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243D" w:rsidRDefault="0000243D">
      <w:pPr>
        <w:pStyle w:val="PartNumber"/>
      </w:pPr>
      <w:r>
        <w:t>Part Number:</w:t>
      </w:r>
      <w:r>
        <w:tab/>
      </w:r>
      <w:r w:rsidR="00E24B44">
        <w:t>PU322</w:t>
      </w:r>
      <w:r>
        <w:t>-</w:t>
      </w:r>
      <w:r w:rsidR="00E24B44">
        <w:t>6</w:t>
      </w:r>
      <w:r w:rsidR="002803AF">
        <w:t>0</w:t>
      </w:r>
      <w:r w:rsidR="00E24B44">
        <w:t>015-WH</w:t>
      </w:r>
    </w:p>
    <w:p w:rsidR="0000243D" w:rsidRDefault="0000243D">
      <w:pPr>
        <w:rPr>
          <w:bCs/>
        </w:rPr>
        <w:sectPr w:rsidR="0000243D">
          <w:headerReference w:type="even" r:id="rId7"/>
          <w:headerReference w:type="default" r:id="rId8"/>
          <w:footerReference w:type="even" r:id="rId9"/>
          <w:footerReference w:type="default" r:id="rId10"/>
          <w:headerReference w:type="first" r:id="rId11"/>
          <w:footerReference w:type="first" r:id="rId12"/>
          <w:pgSz w:w="12240" w:h="15840"/>
          <w:pgMar w:top="1296" w:right="1008" w:bottom="936" w:left="1008" w:header="576" w:footer="720" w:gutter="0"/>
          <w:cols w:num="2" w:space="288"/>
          <w:docGrid w:linePitch="360"/>
        </w:sectPr>
      </w:pPr>
    </w:p>
    <w:p w:rsidR="0000243D" w:rsidRDefault="0000243D">
      <w:pPr>
        <w:pStyle w:val="PrepTitle"/>
      </w:pPr>
      <w:r>
        <w:lastRenderedPageBreak/>
        <w:t>Kit Contents</w:t>
      </w:r>
    </w:p>
    <w:tbl>
      <w:tblPr>
        <w:tblW w:w="4968" w:type="dxa"/>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792"/>
        <w:gridCol w:w="1440"/>
        <w:gridCol w:w="2736"/>
      </w:tblGrid>
      <w:tr w:rsidR="0000243D" w:rsidTr="002803AF">
        <w:tc>
          <w:tcPr>
            <w:tcW w:w="792" w:type="dxa"/>
            <w:tcBorders>
              <w:top w:val="single" w:sz="12" w:space="0" w:color="auto"/>
              <w:left w:val="single" w:sz="12" w:space="0" w:color="auto"/>
              <w:bottom w:val="single" w:sz="6" w:space="0" w:color="auto"/>
            </w:tcBorders>
          </w:tcPr>
          <w:p w:rsidR="0000243D" w:rsidRDefault="0000243D">
            <w:pPr>
              <w:pStyle w:val="PrepText"/>
              <w:rPr>
                <w:bCs/>
              </w:rPr>
            </w:pPr>
            <w:r>
              <w:t>Item #</w:t>
            </w:r>
          </w:p>
        </w:tc>
        <w:tc>
          <w:tcPr>
            <w:tcW w:w="1440" w:type="dxa"/>
            <w:tcBorders>
              <w:top w:val="single" w:sz="12" w:space="0" w:color="auto"/>
              <w:bottom w:val="single" w:sz="6" w:space="0" w:color="auto"/>
            </w:tcBorders>
          </w:tcPr>
          <w:p w:rsidR="0000243D" w:rsidRDefault="0000243D">
            <w:pPr>
              <w:pStyle w:val="PrepText"/>
            </w:pPr>
            <w:r>
              <w:t>Quantity Reqd.</w:t>
            </w:r>
          </w:p>
        </w:tc>
        <w:tc>
          <w:tcPr>
            <w:tcW w:w="2736" w:type="dxa"/>
            <w:tcBorders>
              <w:top w:val="single" w:sz="12" w:space="0" w:color="auto"/>
              <w:bottom w:val="single" w:sz="6" w:space="0" w:color="auto"/>
              <w:right w:val="single" w:sz="12" w:space="0" w:color="auto"/>
            </w:tcBorders>
          </w:tcPr>
          <w:p w:rsidR="0000243D" w:rsidRDefault="0000243D">
            <w:pPr>
              <w:pStyle w:val="PrepText"/>
              <w:rPr>
                <w:bCs/>
              </w:rPr>
            </w:pPr>
            <w:r>
              <w:t>Description</w:t>
            </w:r>
          </w:p>
        </w:tc>
      </w:tr>
      <w:tr w:rsidR="00E24B44" w:rsidTr="002803AF">
        <w:tc>
          <w:tcPr>
            <w:tcW w:w="792" w:type="dxa"/>
            <w:tcBorders>
              <w:top w:val="single" w:sz="6" w:space="0" w:color="auto"/>
            </w:tcBorders>
          </w:tcPr>
          <w:p w:rsidR="00E24B44" w:rsidRDefault="00E24B44" w:rsidP="00CF4BCD">
            <w:pPr>
              <w:pStyle w:val="PrepText"/>
              <w:rPr>
                <w:bCs/>
              </w:rPr>
            </w:pPr>
            <w:r>
              <w:rPr>
                <w:bCs/>
              </w:rPr>
              <w:t>1</w:t>
            </w:r>
          </w:p>
        </w:tc>
        <w:tc>
          <w:tcPr>
            <w:tcW w:w="1440" w:type="dxa"/>
            <w:tcBorders>
              <w:top w:val="single" w:sz="6" w:space="0" w:color="auto"/>
            </w:tcBorders>
          </w:tcPr>
          <w:p w:rsidR="00E24B44" w:rsidRDefault="00E24B44" w:rsidP="00E24B44">
            <w:pPr>
              <w:pStyle w:val="PrepText"/>
              <w:rPr>
                <w:bCs/>
                <w:lang w:val="en-CA" w:eastAsia="ja-JP"/>
              </w:rPr>
            </w:pPr>
            <w:r>
              <w:rPr>
                <w:bCs/>
                <w:lang w:val="en-CA" w:eastAsia="ja-JP"/>
              </w:rPr>
              <w:t>1</w:t>
            </w:r>
          </w:p>
        </w:tc>
        <w:tc>
          <w:tcPr>
            <w:tcW w:w="2736" w:type="dxa"/>
            <w:tcBorders>
              <w:top w:val="single" w:sz="6" w:space="0" w:color="auto"/>
            </w:tcBorders>
          </w:tcPr>
          <w:p w:rsidR="00E24B44" w:rsidRPr="00E24B44" w:rsidRDefault="00E24B44">
            <w:pPr>
              <w:pStyle w:val="PrepText"/>
              <w:rPr>
                <w:bCs/>
                <w:lang w:val="en-CA" w:eastAsia="ja-JP"/>
              </w:rPr>
            </w:pPr>
            <w:r w:rsidRPr="00E24B44">
              <w:rPr>
                <w:lang w:val="en-CA" w:eastAsia="ja-JP"/>
              </w:rPr>
              <w:t>Trailer Module Harness</w:t>
            </w:r>
          </w:p>
        </w:tc>
      </w:tr>
      <w:tr w:rsidR="00E24B44" w:rsidTr="002803AF">
        <w:tc>
          <w:tcPr>
            <w:tcW w:w="792" w:type="dxa"/>
          </w:tcPr>
          <w:p w:rsidR="00E24B44" w:rsidRDefault="00E24B44" w:rsidP="00CF4BCD">
            <w:pPr>
              <w:pStyle w:val="PrepText"/>
              <w:rPr>
                <w:bCs/>
              </w:rPr>
            </w:pPr>
            <w:r>
              <w:rPr>
                <w:bCs/>
              </w:rPr>
              <w:t>2</w:t>
            </w:r>
          </w:p>
        </w:tc>
        <w:tc>
          <w:tcPr>
            <w:tcW w:w="1440" w:type="dxa"/>
          </w:tcPr>
          <w:p w:rsidR="00E24B44" w:rsidRDefault="00E24B44" w:rsidP="00E24B44">
            <w:pPr>
              <w:pStyle w:val="PrepText"/>
              <w:rPr>
                <w:bCs/>
                <w:lang w:val="en-CA" w:eastAsia="ja-JP"/>
              </w:rPr>
            </w:pPr>
            <w:r>
              <w:rPr>
                <w:bCs/>
                <w:lang w:val="en-CA" w:eastAsia="ja-JP"/>
              </w:rPr>
              <w:t>1</w:t>
            </w:r>
          </w:p>
        </w:tc>
        <w:tc>
          <w:tcPr>
            <w:tcW w:w="2736" w:type="dxa"/>
          </w:tcPr>
          <w:p w:rsidR="00E24B44" w:rsidRPr="00E24B44" w:rsidRDefault="00E24B44">
            <w:pPr>
              <w:pStyle w:val="PrepText"/>
              <w:rPr>
                <w:lang w:val="en-CA" w:eastAsia="ja-JP"/>
              </w:rPr>
            </w:pPr>
            <w:r w:rsidRPr="00E24B44">
              <w:rPr>
                <w:lang w:val="en-CA" w:eastAsia="ja-JP"/>
              </w:rPr>
              <w:t>Trailer Sub-Wire Harness (4-Flat)</w:t>
            </w:r>
          </w:p>
        </w:tc>
      </w:tr>
      <w:tr w:rsidR="00E24B44" w:rsidTr="002803AF">
        <w:tc>
          <w:tcPr>
            <w:tcW w:w="792" w:type="dxa"/>
          </w:tcPr>
          <w:p w:rsidR="00E24B44" w:rsidRDefault="00E24B44" w:rsidP="00CF4BCD">
            <w:pPr>
              <w:pStyle w:val="PrepText"/>
              <w:rPr>
                <w:bCs/>
              </w:rPr>
            </w:pPr>
            <w:r>
              <w:rPr>
                <w:bCs/>
              </w:rPr>
              <w:t>3</w:t>
            </w:r>
          </w:p>
        </w:tc>
        <w:tc>
          <w:tcPr>
            <w:tcW w:w="1440" w:type="dxa"/>
          </w:tcPr>
          <w:p w:rsidR="00E24B44" w:rsidRDefault="00E24B44" w:rsidP="00E24B44">
            <w:pPr>
              <w:pStyle w:val="PrepText"/>
              <w:rPr>
                <w:bCs/>
                <w:lang w:val="en-CA" w:eastAsia="ja-JP"/>
              </w:rPr>
            </w:pPr>
            <w:r>
              <w:rPr>
                <w:bCs/>
                <w:lang w:val="en-CA" w:eastAsia="ja-JP"/>
              </w:rPr>
              <w:t>1</w:t>
            </w:r>
          </w:p>
        </w:tc>
        <w:tc>
          <w:tcPr>
            <w:tcW w:w="2736" w:type="dxa"/>
          </w:tcPr>
          <w:p w:rsidR="00E24B44" w:rsidRPr="00E24B44" w:rsidRDefault="00E24B44">
            <w:pPr>
              <w:pStyle w:val="PrepText"/>
              <w:rPr>
                <w:lang w:val="en-CA" w:eastAsia="ja-JP"/>
              </w:rPr>
            </w:pPr>
            <w:r w:rsidRPr="00E24B44">
              <w:rPr>
                <w:lang w:val="en-CA" w:eastAsia="ja-JP"/>
              </w:rPr>
              <w:t>Trailer Power Wire Harness</w:t>
            </w:r>
          </w:p>
        </w:tc>
      </w:tr>
      <w:tr w:rsidR="00E24B44" w:rsidTr="002803AF">
        <w:tc>
          <w:tcPr>
            <w:tcW w:w="792" w:type="dxa"/>
            <w:tcBorders>
              <w:top w:val="single" w:sz="6" w:space="0" w:color="auto"/>
            </w:tcBorders>
          </w:tcPr>
          <w:p w:rsidR="00E24B44" w:rsidRDefault="00E24B44" w:rsidP="00CF4BCD">
            <w:pPr>
              <w:pStyle w:val="PrepText"/>
              <w:rPr>
                <w:bCs/>
              </w:rPr>
            </w:pPr>
            <w:r>
              <w:rPr>
                <w:bCs/>
              </w:rPr>
              <w:t>4</w:t>
            </w:r>
          </w:p>
        </w:tc>
        <w:tc>
          <w:tcPr>
            <w:tcW w:w="1440" w:type="dxa"/>
            <w:tcBorders>
              <w:top w:val="single" w:sz="6" w:space="0" w:color="auto"/>
            </w:tcBorders>
          </w:tcPr>
          <w:p w:rsidR="00E24B44" w:rsidRDefault="00E24B44" w:rsidP="00E24B44">
            <w:pPr>
              <w:pStyle w:val="PrepText"/>
              <w:rPr>
                <w:bCs/>
                <w:lang w:val="en-CA" w:eastAsia="ja-JP"/>
              </w:rPr>
            </w:pPr>
            <w:r>
              <w:rPr>
                <w:bCs/>
                <w:lang w:val="en-CA" w:eastAsia="ja-JP"/>
              </w:rPr>
              <w:t>1</w:t>
            </w:r>
          </w:p>
        </w:tc>
        <w:tc>
          <w:tcPr>
            <w:tcW w:w="2736" w:type="dxa"/>
            <w:tcBorders>
              <w:top w:val="single" w:sz="6" w:space="0" w:color="auto"/>
            </w:tcBorders>
          </w:tcPr>
          <w:p w:rsidR="00E24B44" w:rsidRPr="00E24B44" w:rsidRDefault="00E24B44">
            <w:pPr>
              <w:pStyle w:val="PrepText"/>
              <w:rPr>
                <w:bCs/>
                <w:lang w:val="en-CA" w:eastAsia="ja-JP"/>
              </w:rPr>
            </w:pPr>
            <w:r w:rsidRPr="00E24B44">
              <w:rPr>
                <w:lang w:val="en-CA" w:eastAsia="ja-JP"/>
              </w:rPr>
              <w:t>Mounting Bracket, 4-Flat</w:t>
            </w:r>
          </w:p>
        </w:tc>
      </w:tr>
      <w:tr w:rsidR="00E24B44" w:rsidTr="002803AF">
        <w:tc>
          <w:tcPr>
            <w:tcW w:w="792" w:type="dxa"/>
          </w:tcPr>
          <w:p w:rsidR="00E24B44" w:rsidRDefault="00E24B44" w:rsidP="00CF4BCD">
            <w:pPr>
              <w:pStyle w:val="PrepText"/>
              <w:rPr>
                <w:bCs/>
              </w:rPr>
            </w:pPr>
            <w:r>
              <w:rPr>
                <w:bCs/>
              </w:rPr>
              <w:t>5</w:t>
            </w:r>
          </w:p>
        </w:tc>
        <w:tc>
          <w:tcPr>
            <w:tcW w:w="1440" w:type="dxa"/>
          </w:tcPr>
          <w:p w:rsidR="00E24B44" w:rsidRDefault="00E24B44" w:rsidP="00E24B44">
            <w:pPr>
              <w:pStyle w:val="PrepText"/>
              <w:rPr>
                <w:bCs/>
                <w:lang w:val="en-CA" w:eastAsia="ja-JP"/>
              </w:rPr>
            </w:pPr>
            <w:r>
              <w:rPr>
                <w:bCs/>
                <w:lang w:val="en-CA" w:eastAsia="ja-JP"/>
              </w:rPr>
              <w:t>2</w:t>
            </w:r>
          </w:p>
        </w:tc>
        <w:tc>
          <w:tcPr>
            <w:tcW w:w="2736" w:type="dxa"/>
          </w:tcPr>
          <w:p w:rsidR="00E24B44" w:rsidRPr="00E24B44" w:rsidRDefault="00E24B44">
            <w:pPr>
              <w:pStyle w:val="PrepText"/>
              <w:rPr>
                <w:bCs/>
                <w:lang w:val="en-CA" w:eastAsia="ja-JP"/>
              </w:rPr>
            </w:pPr>
            <w:r w:rsidRPr="00E24B44">
              <w:rPr>
                <w:bCs/>
                <w:lang w:val="en-CA" w:eastAsia="ja-JP"/>
              </w:rPr>
              <w:t>Screw #10-24</w:t>
            </w:r>
          </w:p>
        </w:tc>
      </w:tr>
      <w:tr w:rsidR="00E24B44" w:rsidTr="002803AF">
        <w:tc>
          <w:tcPr>
            <w:tcW w:w="792" w:type="dxa"/>
          </w:tcPr>
          <w:p w:rsidR="00E24B44" w:rsidRDefault="00E24B44" w:rsidP="00CF4BCD">
            <w:pPr>
              <w:pStyle w:val="PrepText"/>
              <w:rPr>
                <w:bCs/>
              </w:rPr>
            </w:pPr>
            <w:r>
              <w:rPr>
                <w:bCs/>
              </w:rPr>
              <w:t>6</w:t>
            </w:r>
          </w:p>
        </w:tc>
        <w:tc>
          <w:tcPr>
            <w:tcW w:w="1440" w:type="dxa"/>
          </w:tcPr>
          <w:p w:rsidR="00E24B44" w:rsidRDefault="00E24B44" w:rsidP="00E24B44">
            <w:pPr>
              <w:pStyle w:val="PrepText"/>
              <w:rPr>
                <w:bCs/>
                <w:lang w:val="en-CA" w:eastAsia="ja-JP"/>
              </w:rPr>
            </w:pPr>
            <w:r>
              <w:rPr>
                <w:bCs/>
                <w:lang w:val="en-CA" w:eastAsia="ja-JP"/>
              </w:rPr>
              <w:t>2</w:t>
            </w:r>
          </w:p>
        </w:tc>
        <w:tc>
          <w:tcPr>
            <w:tcW w:w="2736" w:type="dxa"/>
          </w:tcPr>
          <w:p w:rsidR="00E24B44" w:rsidRPr="00E24B44" w:rsidRDefault="00E24B44">
            <w:pPr>
              <w:pStyle w:val="PrepText"/>
              <w:rPr>
                <w:bCs/>
                <w:lang w:val="en-CA" w:eastAsia="ja-JP"/>
              </w:rPr>
            </w:pPr>
            <w:r w:rsidRPr="00E24B44">
              <w:rPr>
                <w:bCs/>
                <w:lang w:val="en-CA" w:eastAsia="ja-JP"/>
              </w:rPr>
              <w:t>Nut/Washer #10-24</w:t>
            </w:r>
          </w:p>
        </w:tc>
      </w:tr>
      <w:tr w:rsidR="00E24B44" w:rsidTr="002803AF">
        <w:tc>
          <w:tcPr>
            <w:tcW w:w="792" w:type="dxa"/>
            <w:tcBorders>
              <w:top w:val="single" w:sz="6" w:space="0" w:color="auto"/>
            </w:tcBorders>
          </w:tcPr>
          <w:p w:rsidR="00E24B44" w:rsidRDefault="00E24B44">
            <w:pPr>
              <w:pStyle w:val="PrepText"/>
              <w:rPr>
                <w:bCs/>
              </w:rPr>
            </w:pPr>
            <w:r>
              <w:rPr>
                <w:bCs/>
              </w:rPr>
              <w:t>7</w:t>
            </w:r>
          </w:p>
        </w:tc>
        <w:tc>
          <w:tcPr>
            <w:tcW w:w="1440" w:type="dxa"/>
            <w:tcBorders>
              <w:top w:val="single" w:sz="6" w:space="0" w:color="auto"/>
            </w:tcBorders>
          </w:tcPr>
          <w:p w:rsidR="00E24B44" w:rsidRDefault="002803AF" w:rsidP="00E24B44">
            <w:pPr>
              <w:pStyle w:val="PrepText"/>
              <w:rPr>
                <w:bCs/>
                <w:strike/>
                <w:lang w:val="en-CA" w:eastAsia="ja-JP"/>
              </w:rPr>
            </w:pPr>
            <w:r>
              <w:rPr>
                <w:bCs/>
                <w:lang w:val="en-CA" w:eastAsia="ja-JP"/>
              </w:rPr>
              <w:t>6</w:t>
            </w:r>
            <w:r w:rsidR="00E24B44">
              <w:rPr>
                <w:bCs/>
                <w:lang w:val="en-CA" w:eastAsia="ja-JP"/>
              </w:rPr>
              <w:t>5</w:t>
            </w:r>
          </w:p>
        </w:tc>
        <w:tc>
          <w:tcPr>
            <w:tcW w:w="2736" w:type="dxa"/>
            <w:tcBorders>
              <w:top w:val="single" w:sz="6" w:space="0" w:color="auto"/>
            </w:tcBorders>
          </w:tcPr>
          <w:p w:rsidR="00E24B44" w:rsidRPr="00E24B44" w:rsidRDefault="00E24B44">
            <w:pPr>
              <w:pStyle w:val="PrepText"/>
              <w:rPr>
                <w:bCs/>
                <w:lang w:val="en-CA" w:eastAsia="ja-JP"/>
              </w:rPr>
            </w:pPr>
            <w:r w:rsidRPr="00E24B44">
              <w:rPr>
                <w:bCs/>
                <w:lang w:val="en-CA" w:eastAsia="ja-JP"/>
              </w:rPr>
              <w:t>Wire Tie 8”</w:t>
            </w:r>
          </w:p>
        </w:tc>
      </w:tr>
      <w:tr w:rsidR="002803AF" w:rsidTr="002803AF">
        <w:tc>
          <w:tcPr>
            <w:tcW w:w="792" w:type="dxa"/>
          </w:tcPr>
          <w:p w:rsidR="002803AF" w:rsidRDefault="002803AF" w:rsidP="003C25BB">
            <w:pPr>
              <w:pStyle w:val="PrepText"/>
              <w:rPr>
                <w:bCs/>
              </w:rPr>
            </w:pPr>
            <w:r>
              <w:rPr>
                <w:bCs/>
              </w:rPr>
              <w:t>8</w:t>
            </w:r>
          </w:p>
        </w:tc>
        <w:tc>
          <w:tcPr>
            <w:tcW w:w="1440" w:type="dxa"/>
          </w:tcPr>
          <w:p w:rsidR="002803AF" w:rsidRDefault="002803AF" w:rsidP="003C25BB">
            <w:pPr>
              <w:pStyle w:val="PrepText"/>
              <w:rPr>
                <w:bCs/>
                <w:lang w:val="en-CA" w:eastAsia="ja-JP"/>
              </w:rPr>
            </w:pPr>
            <w:r>
              <w:rPr>
                <w:bCs/>
                <w:lang w:val="en-CA" w:eastAsia="ja-JP"/>
              </w:rPr>
              <w:t>8</w:t>
            </w:r>
          </w:p>
        </w:tc>
        <w:tc>
          <w:tcPr>
            <w:tcW w:w="2736" w:type="dxa"/>
          </w:tcPr>
          <w:p w:rsidR="002803AF" w:rsidRPr="00E24B44" w:rsidRDefault="002803AF" w:rsidP="003C25BB">
            <w:pPr>
              <w:pStyle w:val="PrepText"/>
              <w:rPr>
                <w:bCs/>
                <w:lang w:val="en-CA" w:eastAsia="ja-JP"/>
              </w:rPr>
            </w:pPr>
            <w:r w:rsidRPr="007269C8">
              <w:rPr>
                <w:bCs/>
                <w:lang w:val="en-CA"/>
              </w:rPr>
              <w:t>Connector Housing (Grey)</w:t>
            </w:r>
          </w:p>
        </w:tc>
      </w:tr>
      <w:tr w:rsidR="00E24B44" w:rsidTr="002803AF">
        <w:tc>
          <w:tcPr>
            <w:tcW w:w="792" w:type="dxa"/>
          </w:tcPr>
          <w:p w:rsidR="00E24B44" w:rsidRDefault="002803AF">
            <w:pPr>
              <w:pStyle w:val="PrepText"/>
              <w:rPr>
                <w:bCs/>
              </w:rPr>
            </w:pPr>
            <w:r>
              <w:rPr>
                <w:bCs/>
              </w:rPr>
              <w:t>9</w:t>
            </w:r>
          </w:p>
        </w:tc>
        <w:tc>
          <w:tcPr>
            <w:tcW w:w="1440" w:type="dxa"/>
          </w:tcPr>
          <w:p w:rsidR="00E24B44" w:rsidRDefault="00E24B44" w:rsidP="00E24B44">
            <w:pPr>
              <w:pStyle w:val="PrepText"/>
              <w:rPr>
                <w:bCs/>
                <w:lang w:val="en-CA" w:eastAsia="ja-JP"/>
              </w:rPr>
            </w:pPr>
            <w:r>
              <w:rPr>
                <w:bCs/>
                <w:lang w:val="en-CA" w:eastAsia="ja-JP"/>
              </w:rPr>
              <w:t>8</w:t>
            </w:r>
          </w:p>
        </w:tc>
        <w:tc>
          <w:tcPr>
            <w:tcW w:w="2736" w:type="dxa"/>
          </w:tcPr>
          <w:p w:rsidR="00E24B44" w:rsidRPr="00E24B44" w:rsidRDefault="00E24B44">
            <w:pPr>
              <w:pStyle w:val="PrepText"/>
              <w:rPr>
                <w:bCs/>
                <w:lang w:val="en-CA" w:eastAsia="ja-JP"/>
              </w:rPr>
            </w:pPr>
            <w:r w:rsidRPr="00E24B44">
              <w:rPr>
                <w:bCs/>
                <w:lang w:val="en-CA" w:eastAsia="ja-JP"/>
              </w:rPr>
              <w:t>Foam-Pad</w:t>
            </w:r>
          </w:p>
        </w:tc>
      </w:tr>
      <w:tr w:rsidR="00E24B44" w:rsidTr="002803AF">
        <w:tc>
          <w:tcPr>
            <w:tcW w:w="792" w:type="dxa"/>
          </w:tcPr>
          <w:p w:rsidR="00E24B44" w:rsidRDefault="002803AF">
            <w:pPr>
              <w:pStyle w:val="PrepText"/>
              <w:rPr>
                <w:bCs/>
              </w:rPr>
            </w:pPr>
            <w:r>
              <w:rPr>
                <w:bCs/>
              </w:rPr>
              <w:t>10</w:t>
            </w:r>
          </w:p>
        </w:tc>
        <w:tc>
          <w:tcPr>
            <w:tcW w:w="1440" w:type="dxa"/>
          </w:tcPr>
          <w:p w:rsidR="00E24B44" w:rsidRDefault="00E24B44" w:rsidP="00E24B44">
            <w:pPr>
              <w:pStyle w:val="PrepText"/>
              <w:rPr>
                <w:bCs/>
                <w:lang w:val="en-CA" w:eastAsia="ja-JP"/>
              </w:rPr>
            </w:pPr>
            <w:r>
              <w:rPr>
                <w:bCs/>
                <w:lang w:val="en-CA" w:eastAsia="ja-JP"/>
              </w:rPr>
              <w:t>1</w:t>
            </w:r>
          </w:p>
        </w:tc>
        <w:tc>
          <w:tcPr>
            <w:tcW w:w="2736" w:type="dxa"/>
          </w:tcPr>
          <w:p w:rsidR="00E24B44" w:rsidRPr="00E24B44" w:rsidRDefault="00E24B44">
            <w:pPr>
              <w:pStyle w:val="PrepText"/>
              <w:rPr>
                <w:bCs/>
                <w:lang w:val="en-CA" w:eastAsia="ja-JP"/>
              </w:rPr>
            </w:pPr>
            <w:r w:rsidRPr="00E24B44">
              <w:rPr>
                <w:bCs/>
                <w:lang w:val="en-CA" w:eastAsia="ja-JP"/>
              </w:rPr>
              <w:t>Fuse Location Card</w:t>
            </w:r>
          </w:p>
        </w:tc>
      </w:tr>
      <w:tr w:rsidR="00E24B44" w:rsidTr="002803AF">
        <w:tc>
          <w:tcPr>
            <w:tcW w:w="792" w:type="dxa"/>
          </w:tcPr>
          <w:p w:rsidR="00E24B44" w:rsidRDefault="00E24B44">
            <w:pPr>
              <w:pStyle w:val="PrepText"/>
              <w:rPr>
                <w:bCs/>
              </w:rPr>
            </w:pPr>
            <w:r>
              <w:rPr>
                <w:bCs/>
              </w:rPr>
              <w:t>1</w:t>
            </w:r>
            <w:r w:rsidR="002803AF">
              <w:rPr>
                <w:bCs/>
              </w:rPr>
              <w:t>1</w:t>
            </w:r>
          </w:p>
        </w:tc>
        <w:tc>
          <w:tcPr>
            <w:tcW w:w="1440" w:type="dxa"/>
          </w:tcPr>
          <w:p w:rsidR="00E24B44" w:rsidRDefault="00E24B44" w:rsidP="00E24B44">
            <w:pPr>
              <w:pStyle w:val="PrepText"/>
              <w:rPr>
                <w:bCs/>
                <w:lang w:val="en-CA" w:eastAsia="ja-JP"/>
              </w:rPr>
            </w:pPr>
            <w:r>
              <w:rPr>
                <w:bCs/>
                <w:lang w:val="en-CA" w:eastAsia="ja-JP"/>
              </w:rPr>
              <w:t>1</w:t>
            </w:r>
          </w:p>
        </w:tc>
        <w:tc>
          <w:tcPr>
            <w:tcW w:w="2736" w:type="dxa"/>
          </w:tcPr>
          <w:p w:rsidR="00E24B44" w:rsidRPr="00E24B44" w:rsidRDefault="00E24B44">
            <w:pPr>
              <w:pStyle w:val="PrepText"/>
              <w:rPr>
                <w:bCs/>
                <w:lang w:val="en-CA" w:eastAsia="ja-JP"/>
              </w:rPr>
            </w:pPr>
            <w:r w:rsidRPr="00E24B44">
              <w:rPr>
                <w:bCs/>
                <w:lang w:val="en-CA" w:eastAsia="ja-JP"/>
              </w:rPr>
              <w:t xml:space="preserve">Owner’s Manual </w:t>
            </w:r>
          </w:p>
        </w:tc>
      </w:tr>
    </w:tbl>
    <w:p w:rsidR="0000243D" w:rsidRDefault="0000243D">
      <w:pPr>
        <w:pStyle w:val="PrepTitle"/>
      </w:pPr>
      <w:r>
        <w:t>Hardware Bag Contents</w:t>
      </w:r>
    </w:p>
    <w:tbl>
      <w:tblPr>
        <w:tblW w:w="0" w:type="auto"/>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792"/>
        <w:gridCol w:w="1440"/>
        <w:gridCol w:w="2736"/>
      </w:tblGrid>
      <w:tr w:rsidR="0000243D">
        <w:tc>
          <w:tcPr>
            <w:tcW w:w="792" w:type="dxa"/>
            <w:tcBorders>
              <w:top w:val="single" w:sz="12" w:space="0" w:color="auto"/>
              <w:left w:val="single" w:sz="12" w:space="0" w:color="auto"/>
              <w:bottom w:val="single" w:sz="6" w:space="0" w:color="auto"/>
            </w:tcBorders>
          </w:tcPr>
          <w:p w:rsidR="0000243D" w:rsidRDefault="0000243D">
            <w:pPr>
              <w:pStyle w:val="PrepText"/>
              <w:rPr>
                <w:bCs/>
              </w:rPr>
            </w:pPr>
            <w:r>
              <w:t>Item #</w:t>
            </w:r>
          </w:p>
        </w:tc>
        <w:tc>
          <w:tcPr>
            <w:tcW w:w="1440" w:type="dxa"/>
            <w:tcBorders>
              <w:top w:val="single" w:sz="12" w:space="0" w:color="auto"/>
              <w:bottom w:val="single" w:sz="6" w:space="0" w:color="auto"/>
            </w:tcBorders>
          </w:tcPr>
          <w:p w:rsidR="0000243D" w:rsidRDefault="0000243D">
            <w:pPr>
              <w:pStyle w:val="PrepText"/>
            </w:pPr>
            <w:r>
              <w:t>Quantity Reqd.</w:t>
            </w:r>
          </w:p>
        </w:tc>
        <w:tc>
          <w:tcPr>
            <w:tcW w:w="2736" w:type="dxa"/>
            <w:tcBorders>
              <w:top w:val="single" w:sz="12" w:space="0" w:color="auto"/>
              <w:bottom w:val="single" w:sz="6" w:space="0" w:color="auto"/>
              <w:right w:val="single" w:sz="12" w:space="0" w:color="auto"/>
            </w:tcBorders>
          </w:tcPr>
          <w:p w:rsidR="0000243D" w:rsidRDefault="0000243D">
            <w:pPr>
              <w:pStyle w:val="PrepText"/>
              <w:rPr>
                <w:bCs/>
              </w:rPr>
            </w:pPr>
            <w:r>
              <w:t>Description</w:t>
            </w:r>
          </w:p>
        </w:tc>
      </w:tr>
      <w:tr w:rsidR="0000243D">
        <w:tc>
          <w:tcPr>
            <w:tcW w:w="792" w:type="dxa"/>
            <w:tcBorders>
              <w:top w:val="single" w:sz="6" w:space="0" w:color="auto"/>
            </w:tcBorders>
          </w:tcPr>
          <w:p w:rsidR="0000243D" w:rsidRDefault="0000243D">
            <w:pPr>
              <w:pStyle w:val="PrepText"/>
              <w:rPr>
                <w:bCs/>
              </w:rPr>
            </w:pPr>
            <w:r>
              <w:rPr>
                <w:bCs/>
              </w:rPr>
              <w:t>1</w:t>
            </w:r>
          </w:p>
        </w:tc>
        <w:tc>
          <w:tcPr>
            <w:tcW w:w="1440" w:type="dxa"/>
            <w:tcBorders>
              <w:top w:val="single" w:sz="6" w:space="0" w:color="auto"/>
            </w:tcBorders>
          </w:tcPr>
          <w:p w:rsidR="0000243D" w:rsidRDefault="0000243D">
            <w:pPr>
              <w:pStyle w:val="PrepText"/>
              <w:rPr>
                <w:bCs/>
              </w:rPr>
            </w:pPr>
          </w:p>
        </w:tc>
        <w:tc>
          <w:tcPr>
            <w:tcW w:w="2736" w:type="dxa"/>
            <w:tcBorders>
              <w:top w:val="single" w:sz="6" w:space="0" w:color="auto"/>
            </w:tcBorders>
          </w:tcPr>
          <w:p w:rsidR="0000243D" w:rsidRDefault="0000243D">
            <w:pPr>
              <w:pStyle w:val="PrepText"/>
              <w:rPr>
                <w:bCs/>
              </w:rPr>
            </w:pPr>
          </w:p>
        </w:tc>
      </w:tr>
      <w:tr w:rsidR="00BC03D2">
        <w:tc>
          <w:tcPr>
            <w:tcW w:w="792" w:type="dxa"/>
          </w:tcPr>
          <w:p w:rsidR="00BC03D2" w:rsidRDefault="00BC03D2">
            <w:pPr>
              <w:pStyle w:val="PrepText"/>
              <w:rPr>
                <w:bCs/>
              </w:rPr>
            </w:pPr>
            <w:r>
              <w:rPr>
                <w:bCs/>
              </w:rPr>
              <w:t>2</w:t>
            </w:r>
          </w:p>
        </w:tc>
        <w:tc>
          <w:tcPr>
            <w:tcW w:w="1440" w:type="dxa"/>
          </w:tcPr>
          <w:p w:rsidR="00BC03D2" w:rsidRDefault="00BC03D2">
            <w:pPr>
              <w:pStyle w:val="PrepText"/>
              <w:rPr>
                <w:bCs/>
              </w:rPr>
            </w:pPr>
          </w:p>
        </w:tc>
        <w:tc>
          <w:tcPr>
            <w:tcW w:w="2736" w:type="dxa"/>
          </w:tcPr>
          <w:p w:rsidR="00BC03D2" w:rsidRPr="00BC03D2" w:rsidRDefault="00BC03D2">
            <w:pPr>
              <w:rPr>
                <w:sz w:val="20"/>
                <w:szCs w:val="20"/>
              </w:rPr>
            </w:pPr>
          </w:p>
        </w:tc>
      </w:tr>
      <w:tr w:rsidR="00BC03D2">
        <w:tc>
          <w:tcPr>
            <w:tcW w:w="792" w:type="dxa"/>
          </w:tcPr>
          <w:p w:rsidR="00BC03D2" w:rsidRDefault="00BC03D2">
            <w:pPr>
              <w:pStyle w:val="PrepText"/>
              <w:rPr>
                <w:bCs/>
              </w:rPr>
            </w:pPr>
            <w:r>
              <w:rPr>
                <w:bCs/>
              </w:rPr>
              <w:t>3</w:t>
            </w:r>
          </w:p>
        </w:tc>
        <w:tc>
          <w:tcPr>
            <w:tcW w:w="1440" w:type="dxa"/>
          </w:tcPr>
          <w:p w:rsidR="00BC03D2" w:rsidRDefault="00BC03D2">
            <w:pPr>
              <w:pStyle w:val="PrepText"/>
              <w:rPr>
                <w:bCs/>
              </w:rPr>
            </w:pPr>
          </w:p>
        </w:tc>
        <w:tc>
          <w:tcPr>
            <w:tcW w:w="2736" w:type="dxa"/>
          </w:tcPr>
          <w:p w:rsidR="00BC03D2" w:rsidRPr="00BC03D2" w:rsidRDefault="00BC03D2">
            <w:pPr>
              <w:rPr>
                <w:sz w:val="20"/>
                <w:szCs w:val="20"/>
              </w:rPr>
            </w:pPr>
          </w:p>
        </w:tc>
      </w:tr>
      <w:tr w:rsidR="00BC03D2">
        <w:tc>
          <w:tcPr>
            <w:tcW w:w="792" w:type="dxa"/>
          </w:tcPr>
          <w:p w:rsidR="00BC03D2" w:rsidRDefault="00BC03D2">
            <w:pPr>
              <w:pStyle w:val="PrepText"/>
              <w:rPr>
                <w:bCs/>
              </w:rPr>
            </w:pPr>
          </w:p>
        </w:tc>
        <w:tc>
          <w:tcPr>
            <w:tcW w:w="1440" w:type="dxa"/>
          </w:tcPr>
          <w:p w:rsidR="00BC03D2" w:rsidRDefault="00BC03D2">
            <w:pPr>
              <w:pStyle w:val="PrepText"/>
              <w:rPr>
                <w:bCs/>
              </w:rPr>
            </w:pPr>
          </w:p>
        </w:tc>
        <w:tc>
          <w:tcPr>
            <w:tcW w:w="2736" w:type="dxa"/>
          </w:tcPr>
          <w:p w:rsidR="00BC03D2" w:rsidRDefault="00BC03D2">
            <w:pPr>
              <w:pStyle w:val="PrepText"/>
              <w:rPr>
                <w:bCs/>
              </w:rPr>
            </w:pPr>
          </w:p>
        </w:tc>
      </w:tr>
    </w:tbl>
    <w:p w:rsidR="0000243D" w:rsidRDefault="0000243D">
      <w:pPr>
        <w:pStyle w:val="PrepTitle"/>
      </w:pPr>
      <w:r>
        <w:t>Additional Items Required For Installation</w:t>
      </w:r>
    </w:p>
    <w:tbl>
      <w:tblPr>
        <w:tblW w:w="0" w:type="auto"/>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792"/>
        <w:gridCol w:w="1440"/>
        <w:gridCol w:w="2736"/>
      </w:tblGrid>
      <w:tr w:rsidR="0000243D">
        <w:tc>
          <w:tcPr>
            <w:tcW w:w="792" w:type="dxa"/>
            <w:tcBorders>
              <w:top w:val="single" w:sz="12" w:space="0" w:color="auto"/>
              <w:left w:val="single" w:sz="12" w:space="0" w:color="auto"/>
              <w:bottom w:val="single" w:sz="6" w:space="0" w:color="auto"/>
            </w:tcBorders>
          </w:tcPr>
          <w:p w:rsidR="0000243D" w:rsidRDefault="0000243D">
            <w:pPr>
              <w:pStyle w:val="PrepText"/>
              <w:rPr>
                <w:bCs/>
              </w:rPr>
            </w:pPr>
            <w:r>
              <w:t>Item #</w:t>
            </w:r>
          </w:p>
        </w:tc>
        <w:tc>
          <w:tcPr>
            <w:tcW w:w="1440" w:type="dxa"/>
            <w:tcBorders>
              <w:top w:val="single" w:sz="12" w:space="0" w:color="auto"/>
              <w:bottom w:val="single" w:sz="6" w:space="0" w:color="auto"/>
            </w:tcBorders>
          </w:tcPr>
          <w:p w:rsidR="0000243D" w:rsidRDefault="0000243D">
            <w:pPr>
              <w:pStyle w:val="PrepText"/>
            </w:pPr>
            <w:r>
              <w:t>Quantity Reqd.</w:t>
            </w:r>
          </w:p>
        </w:tc>
        <w:tc>
          <w:tcPr>
            <w:tcW w:w="2736" w:type="dxa"/>
            <w:tcBorders>
              <w:top w:val="single" w:sz="12" w:space="0" w:color="auto"/>
              <w:bottom w:val="single" w:sz="6" w:space="0" w:color="auto"/>
              <w:right w:val="single" w:sz="12" w:space="0" w:color="auto"/>
            </w:tcBorders>
          </w:tcPr>
          <w:p w:rsidR="0000243D" w:rsidRDefault="0000243D">
            <w:pPr>
              <w:pStyle w:val="PrepText"/>
              <w:rPr>
                <w:bCs/>
              </w:rPr>
            </w:pPr>
            <w:r>
              <w:t>Description</w:t>
            </w:r>
          </w:p>
        </w:tc>
      </w:tr>
      <w:tr w:rsidR="0000243D">
        <w:tc>
          <w:tcPr>
            <w:tcW w:w="792" w:type="dxa"/>
            <w:tcBorders>
              <w:top w:val="single" w:sz="6" w:space="0" w:color="auto"/>
            </w:tcBorders>
          </w:tcPr>
          <w:p w:rsidR="0000243D" w:rsidRDefault="0000243D">
            <w:pPr>
              <w:pStyle w:val="PrepText"/>
              <w:rPr>
                <w:bCs/>
              </w:rPr>
            </w:pPr>
            <w:r>
              <w:rPr>
                <w:bCs/>
              </w:rPr>
              <w:t>1</w:t>
            </w:r>
          </w:p>
        </w:tc>
        <w:tc>
          <w:tcPr>
            <w:tcW w:w="1440" w:type="dxa"/>
            <w:tcBorders>
              <w:top w:val="single" w:sz="6" w:space="0" w:color="auto"/>
            </w:tcBorders>
          </w:tcPr>
          <w:p w:rsidR="0000243D" w:rsidRDefault="00E24B44">
            <w:pPr>
              <w:pStyle w:val="PrepText"/>
              <w:rPr>
                <w:bCs/>
              </w:rPr>
            </w:pPr>
            <w:r>
              <w:rPr>
                <w:bCs/>
              </w:rPr>
              <w:t>1</w:t>
            </w:r>
          </w:p>
        </w:tc>
        <w:tc>
          <w:tcPr>
            <w:tcW w:w="2736" w:type="dxa"/>
            <w:tcBorders>
              <w:top w:val="single" w:sz="6" w:space="0" w:color="auto"/>
            </w:tcBorders>
          </w:tcPr>
          <w:p w:rsidR="0000243D" w:rsidRDefault="00E24B44">
            <w:pPr>
              <w:pStyle w:val="PrepText"/>
              <w:rPr>
                <w:bCs/>
              </w:rPr>
            </w:pPr>
            <w:r>
              <w:rPr>
                <w:bCs/>
              </w:rPr>
              <w:t>Towing Hitch</w:t>
            </w:r>
          </w:p>
        </w:tc>
      </w:tr>
      <w:tr w:rsidR="0000243D">
        <w:tc>
          <w:tcPr>
            <w:tcW w:w="792" w:type="dxa"/>
          </w:tcPr>
          <w:p w:rsidR="0000243D" w:rsidRDefault="0000243D">
            <w:pPr>
              <w:pStyle w:val="PrepText"/>
              <w:rPr>
                <w:bCs/>
              </w:rPr>
            </w:pPr>
            <w:r>
              <w:rPr>
                <w:bCs/>
              </w:rPr>
              <w:t>2</w:t>
            </w:r>
          </w:p>
        </w:tc>
        <w:tc>
          <w:tcPr>
            <w:tcW w:w="1440" w:type="dxa"/>
          </w:tcPr>
          <w:p w:rsidR="0000243D" w:rsidRDefault="002803AF">
            <w:pPr>
              <w:pStyle w:val="PrepText"/>
              <w:rPr>
                <w:bCs/>
              </w:rPr>
            </w:pPr>
            <w:r>
              <w:rPr>
                <w:bCs/>
              </w:rPr>
              <w:t>As Required</w:t>
            </w:r>
          </w:p>
        </w:tc>
        <w:tc>
          <w:tcPr>
            <w:tcW w:w="2736" w:type="dxa"/>
          </w:tcPr>
          <w:p w:rsidR="0000243D" w:rsidRDefault="002803AF">
            <w:pPr>
              <w:pStyle w:val="PrepText"/>
              <w:rPr>
                <w:bCs/>
              </w:rPr>
            </w:pPr>
            <w:r w:rsidRPr="007269C8">
              <w:rPr>
                <w:lang w:val="en-CA"/>
              </w:rPr>
              <w:t>Wurth Black Silicone Special 250</w:t>
            </w:r>
          </w:p>
        </w:tc>
      </w:tr>
      <w:tr w:rsidR="0000243D">
        <w:tc>
          <w:tcPr>
            <w:tcW w:w="792" w:type="dxa"/>
          </w:tcPr>
          <w:p w:rsidR="0000243D" w:rsidRDefault="0000243D">
            <w:pPr>
              <w:pStyle w:val="PrepText"/>
              <w:rPr>
                <w:bCs/>
              </w:rPr>
            </w:pPr>
            <w:r>
              <w:rPr>
                <w:bCs/>
              </w:rPr>
              <w:t>3</w:t>
            </w:r>
          </w:p>
        </w:tc>
        <w:tc>
          <w:tcPr>
            <w:tcW w:w="1440" w:type="dxa"/>
          </w:tcPr>
          <w:p w:rsidR="0000243D" w:rsidRDefault="002803AF">
            <w:pPr>
              <w:pStyle w:val="PrepText"/>
              <w:rPr>
                <w:bCs/>
              </w:rPr>
            </w:pPr>
            <w:r>
              <w:rPr>
                <w:bCs/>
              </w:rPr>
              <w:t>As Required</w:t>
            </w:r>
          </w:p>
        </w:tc>
        <w:tc>
          <w:tcPr>
            <w:tcW w:w="2736" w:type="dxa"/>
          </w:tcPr>
          <w:p w:rsidR="0000243D" w:rsidRDefault="002803AF">
            <w:pPr>
              <w:pStyle w:val="PrepText"/>
              <w:rPr>
                <w:bCs/>
              </w:rPr>
            </w:pPr>
            <w:r>
              <w:rPr>
                <w:lang w:val="en-CA"/>
              </w:rPr>
              <w:t>Masking Tape</w:t>
            </w:r>
          </w:p>
        </w:tc>
      </w:tr>
      <w:tr w:rsidR="0000243D">
        <w:tc>
          <w:tcPr>
            <w:tcW w:w="792" w:type="dxa"/>
          </w:tcPr>
          <w:p w:rsidR="0000243D" w:rsidRDefault="002803AF">
            <w:pPr>
              <w:pStyle w:val="PrepText"/>
              <w:rPr>
                <w:bCs/>
              </w:rPr>
            </w:pPr>
            <w:r>
              <w:rPr>
                <w:bCs/>
              </w:rPr>
              <w:t>4</w:t>
            </w:r>
          </w:p>
        </w:tc>
        <w:tc>
          <w:tcPr>
            <w:tcW w:w="1440" w:type="dxa"/>
          </w:tcPr>
          <w:p w:rsidR="0000243D" w:rsidRDefault="002803AF">
            <w:pPr>
              <w:pStyle w:val="PrepText"/>
              <w:rPr>
                <w:bCs/>
              </w:rPr>
            </w:pPr>
            <w:r>
              <w:rPr>
                <w:bCs/>
              </w:rPr>
              <w:t>As Required</w:t>
            </w:r>
          </w:p>
        </w:tc>
        <w:tc>
          <w:tcPr>
            <w:tcW w:w="2736" w:type="dxa"/>
          </w:tcPr>
          <w:p w:rsidR="0000243D" w:rsidRDefault="002803AF" w:rsidP="002803AF">
            <w:pPr>
              <w:pStyle w:val="PrepText"/>
              <w:rPr>
                <w:bCs/>
              </w:rPr>
            </w:pPr>
            <w:r>
              <w:rPr>
                <w:lang w:val="en-CA"/>
              </w:rPr>
              <w:t>Double-sided adhesive tape to replace tape on fender to cowl side seals</w:t>
            </w:r>
          </w:p>
        </w:tc>
      </w:tr>
    </w:tbl>
    <w:p w:rsidR="0000243D" w:rsidRDefault="0000243D">
      <w:pPr>
        <w:pStyle w:val="PrepTitle"/>
      </w:pPr>
      <w:r>
        <w:t>Conflicts</w:t>
      </w:r>
    </w:p>
    <w:tbl>
      <w:tblPr>
        <w:tblW w:w="0" w:type="auto"/>
        <w:tblInd w:w="72" w:type="dxa"/>
        <w:tblBorders>
          <w:top w:val="single" w:sz="12" w:space="0" w:color="auto"/>
          <w:left w:val="single" w:sz="12" w:space="0" w:color="auto"/>
          <w:bottom w:val="single" w:sz="12" w:space="0" w:color="auto"/>
          <w:right w:val="single" w:sz="12" w:space="0" w:color="auto"/>
        </w:tblBorders>
        <w:tblLayout w:type="fixed"/>
        <w:tblCellMar>
          <w:left w:w="72" w:type="dxa"/>
          <w:right w:w="72" w:type="dxa"/>
        </w:tblCellMar>
        <w:tblLook w:val="0000" w:firstRow="0" w:lastRow="0" w:firstColumn="0" w:lastColumn="0" w:noHBand="0" w:noVBand="0"/>
      </w:tblPr>
      <w:tblGrid>
        <w:gridCol w:w="4968"/>
      </w:tblGrid>
      <w:tr w:rsidR="0000243D">
        <w:tc>
          <w:tcPr>
            <w:tcW w:w="4968" w:type="dxa"/>
          </w:tcPr>
          <w:p w:rsidR="0000243D" w:rsidRDefault="002803AF">
            <w:pPr>
              <w:pStyle w:val="PrepText"/>
            </w:pPr>
            <w:r>
              <w:t>NX 300h</w:t>
            </w:r>
          </w:p>
        </w:tc>
      </w:tr>
    </w:tbl>
    <w:p w:rsidR="00E24B44" w:rsidRDefault="00E24B44" w:rsidP="00E24B44">
      <w:pPr>
        <w:pStyle w:val="PrepTitle"/>
      </w:pPr>
      <w:r>
        <w:t>Recommended Sequence of Application</w:t>
      </w:r>
    </w:p>
    <w:tbl>
      <w:tblPr>
        <w:tblW w:w="4968" w:type="dxa"/>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792"/>
        <w:gridCol w:w="4176"/>
      </w:tblGrid>
      <w:tr w:rsidR="00E24B44" w:rsidTr="002803AF">
        <w:tc>
          <w:tcPr>
            <w:tcW w:w="792" w:type="dxa"/>
            <w:tcBorders>
              <w:top w:val="single" w:sz="12" w:space="0" w:color="auto"/>
              <w:left w:val="single" w:sz="12" w:space="0" w:color="auto"/>
              <w:bottom w:val="single" w:sz="6" w:space="0" w:color="auto"/>
            </w:tcBorders>
          </w:tcPr>
          <w:p w:rsidR="00E24B44" w:rsidRDefault="00E24B44" w:rsidP="00CF4BCD">
            <w:pPr>
              <w:pStyle w:val="PrepText"/>
              <w:rPr>
                <w:bCs/>
              </w:rPr>
            </w:pPr>
            <w:r>
              <w:t>Item #</w:t>
            </w:r>
          </w:p>
        </w:tc>
        <w:tc>
          <w:tcPr>
            <w:tcW w:w="4176" w:type="dxa"/>
            <w:tcBorders>
              <w:top w:val="single" w:sz="12" w:space="0" w:color="auto"/>
              <w:bottom w:val="single" w:sz="6" w:space="0" w:color="auto"/>
            </w:tcBorders>
          </w:tcPr>
          <w:p w:rsidR="00E24B44" w:rsidRDefault="00E24B44" w:rsidP="00CF4BCD">
            <w:pPr>
              <w:pStyle w:val="PrepText"/>
            </w:pPr>
            <w:r>
              <w:t>Accessory</w:t>
            </w:r>
          </w:p>
        </w:tc>
      </w:tr>
      <w:tr w:rsidR="00E24B44" w:rsidTr="002803AF">
        <w:tc>
          <w:tcPr>
            <w:tcW w:w="792" w:type="dxa"/>
            <w:tcBorders>
              <w:top w:val="single" w:sz="6" w:space="0" w:color="auto"/>
            </w:tcBorders>
          </w:tcPr>
          <w:p w:rsidR="00E24B44" w:rsidRDefault="00E24B44" w:rsidP="00CF4BCD">
            <w:pPr>
              <w:pStyle w:val="PrepText"/>
              <w:rPr>
                <w:bCs/>
              </w:rPr>
            </w:pPr>
            <w:r>
              <w:rPr>
                <w:bCs/>
              </w:rPr>
              <w:t>1</w:t>
            </w:r>
          </w:p>
        </w:tc>
        <w:tc>
          <w:tcPr>
            <w:tcW w:w="4176" w:type="dxa"/>
            <w:tcBorders>
              <w:top w:val="single" w:sz="6" w:space="0" w:color="auto"/>
              <w:bottom w:val="single" w:sz="6" w:space="0" w:color="auto"/>
            </w:tcBorders>
          </w:tcPr>
          <w:p w:rsidR="00E24B44" w:rsidRDefault="00E24B44" w:rsidP="00CF4BCD">
            <w:pPr>
              <w:pStyle w:val="PrepText"/>
              <w:rPr>
                <w:lang w:val="en-CA" w:eastAsia="ja-JP"/>
              </w:rPr>
            </w:pPr>
            <w:r>
              <w:rPr>
                <w:lang w:val="en-CA" w:eastAsia="ja-JP"/>
              </w:rPr>
              <w:t xml:space="preserve">Towing Hitch </w:t>
            </w:r>
            <w:r>
              <w:rPr>
                <w:color w:val="FF0000"/>
                <w:lang w:val="en-CA" w:eastAsia="ja-JP"/>
              </w:rPr>
              <w:t>(NOTE: Do NOT reinstall vehicle parts until the Trailer Wire Harness is installed)</w:t>
            </w:r>
          </w:p>
        </w:tc>
      </w:tr>
      <w:tr w:rsidR="002803AF" w:rsidTr="002803AF">
        <w:tc>
          <w:tcPr>
            <w:tcW w:w="792" w:type="dxa"/>
          </w:tcPr>
          <w:p w:rsidR="002803AF" w:rsidRDefault="002803AF" w:rsidP="003C25BB">
            <w:pPr>
              <w:pStyle w:val="PrepText"/>
              <w:rPr>
                <w:bCs/>
              </w:rPr>
            </w:pPr>
            <w:r>
              <w:rPr>
                <w:bCs/>
              </w:rPr>
              <w:t>2</w:t>
            </w:r>
          </w:p>
        </w:tc>
        <w:tc>
          <w:tcPr>
            <w:tcW w:w="4176" w:type="dxa"/>
            <w:tcBorders>
              <w:top w:val="single" w:sz="6" w:space="0" w:color="auto"/>
              <w:bottom w:val="single" w:sz="6" w:space="0" w:color="auto"/>
            </w:tcBorders>
          </w:tcPr>
          <w:p w:rsidR="002803AF" w:rsidRDefault="002803AF" w:rsidP="003C25BB">
            <w:pPr>
              <w:pStyle w:val="PrepText"/>
              <w:rPr>
                <w:lang w:val="en-CA" w:eastAsia="ja-JP"/>
              </w:rPr>
            </w:pPr>
            <w:r>
              <w:rPr>
                <w:lang w:val="en-CA" w:eastAsia="ja-JP"/>
              </w:rPr>
              <w:t>Trailer Power Wire Harness</w:t>
            </w:r>
          </w:p>
        </w:tc>
      </w:tr>
      <w:tr w:rsidR="00E24B44" w:rsidTr="002803AF">
        <w:tc>
          <w:tcPr>
            <w:tcW w:w="792" w:type="dxa"/>
          </w:tcPr>
          <w:p w:rsidR="00E24B44" w:rsidRDefault="002803AF" w:rsidP="00CF4BCD">
            <w:pPr>
              <w:pStyle w:val="PrepText"/>
              <w:rPr>
                <w:bCs/>
              </w:rPr>
            </w:pPr>
            <w:r>
              <w:rPr>
                <w:bCs/>
              </w:rPr>
              <w:t>3</w:t>
            </w:r>
          </w:p>
        </w:tc>
        <w:tc>
          <w:tcPr>
            <w:tcW w:w="4176" w:type="dxa"/>
            <w:tcBorders>
              <w:top w:val="single" w:sz="6" w:space="0" w:color="auto"/>
              <w:bottom w:val="single" w:sz="6" w:space="0" w:color="auto"/>
            </w:tcBorders>
          </w:tcPr>
          <w:p w:rsidR="00E24B44" w:rsidRDefault="00E24B44" w:rsidP="00CF4BCD">
            <w:pPr>
              <w:pStyle w:val="PrepText"/>
              <w:rPr>
                <w:lang w:val="en-CA" w:eastAsia="ja-JP"/>
              </w:rPr>
            </w:pPr>
            <w:r>
              <w:rPr>
                <w:lang w:val="en-CA" w:eastAsia="ja-JP"/>
              </w:rPr>
              <w:t>Trailer Module Harness</w:t>
            </w:r>
          </w:p>
        </w:tc>
      </w:tr>
      <w:tr w:rsidR="00E24B44" w:rsidTr="002803AF">
        <w:tc>
          <w:tcPr>
            <w:tcW w:w="792" w:type="dxa"/>
          </w:tcPr>
          <w:p w:rsidR="00E24B44" w:rsidRDefault="00E24B44" w:rsidP="00CF4BCD">
            <w:pPr>
              <w:pStyle w:val="PrepText"/>
            </w:pPr>
            <w:r>
              <w:t>4</w:t>
            </w:r>
          </w:p>
        </w:tc>
        <w:tc>
          <w:tcPr>
            <w:tcW w:w="4176" w:type="dxa"/>
            <w:tcBorders>
              <w:top w:val="single" w:sz="6" w:space="0" w:color="auto"/>
              <w:bottom w:val="single" w:sz="12" w:space="0" w:color="auto"/>
            </w:tcBorders>
          </w:tcPr>
          <w:p w:rsidR="00E24B44" w:rsidRDefault="00E24B44" w:rsidP="00CF4BCD">
            <w:pPr>
              <w:pStyle w:val="PrepText"/>
              <w:rPr>
                <w:lang w:val="en-CA" w:eastAsia="ja-JP"/>
              </w:rPr>
            </w:pPr>
            <w:r>
              <w:rPr>
                <w:lang w:val="en-CA" w:eastAsia="ja-JP"/>
              </w:rPr>
              <w:t>Trailer Sub-Wire Harness (4-Flat)</w:t>
            </w:r>
          </w:p>
        </w:tc>
      </w:tr>
    </w:tbl>
    <w:p w:rsidR="00E24B44" w:rsidRDefault="00E24B44" w:rsidP="00E24B44">
      <w:pPr>
        <w:jc w:val="right"/>
        <w:rPr>
          <w:sz w:val="20"/>
        </w:rPr>
      </w:pPr>
      <w:r>
        <w:rPr>
          <w:snapToGrid w:val="0"/>
          <w:sz w:val="20"/>
        </w:rPr>
        <w:t>*</w:t>
      </w:r>
      <w:r>
        <w:rPr>
          <w:sz w:val="20"/>
        </w:rPr>
        <w:t>Mandatory</w:t>
      </w:r>
      <w:r>
        <w:rPr>
          <w:sz w:val="20"/>
        </w:rPr>
        <w:tab/>
      </w:r>
    </w:p>
    <w:p w:rsidR="00E24B44" w:rsidRDefault="00E24B44" w:rsidP="00E24B44">
      <w:pPr>
        <w:pStyle w:val="PrepTitle"/>
        <w:rPr>
          <w:b w:val="0"/>
          <w:bCs/>
          <w:sz w:val="20"/>
        </w:rPr>
      </w:pPr>
      <w:r>
        <w:t>Vehicle Service Parts</w:t>
      </w:r>
      <w:r>
        <w:rPr>
          <w:b w:val="0"/>
        </w:rPr>
        <w:t xml:space="preserve"> </w:t>
      </w:r>
      <w:r>
        <w:rPr>
          <w:b w:val="0"/>
          <w:bCs/>
          <w:sz w:val="20"/>
        </w:rPr>
        <w:t>(may be required for reassembly)</w:t>
      </w:r>
    </w:p>
    <w:tbl>
      <w:tblPr>
        <w:tblW w:w="0" w:type="auto"/>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792"/>
        <w:gridCol w:w="1440"/>
        <w:gridCol w:w="2736"/>
      </w:tblGrid>
      <w:tr w:rsidR="00E24B44" w:rsidTr="00CF4BCD">
        <w:tc>
          <w:tcPr>
            <w:tcW w:w="792" w:type="dxa"/>
            <w:tcBorders>
              <w:top w:val="single" w:sz="12" w:space="0" w:color="auto"/>
              <w:left w:val="single" w:sz="12" w:space="0" w:color="auto"/>
              <w:bottom w:val="single" w:sz="6" w:space="0" w:color="auto"/>
            </w:tcBorders>
          </w:tcPr>
          <w:p w:rsidR="00E24B44" w:rsidRDefault="00E24B44" w:rsidP="00CF4BCD">
            <w:pPr>
              <w:pStyle w:val="PrepText"/>
              <w:rPr>
                <w:bCs/>
              </w:rPr>
            </w:pPr>
            <w:r>
              <w:t>Item #</w:t>
            </w:r>
          </w:p>
        </w:tc>
        <w:tc>
          <w:tcPr>
            <w:tcW w:w="1440" w:type="dxa"/>
            <w:tcBorders>
              <w:top w:val="single" w:sz="12" w:space="0" w:color="auto"/>
              <w:bottom w:val="single" w:sz="6" w:space="0" w:color="auto"/>
            </w:tcBorders>
          </w:tcPr>
          <w:p w:rsidR="00E24B44" w:rsidRDefault="00E24B44" w:rsidP="00CF4BCD">
            <w:pPr>
              <w:pStyle w:val="PrepText"/>
            </w:pPr>
            <w:r>
              <w:t>Quantity Reqd.</w:t>
            </w:r>
          </w:p>
        </w:tc>
        <w:tc>
          <w:tcPr>
            <w:tcW w:w="2736" w:type="dxa"/>
            <w:tcBorders>
              <w:top w:val="single" w:sz="12" w:space="0" w:color="auto"/>
              <w:bottom w:val="single" w:sz="6" w:space="0" w:color="auto"/>
              <w:right w:val="single" w:sz="12" w:space="0" w:color="auto"/>
            </w:tcBorders>
          </w:tcPr>
          <w:p w:rsidR="00E24B44" w:rsidRDefault="00E24B44" w:rsidP="00CF4BCD">
            <w:pPr>
              <w:pStyle w:val="PrepText"/>
              <w:rPr>
                <w:bCs/>
              </w:rPr>
            </w:pPr>
            <w:r>
              <w:t>Description</w:t>
            </w:r>
          </w:p>
        </w:tc>
      </w:tr>
      <w:tr w:rsidR="00E24B44" w:rsidTr="00CF4BCD">
        <w:tc>
          <w:tcPr>
            <w:tcW w:w="792" w:type="dxa"/>
            <w:tcBorders>
              <w:top w:val="single" w:sz="6" w:space="0" w:color="auto"/>
            </w:tcBorders>
          </w:tcPr>
          <w:p w:rsidR="00E24B44" w:rsidRDefault="00E24B44" w:rsidP="00CF4BCD">
            <w:pPr>
              <w:pStyle w:val="PrepText"/>
              <w:rPr>
                <w:bCs/>
              </w:rPr>
            </w:pPr>
            <w:r>
              <w:rPr>
                <w:bCs/>
              </w:rPr>
              <w:t>1</w:t>
            </w:r>
          </w:p>
        </w:tc>
        <w:tc>
          <w:tcPr>
            <w:tcW w:w="1440" w:type="dxa"/>
            <w:tcBorders>
              <w:top w:val="single" w:sz="6" w:space="0" w:color="auto"/>
            </w:tcBorders>
          </w:tcPr>
          <w:p w:rsidR="00E24B44" w:rsidRDefault="00E24B44" w:rsidP="00CF4BCD">
            <w:pPr>
              <w:pStyle w:val="PrepText"/>
              <w:rPr>
                <w:bCs/>
              </w:rPr>
            </w:pPr>
          </w:p>
        </w:tc>
        <w:tc>
          <w:tcPr>
            <w:tcW w:w="2736" w:type="dxa"/>
            <w:tcBorders>
              <w:top w:val="single" w:sz="6" w:space="0" w:color="auto"/>
            </w:tcBorders>
          </w:tcPr>
          <w:p w:rsidR="00E24B44" w:rsidRDefault="00E24B44" w:rsidP="00CF4BCD">
            <w:pPr>
              <w:pStyle w:val="PrepText"/>
              <w:rPr>
                <w:bCs/>
              </w:rPr>
            </w:pPr>
          </w:p>
        </w:tc>
      </w:tr>
      <w:tr w:rsidR="00E24B44" w:rsidTr="00CF4BCD">
        <w:tc>
          <w:tcPr>
            <w:tcW w:w="792" w:type="dxa"/>
          </w:tcPr>
          <w:p w:rsidR="00E24B44" w:rsidRDefault="00E24B44" w:rsidP="00CF4BCD">
            <w:pPr>
              <w:pStyle w:val="PrepText"/>
              <w:rPr>
                <w:bCs/>
              </w:rPr>
            </w:pPr>
            <w:r>
              <w:rPr>
                <w:bCs/>
              </w:rPr>
              <w:t>2</w:t>
            </w:r>
          </w:p>
        </w:tc>
        <w:tc>
          <w:tcPr>
            <w:tcW w:w="1440" w:type="dxa"/>
          </w:tcPr>
          <w:p w:rsidR="00E24B44" w:rsidRDefault="00E24B44" w:rsidP="00CF4BCD">
            <w:pPr>
              <w:pStyle w:val="PrepText"/>
              <w:rPr>
                <w:bCs/>
              </w:rPr>
            </w:pPr>
          </w:p>
        </w:tc>
        <w:tc>
          <w:tcPr>
            <w:tcW w:w="2736" w:type="dxa"/>
          </w:tcPr>
          <w:p w:rsidR="00E24B44" w:rsidRDefault="00E24B44" w:rsidP="00CF4BCD">
            <w:pPr>
              <w:pStyle w:val="PrepText"/>
              <w:rPr>
                <w:bCs/>
              </w:rPr>
            </w:pPr>
          </w:p>
        </w:tc>
      </w:tr>
      <w:tr w:rsidR="00E24B44" w:rsidTr="00CF4BCD">
        <w:tc>
          <w:tcPr>
            <w:tcW w:w="792" w:type="dxa"/>
          </w:tcPr>
          <w:p w:rsidR="00E24B44" w:rsidRDefault="00E24B44" w:rsidP="00CF4BCD">
            <w:pPr>
              <w:pStyle w:val="PrepText"/>
              <w:rPr>
                <w:bCs/>
              </w:rPr>
            </w:pPr>
            <w:r>
              <w:rPr>
                <w:bCs/>
              </w:rPr>
              <w:t>3</w:t>
            </w:r>
          </w:p>
        </w:tc>
        <w:tc>
          <w:tcPr>
            <w:tcW w:w="1440" w:type="dxa"/>
          </w:tcPr>
          <w:p w:rsidR="00E24B44" w:rsidRDefault="00E24B44" w:rsidP="00CF4BCD">
            <w:pPr>
              <w:pStyle w:val="PrepText"/>
              <w:rPr>
                <w:bCs/>
              </w:rPr>
            </w:pPr>
          </w:p>
        </w:tc>
        <w:tc>
          <w:tcPr>
            <w:tcW w:w="2736" w:type="dxa"/>
          </w:tcPr>
          <w:p w:rsidR="00E24B44" w:rsidRDefault="00E24B44" w:rsidP="00CF4BCD">
            <w:pPr>
              <w:pStyle w:val="PrepText"/>
              <w:rPr>
                <w:bCs/>
              </w:rPr>
            </w:pPr>
          </w:p>
        </w:tc>
      </w:tr>
      <w:tr w:rsidR="00E24B44" w:rsidTr="00CF4BCD">
        <w:tc>
          <w:tcPr>
            <w:tcW w:w="792" w:type="dxa"/>
          </w:tcPr>
          <w:p w:rsidR="00E24B44" w:rsidRDefault="00E24B44" w:rsidP="00CF4BCD">
            <w:pPr>
              <w:pStyle w:val="PrepText"/>
              <w:rPr>
                <w:bCs/>
              </w:rPr>
            </w:pPr>
          </w:p>
        </w:tc>
        <w:tc>
          <w:tcPr>
            <w:tcW w:w="1440" w:type="dxa"/>
          </w:tcPr>
          <w:p w:rsidR="00E24B44" w:rsidRDefault="00E24B44" w:rsidP="00CF4BCD">
            <w:pPr>
              <w:pStyle w:val="PrepText"/>
              <w:rPr>
                <w:bCs/>
              </w:rPr>
            </w:pPr>
          </w:p>
        </w:tc>
        <w:tc>
          <w:tcPr>
            <w:tcW w:w="2736" w:type="dxa"/>
          </w:tcPr>
          <w:p w:rsidR="00E24B44" w:rsidRDefault="00E24B44" w:rsidP="00CF4BCD">
            <w:pPr>
              <w:pStyle w:val="PrepText"/>
              <w:rPr>
                <w:bCs/>
              </w:rPr>
            </w:pPr>
          </w:p>
        </w:tc>
      </w:tr>
    </w:tbl>
    <w:p w:rsidR="0000243D" w:rsidRDefault="00E24B44">
      <w:pPr>
        <w:pStyle w:val="PrepTitle"/>
      </w:pPr>
      <w:r>
        <w:br w:type="column"/>
      </w:r>
      <w:r w:rsidR="0000243D">
        <w:lastRenderedPageBreak/>
        <w:t>Recommended Tools</w:t>
      </w:r>
    </w:p>
    <w:tbl>
      <w:tblPr>
        <w:tblW w:w="4968" w:type="dxa"/>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2484"/>
        <w:gridCol w:w="2484"/>
      </w:tblGrid>
      <w:tr w:rsidR="0000243D" w:rsidTr="002803AF">
        <w:tc>
          <w:tcPr>
            <w:tcW w:w="2484" w:type="dxa"/>
            <w:tcBorders>
              <w:top w:val="single" w:sz="12" w:space="0" w:color="auto"/>
              <w:left w:val="single" w:sz="12" w:space="0" w:color="auto"/>
              <w:bottom w:val="single" w:sz="6" w:space="0" w:color="auto"/>
            </w:tcBorders>
          </w:tcPr>
          <w:p w:rsidR="0000243D" w:rsidRDefault="0000243D">
            <w:pPr>
              <w:pStyle w:val="ToolsRedTitle"/>
            </w:pPr>
            <w:r>
              <w:t>Personal &amp; Vehicle Protection</w:t>
            </w:r>
          </w:p>
        </w:tc>
        <w:tc>
          <w:tcPr>
            <w:tcW w:w="2484" w:type="dxa"/>
            <w:tcBorders>
              <w:top w:val="single" w:sz="12" w:space="0" w:color="auto"/>
              <w:bottom w:val="single" w:sz="6" w:space="0" w:color="auto"/>
            </w:tcBorders>
          </w:tcPr>
          <w:p w:rsidR="0000243D" w:rsidRDefault="0000243D">
            <w:pPr>
              <w:pStyle w:val="ToolsRedTitle"/>
            </w:pPr>
            <w:r>
              <w:t>Notes</w:t>
            </w:r>
          </w:p>
        </w:tc>
      </w:tr>
      <w:tr w:rsidR="002803AF" w:rsidTr="002803AF">
        <w:tc>
          <w:tcPr>
            <w:tcW w:w="2484" w:type="dxa"/>
            <w:tcBorders>
              <w:top w:val="single" w:sz="6" w:space="0" w:color="auto"/>
            </w:tcBorders>
          </w:tcPr>
          <w:p w:rsidR="002803AF" w:rsidRPr="00E24B44" w:rsidRDefault="002803AF" w:rsidP="003C25BB">
            <w:pPr>
              <w:pStyle w:val="ToolsRedtext"/>
              <w:rPr>
                <w:lang w:val="en-CA" w:eastAsia="ja-JP"/>
              </w:rPr>
            </w:pPr>
            <w:r w:rsidRPr="00E24B44">
              <w:rPr>
                <w:lang w:val="en-CA" w:eastAsia="ja-JP"/>
              </w:rPr>
              <w:t>Safety Glasses</w:t>
            </w:r>
          </w:p>
        </w:tc>
        <w:tc>
          <w:tcPr>
            <w:tcW w:w="2484" w:type="dxa"/>
            <w:tcBorders>
              <w:top w:val="single" w:sz="6" w:space="0" w:color="auto"/>
            </w:tcBorders>
          </w:tcPr>
          <w:p w:rsidR="002803AF" w:rsidRPr="00E24B44" w:rsidRDefault="002803AF" w:rsidP="003C25BB">
            <w:pPr>
              <w:pStyle w:val="ToolsRedtext"/>
              <w:rPr>
                <w:lang w:val="en-CA" w:eastAsia="ja-JP"/>
              </w:rPr>
            </w:pPr>
          </w:p>
        </w:tc>
      </w:tr>
      <w:tr w:rsidR="00E24B44" w:rsidTr="002803AF">
        <w:tc>
          <w:tcPr>
            <w:tcW w:w="2484" w:type="dxa"/>
            <w:tcBorders>
              <w:top w:val="single" w:sz="6" w:space="0" w:color="auto"/>
            </w:tcBorders>
          </w:tcPr>
          <w:p w:rsidR="00E24B44" w:rsidRPr="00E24B44" w:rsidRDefault="002803AF">
            <w:pPr>
              <w:pStyle w:val="ToolsRedtext"/>
              <w:rPr>
                <w:lang w:val="en-CA" w:eastAsia="ja-JP"/>
              </w:rPr>
            </w:pPr>
            <w:r>
              <w:rPr>
                <w:lang w:val="en-CA" w:eastAsia="ja-JP"/>
              </w:rPr>
              <w:t>Plastic Gloves</w:t>
            </w:r>
          </w:p>
        </w:tc>
        <w:tc>
          <w:tcPr>
            <w:tcW w:w="2484" w:type="dxa"/>
            <w:tcBorders>
              <w:top w:val="single" w:sz="6" w:space="0" w:color="auto"/>
            </w:tcBorders>
          </w:tcPr>
          <w:p w:rsidR="00E24B44" w:rsidRPr="00E24B44" w:rsidRDefault="00E24B44">
            <w:pPr>
              <w:pStyle w:val="ToolsRedtext"/>
              <w:rPr>
                <w:lang w:val="en-CA" w:eastAsia="ja-JP"/>
              </w:rPr>
            </w:pPr>
          </w:p>
        </w:tc>
      </w:tr>
      <w:tr w:rsidR="00E24B44" w:rsidTr="002803AF">
        <w:tc>
          <w:tcPr>
            <w:tcW w:w="2484" w:type="dxa"/>
          </w:tcPr>
          <w:p w:rsidR="00E24B44" w:rsidRPr="00E24B44" w:rsidRDefault="00E24B44">
            <w:pPr>
              <w:pStyle w:val="ToolsRedtext"/>
              <w:rPr>
                <w:lang w:val="en-CA" w:eastAsia="ja-JP"/>
              </w:rPr>
            </w:pPr>
            <w:r w:rsidRPr="00E24B44">
              <w:rPr>
                <w:lang w:val="en-CA" w:eastAsia="ja-JP"/>
              </w:rPr>
              <w:t>Vehicle Protection</w:t>
            </w:r>
          </w:p>
        </w:tc>
        <w:tc>
          <w:tcPr>
            <w:tcW w:w="2484" w:type="dxa"/>
          </w:tcPr>
          <w:p w:rsidR="00E24B44" w:rsidRPr="00E24B44" w:rsidRDefault="00E24B44">
            <w:pPr>
              <w:pStyle w:val="ToolsRedtext"/>
              <w:rPr>
                <w:lang w:val="en-CA" w:eastAsia="ja-JP"/>
              </w:rPr>
            </w:pPr>
            <w:r w:rsidRPr="00E24B44">
              <w:rPr>
                <w:lang w:val="en-CA" w:eastAsia="ja-JP"/>
              </w:rPr>
              <w:t>Cloth/Rag</w:t>
            </w:r>
          </w:p>
        </w:tc>
      </w:tr>
      <w:tr w:rsidR="00E24B44" w:rsidTr="002803AF">
        <w:tc>
          <w:tcPr>
            <w:tcW w:w="2484" w:type="dxa"/>
          </w:tcPr>
          <w:p w:rsidR="00E24B44" w:rsidRPr="00E24B44" w:rsidRDefault="00E24B44">
            <w:pPr>
              <w:pStyle w:val="ToolsRedtext"/>
              <w:rPr>
                <w:lang w:val="en-CA" w:eastAsia="ja-JP"/>
              </w:rPr>
            </w:pPr>
            <w:r w:rsidRPr="00E24B44">
              <w:rPr>
                <w:lang w:val="en-CA" w:eastAsia="ja-JP"/>
              </w:rPr>
              <w:t>Protective Tape</w:t>
            </w:r>
          </w:p>
        </w:tc>
        <w:tc>
          <w:tcPr>
            <w:tcW w:w="2484" w:type="dxa"/>
          </w:tcPr>
          <w:p w:rsidR="00E24B44" w:rsidRPr="00E24B44" w:rsidRDefault="00E24B44">
            <w:pPr>
              <w:pStyle w:val="ToolsRedtext"/>
              <w:rPr>
                <w:lang w:val="en-CA" w:eastAsia="ja-JP"/>
              </w:rPr>
            </w:pPr>
          </w:p>
        </w:tc>
      </w:tr>
      <w:tr w:rsidR="0000243D" w:rsidTr="002803AF">
        <w:tc>
          <w:tcPr>
            <w:tcW w:w="2484" w:type="dxa"/>
          </w:tcPr>
          <w:p w:rsidR="0000243D" w:rsidRDefault="0000243D">
            <w:pPr>
              <w:pStyle w:val="ToolsBlackTitle"/>
            </w:pPr>
            <w:r>
              <w:t>Special Tools</w:t>
            </w:r>
          </w:p>
        </w:tc>
        <w:tc>
          <w:tcPr>
            <w:tcW w:w="2484" w:type="dxa"/>
          </w:tcPr>
          <w:p w:rsidR="0000243D" w:rsidRDefault="0000243D">
            <w:pPr>
              <w:pStyle w:val="ToolsBlackTitle"/>
            </w:pPr>
            <w:r>
              <w:t>Notes</w:t>
            </w:r>
          </w:p>
        </w:tc>
      </w:tr>
      <w:tr w:rsidR="0000243D" w:rsidTr="002803AF">
        <w:tc>
          <w:tcPr>
            <w:tcW w:w="2484" w:type="dxa"/>
          </w:tcPr>
          <w:p w:rsidR="0000243D" w:rsidRPr="00E24B44" w:rsidRDefault="00E24B44">
            <w:pPr>
              <w:pStyle w:val="ToolBlackText"/>
              <w:rPr>
                <w:lang w:val="en-CA" w:eastAsia="ja-JP"/>
              </w:rPr>
            </w:pPr>
            <w:r>
              <w:rPr>
                <w:lang w:val="en-CA" w:eastAsia="ja-JP"/>
              </w:rPr>
              <w:t>Circuit Tester</w:t>
            </w:r>
          </w:p>
        </w:tc>
        <w:tc>
          <w:tcPr>
            <w:tcW w:w="2484" w:type="dxa"/>
          </w:tcPr>
          <w:p w:rsidR="0000243D" w:rsidRDefault="0000243D">
            <w:pPr>
              <w:pStyle w:val="ToolBlackText"/>
            </w:pPr>
          </w:p>
        </w:tc>
      </w:tr>
      <w:tr w:rsidR="0000243D" w:rsidTr="002803AF">
        <w:tc>
          <w:tcPr>
            <w:tcW w:w="2484" w:type="dxa"/>
          </w:tcPr>
          <w:p w:rsidR="0000243D" w:rsidRDefault="0000243D">
            <w:pPr>
              <w:pStyle w:val="ToolsBlueTitle"/>
            </w:pPr>
            <w:r>
              <w:t>Installation Tools</w:t>
            </w:r>
          </w:p>
        </w:tc>
        <w:tc>
          <w:tcPr>
            <w:tcW w:w="2484" w:type="dxa"/>
          </w:tcPr>
          <w:p w:rsidR="0000243D" w:rsidRDefault="0000243D">
            <w:pPr>
              <w:pStyle w:val="ToolsBlueTitle"/>
            </w:pPr>
            <w:r>
              <w:t>Notes</w:t>
            </w:r>
          </w:p>
        </w:tc>
      </w:tr>
      <w:tr w:rsidR="00E24B44" w:rsidTr="002803AF">
        <w:tc>
          <w:tcPr>
            <w:tcW w:w="2484" w:type="dxa"/>
          </w:tcPr>
          <w:p w:rsidR="00E24B44" w:rsidRPr="00303E45" w:rsidRDefault="00E24B44" w:rsidP="00CF4BCD">
            <w:pPr>
              <w:rPr>
                <w:rStyle w:val="ToolBlueTextChar"/>
                <w:sz w:val="20"/>
                <w:szCs w:val="20"/>
              </w:rPr>
            </w:pPr>
            <w:r w:rsidRPr="00303E45">
              <w:rPr>
                <w:rStyle w:val="ToolBlueTextChar"/>
                <w:sz w:val="20"/>
                <w:szCs w:val="20"/>
              </w:rPr>
              <w:t>Ratchet</w:t>
            </w:r>
          </w:p>
        </w:tc>
        <w:tc>
          <w:tcPr>
            <w:tcW w:w="2484" w:type="dxa"/>
          </w:tcPr>
          <w:p w:rsidR="00E24B44" w:rsidRPr="00303E45" w:rsidRDefault="00E24B44" w:rsidP="00CF4BCD">
            <w:pPr>
              <w:rPr>
                <w:rStyle w:val="ToolBlueTextChar"/>
                <w:sz w:val="20"/>
                <w:szCs w:val="20"/>
              </w:rPr>
            </w:pPr>
            <w:r w:rsidRPr="00303E45">
              <w:rPr>
                <w:rStyle w:val="ToolBlueTextChar"/>
                <w:sz w:val="20"/>
                <w:szCs w:val="20"/>
              </w:rPr>
              <w:t>3/8” Drive, Medium Extension</w:t>
            </w:r>
          </w:p>
        </w:tc>
      </w:tr>
      <w:tr w:rsidR="00E24B44" w:rsidTr="002803AF">
        <w:tc>
          <w:tcPr>
            <w:tcW w:w="2484" w:type="dxa"/>
          </w:tcPr>
          <w:p w:rsidR="00E24B44" w:rsidRPr="00303E45" w:rsidRDefault="00E24B44" w:rsidP="00CF4BCD">
            <w:pPr>
              <w:rPr>
                <w:rStyle w:val="ToolBlueTextChar"/>
                <w:sz w:val="20"/>
                <w:szCs w:val="20"/>
              </w:rPr>
            </w:pPr>
            <w:r w:rsidRPr="00303E45">
              <w:rPr>
                <w:rStyle w:val="ToolBlueTextChar"/>
                <w:sz w:val="20"/>
                <w:szCs w:val="20"/>
              </w:rPr>
              <w:t>Socket</w:t>
            </w:r>
          </w:p>
        </w:tc>
        <w:tc>
          <w:tcPr>
            <w:tcW w:w="2484" w:type="dxa"/>
          </w:tcPr>
          <w:p w:rsidR="00E24B44" w:rsidRPr="00303E45" w:rsidRDefault="00E24B44" w:rsidP="00CF4BCD">
            <w:pPr>
              <w:rPr>
                <w:rStyle w:val="ToolBlueTextChar"/>
                <w:sz w:val="20"/>
                <w:szCs w:val="20"/>
              </w:rPr>
            </w:pPr>
            <w:r w:rsidRPr="00303E45">
              <w:rPr>
                <w:rStyle w:val="ToolBlueTextChar"/>
                <w:sz w:val="20"/>
                <w:szCs w:val="20"/>
              </w:rPr>
              <w:t>10</w:t>
            </w:r>
            <w:r w:rsidR="002803AF">
              <w:rPr>
                <w:rStyle w:val="ToolBlueTextChar"/>
                <w:sz w:val="20"/>
                <w:szCs w:val="20"/>
              </w:rPr>
              <w:t>, 12 &amp; 14</w:t>
            </w:r>
            <w:r w:rsidR="00BE4138">
              <w:rPr>
                <w:rStyle w:val="ToolBlueTextChar"/>
                <w:sz w:val="20"/>
                <w:szCs w:val="20"/>
              </w:rPr>
              <w:t>mm</w:t>
            </w:r>
            <w:r w:rsidRPr="00303E45">
              <w:rPr>
                <w:rStyle w:val="ToolBlueTextChar"/>
                <w:sz w:val="20"/>
                <w:szCs w:val="20"/>
              </w:rPr>
              <w:t>,  3/8” Drive</w:t>
            </w:r>
          </w:p>
        </w:tc>
      </w:tr>
      <w:tr w:rsidR="00E24B44" w:rsidTr="002803AF">
        <w:tc>
          <w:tcPr>
            <w:tcW w:w="2484" w:type="dxa"/>
          </w:tcPr>
          <w:p w:rsidR="00E24B44" w:rsidRPr="00303E45" w:rsidRDefault="00E24B44" w:rsidP="00CF4BCD">
            <w:pPr>
              <w:rPr>
                <w:rStyle w:val="ToolBlueTextChar"/>
                <w:sz w:val="20"/>
                <w:szCs w:val="20"/>
              </w:rPr>
            </w:pPr>
            <w:r w:rsidRPr="00303E45">
              <w:rPr>
                <w:rStyle w:val="ToolBlueTextChar"/>
                <w:sz w:val="20"/>
                <w:szCs w:val="20"/>
              </w:rPr>
              <w:t>Trim Panel Remover Tool</w:t>
            </w:r>
          </w:p>
        </w:tc>
        <w:tc>
          <w:tcPr>
            <w:tcW w:w="2484" w:type="dxa"/>
          </w:tcPr>
          <w:p w:rsidR="00E24B44" w:rsidRPr="00303E45" w:rsidRDefault="00E24B44" w:rsidP="00CF4BCD">
            <w:pPr>
              <w:rPr>
                <w:color w:val="0000FF"/>
                <w:sz w:val="20"/>
                <w:szCs w:val="20"/>
              </w:rPr>
            </w:pPr>
          </w:p>
        </w:tc>
      </w:tr>
      <w:tr w:rsidR="00E24B44" w:rsidTr="002803AF">
        <w:tc>
          <w:tcPr>
            <w:tcW w:w="2484" w:type="dxa"/>
          </w:tcPr>
          <w:p w:rsidR="00E24B44" w:rsidRPr="00303E45" w:rsidRDefault="00E24B44" w:rsidP="00CF4BCD">
            <w:pPr>
              <w:rPr>
                <w:rStyle w:val="ToolBlueTextChar"/>
                <w:sz w:val="20"/>
                <w:szCs w:val="20"/>
              </w:rPr>
            </w:pPr>
            <w:r w:rsidRPr="00303E45">
              <w:rPr>
                <w:rStyle w:val="ToolBlueTextChar"/>
                <w:sz w:val="20"/>
                <w:szCs w:val="20"/>
              </w:rPr>
              <w:t>Screwdriver</w:t>
            </w:r>
          </w:p>
        </w:tc>
        <w:tc>
          <w:tcPr>
            <w:tcW w:w="2484" w:type="dxa"/>
          </w:tcPr>
          <w:p w:rsidR="00E24B44" w:rsidRPr="00303E45" w:rsidRDefault="00E24B44" w:rsidP="00CF4BCD">
            <w:pPr>
              <w:rPr>
                <w:rStyle w:val="ToolBlueTextChar"/>
                <w:sz w:val="20"/>
                <w:szCs w:val="20"/>
              </w:rPr>
            </w:pPr>
            <w:r w:rsidRPr="00303E45">
              <w:rPr>
                <w:rStyle w:val="ToolBlueTextChar"/>
                <w:sz w:val="20"/>
                <w:szCs w:val="20"/>
              </w:rPr>
              <w:t>Small Flat, Phillips #2</w:t>
            </w:r>
          </w:p>
        </w:tc>
      </w:tr>
      <w:tr w:rsidR="00E24B44" w:rsidTr="002803AF">
        <w:tc>
          <w:tcPr>
            <w:tcW w:w="2484" w:type="dxa"/>
          </w:tcPr>
          <w:p w:rsidR="00E24B44" w:rsidRPr="00303E45" w:rsidRDefault="00E24B44" w:rsidP="00CF4BCD">
            <w:pPr>
              <w:rPr>
                <w:rStyle w:val="ToolBlueTextChar"/>
                <w:sz w:val="20"/>
                <w:szCs w:val="20"/>
              </w:rPr>
            </w:pPr>
            <w:r w:rsidRPr="00303E45">
              <w:rPr>
                <w:rStyle w:val="ToolBlueTextChar"/>
                <w:sz w:val="20"/>
                <w:szCs w:val="20"/>
              </w:rPr>
              <w:t>Pliers</w:t>
            </w:r>
          </w:p>
        </w:tc>
        <w:tc>
          <w:tcPr>
            <w:tcW w:w="2484" w:type="dxa"/>
          </w:tcPr>
          <w:p w:rsidR="00E24B44" w:rsidRPr="00303E45" w:rsidRDefault="00E24B44" w:rsidP="00CF4BCD">
            <w:pPr>
              <w:rPr>
                <w:rStyle w:val="ToolBlueTextChar"/>
                <w:sz w:val="20"/>
                <w:szCs w:val="20"/>
              </w:rPr>
            </w:pPr>
            <w:r w:rsidRPr="00303E45">
              <w:rPr>
                <w:rStyle w:val="ToolBlueTextChar"/>
                <w:sz w:val="20"/>
                <w:szCs w:val="20"/>
              </w:rPr>
              <w:t>Side Cutter</w:t>
            </w:r>
          </w:p>
        </w:tc>
      </w:tr>
      <w:tr w:rsidR="00E24B44" w:rsidTr="002803AF">
        <w:tc>
          <w:tcPr>
            <w:tcW w:w="2484" w:type="dxa"/>
          </w:tcPr>
          <w:p w:rsidR="00E24B44" w:rsidRPr="00303E45" w:rsidRDefault="00E24B44" w:rsidP="00CF4BCD">
            <w:pPr>
              <w:rPr>
                <w:color w:val="0000FF"/>
                <w:sz w:val="20"/>
                <w:szCs w:val="20"/>
              </w:rPr>
            </w:pPr>
            <w:r w:rsidRPr="00303E45">
              <w:rPr>
                <w:color w:val="0000FF"/>
                <w:sz w:val="20"/>
                <w:szCs w:val="20"/>
              </w:rPr>
              <w:t>Wrench</w:t>
            </w:r>
          </w:p>
        </w:tc>
        <w:tc>
          <w:tcPr>
            <w:tcW w:w="2484" w:type="dxa"/>
          </w:tcPr>
          <w:p w:rsidR="00E24B44" w:rsidRPr="00303E45" w:rsidRDefault="00E24B44" w:rsidP="00CF4BCD">
            <w:pPr>
              <w:rPr>
                <w:rStyle w:val="ToolBlueTextChar"/>
                <w:sz w:val="20"/>
                <w:szCs w:val="20"/>
              </w:rPr>
            </w:pPr>
            <w:r w:rsidRPr="00303E45">
              <w:rPr>
                <w:rStyle w:val="ToolBlueTextChar"/>
                <w:sz w:val="20"/>
                <w:szCs w:val="20"/>
              </w:rPr>
              <w:t>10mm</w:t>
            </w:r>
          </w:p>
        </w:tc>
      </w:tr>
      <w:tr w:rsidR="00E24B44" w:rsidTr="002803AF">
        <w:tc>
          <w:tcPr>
            <w:tcW w:w="2484" w:type="dxa"/>
          </w:tcPr>
          <w:p w:rsidR="00E24B44" w:rsidRPr="00303E45" w:rsidRDefault="00E24B44" w:rsidP="00CF4BCD">
            <w:pPr>
              <w:rPr>
                <w:rStyle w:val="ToolBlueTextChar"/>
                <w:sz w:val="20"/>
                <w:szCs w:val="20"/>
              </w:rPr>
            </w:pPr>
            <w:r w:rsidRPr="00303E45">
              <w:rPr>
                <w:rStyle w:val="ToolBlueTextChar"/>
                <w:sz w:val="20"/>
                <w:szCs w:val="20"/>
              </w:rPr>
              <w:t>Clip Remover</w:t>
            </w:r>
          </w:p>
        </w:tc>
        <w:tc>
          <w:tcPr>
            <w:tcW w:w="2484" w:type="dxa"/>
          </w:tcPr>
          <w:p w:rsidR="00E24B44" w:rsidRPr="00303E45" w:rsidRDefault="00E24B44" w:rsidP="00CF4BCD">
            <w:pPr>
              <w:rPr>
                <w:color w:val="0000FF"/>
                <w:sz w:val="20"/>
                <w:szCs w:val="20"/>
              </w:rPr>
            </w:pPr>
          </w:p>
        </w:tc>
      </w:tr>
      <w:tr w:rsidR="00E24B44" w:rsidTr="002803AF">
        <w:tc>
          <w:tcPr>
            <w:tcW w:w="2484" w:type="dxa"/>
          </w:tcPr>
          <w:p w:rsidR="00E24B44" w:rsidRPr="00303E45" w:rsidRDefault="00E24B44" w:rsidP="00CF4BCD">
            <w:pPr>
              <w:rPr>
                <w:rStyle w:val="ToolBlueTextChar"/>
                <w:sz w:val="20"/>
                <w:szCs w:val="20"/>
              </w:rPr>
            </w:pPr>
            <w:r w:rsidRPr="00303E45">
              <w:rPr>
                <w:rStyle w:val="ToolBlueTextChar"/>
                <w:sz w:val="20"/>
                <w:szCs w:val="20"/>
              </w:rPr>
              <w:t>Torque Wrench</w:t>
            </w:r>
          </w:p>
        </w:tc>
        <w:tc>
          <w:tcPr>
            <w:tcW w:w="2484" w:type="dxa"/>
          </w:tcPr>
          <w:p w:rsidR="002803AF" w:rsidRDefault="002803AF" w:rsidP="002803AF">
            <w:pPr>
              <w:rPr>
                <w:rStyle w:val="ToolBlueTextChar"/>
                <w:sz w:val="20"/>
                <w:szCs w:val="20"/>
              </w:rPr>
            </w:pPr>
            <w:r>
              <w:rPr>
                <w:rStyle w:val="ToolBlueTextChar"/>
                <w:sz w:val="20"/>
                <w:szCs w:val="20"/>
              </w:rPr>
              <w:t>5.4 N•m (48 lbf•in) to</w:t>
            </w:r>
          </w:p>
          <w:p w:rsidR="00E24B44" w:rsidRPr="00303E45" w:rsidRDefault="00E24B44" w:rsidP="002030D0">
            <w:pPr>
              <w:rPr>
                <w:rStyle w:val="ToolBlueTextChar"/>
                <w:sz w:val="20"/>
                <w:szCs w:val="20"/>
              </w:rPr>
            </w:pPr>
            <w:r w:rsidRPr="00303E45">
              <w:rPr>
                <w:rStyle w:val="ToolBlueTextChar"/>
                <w:sz w:val="20"/>
                <w:szCs w:val="20"/>
              </w:rPr>
              <w:t>4</w:t>
            </w:r>
            <w:r w:rsidR="002030D0">
              <w:rPr>
                <w:rStyle w:val="ToolBlueTextChar"/>
                <w:sz w:val="20"/>
                <w:szCs w:val="20"/>
              </w:rPr>
              <w:t>2 N•m (31</w:t>
            </w:r>
            <w:r w:rsidRPr="00303E45">
              <w:rPr>
                <w:rStyle w:val="ToolBlueTextChar"/>
                <w:sz w:val="20"/>
                <w:szCs w:val="20"/>
              </w:rPr>
              <w:t xml:space="preserve"> lbf•</w:t>
            </w:r>
            <w:r w:rsidR="002030D0">
              <w:rPr>
                <w:rStyle w:val="ToolBlueTextChar"/>
                <w:sz w:val="20"/>
                <w:szCs w:val="20"/>
              </w:rPr>
              <w:t>ft</w:t>
            </w:r>
            <w:r w:rsidRPr="00303E45">
              <w:rPr>
                <w:rStyle w:val="ToolBlueTextChar"/>
                <w:sz w:val="20"/>
                <w:szCs w:val="20"/>
              </w:rPr>
              <w:t>)</w:t>
            </w:r>
          </w:p>
        </w:tc>
      </w:tr>
      <w:tr w:rsidR="00E24B44" w:rsidTr="002803AF">
        <w:tc>
          <w:tcPr>
            <w:tcW w:w="2484" w:type="dxa"/>
          </w:tcPr>
          <w:p w:rsidR="00E24B44" w:rsidRPr="00303E45" w:rsidRDefault="00E24B44" w:rsidP="00CF4BCD">
            <w:pPr>
              <w:rPr>
                <w:rStyle w:val="ToolBlueTextChar"/>
                <w:sz w:val="20"/>
                <w:szCs w:val="20"/>
              </w:rPr>
            </w:pPr>
            <w:r w:rsidRPr="00303E45">
              <w:rPr>
                <w:rStyle w:val="ToolBlueTextChar"/>
                <w:sz w:val="20"/>
                <w:szCs w:val="20"/>
              </w:rPr>
              <w:t>Plastic Scraper</w:t>
            </w:r>
          </w:p>
        </w:tc>
        <w:tc>
          <w:tcPr>
            <w:tcW w:w="2484" w:type="dxa"/>
          </w:tcPr>
          <w:p w:rsidR="00E24B44" w:rsidRPr="00303E45" w:rsidRDefault="00E24B44" w:rsidP="00CF4BCD">
            <w:pPr>
              <w:rPr>
                <w:color w:val="0000FF"/>
                <w:sz w:val="20"/>
                <w:szCs w:val="20"/>
              </w:rPr>
            </w:pPr>
          </w:p>
        </w:tc>
      </w:tr>
      <w:tr w:rsidR="002803AF" w:rsidTr="003C25BB">
        <w:tc>
          <w:tcPr>
            <w:tcW w:w="2484" w:type="dxa"/>
          </w:tcPr>
          <w:p w:rsidR="002803AF" w:rsidRPr="00303E45" w:rsidRDefault="002803AF" w:rsidP="003C25BB">
            <w:pPr>
              <w:rPr>
                <w:rStyle w:val="ToolBlueTextChar"/>
                <w:sz w:val="20"/>
                <w:szCs w:val="20"/>
              </w:rPr>
            </w:pPr>
            <w:r>
              <w:rPr>
                <w:rStyle w:val="ToolBlueTextChar"/>
                <w:sz w:val="20"/>
                <w:szCs w:val="20"/>
              </w:rPr>
              <w:t>Pick Tool</w:t>
            </w:r>
          </w:p>
        </w:tc>
        <w:tc>
          <w:tcPr>
            <w:tcW w:w="2484" w:type="dxa"/>
          </w:tcPr>
          <w:p w:rsidR="002803AF" w:rsidRPr="00303E45" w:rsidRDefault="002803AF" w:rsidP="003C25BB">
            <w:pPr>
              <w:rPr>
                <w:color w:val="0000FF"/>
                <w:sz w:val="20"/>
                <w:szCs w:val="20"/>
              </w:rPr>
            </w:pPr>
            <w:r>
              <w:rPr>
                <w:color w:val="0000FF"/>
                <w:sz w:val="20"/>
                <w:szCs w:val="20"/>
              </w:rPr>
              <w:t>Small</w:t>
            </w:r>
          </w:p>
        </w:tc>
      </w:tr>
      <w:tr w:rsidR="002803AF" w:rsidTr="003C25BB">
        <w:tc>
          <w:tcPr>
            <w:tcW w:w="2484" w:type="dxa"/>
          </w:tcPr>
          <w:p w:rsidR="002803AF" w:rsidRPr="00303E45" w:rsidRDefault="002803AF" w:rsidP="003C25BB">
            <w:pPr>
              <w:rPr>
                <w:rStyle w:val="ToolBlueTextChar"/>
                <w:sz w:val="20"/>
                <w:szCs w:val="20"/>
              </w:rPr>
            </w:pPr>
            <w:r>
              <w:rPr>
                <w:rStyle w:val="ToolBlueTextChar"/>
                <w:sz w:val="20"/>
                <w:szCs w:val="20"/>
              </w:rPr>
              <w:t>Drill Motor</w:t>
            </w:r>
          </w:p>
        </w:tc>
        <w:tc>
          <w:tcPr>
            <w:tcW w:w="2484" w:type="dxa"/>
          </w:tcPr>
          <w:p w:rsidR="002803AF" w:rsidRPr="00303E45" w:rsidRDefault="002803AF" w:rsidP="003C25BB">
            <w:pPr>
              <w:rPr>
                <w:color w:val="0000FF"/>
                <w:sz w:val="20"/>
                <w:szCs w:val="20"/>
              </w:rPr>
            </w:pPr>
          </w:p>
        </w:tc>
      </w:tr>
      <w:tr w:rsidR="002803AF" w:rsidTr="003C25BB">
        <w:tc>
          <w:tcPr>
            <w:tcW w:w="2484" w:type="dxa"/>
          </w:tcPr>
          <w:p w:rsidR="002803AF" w:rsidRPr="00303E45" w:rsidRDefault="002803AF" w:rsidP="003C25BB">
            <w:pPr>
              <w:rPr>
                <w:rStyle w:val="ToolBlueTextChar"/>
                <w:sz w:val="20"/>
                <w:szCs w:val="20"/>
              </w:rPr>
            </w:pPr>
            <w:r>
              <w:rPr>
                <w:rStyle w:val="ToolBlueTextChar"/>
                <w:sz w:val="20"/>
                <w:szCs w:val="20"/>
              </w:rPr>
              <w:t>Drill Bit</w:t>
            </w:r>
          </w:p>
        </w:tc>
        <w:tc>
          <w:tcPr>
            <w:tcW w:w="2484" w:type="dxa"/>
          </w:tcPr>
          <w:p w:rsidR="002803AF" w:rsidRPr="00303E45" w:rsidRDefault="002803AF" w:rsidP="003C25BB">
            <w:pPr>
              <w:rPr>
                <w:color w:val="0000FF"/>
                <w:sz w:val="20"/>
                <w:szCs w:val="20"/>
              </w:rPr>
            </w:pPr>
            <w:r>
              <w:rPr>
                <w:color w:val="0000FF"/>
                <w:sz w:val="20"/>
                <w:szCs w:val="20"/>
              </w:rPr>
              <w:t>14mm</w:t>
            </w:r>
          </w:p>
        </w:tc>
      </w:tr>
      <w:tr w:rsidR="00E24B44" w:rsidTr="002803AF">
        <w:tc>
          <w:tcPr>
            <w:tcW w:w="2484" w:type="dxa"/>
          </w:tcPr>
          <w:p w:rsidR="00E24B44" w:rsidRPr="00303E45" w:rsidRDefault="00E24B44" w:rsidP="00CF4BCD">
            <w:pPr>
              <w:rPr>
                <w:rStyle w:val="ToolBlueTextChar"/>
                <w:sz w:val="20"/>
                <w:szCs w:val="20"/>
              </w:rPr>
            </w:pPr>
            <w:r w:rsidRPr="00303E45">
              <w:rPr>
                <w:rStyle w:val="ToolBlueTextChar"/>
                <w:sz w:val="20"/>
                <w:szCs w:val="20"/>
              </w:rPr>
              <w:t>Metal Saw</w:t>
            </w:r>
          </w:p>
        </w:tc>
        <w:tc>
          <w:tcPr>
            <w:tcW w:w="2484" w:type="dxa"/>
          </w:tcPr>
          <w:p w:rsidR="00E24B44" w:rsidRPr="00303E45" w:rsidRDefault="00E24B44" w:rsidP="00CF4BCD">
            <w:pPr>
              <w:rPr>
                <w:color w:val="0000FF"/>
                <w:sz w:val="20"/>
                <w:szCs w:val="20"/>
              </w:rPr>
            </w:pPr>
          </w:p>
        </w:tc>
      </w:tr>
      <w:tr w:rsidR="0000243D" w:rsidTr="002803AF">
        <w:tc>
          <w:tcPr>
            <w:tcW w:w="2484" w:type="dxa"/>
          </w:tcPr>
          <w:p w:rsidR="0000243D" w:rsidRDefault="0000243D">
            <w:pPr>
              <w:pStyle w:val="ToolsGreenTitle"/>
            </w:pPr>
            <w:r>
              <w:t>Special Chemicals</w:t>
            </w:r>
          </w:p>
        </w:tc>
        <w:tc>
          <w:tcPr>
            <w:tcW w:w="2484" w:type="dxa"/>
          </w:tcPr>
          <w:p w:rsidR="0000243D" w:rsidRDefault="0000243D">
            <w:pPr>
              <w:pStyle w:val="ToolsGreenTitle"/>
            </w:pPr>
            <w:r>
              <w:t>Notes</w:t>
            </w:r>
          </w:p>
        </w:tc>
      </w:tr>
      <w:tr w:rsidR="0000243D" w:rsidTr="002803AF">
        <w:tc>
          <w:tcPr>
            <w:tcW w:w="2484" w:type="dxa"/>
          </w:tcPr>
          <w:p w:rsidR="0000243D" w:rsidRDefault="002803AF">
            <w:pPr>
              <w:pStyle w:val="ToolGreenText"/>
            </w:pPr>
            <w:r>
              <w:t>VDC Approved Cleaner</w:t>
            </w:r>
          </w:p>
        </w:tc>
        <w:tc>
          <w:tcPr>
            <w:tcW w:w="2484" w:type="dxa"/>
          </w:tcPr>
          <w:p w:rsidR="0000243D" w:rsidRDefault="0000243D">
            <w:pPr>
              <w:pStyle w:val="ToolGreenText"/>
            </w:pPr>
          </w:p>
        </w:tc>
      </w:tr>
    </w:tbl>
    <w:p w:rsidR="0000243D" w:rsidRDefault="0000243D">
      <w:pPr>
        <w:pStyle w:val="PrepTitle"/>
      </w:pPr>
      <w:r>
        <w:t>General Applicability</w:t>
      </w:r>
    </w:p>
    <w:tbl>
      <w:tblPr>
        <w:tblW w:w="0" w:type="auto"/>
        <w:tblInd w:w="72" w:type="dxa"/>
        <w:tblBorders>
          <w:top w:val="single" w:sz="12" w:space="0" w:color="auto"/>
          <w:left w:val="single" w:sz="12" w:space="0" w:color="auto"/>
          <w:bottom w:val="single" w:sz="12" w:space="0" w:color="auto"/>
          <w:right w:val="single" w:sz="12" w:space="0" w:color="auto"/>
        </w:tblBorders>
        <w:tblLayout w:type="fixed"/>
        <w:tblCellMar>
          <w:left w:w="72" w:type="dxa"/>
          <w:right w:w="72" w:type="dxa"/>
        </w:tblCellMar>
        <w:tblLook w:val="0000" w:firstRow="0" w:lastRow="0" w:firstColumn="0" w:lastColumn="0" w:noHBand="0" w:noVBand="0"/>
      </w:tblPr>
      <w:tblGrid>
        <w:gridCol w:w="4968"/>
      </w:tblGrid>
      <w:tr w:rsidR="0000243D">
        <w:tc>
          <w:tcPr>
            <w:tcW w:w="4968" w:type="dxa"/>
          </w:tcPr>
          <w:p w:rsidR="0000243D" w:rsidRDefault="002803AF">
            <w:pPr>
              <w:pStyle w:val="PrepText"/>
            </w:pPr>
            <w:r>
              <w:t>NX 200t</w:t>
            </w:r>
          </w:p>
        </w:tc>
      </w:tr>
    </w:tbl>
    <w:p w:rsidR="0000243D" w:rsidRDefault="0000243D">
      <w:pPr>
        <w:pStyle w:val="PrepTitle"/>
      </w:pPr>
      <w:r>
        <w:t>Legend</w:t>
      </w:r>
    </w:p>
    <w:p w:rsidR="0000243D" w:rsidRDefault="004907E7">
      <w:r>
        <w:rPr>
          <w:noProof/>
        </w:rPr>
        <mc:AlternateContent>
          <mc:Choice Requires="wpg">
            <w:drawing>
              <wp:anchor distT="0" distB="0" distL="114300" distR="114300" simplePos="0" relativeHeight="251547136" behindDoc="0" locked="0" layoutInCell="1" allowOverlap="1">
                <wp:simplePos x="0" y="0"/>
                <wp:positionH relativeFrom="column">
                  <wp:posOffset>-17780</wp:posOffset>
                </wp:positionH>
                <wp:positionV relativeFrom="paragraph">
                  <wp:posOffset>41275</wp:posOffset>
                </wp:positionV>
                <wp:extent cx="3169920" cy="2568575"/>
                <wp:effectExtent l="1270" t="12700" r="10160" b="0"/>
                <wp:wrapNone/>
                <wp:docPr id="39"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9920" cy="2568575"/>
                          <a:chOff x="6236" y="3865"/>
                          <a:chExt cx="4992" cy="4045"/>
                        </a:xfrm>
                      </wpg:grpSpPr>
                      <pic:pic xmlns:pic="http://schemas.openxmlformats.org/drawingml/2006/picture">
                        <pic:nvPicPr>
                          <pic:cNvPr id="40" name="Picture 128"/>
                          <pic:cNvPicPr>
                            <a:picLocks noChangeAspect="1" noChangeArrowheads="1"/>
                          </pic:cNvPicPr>
                        </pic:nvPicPr>
                        <pic:blipFill>
                          <a:blip r:embed="rId13" cstate="print">
                            <a:extLst>
                              <a:ext uri="{28A0092B-C50C-407E-A947-70E740481C1C}">
                                <a14:useLocalDpi xmlns:a14="http://schemas.microsoft.com/office/drawing/2010/main" val="0"/>
                              </a:ext>
                            </a:extLst>
                          </a:blip>
                          <a:srcRect l="23625" t="65062" r="68774" b="27094"/>
                          <a:stretch>
                            <a:fillRect/>
                          </a:stretch>
                        </pic:blipFill>
                        <pic:spPr bwMode="auto">
                          <a:xfrm>
                            <a:off x="6236" y="7048"/>
                            <a:ext cx="576" cy="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 name="Rectangle 84"/>
                        <wps:cNvSpPr>
                          <a:spLocks noChangeArrowheads="1"/>
                        </wps:cNvSpPr>
                        <wps:spPr bwMode="auto">
                          <a:xfrm>
                            <a:off x="6774" y="3925"/>
                            <a:ext cx="4347" cy="39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61FC4" w:rsidRDefault="00161FC4">
                              <w:pPr>
                                <w:spacing w:before="120" w:after="60"/>
                                <w:rPr>
                                  <w:rFonts w:ascii="Arial" w:hAnsi="Arial"/>
                                  <w:sz w:val="18"/>
                                </w:rPr>
                              </w:pPr>
                              <w:r>
                                <w:rPr>
                                  <w:rFonts w:ascii="Arial" w:hAnsi="Arial"/>
                                  <w:b/>
                                  <w:sz w:val="18"/>
                                  <w:u w:val="single"/>
                                </w:rPr>
                                <w:t>STOP:</w:t>
                              </w:r>
                              <w:r>
                                <w:rPr>
                                  <w:rFonts w:ascii="Arial" w:hAnsi="Arial"/>
                                  <w:sz w:val="18"/>
                                </w:rPr>
                                <w:t xml:space="preserve"> Damage to the vehicle may occur.  Do not proceed until process has been complied with.</w:t>
                              </w:r>
                            </w:p>
                            <w:p w:rsidR="00161FC4" w:rsidRDefault="00161FC4">
                              <w:pPr>
                                <w:spacing w:after="60"/>
                                <w:rPr>
                                  <w:rFonts w:ascii="Arial" w:hAnsi="Arial"/>
                                  <w:sz w:val="18"/>
                                </w:rPr>
                              </w:pPr>
                              <w:r>
                                <w:rPr>
                                  <w:rFonts w:ascii="Arial" w:hAnsi="Arial"/>
                                  <w:b/>
                                  <w:sz w:val="18"/>
                                  <w:u w:val="single"/>
                                </w:rPr>
                                <w:t>OPERATOR SAFETY:</w:t>
                              </w:r>
                              <w:r>
                                <w:rPr>
                                  <w:rFonts w:ascii="Arial" w:hAnsi="Arial"/>
                                  <w:sz w:val="18"/>
                                </w:rPr>
                                <w:t xml:space="preserve"> Use caution to avoid risk of injury.</w:t>
                              </w:r>
                            </w:p>
                            <w:p w:rsidR="00161FC4" w:rsidRDefault="00161FC4">
                              <w:pPr>
                                <w:spacing w:after="60"/>
                                <w:rPr>
                                  <w:rFonts w:ascii="Arial" w:hAnsi="Arial"/>
                                  <w:sz w:val="18"/>
                                </w:rPr>
                              </w:pPr>
                              <w:r>
                                <w:rPr>
                                  <w:rFonts w:ascii="Arial" w:hAnsi="Arial"/>
                                  <w:b/>
                                  <w:sz w:val="18"/>
                                  <w:u w:val="single"/>
                                </w:rPr>
                                <w:t>CAUTION:</w:t>
                              </w:r>
                              <w:r>
                                <w:rPr>
                                  <w:rFonts w:ascii="Arial" w:hAnsi="Arial"/>
                                  <w:sz w:val="18"/>
                                </w:rPr>
                                <w:t xml:space="preserve"> A process that must be carefully observed in order to reduce the risk of damage to the accessory/vehicle and to ensure a quality installation.</w:t>
                              </w:r>
                            </w:p>
                            <w:p w:rsidR="00161FC4" w:rsidRDefault="00161FC4">
                              <w:pPr>
                                <w:spacing w:after="60"/>
                                <w:rPr>
                                  <w:rFonts w:ascii="Arial" w:hAnsi="Arial"/>
                                  <w:sz w:val="18"/>
                                </w:rPr>
                              </w:pPr>
                              <w:r>
                                <w:rPr>
                                  <w:rFonts w:ascii="Arial" w:hAnsi="Arial"/>
                                  <w:b/>
                                  <w:sz w:val="18"/>
                                  <w:u w:val="single"/>
                                </w:rPr>
                                <w:t>TOOLS &amp; EQUIPMENT:</w:t>
                              </w:r>
                              <w:r>
                                <w:rPr>
                                  <w:rFonts w:ascii="Arial" w:hAnsi="Arial"/>
                                  <w:sz w:val="18"/>
                                </w:rPr>
                                <w:t xml:space="preserve"> Used in Figures calls out the specific tools and equipment recommended for this process.</w:t>
                              </w:r>
                            </w:p>
                            <w:p w:rsidR="00161FC4" w:rsidRDefault="00161FC4">
                              <w:pPr>
                                <w:spacing w:after="60"/>
                                <w:rPr>
                                  <w:rFonts w:ascii="Arial" w:hAnsi="Arial"/>
                                  <w:sz w:val="18"/>
                                </w:rPr>
                              </w:pPr>
                              <w:r>
                                <w:rPr>
                                  <w:rFonts w:ascii="Arial" w:hAnsi="Arial"/>
                                  <w:b/>
                                  <w:sz w:val="18"/>
                                  <w:u w:val="single"/>
                                </w:rPr>
                                <w:t>REVISION MARK:</w:t>
                              </w:r>
                              <w:r>
                                <w:rPr>
                                  <w:rFonts w:ascii="Arial" w:hAnsi="Arial"/>
                                  <w:sz w:val="18"/>
                                </w:rPr>
                                <w:t xml:space="preserve"> This mark highlights a change in installation with respect to previous issue.</w:t>
                              </w:r>
                              <w:r>
                                <w:rPr>
                                  <w:rFonts w:ascii="Arial" w:hAnsi="Arial"/>
                                  <w:sz w:val="18"/>
                                </w:rPr>
                                <w:br/>
                              </w:r>
                              <w:r>
                                <w:rPr>
                                  <w:rFonts w:ascii="Arial" w:hAnsi="Arial"/>
                                  <w:sz w:val="18"/>
                                </w:rPr>
                                <w:br/>
                              </w:r>
                              <w:r>
                                <w:rPr>
                                  <w:rFonts w:ascii="Arial" w:hAnsi="Arial"/>
                                  <w:b/>
                                  <w:sz w:val="18"/>
                                  <w:u w:val="single"/>
                                </w:rPr>
                                <w:t>SAFETY TORQUE:</w:t>
                              </w:r>
                              <w:r>
                                <w:rPr>
                                  <w:rFonts w:ascii="Arial" w:hAnsi="Arial"/>
                                  <w:sz w:val="18"/>
                                </w:rPr>
                                <w:t xml:space="preserve"> This mark indicates that torque is related to safety.</w:t>
                              </w:r>
                            </w:p>
                          </w:txbxContent>
                        </wps:txbx>
                        <wps:bodyPr rot="0" vert="horz" wrap="square" lIns="12700" tIns="12700" rIns="12700" bIns="12700" anchor="t" anchorCtr="0" upright="1">
                          <a:noAutofit/>
                        </wps:bodyPr>
                      </wps:wsp>
                      <pic:pic xmlns:pic="http://schemas.openxmlformats.org/drawingml/2006/picture">
                        <pic:nvPicPr>
                          <pic:cNvPr id="42" name="Picture 87" descr="stop_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6364" y="4034"/>
                            <a:ext cx="346"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 name="Picture 88" descr="safety_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357" y="4526"/>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 name="Picture 89" descr="caution_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357" y="5005"/>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 name="Picture 90"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6342" y="5639"/>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6" name="Group 91"/>
                        <wpg:cNvGrpSpPr>
                          <a:grpSpLocks noChangeAspect="1"/>
                        </wpg:cNvGrpSpPr>
                        <wpg:grpSpPr bwMode="auto">
                          <a:xfrm>
                            <a:off x="6500" y="6325"/>
                            <a:ext cx="74" cy="360"/>
                            <a:chOff x="6981" y="12325"/>
                            <a:chExt cx="95" cy="464"/>
                          </a:xfrm>
                        </wpg:grpSpPr>
                        <wps:wsp>
                          <wps:cNvPr id="47" name="Line 92"/>
                          <wps:cNvCnPr/>
                          <wps:spPr bwMode="auto">
                            <a:xfrm>
                              <a:off x="6981" y="12325"/>
                              <a:ext cx="0" cy="46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8" name="Line 93"/>
                          <wps:cNvCnPr/>
                          <wps:spPr bwMode="auto">
                            <a:xfrm>
                              <a:off x="7076" y="12325"/>
                              <a:ext cx="0" cy="46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s:wsp>
                        <wps:cNvPr id="49" name="Rectangle 85"/>
                        <wps:cNvSpPr>
                          <a:spLocks noChangeArrowheads="1"/>
                        </wps:cNvSpPr>
                        <wps:spPr bwMode="auto">
                          <a:xfrm>
                            <a:off x="6260" y="3865"/>
                            <a:ext cx="4968" cy="3805"/>
                          </a:xfrm>
                          <a:prstGeom prst="rect">
                            <a:avLst/>
                          </a:pr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0" o:spid="_x0000_s1026" style="position:absolute;margin-left:-1.4pt;margin-top:3.25pt;width:249.6pt;height:202.25pt;z-index:251547136" coordorigin="6236,3865" coordsize="4992,404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&#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8" o:spid="_x0000_s1027" type="#_x0000_t75" style="position:absolute;left:6236;top:7048;width:576;height: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ufEbAAAAA2wAAAA8AAABkcnMvZG93bnJldi54bWxET89rwjAUvgv7H8IbeNN0Q0Q6YxmFQWEb&#10;ottlt0fybMOal5JktvrXLwfB48f3e1tNrhdnCtF6VvC0LEAQa28stwq+v94WGxAxIRvsPZOCC0Wo&#10;dg+zLZbGj3yg8zG1IodwLFFBl9JQShl1Rw7j0g/EmTv54DBlGFppAo453PXyuSjW0qHl3NDhQHVH&#10;+vf45xTwx/v+sxm1DfUPTVpf6/rkrVLzx+n1BUSiKd3FN3djFKzy+vwl/wC5+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a58RsAAAADbAAAADwAAAAAAAAAAAAAAAACfAgAA&#10;ZHJzL2Rvd25yZXYueG1sUEsFBgAAAAAEAAQA9wAAAIwDAAAAAA==&#10;">
                  <v:imagedata r:id="rId18" o:title="" croptop="42639f" cropbottom="17756f" cropleft="15483f" cropright="45072f"/>
                </v:shape>
                <v:rect id="Rectangle 84" o:spid="_x0000_s1028" style="position:absolute;left:6774;top:3925;width:4347;height:3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df674A&#10;AADbAAAADwAAAGRycy9kb3ducmV2LnhtbESPzQrCMBCE74LvEFbwpqniH9UoIgjexJ8HWJu1LTab&#10;mkStb28EweMwM98wi1VjKvEk50vLCgb9BARxZnXJuYLzadubgfABWWNlmRS8ycNq2W4tMNX2xQd6&#10;HkMuIoR9igqKEOpUSp8VZND3bU0cvat1BkOULpfa4SvCTSWHSTKRBkuOCwXWtCkoux0fRsE+l+tL&#10;4kNmrua+Hb9PbsP1VKlup1nPQQRqwj/8a++0gtEAvl/iD5DL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I3X+u+AAAA2wAAAA8AAAAAAAAAAAAAAAAAmAIAAGRycy9kb3ducmV2&#10;LnhtbFBLBQYAAAAABAAEAPUAAACDAwAAAAA=&#10;" filled="f" stroked="f" strokeweight="1.5pt">
                  <v:textbox inset="1pt,1pt,1pt,1pt">
                    <w:txbxContent>
                      <w:p w:rsidR="00161FC4" w:rsidRDefault="00161FC4">
                        <w:pPr>
                          <w:spacing w:before="120" w:after="60"/>
                          <w:rPr>
                            <w:rFonts w:ascii="Arial" w:hAnsi="Arial"/>
                            <w:sz w:val="18"/>
                          </w:rPr>
                        </w:pPr>
                        <w:r>
                          <w:rPr>
                            <w:rFonts w:ascii="Arial" w:hAnsi="Arial"/>
                            <w:b/>
                            <w:sz w:val="18"/>
                            <w:u w:val="single"/>
                          </w:rPr>
                          <w:t>STOP:</w:t>
                        </w:r>
                        <w:r>
                          <w:rPr>
                            <w:rFonts w:ascii="Arial" w:hAnsi="Arial"/>
                            <w:sz w:val="18"/>
                          </w:rPr>
                          <w:t xml:space="preserve"> Damage to the vehicle may occur.  Do not proceed until process has been complied with.</w:t>
                        </w:r>
                      </w:p>
                      <w:p w:rsidR="00161FC4" w:rsidRDefault="00161FC4">
                        <w:pPr>
                          <w:spacing w:after="60"/>
                          <w:rPr>
                            <w:rFonts w:ascii="Arial" w:hAnsi="Arial"/>
                            <w:sz w:val="18"/>
                          </w:rPr>
                        </w:pPr>
                        <w:r>
                          <w:rPr>
                            <w:rFonts w:ascii="Arial" w:hAnsi="Arial"/>
                            <w:b/>
                            <w:sz w:val="18"/>
                            <w:u w:val="single"/>
                          </w:rPr>
                          <w:t>OPERATOR SAFETY:</w:t>
                        </w:r>
                        <w:r>
                          <w:rPr>
                            <w:rFonts w:ascii="Arial" w:hAnsi="Arial"/>
                            <w:sz w:val="18"/>
                          </w:rPr>
                          <w:t xml:space="preserve"> Use caution to avoid risk of injury.</w:t>
                        </w:r>
                      </w:p>
                      <w:p w:rsidR="00161FC4" w:rsidRDefault="00161FC4">
                        <w:pPr>
                          <w:spacing w:after="60"/>
                          <w:rPr>
                            <w:rFonts w:ascii="Arial" w:hAnsi="Arial"/>
                            <w:sz w:val="18"/>
                          </w:rPr>
                        </w:pPr>
                        <w:r>
                          <w:rPr>
                            <w:rFonts w:ascii="Arial" w:hAnsi="Arial"/>
                            <w:b/>
                            <w:sz w:val="18"/>
                            <w:u w:val="single"/>
                          </w:rPr>
                          <w:t>CAUTION:</w:t>
                        </w:r>
                        <w:r>
                          <w:rPr>
                            <w:rFonts w:ascii="Arial" w:hAnsi="Arial"/>
                            <w:sz w:val="18"/>
                          </w:rPr>
                          <w:t xml:space="preserve"> A process that must be carefully observed in order to reduce the risk of damage to the accessory/vehicle and to ensure a quality installation.</w:t>
                        </w:r>
                      </w:p>
                      <w:p w:rsidR="00161FC4" w:rsidRDefault="00161FC4">
                        <w:pPr>
                          <w:spacing w:after="60"/>
                          <w:rPr>
                            <w:rFonts w:ascii="Arial" w:hAnsi="Arial"/>
                            <w:sz w:val="18"/>
                          </w:rPr>
                        </w:pPr>
                        <w:r>
                          <w:rPr>
                            <w:rFonts w:ascii="Arial" w:hAnsi="Arial"/>
                            <w:b/>
                            <w:sz w:val="18"/>
                            <w:u w:val="single"/>
                          </w:rPr>
                          <w:t>TOOLS &amp; EQUIPMENT:</w:t>
                        </w:r>
                        <w:r>
                          <w:rPr>
                            <w:rFonts w:ascii="Arial" w:hAnsi="Arial"/>
                            <w:sz w:val="18"/>
                          </w:rPr>
                          <w:t xml:space="preserve"> Used in Figures calls out the specific tools and equipment recommended for this process.</w:t>
                        </w:r>
                      </w:p>
                      <w:p w:rsidR="00161FC4" w:rsidRDefault="00161FC4">
                        <w:pPr>
                          <w:spacing w:after="60"/>
                          <w:rPr>
                            <w:rFonts w:ascii="Arial" w:hAnsi="Arial"/>
                            <w:sz w:val="18"/>
                          </w:rPr>
                        </w:pPr>
                        <w:r>
                          <w:rPr>
                            <w:rFonts w:ascii="Arial" w:hAnsi="Arial"/>
                            <w:b/>
                            <w:sz w:val="18"/>
                            <w:u w:val="single"/>
                          </w:rPr>
                          <w:t>REVISION MARK:</w:t>
                        </w:r>
                        <w:r>
                          <w:rPr>
                            <w:rFonts w:ascii="Arial" w:hAnsi="Arial"/>
                            <w:sz w:val="18"/>
                          </w:rPr>
                          <w:t xml:space="preserve"> This mark highlights a change in installation with respect to previous issue.</w:t>
                        </w:r>
                        <w:r>
                          <w:rPr>
                            <w:rFonts w:ascii="Arial" w:hAnsi="Arial"/>
                            <w:sz w:val="18"/>
                          </w:rPr>
                          <w:br/>
                        </w:r>
                        <w:r>
                          <w:rPr>
                            <w:rFonts w:ascii="Arial" w:hAnsi="Arial"/>
                            <w:sz w:val="18"/>
                          </w:rPr>
                          <w:br/>
                        </w:r>
                        <w:r>
                          <w:rPr>
                            <w:rFonts w:ascii="Arial" w:hAnsi="Arial"/>
                            <w:b/>
                            <w:sz w:val="18"/>
                            <w:u w:val="single"/>
                          </w:rPr>
                          <w:t>SAFETY TORQUE:</w:t>
                        </w:r>
                        <w:r>
                          <w:rPr>
                            <w:rFonts w:ascii="Arial" w:hAnsi="Arial"/>
                            <w:sz w:val="18"/>
                          </w:rPr>
                          <w:t xml:space="preserve"> This mark indicates that torque is related to safety.</w:t>
                        </w:r>
                      </w:p>
                    </w:txbxContent>
                  </v:textbox>
                </v:rect>
                <v:shape id="Picture 87" o:spid="_x0000_s1029" type="#_x0000_t75" alt="stop_2" style="position:absolute;left:6364;top:4034;width:346;height: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mI1+/AAAA2wAAAA8AAABkcnMvZG93bnJldi54bWxEj82KAjEQhO+C7xBa8KaJ4h+jUUQQFE+6&#10;+wDNpOcHJ50hiTq+vVlY8FhU1VfUZtfZRjzJh9qxhslYgSDOnam51PD7cxytQISIbLBxTBreFGC3&#10;7fc2mBn34is9b7EUCcIhQw1VjG0mZcgrshjGriVOXuG8xZikL6Xx+Epw28ipUgtpsea0UGFLh4ry&#10;++1hNSz9I/pLTv69UsbcVTEv5oez1sNBt1+DiNTFb/i/fTIaZlP4+5J+gNx+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wZiNfvwAAANsAAAAPAAAAAAAAAAAAAAAAAJ8CAABk&#10;cnMvZG93bnJldi54bWxQSwUGAAAAAAQABAD3AAAAiwMAAAAA&#10;">
                  <v:imagedata r:id="rId19" o:title="stop_2"/>
                </v:shape>
                <v:shape id="Picture 88" o:spid="_x0000_s1030" type="#_x0000_t75" alt="safety_2" style="position:absolute;left:6357;top:4526;width:36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j9L3EAAAA2wAAAA8AAABkcnMvZG93bnJldi54bWxEj0FrwkAUhO8F/8PyhF5EN61aJHWVkirt&#10;UVPR6yP7mgSzb8Pu1sT++q4g9DjMzDfMct2bRlzI+dqygqdJAoK4sLrmUsHhaztegPABWWNjmRRc&#10;ycN6NXhYYqptx3u65KEUEcI+RQVVCG0qpS8qMugntiWO3rd1BkOUrpTaYRfhppHPSfIiDdYcFyps&#10;KauoOOc/RoH7OGaWkvnpLA+jbvO7y9/zJlPqcdi/vYII1If/8L39qRXMpnD7En+AX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2j9L3EAAAA2wAAAA8AAAAAAAAAAAAAAAAA&#10;nwIAAGRycy9kb3ducmV2LnhtbFBLBQYAAAAABAAEAPcAAACQAwAAAAA=&#10;">
                  <v:imagedata r:id="rId20" o:title="safety_2"/>
                </v:shape>
                <v:shape id="Picture 89" o:spid="_x0000_s1031" type="#_x0000_t75" alt="caution_2" style="position:absolute;left:6357;top:5005;width:36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qvF/EAAAA2wAAAA8AAABkcnMvZG93bnJldi54bWxEj0+LwjAUxO8LfofwBG9r6p8V6RpFBMuC&#10;B1Hr/dG8bbvbvJQkat1Pb4QFj8PM/IZZrDrTiCs5X1tWMBomIIgLq2suFeSn7fschA/IGhvLpOBO&#10;HlbL3tsCU21vfKDrMZQiQtinqKAKoU2l9EVFBv3QtsTR+7bOYIjSlVI7vEW4aeQ4SWbSYM1xocKW&#10;NhUVv8eLUZD95esPOQrtpPnZHfauzu7nPFNq0O/WnyACdeEV/m9/aQXTKTy/xB8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qvF/EAAAA2wAAAA8AAAAAAAAAAAAAAAAA&#10;nwIAAGRycy9kb3ducmV2LnhtbFBLBQYAAAAABAAEAPcAAACQAwAAAAA=&#10;">
                  <v:imagedata r:id="rId21" o:title="caution_2"/>
                </v:shape>
                <v:shape id="Picture 90" o:spid="_x0000_s1032" type="#_x0000_t75" alt="tool" style="position:absolute;left:6342;top:5639;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RQuzDAAAA2wAAAA8AAABkcnMvZG93bnJldi54bWxEj91qwkAUhO+FvsNyCt7pxp8Uia5ShIAI&#10;RWrb+2P2mKRmz4bdNca37woFL4eZ+YZZbXrTiI6cry0rmIwTEMSF1TWXCr6/8tEChA/IGhvLpOBO&#10;Hjbrl8EKM21v/EndMZQiQthnqKAKoc2k9EVFBv3YtsTRO1tnMETpSqkd3iLcNHKaJG/SYM1xocKW&#10;thUVl+PVKOguJ5odJmnq8v38t0jlz0egXKnha/++BBGoD8/wf3unFcxTeHyJP0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ZFC7MMAAADbAAAADwAAAAAAAAAAAAAAAACf&#10;AgAAZHJzL2Rvd25yZXYueG1sUEsFBgAAAAAEAAQA9wAAAI8DAAAAAA==&#10;">
                  <v:imagedata r:id="rId22" o:title="tool"/>
                </v:shape>
                <v:group id="_x0000_s1033" style="position:absolute;left:6500;top:6325;width:74;height:360" coordorigin="6981,12325" coordsize="95,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o:lock v:ext="edit" aspectratio="t"/>
                  <v:line id="Line 92" o:spid="_x0000_s1034" style="position:absolute;visibility:visible;mso-wrap-style:square" from="6981,12325" to="6981,1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UpIsMAAADbAAAADwAAAGRycy9kb3ducmV2LnhtbESPQWvCQBSE7wX/w/IEb3VjkVbSbKQI&#10;Qg56MBW9PrKv2dDs25jd6vrv3UKhx2Hmm2GKdbS9uNLoO8cKFvMMBHHjdMetguPn9nkFwgdkjb1j&#10;UnAnD+ty8lRgrt2ND3StQytSCfscFZgQhlxK3xiy6OduIE7elxsthiTHVuoRb6nc9vIly16lxY7T&#10;gsGBNoaa7/rHKljuK6PPced3h6w6UXdZbi61U2o2jR/vIALF8B/+oyuduDf4/ZJ+gCw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nlKSLDAAAA2wAAAA8AAAAAAAAAAAAA&#10;AAAAoQIAAGRycy9kb3ducmV2LnhtbFBLBQYAAAAABAAEAPkAAACRAwAAAAA=&#10;" strokeweight="2.25pt"/>
                  <v:line id="Line 93" o:spid="_x0000_s1035" style="position:absolute;visibility:visible;mso-wrap-style:square" from="7076,12325" to="7076,1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q9UL8AAADbAAAADwAAAGRycy9kb3ducmV2LnhtbERPTWvCQBC9F/wPywjedGORItFVRBBy&#10;0INR2uuQHbPB7GzMbjX9951DocfH+15vB9+qJ/WxCWxgPstAEVfBNlwbuF4O0yWomJAttoHJwA9F&#10;2G5Gb2vMbXjxmZ5lqpWEcMzRgEupy7WOlSOPcRY6YuFuofeYBPa1tj2+JNy3+j3LPrTHhqXBYUd7&#10;R9W9/PYGFqfC2a/hGI/nrPik5rHYP8pgzGQ87FagEg3pX/znLqz4ZKx8kR+gN7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Hq9UL8AAADbAAAADwAAAAAAAAAAAAAAAACh&#10;AgAAZHJzL2Rvd25yZXYueG1sUEsFBgAAAAAEAAQA+QAAAI0DAAAAAA==&#10;" strokeweight="2.25pt"/>
                </v:group>
                <v:rect id="Rectangle 85" o:spid="_x0000_s1036" style="position:absolute;left:6260;top:3865;width:4968;height:3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R7t8UA&#10;AADbAAAADwAAAGRycy9kb3ducmV2LnhtbESPQWsCMRSE7wX/Q3iCl6LZioiuRhGhUGihdFXQ2yN5&#10;7i5uXrZJquu/bwoFj8PMfMMs151txJV8qB0reBllIIi1MzWXCva71+EMRIjIBhvHpOBOAdar3tMS&#10;c+Nu/EXXIpYiQTjkqKCKsc2lDLoii2HkWuLknZ23GJP0pTQebwluGznOsqm0WHNaqLClbUX6UvxY&#10;Bc+TqTWH4/fdn4r34+FzpjcfQSs16HebBYhIXXyE/9tvRsFkDn9f0g+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xHu3xQAAANsAAAAPAAAAAAAAAAAAAAAAAJgCAABkcnMv&#10;ZG93bnJldi54bWxQSwUGAAAAAAQABAD1AAAAigMAAAAA&#10;" filled="f" strokeweight="1.5pt"/>
              </v:group>
            </w:pict>
          </mc:Fallback>
        </mc:AlternateContent>
      </w:r>
    </w:p>
    <w:p w:rsidR="0000243D" w:rsidRDefault="0000243D"/>
    <w:p w:rsidR="0000243D" w:rsidRDefault="0000243D">
      <w:pPr>
        <w:pStyle w:val="Header"/>
        <w:tabs>
          <w:tab w:val="clear" w:pos="4320"/>
          <w:tab w:val="clear" w:pos="8640"/>
        </w:tabs>
        <w:sectPr w:rsidR="0000243D">
          <w:type w:val="continuous"/>
          <w:pgSz w:w="12240" w:h="15840"/>
          <w:pgMar w:top="1296" w:right="1008" w:bottom="936" w:left="1008" w:header="576" w:footer="720" w:gutter="0"/>
          <w:cols w:num="2" w:space="288"/>
          <w:docGrid w:linePitch="360"/>
        </w:sectPr>
      </w:pPr>
    </w:p>
    <w:p w:rsidR="0000243D" w:rsidRDefault="0000243D">
      <w:pPr>
        <w:ind w:left="-5112"/>
        <w:rPr>
          <w:sz w:val="20"/>
        </w:rPr>
      </w:pPr>
      <w:r>
        <w:rPr>
          <w:sz w:val="20"/>
        </w:rPr>
        <w:lastRenderedPageBreak/>
        <w:t>Care must be taken when installing this accessory to ensure damage does not occur to the vehicle.  The installation of this accessory should follow approved guidelines to ensure a quality installation.</w:t>
      </w:r>
    </w:p>
    <w:p w:rsidR="0000243D" w:rsidRDefault="0000243D">
      <w:pPr>
        <w:ind w:left="-5112" w:right="-36"/>
        <w:rPr>
          <w:sz w:val="20"/>
          <w:szCs w:val="20"/>
        </w:rPr>
      </w:pPr>
    </w:p>
    <w:p w:rsidR="0000243D" w:rsidRDefault="0000243D">
      <w:pPr>
        <w:ind w:left="-5112" w:right="-36"/>
        <w:rPr>
          <w:sz w:val="20"/>
          <w:szCs w:val="20"/>
        </w:rPr>
      </w:pPr>
      <w:r>
        <w:rPr>
          <w:sz w:val="20"/>
          <w:szCs w:val="20"/>
        </w:rPr>
        <w:t xml:space="preserve">These guidelines can be found in the </w:t>
      </w:r>
      <w:r>
        <w:rPr>
          <w:sz w:val="20"/>
        </w:rPr>
        <w:t>"</w:t>
      </w:r>
      <w:r>
        <w:rPr>
          <w:sz w:val="20"/>
          <w:szCs w:val="20"/>
        </w:rPr>
        <w:t>Accessory Installation Practices</w:t>
      </w:r>
      <w:r>
        <w:rPr>
          <w:sz w:val="20"/>
        </w:rPr>
        <w:t>"</w:t>
      </w:r>
      <w:r>
        <w:rPr>
          <w:sz w:val="20"/>
          <w:szCs w:val="20"/>
        </w:rPr>
        <w:t xml:space="preserve"> document.</w:t>
      </w:r>
    </w:p>
    <w:p w:rsidR="0000243D" w:rsidRDefault="0000243D">
      <w:pPr>
        <w:ind w:left="-5112" w:right="-36"/>
        <w:rPr>
          <w:sz w:val="20"/>
          <w:szCs w:val="20"/>
        </w:rPr>
      </w:pPr>
    </w:p>
    <w:p w:rsidR="0000243D" w:rsidRDefault="0000243D">
      <w:pPr>
        <w:ind w:left="-5112" w:right="-36"/>
        <w:rPr>
          <w:sz w:val="20"/>
          <w:szCs w:val="20"/>
        </w:rPr>
      </w:pPr>
      <w:r>
        <w:rPr>
          <w:sz w:val="20"/>
          <w:szCs w:val="20"/>
        </w:rPr>
        <w:t>This document covers such items as:-</w:t>
      </w:r>
    </w:p>
    <w:p w:rsidR="0000243D" w:rsidRDefault="0000243D">
      <w:pPr>
        <w:numPr>
          <w:ilvl w:val="0"/>
          <w:numId w:val="7"/>
        </w:numPr>
        <w:ind w:left="-4392" w:right="-43"/>
        <w:rPr>
          <w:sz w:val="20"/>
          <w:szCs w:val="20"/>
        </w:rPr>
      </w:pPr>
      <w:r>
        <w:rPr>
          <w:sz w:val="20"/>
          <w:szCs w:val="20"/>
        </w:rPr>
        <w:t>Vehicle Protection (use of covers and blankets, cleaning chemicals, etc.).</w:t>
      </w:r>
    </w:p>
    <w:p w:rsidR="0000243D" w:rsidRDefault="0000243D">
      <w:pPr>
        <w:numPr>
          <w:ilvl w:val="0"/>
          <w:numId w:val="7"/>
        </w:numPr>
        <w:ind w:left="-4392" w:right="-43"/>
        <w:rPr>
          <w:sz w:val="20"/>
          <w:szCs w:val="20"/>
        </w:rPr>
      </w:pPr>
      <w:r>
        <w:rPr>
          <w:sz w:val="20"/>
          <w:szCs w:val="20"/>
        </w:rPr>
        <w:t>Safety (eye protection, rechecking torque procedure, etc.).</w:t>
      </w:r>
    </w:p>
    <w:p w:rsidR="0000243D" w:rsidRDefault="0000243D">
      <w:pPr>
        <w:numPr>
          <w:ilvl w:val="0"/>
          <w:numId w:val="7"/>
        </w:numPr>
        <w:ind w:left="-4392" w:right="-43"/>
        <w:rPr>
          <w:sz w:val="20"/>
          <w:szCs w:val="20"/>
        </w:rPr>
      </w:pPr>
      <w:r>
        <w:rPr>
          <w:sz w:val="20"/>
          <w:szCs w:val="20"/>
        </w:rPr>
        <w:t>Vehicle Disassembly/Reassembly (panel removal, part storage, etc.).</w:t>
      </w:r>
    </w:p>
    <w:p w:rsidR="0000243D" w:rsidRDefault="0000243D">
      <w:pPr>
        <w:numPr>
          <w:ilvl w:val="0"/>
          <w:numId w:val="7"/>
        </w:numPr>
        <w:ind w:left="-4392" w:right="-43"/>
        <w:rPr>
          <w:sz w:val="20"/>
          <w:szCs w:val="20"/>
        </w:rPr>
      </w:pPr>
      <w:r>
        <w:rPr>
          <w:sz w:val="20"/>
          <w:szCs w:val="20"/>
        </w:rPr>
        <w:t>Electrical Component Disassembly/Reassembly (battery disconnection, connector removal, etc.).</w:t>
      </w:r>
    </w:p>
    <w:p w:rsidR="0000243D" w:rsidRDefault="0000243D">
      <w:pPr>
        <w:ind w:left="-5112" w:right="-36"/>
        <w:rPr>
          <w:sz w:val="20"/>
          <w:szCs w:val="20"/>
        </w:rPr>
      </w:pPr>
    </w:p>
    <w:p w:rsidR="0000243D" w:rsidRDefault="0000243D">
      <w:pPr>
        <w:ind w:left="-5112" w:right="-36"/>
        <w:rPr>
          <w:sz w:val="20"/>
          <w:szCs w:val="20"/>
        </w:rPr>
      </w:pPr>
      <w:r>
        <w:rPr>
          <w:sz w:val="20"/>
          <w:szCs w:val="20"/>
        </w:rPr>
        <w:t xml:space="preserve">Please see your </w:t>
      </w:r>
      <w:r w:rsidR="00303E45">
        <w:rPr>
          <w:sz w:val="20"/>
          <w:szCs w:val="20"/>
        </w:rPr>
        <w:t>Lexus</w:t>
      </w:r>
      <w:r>
        <w:rPr>
          <w:sz w:val="20"/>
          <w:szCs w:val="20"/>
        </w:rPr>
        <w:t xml:space="preserve"> dealer for a copy of this document.</w:t>
      </w:r>
    </w:p>
    <w:p w:rsidR="00303E45" w:rsidRDefault="00303E45">
      <w:pPr>
        <w:ind w:left="-5112" w:right="-36"/>
        <w:rPr>
          <w:sz w:val="20"/>
          <w:szCs w:val="20"/>
        </w:rPr>
      </w:pPr>
    </w:p>
    <w:p w:rsidR="00303E45" w:rsidRDefault="00811A4A">
      <w:pPr>
        <w:ind w:left="-5112" w:right="-36"/>
        <w:rPr>
          <w:b/>
          <w:u w:val="single"/>
        </w:rPr>
      </w:pPr>
      <w:r>
        <w:rPr>
          <w:b/>
          <w:noProof/>
          <w:u w:val="single"/>
        </w:rPr>
        <mc:AlternateContent>
          <mc:Choice Requires="wpg">
            <w:drawing>
              <wp:anchor distT="0" distB="0" distL="114300" distR="114300" simplePos="0" relativeHeight="251954688" behindDoc="0" locked="0" layoutInCell="1" allowOverlap="1">
                <wp:simplePos x="0" y="0"/>
                <wp:positionH relativeFrom="column">
                  <wp:posOffset>-3143250</wp:posOffset>
                </wp:positionH>
                <wp:positionV relativeFrom="paragraph">
                  <wp:posOffset>347345</wp:posOffset>
                </wp:positionV>
                <wp:extent cx="6471285" cy="5761355"/>
                <wp:effectExtent l="0" t="19050" r="24765" b="0"/>
                <wp:wrapNone/>
                <wp:docPr id="3034" name="Group 3034"/>
                <wp:cNvGraphicFramePr/>
                <a:graphic xmlns:a="http://schemas.openxmlformats.org/drawingml/2006/main">
                  <a:graphicData uri="http://schemas.microsoft.com/office/word/2010/wordprocessingGroup">
                    <wpg:wgp>
                      <wpg:cNvGrpSpPr/>
                      <wpg:grpSpPr>
                        <a:xfrm>
                          <a:off x="0" y="0"/>
                          <a:ext cx="6471285" cy="5761355"/>
                          <a:chOff x="0" y="0"/>
                          <a:chExt cx="6471285" cy="5761355"/>
                        </a:xfrm>
                      </wpg:grpSpPr>
                      <wps:wsp>
                        <wps:cNvPr id="34" name="Straight Connector 34"/>
                        <wps:cNvCnPr/>
                        <wps:spPr>
                          <a:xfrm flipH="1">
                            <a:off x="1638300" y="1528763"/>
                            <a:ext cx="12446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103" name="Group 103"/>
                        <wpg:cNvGrpSpPr/>
                        <wpg:grpSpPr>
                          <a:xfrm>
                            <a:off x="0" y="0"/>
                            <a:ext cx="6471285" cy="5761355"/>
                            <a:chOff x="0" y="0"/>
                            <a:chExt cx="6471285" cy="5761356"/>
                          </a:xfrm>
                        </wpg:grpSpPr>
                        <wps:wsp>
                          <wps:cNvPr id="2223" name="Rectangle 2223"/>
                          <wps:cNvSpPr/>
                          <wps:spPr>
                            <a:xfrm>
                              <a:off x="1671637" y="4343400"/>
                              <a:ext cx="76200" cy="1333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0" name="Straight Connector 2220"/>
                          <wps:cNvCnPr/>
                          <wps:spPr>
                            <a:xfrm>
                              <a:off x="2900362" y="4714875"/>
                              <a:ext cx="3810" cy="99060"/>
                            </a:xfrm>
                            <a:prstGeom prst="line">
                              <a:avLst/>
                            </a:prstGeom>
                            <a:ln w="2540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g:cNvPr id="102" name="Group 102"/>
                          <wpg:cNvGrpSpPr/>
                          <wpg:grpSpPr>
                            <a:xfrm>
                              <a:off x="0" y="0"/>
                              <a:ext cx="6471285" cy="5761356"/>
                              <a:chOff x="0" y="0"/>
                              <a:chExt cx="6471285" cy="5761377"/>
                            </a:xfrm>
                          </wpg:grpSpPr>
                          <wpg:grpSp>
                            <wpg:cNvPr id="1842" name="Group 1842"/>
                            <wpg:cNvGrpSpPr/>
                            <wpg:grpSpPr>
                              <a:xfrm>
                                <a:off x="0" y="1290638"/>
                                <a:ext cx="6471285" cy="4362450"/>
                                <a:chOff x="0" y="0"/>
                                <a:chExt cx="6471907" cy="4362450"/>
                              </a:xfrm>
                            </wpg:grpSpPr>
                            <wps:wsp>
                              <wps:cNvPr id="176" name="Text Box 2439"/>
                              <wps:cNvSpPr txBox="1">
                                <a:spLocks noChangeArrowheads="1"/>
                              </wps:cNvSpPr>
                              <wps:spPr bwMode="auto">
                                <a:xfrm>
                                  <a:off x="2409825" y="2771775"/>
                                  <a:ext cx="1029335" cy="397510"/>
                                </a:xfrm>
                                <a:prstGeom prst="rect">
                                  <a:avLst/>
                                </a:prstGeom>
                                <a:solidFill>
                                  <a:srgbClr val="FFFFFF"/>
                                </a:solidFill>
                                <a:ln w="190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303E45">
                                    <w:pPr>
                                      <w:rPr>
                                        <w:sz w:val="20"/>
                                        <w:szCs w:val="20"/>
                                        <w:lang w:val="en-CA"/>
                                      </w:rPr>
                                    </w:pPr>
                                    <w:r>
                                      <w:rPr>
                                        <w:sz w:val="20"/>
                                        <w:szCs w:val="20"/>
                                        <w:lang w:val="en-CA"/>
                                      </w:rPr>
                                      <w:t>Trailer Electronic Module</w:t>
                                    </w:r>
                                  </w:p>
                                </w:txbxContent>
                              </wps:txbx>
                              <wps:bodyPr rot="0" vert="horz" wrap="square" lIns="45720" tIns="45720" rIns="45720" bIns="45720" anchor="t" anchorCtr="0" upright="1">
                                <a:noAutofit/>
                              </wps:bodyPr>
                            </wps:wsp>
                            <wps:wsp>
                              <wps:cNvPr id="177" name="Text Box 2438"/>
                              <wps:cNvSpPr txBox="1">
                                <a:spLocks noChangeArrowheads="1"/>
                              </wps:cNvSpPr>
                              <wps:spPr bwMode="auto">
                                <a:xfrm>
                                  <a:off x="5272087" y="2733675"/>
                                  <a:ext cx="1199820" cy="399415"/>
                                </a:xfrm>
                                <a:prstGeom prst="rect">
                                  <a:avLst/>
                                </a:prstGeom>
                                <a:solidFill>
                                  <a:srgbClr val="FFFFFF"/>
                                </a:solidFill>
                                <a:ln w="190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303E45">
                                    <w:pPr>
                                      <w:rPr>
                                        <w:sz w:val="20"/>
                                        <w:szCs w:val="20"/>
                                        <w:lang w:val="en-CA"/>
                                      </w:rPr>
                                    </w:pPr>
                                    <w:r>
                                      <w:rPr>
                                        <w:sz w:val="20"/>
                                        <w:szCs w:val="20"/>
                                        <w:lang w:val="en-CA"/>
                                      </w:rPr>
                                      <w:t>T-connection to Rear Comb Lamp RH</w:t>
                                    </w:r>
                                  </w:p>
                                </w:txbxContent>
                              </wps:txbx>
                              <wps:bodyPr rot="0" vert="horz" wrap="square" lIns="45720" tIns="45720" rIns="45720" bIns="45720" anchor="t" anchorCtr="0" upright="1">
                                <a:noAutofit/>
                              </wps:bodyPr>
                            </wps:wsp>
                            <wps:wsp>
                              <wps:cNvPr id="179" name="Line 2444"/>
                              <wps:cNvCnPr>
                                <a:cxnSpLocks noChangeShapeType="1"/>
                              </wps:cNvCnPr>
                              <wps:spPr bwMode="auto">
                                <a:xfrm flipH="1">
                                  <a:off x="4762500" y="2928937"/>
                                  <a:ext cx="507411" cy="2011"/>
                                </a:xfrm>
                                <a:prstGeom prst="line">
                                  <a:avLst/>
                                </a:prstGeom>
                                <a:noFill/>
                                <a:ln w="190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 name="Line 2450"/>
                              <wps:cNvCnPr>
                                <a:cxnSpLocks noChangeShapeType="1"/>
                              </wps:cNvCnPr>
                              <wps:spPr bwMode="auto">
                                <a:xfrm flipH="1">
                                  <a:off x="2133600" y="3005137"/>
                                  <a:ext cx="271780" cy="110490"/>
                                </a:xfrm>
                                <a:prstGeom prst="line">
                                  <a:avLst/>
                                </a:prstGeom>
                                <a:noFill/>
                                <a:ln w="190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3" name="Text Box 2451"/>
                              <wps:cNvSpPr txBox="1">
                                <a:spLocks noChangeArrowheads="1"/>
                              </wps:cNvSpPr>
                              <wps:spPr bwMode="auto">
                                <a:xfrm>
                                  <a:off x="3171825" y="3681412"/>
                                  <a:ext cx="638175" cy="350520"/>
                                </a:xfrm>
                                <a:prstGeom prst="rect">
                                  <a:avLst/>
                                </a:prstGeom>
                                <a:solidFill>
                                  <a:srgbClr val="FFFFFF"/>
                                </a:solidFill>
                                <a:ln w="190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303E45">
                                    <w:pPr>
                                      <w:rPr>
                                        <w:sz w:val="18"/>
                                        <w:szCs w:val="18"/>
                                        <w:lang w:val="en-CA"/>
                                      </w:rPr>
                                    </w:pPr>
                                    <w:r>
                                      <w:rPr>
                                        <w:sz w:val="18"/>
                                        <w:szCs w:val="18"/>
                                        <w:lang w:val="en-CA"/>
                                      </w:rPr>
                                      <w:t>4-Flat Connector</w:t>
                                    </w:r>
                                  </w:p>
                                </w:txbxContent>
                              </wps:txbx>
                              <wps:bodyPr rot="0" vert="horz" wrap="square" lIns="45720" tIns="45720" rIns="45720" bIns="45720" anchor="t" anchorCtr="0" upright="1">
                                <a:noAutofit/>
                              </wps:bodyPr>
                            </wps:wsp>
                            <wps:wsp>
                              <wps:cNvPr id="184" name="Line 2452"/>
                              <wps:cNvCnPr>
                                <a:cxnSpLocks noChangeShapeType="1"/>
                              </wps:cNvCnPr>
                              <wps:spPr bwMode="auto">
                                <a:xfrm flipH="1" flipV="1">
                                  <a:off x="2990850" y="3586162"/>
                                  <a:ext cx="183515" cy="100330"/>
                                </a:xfrm>
                                <a:prstGeom prst="line">
                                  <a:avLst/>
                                </a:prstGeom>
                                <a:noFill/>
                                <a:ln w="190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5" name="Right Arrow 185"/>
                              <wps:cNvSpPr/>
                              <wps:spPr>
                                <a:xfrm rot="16200000">
                                  <a:off x="461962" y="452437"/>
                                  <a:ext cx="466725" cy="238125"/>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6" name="Text Box 2440"/>
                              <wps:cNvSpPr txBox="1">
                                <a:spLocks noChangeArrowheads="1"/>
                              </wps:cNvSpPr>
                              <wps:spPr bwMode="auto">
                                <a:xfrm>
                                  <a:off x="169152" y="0"/>
                                  <a:ext cx="1054336" cy="236220"/>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617B6B">
                                    <w:pPr>
                                      <w:jc w:val="center"/>
                                      <w:rPr>
                                        <w:sz w:val="20"/>
                                        <w:szCs w:val="20"/>
                                        <w:lang w:val="en-CA"/>
                                      </w:rPr>
                                    </w:pPr>
                                    <w:r>
                                      <w:rPr>
                                        <w:sz w:val="20"/>
                                        <w:szCs w:val="20"/>
                                        <w:lang w:val="en-CA"/>
                                      </w:rPr>
                                      <w:t>Front of Vehicle</w:t>
                                    </w:r>
                                  </w:p>
                                </w:txbxContent>
                              </wps:txbx>
                              <wps:bodyPr rot="0" vert="horz" wrap="square" lIns="45720" tIns="45720" rIns="45720" bIns="45720" anchor="t" anchorCtr="0" upright="1">
                                <a:noAutofit/>
                              </wps:bodyPr>
                            </wps:wsp>
                            <wps:wsp>
                              <wps:cNvPr id="189" name="Rectangle 189"/>
                              <wps:cNvSpPr/>
                              <wps:spPr>
                                <a:xfrm rot="3406848">
                                  <a:off x="1876425" y="3000374"/>
                                  <a:ext cx="168275" cy="23304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1" name="Straight Connector 191"/>
                              <wps:cNvCnPr/>
                              <wps:spPr>
                                <a:xfrm>
                                  <a:off x="2047875" y="2605087"/>
                                  <a:ext cx="0" cy="89535"/>
                                </a:xfrm>
                                <a:prstGeom prst="lin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192" name="Straight Connector 192"/>
                              <wps:cNvCnPr/>
                              <wps:spPr>
                                <a:xfrm flipH="1">
                                  <a:off x="1966912" y="2695575"/>
                                  <a:ext cx="165735" cy="635"/>
                                </a:xfrm>
                                <a:prstGeom prst="lin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193" name="Straight Connector 193"/>
                              <wps:cNvCnPr/>
                              <wps:spPr>
                                <a:xfrm flipH="1">
                                  <a:off x="1995489" y="2728912"/>
                                  <a:ext cx="100330" cy="0"/>
                                </a:xfrm>
                                <a:prstGeom prst="lin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194" name="Straight Connector 194"/>
                              <wps:cNvCnPr/>
                              <wps:spPr>
                                <a:xfrm flipH="1">
                                  <a:off x="2019300" y="2762249"/>
                                  <a:ext cx="59690" cy="635"/>
                                </a:xfrm>
                                <a:prstGeom prst="lin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195" name="Rectangle 195"/>
                              <wps:cNvSpPr/>
                              <wps:spPr>
                                <a:xfrm>
                                  <a:off x="1709737" y="2738437"/>
                                  <a:ext cx="76200" cy="1333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6" name="Rectangle 196"/>
                              <wps:cNvSpPr/>
                              <wps:spPr>
                                <a:xfrm>
                                  <a:off x="1833562" y="2738437"/>
                                  <a:ext cx="76200" cy="1333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7" name="Straight Connector 197"/>
                              <wps:cNvCnPr/>
                              <wps:spPr>
                                <a:xfrm>
                                  <a:off x="1743075" y="2605087"/>
                                  <a:ext cx="485775" cy="0"/>
                                </a:xfrm>
                                <a:prstGeom prst="line">
                                  <a:avLst/>
                                </a:prstGeom>
                                <a:ln w="254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198" name="Straight Connector 198"/>
                              <wps:cNvCnPr/>
                              <wps:spPr>
                                <a:xfrm flipV="1">
                                  <a:off x="1743075" y="2605087"/>
                                  <a:ext cx="0" cy="123825"/>
                                </a:xfrm>
                                <a:prstGeom prst="line">
                                  <a:avLst/>
                                </a:prstGeom>
                                <a:ln w="254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199" name="Straight Connector 199"/>
                              <wps:cNvCnPr/>
                              <wps:spPr>
                                <a:xfrm flipV="1">
                                  <a:off x="1866900" y="2605087"/>
                                  <a:ext cx="0" cy="123825"/>
                                </a:xfrm>
                                <a:prstGeom prst="line">
                                  <a:avLst/>
                                </a:prstGeom>
                                <a:ln w="254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200" name="Straight Connector 200"/>
                              <wps:cNvCnPr/>
                              <wps:spPr>
                                <a:xfrm>
                                  <a:off x="2228850" y="2605087"/>
                                  <a:ext cx="0" cy="333692"/>
                                </a:xfrm>
                                <a:prstGeom prst="line">
                                  <a:avLst/>
                                </a:prstGeom>
                                <a:ln w="254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201" name="Straight Connector 201"/>
                              <wps:cNvCnPr/>
                              <wps:spPr>
                                <a:xfrm flipH="1">
                                  <a:off x="2047875" y="2938462"/>
                                  <a:ext cx="180340" cy="128588"/>
                                </a:xfrm>
                                <a:prstGeom prst="line">
                                  <a:avLst/>
                                </a:prstGeom>
                                <a:ln w="254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202" name="Straight Connector 202"/>
                              <wps:cNvCnPr/>
                              <wps:spPr>
                                <a:xfrm flipH="1">
                                  <a:off x="1752600" y="3167062"/>
                                  <a:ext cx="113665" cy="84059"/>
                                </a:xfrm>
                                <a:prstGeom prst="line">
                                  <a:avLst/>
                                </a:prstGeom>
                                <a:ln w="254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203" name="Straight Connector 203"/>
                              <wps:cNvCnPr/>
                              <wps:spPr>
                                <a:xfrm>
                                  <a:off x="1709737" y="3114675"/>
                                  <a:ext cx="52070" cy="135255"/>
                                </a:xfrm>
                                <a:prstGeom prst="line">
                                  <a:avLst/>
                                </a:prstGeom>
                                <a:ln w="254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204" name="Straight Connector 204"/>
                              <wps:cNvCnPr/>
                              <wps:spPr>
                                <a:xfrm flipH="1">
                                  <a:off x="1709737" y="2981325"/>
                                  <a:ext cx="1270" cy="133985"/>
                                </a:xfrm>
                                <a:prstGeom prst="line">
                                  <a:avLst/>
                                </a:prstGeom>
                                <a:ln w="2540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205" name="Straight Connector 205"/>
                              <wps:cNvCnPr/>
                              <wps:spPr>
                                <a:xfrm>
                                  <a:off x="1524000" y="2981325"/>
                                  <a:ext cx="185596" cy="0"/>
                                </a:xfrm>
                                <a:prstGeom prst="line">
                                  <a:avLst/>
                                </a:prstGeom>
                                <a:ln w="2540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206" name="Straight Connector 206"/>
                              <wps:cNvCnPr/>
                              <wps:spPr>
                                <a:xfrm>
                                  <a:off x="1519237" y="2981325"/>
                                  <a:ext cx="0" cy="443620"/>
                                </a:xfrm>
                                <a:prstGeom prst="line">
                                  <a:avLst/>
                                </a:prstGeom>
                                <a:ln w="2540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207" name="Straight Connector 207"/>
                              <wps:cNvCnPr/>
                              <wps:spPr>
                                <a:xfrm flipH="1">
                                  <a:off x="1519237" y="3424237"/>
                                  <a:ext cx="1389380" cy="0"/>
                                </a:xfrm>
                                <a:prstGeom prst="line">
                                  <a:avLst/>
                                </a:prstGeom>
                                <a:ln w="2540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209" name="Straight Connector 209"/>
                              <wps:cNvCnPr/>
                              <wps:spPr>
                                <a:xfrm>
                                  <a:off x="1966912" y="1876425"/>
                                  <a:ext cx="0" cy="726633"/>
                                </a:xfrm>
                                <a:prstGeom prst="line">
                                  <a:avLst/>
                                </a:prstGeom>
                                <a:ln w="254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210" name="Straight Connector 210"/>
                              <wps:cNvCnPr/>
                              <wps:spPr>
                                <a:xfrm flipH="1">
                                  <a:off x="1966912" y="1876425"/>
                                  <a:ext cx="2676525" cy="0"/>
                                </a:xfrm>
                                <a:prstGeom prst="line">
                                  <a:avLst/>
                                </a:prstGeom>
                                <a:ln w="254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211" name="Straight Connector 211"/>
                              <wps:cNvCnPr/>
                              <wps:spPr>
                                <a:xfrm>
                                  <a:off x="4643437" y="1876425"/>
                                  <a:ext cx="0" cy="942975"/>
                                </a:xfrm>
                                <a:prstGeom prst="line">
                                  <a:avLst/>
                                </a:prstGeom>
                                <a:ln w="254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212" name="Rectangle 212"/>
                              <wps:cNvSpPr/>
                              <wps:spPr>
                                <a:xfrm>
                                  <a:off x="4538662" y="2943225"/>
                                  <a:ext cx="76200" cy="1333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3" name="Rectangle 213"/>
                              <wps:cNvSpPr/>
                              <wps:spPr>
                                <a:xfrm>
                                  <a:off x="4662487" y="2938462"/>
                                  <a:ext cx="76200" cy="1333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4" name="Straight Connector 214"/>
                              <wps:cNvCnPr/>
                              <wps:spPr>
                                <a:xfrm>
                                  <a:off x="4572000" y="2805112"/>
                                  <a:ext cx="123825" cy="0"/>
                                </a:xfrm>
                                <a:prstGeom prst="line">
                                  <a:avLst/>
                                </a:prstGeom>
                                <a:ln w="254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215" name="Straight Connector 215"/>
                              <wps:cNvCnPr/>
                              <wps:spPr>
                                <a:xfrm flipV="1">
                                  <a:off x="4572000" y="2805112"/>
                                  <a:ext cx="0" cy="123825"/>
                                </a:xfrm>
                                <a:prstGeom prst="line">
                                  <a:avLst/>
                                </a:prstGeom>
                                <a:ln w="254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216" name="Straight Connector 216"/>
                              <wps:cNvCnPr/>
                              <wps:spPr>
                                <a:xfrm flipV="1">
                                  <a:off x="4695825" y="2805112"/>
                                  <a:ext cx="0" cy="123825"/>
                                </a:xfrm>
                                <a:prstGeom prst="line">
                                  <a:avLst/>
                                </a:prstGeom>
                                <a:ln w="254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217" name="Text Box 2438"/>
                              <wps:cNvSpPr txBox="1">
                                <a:spLocks noChangeArrowheads="1"/>
                              </wps:cNvSpPr>
                              <wps:spPr bwMode="auto">
                                <a:xfrm>
                                  <a:off x="47625" y="2581275"/>
                                  <a:ext cx="1199515" cy="399415"/>
                                </a:xfrm>
                                <a:prstGeom prst="rect">
                                  <a:avLst/>
                                </a:prstGeom>
                                <a:solidFill>
                                  <a:srgbClr val="FFFFFF"/>
                                </a:solidFill>
                                <a:ln w="190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303E45">
                                    <w:pPr>
                                      <w:rPr>
                                        <w:sz w:val="20"/>
                                        <w:szCs w:val="20"/>
                                        <w:lang w:val="en-CA"/>
                                      </w:rPr>
                                    </w:pPr>
                                    <w:r>
                                      <w:rPr>
                                        <w:sz w:val="20"/>
                                        <w:szCs w:val="20"/>
                                        <w:lang w:val="en-CA"/>
                                      </w:rPr>
                                      <w:t>T-connection to Rear Comb Lamp LH</w:t>
                                    </w:r>
                                  </w:p>
                                </w:txbxContent>
                              </wps:txbx>
                              <wps:bodyPr rot="0" vert="horz" wrap="square" lIns="45720" tIns="45720" rIns="45720" bIns="45720" anchor="t" anchorCtr="0" upright="1">
                                <a:noAutofit/>
                              </wps:bodyPr>
                            </wps:wsp>
                            <wps:wsp>
                              <wps:cNvPr id="218" name="Line 2444"/>
                              <wps:cNvCnPr>
                                <a:cxnSpLocks noChangeShapeType="1"/>
                              </wps:cNvCnPr>
                              <wps:spPr bwMode="auto">
                                <a:xfrm>
                                  <a:off x="1247775" y="2767012"/>
                                  <a:ext cx="385892" cy="0"/>
                                </a:xfrm>
                                <a:prstGeom prst="line">
                                  <a:avLst/>
                                </a:prstGeom>
                                <a:noFill/>
                                <a:ln w="190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9" name="Straight Connector 219"/>
                              <wps:cNvCnPr/>
                              <wps:spPr>
                                <a:xfrm flipH="1">
                                  <a:off x="0" y="3990975"/>
                                  <a:ext cx="297180" cy="0"/>
                                </a:xfrm>
                                <a:prstGeom prst="line">
                                  <a:avLst/>
                                </a:prstGeom>
                                <a:ln w="25400">
                                  <a:solidFill>
                                    <a:srgbClr val="00FF00"/>
                                  </a:solidFill>
                                </a:ln>
                              </wps:spPr>
                              <wps:style>
                                <a:lnRef idx="1">
                                  <a:schemeClr val="accent1"/>
                                </a:lnRef>
                                <a:fillRef idx="0">
                                  <a:schemeClr val="accent1"/>
                                </a:fillRef>
                                <a:effectRef idx="0">
                                  <a:schemeClr val="accent1"/>
                                </a:effectRef>
                                <a:fontRef idx="minor">
                                  <a:schemeClr val="tx1"/>
                                </a:fontRef>
                              </wps:style>
                              <wps:bodyPr/>
                            </wps:wsp>
                            <wps:wsp>
                              <wps:cNvPr id="220" name="Straight Connector 220"/>
                              <wps:cNvCnPr/>
                              <wps:spPr>
                                <a:xfrm>
                                  <a:off x="0" y="4181475"/>
                                  <a:ext cx="297180" cy="0"/>
                                </a:xfrm>
                                <a:prstGeom prst="line">
                                  <a:avLst/>
                                </a:prstGeom>
                                <a:ln w="254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221" name="Straight Connector 221"/>
                              <wps:cNvCnPr/>
                              <wps:spPr>
                                <a:xfrm flipH="1">
                                  <a:off x="0" y="4362450"/>
                                  <a:ext cx="297099" cy="0"/>
                                </a:xfrm>
                                <a:prstGeom prst="line">
                                  <a:avLst/>
                                </a:prstGeom>
                                <a:ln w="2540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90" name="Rectangle 190"/>
                              <wps:cNvSpPr/>
                              <wps:spPr>
                                <a:xfrm>
                                  <a:off x="2867025" y="3524250"/>
                                  <a:ext cx="76200" cy="1333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509" name="Rectangle 1509"/>
                            <wps:cNvSpPr/>
                            <wps:spPr>
                              <a:xfrm>
                                <a:off x="1638300" y="0"/>
                                <a:ext cx="3286125" cy="4648200"/>
                              </a:xfrm>
                              <a:prstGeom prst="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Text Box 2438"/>
                            <wps:cNvSpPr txBox="1">
                              <a:spLocks noChangeArrowheads="1"/>
                            </wps:cNvSpPr>
                            <wps:spPr bwMode="auto">
                              <a:xfrm>
                                <a:off x="314325" y="5189370"/>
                                <a:ext cx="1823720" cy="194311"/>
                              </a:xfrm>
                              <a:prstGeom prst="rect">
                                <a:avLst/>
                              </a:prstGeom>
                              <a:noFill/>
                              <a:ln w="19050" algn="ctr">
                                <a:noFill/>
                                <a:miter lim="800000"/>
                                <a:headEnd/>
                                <a:tailEnd/>
                              </a:ln>
                              <a:effectLst/>
                              <a:extLst/>
                            </wps:spPr>
                            <wps:txbx>
                              <w:txbxContent>
                                <w:p w:rsidR="00161FC4" w:rsidRPr="00617B6B" w:rsidRDefault="00161FC4" w:rsidP="00DE2CCA">
                                  <w:pPr>
                                    <w:rPr>
                                      <w:lang w:val="en-CA"/>
                                    </w:rPr>
                                  </w:pPr>
                                  <w:r w:rsidRPr="00617B6B">
                                    <w:rPr>
                                      <w:lang w:val="en-CA"/>
                                    </w:rPr>
                                    <w:t>Trailer Power Wire Harness</w:t>
                                  </w:r>
                                </w:p>
                              </w:txbxContent>
                            </wps:txbx>
                            <wps:bodyPr rot="0" vert="horz" wrap="square" lIns="0" tIns="0" rIns="0" bIns="0" anchor="t" anchorCtr="0" upright="1">
                              <a:spAutoFit/>
                            </wps:bodyPr>
                          </wps:wsp>
                          <wps:wsp>
                            <wps:cNvPr id="100" name="Text Box 2438"/>
                            <wps:cNvSpPr txBox="1">
                              <a:spLocks noChangeArrowheads="1"/>
                            </wps:cNvSpPr>
                            <wps:spPr bwMode="auto">
                              <a:xfrm>
                                <a:off x="314325" y="5382980"/>
                                <a:ext cx="1823720" cy="194311"/>
                              </a:xfrm>
                              <a:prstGeom prst="rect">
                                <a:avLst/>
                              </a:prstGeom>
                              <a:noFill/>
                              <a:ln w="19050" algn="ctr">
                                <a:noFill/>
                                <a:miter lim="800000"/>
                                <a:headEnd/>
                                <a:tailEnd/>
                              </a:ln>
                              <a:effectLst/>
                              <a:extLst/>
                            </wps:spPr>
                            <wps:txbx>
                              <w:txbxContent>
                                <w:p w:rsidR="00161FC4" w:rsidRPr="00617B6B" w:rsidRDefault="00161FC4" w:rsidP="00DE2CCA">
                                  <w:pPr>
                                    <w:rPr>
                                      <w:lang w:val="en-CA"/>
                                    </w:rPr>
                                  </w:pPr>
                                  <w:r w:rsidRPr="00617B6B">
                                    <w:rPr>
                                      <w:lang w:val="en-CA"/>
                                    </w:rPr>
                                    <w:t>Trailer Module Harness</w:t>
                                  </w:r>
                                </w:p>
                              </w:txbxContent>
                            </wps:txbx>
                            <wps:bodyPr rot="0" vert="horz" wrap="square" lIns="0" tIns="0" rIns="0" bIns="0" anchor="t" anchorCtr="0" upright="1">
                              <a:spAutoFit/>
                            </wps:bodyPr>
                          </wps:wsp>
                          <wps:wsp>
                            <wps:cNvPr id="101" name="Text Box 2438"/>
                            <wps:cNvSpPr txBox="1">
                              <a:spLocks noChangeArrowheads="1"/>
                            </wps:cNvSpPr>
                            <wps:spPr bwMode="auto">
                              <a:xfrm>
                                <a:off x="314325" y="5567066"/>
                                <a:ext cx="1823720" cy="194311"/>
                              </a:xfrm>
                              <a:prstGeom prst="rect">
                                <a:avLst/>
                              </a:prstGeom>
                              <a:noFill/>
                              <a:ln w="19050" algn="ctr">
                                <a:noFill/>
                                <a:miter lim="800000"/>
                                <a:headEnd/>
                                <a:tailEnd/>
                              </a:ln>
                              <a:effectLst/>
                              <a:extLst/>
                            </wps:spPr>
                            <wps:txbx>
                              <w:txbxContent>
                                <w:p w:rsidR="00161FC4" w:rsidRPr="00617B6B" w:rsidRDefault="00161FC4" w:rsidP="00DE2CCA">
                                  <w:pPr>
                                    <w:rPr>
                                      <w:lang w:val="en-CA"/>
                                    </w:rPr>
                                  </w:pPr>
                                  <w:r w:rsidRPr="00617B6B">
                                    <w:rPr>
                                      <w:lang w:val="en-CA"/>
                                    </w:rPr>
                                    <w:t>Trailer 4-Flat Harness</w:t>
                                  </w:r>
                                </w:p>
                              </w:txbxContent>
                            </wps:txbx>
                            <wps:bodyPr rot="0" vert="horz" wrap="square" lIns="0" tIns="0" rIns="0" bIns="0" anchor="t" anchorCtr="0" upright="1">
                              <a:spAutoFit/>
                            </wps:bodyPr>
                          </wps:wsp>
                        </wpg:grpSp>
                      </wpg:grpSp>
                      <wps:wsp>
                        <wps:cNvPr id="27" name="Text Box 2440"/>
                        <wps:cNvSpPr txBox="1">
                          <a:spLocks noChangeArrowheads="1"/>
                        </wps:cNvSpPr>
                        <wps:spPr bwMode="auto">
                          <a:xfrm>
                            <a:off x="2228850" y="3443288"/>
                            <a:ext cx="533400" cy="236220"/>
                          </a:xfrm>
                          <a:prstGeom prst="rect">
                            <a:avLst/>
                          </a:prstGeom>
                          <a:solidFill>
                            <a:srgbClr val="FFFFFF"/>
                          </a:solidFill>
                          <a:ln w="190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AE4D7A" w:rsidRDefault="00161FC4" w:rsidP="00811A4A">
                              <w:pPr>
                                <w:rPr>
                                  <w:sz w:val="20"/>
                                  <w:szCs w:val="20"/>
                                  <w:lang w:val="en-CA"/>
                                </w:rPr>
                              </w:pPr>
                              <w:r>
                                <w:rPr>
                                  <w:sz w:val="20"/>
                                  <w:szCs w:val="20"/>
                                  <w:lang w:val="en-CA"/>
                                </w:rPr>
                                <w:t>Ground</w:t>
                              </w:r>
                            </w:p>
                          </w:txbxContent>
                        </wps:txbx>
                        <wps:bodyPr rot="0" vert="horz" wrap="square" lIns="45720" tIns="45720" rIns="45720" bIns="45720" anchor="t" anchorCtr="0" upright="1">
                          <a:noAutofit/>
                        </wps:bodyPr>
                      </wps:wsp>
                      <wps:wsp>
                        <wps:cNvPr id="28" name="Text Box 2437"/>
                        <wps:cNvSpPr txBox="1">
                          <a:spLocks noChangeArrowheads="1"/>
                        </wps:cNvSpPr>
                        <wps:spPr bwMode="auto">
                          <a:xfrm>
                            <a:off x="2433638" y="252413"/>
                            <a:ext cx="810260" cy="389255"/>
                          </a:xfrm>
                          <a:prstGeom prst="rect">
                            <a:avLst/>
                          </a:prstGeom>
                          <a:solidFill>
                            <a:srgbClr val="FFFFFF"/>
                          </a:solidFill>
                          <a:ln w="190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AE4D7A" w:rsidRDefault="00161FC4" w:rsidP="00811A4A">
                              <w:pPr>
                                <w:rPr>
                                  <w:sz w:val="20"/>
                                  <w:szCs w:val="20"/>
                                  <w:lang w:val="en-CA"/>
                                </w:rPr>
                              </w:pPr>
                              <w:r w:rsidRPr="00AE4D7A">
                                <w:rPr>
                                  <w:sz w:val="20"/>
                                  <w:szCs w:val="20"/>
                                  <w:lang w:val="en-CA"/>
                                </w:rPr>
                                <w:t>B+ Terminal to Battery</w:t>
                              </w:r>
                            </w:p>
                          </w:txbxContent>
                        </wps:txbx>
                        <wps:bodyPr rot="0" vert="horz" wrap="square" lIns="45720" tIns="45720" rIns="45720" bIns="45720" anchor="t" anchorCtr="0" upright="1">
                          <a:noAutofit/>
                        </wps:bodyPr>
                      </wps:wsp>
                      <wps:wsp>
                        <wps:cNvPr id="29" name="Line 2445"/>
                        <wps:cNvCnPr>
                          <a:cxnSpLocks noChangeShapeType="1"/>
                        </wps:cNvCnPr>
                        <wps:spPr bwMode="auto">
                          <a:xfrm flipH="1">
                            <a:off x="2224088" y="442913"/>
                            <a:ext cx="208915" cy="294640"/>
                          </a:xfrm>
                          <a:prstGeom prst="line">
                            <a:avLst/>
                          </a:prstGeom>
                          <a:noFill/>
                          <a:ln w="190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 name="Line 2449"/>
                        <wps:cNvCnPr>
                          <a:cxnSpLocks noChangeShapeType="1"/>
                        </wps:cNvCnPr>
                        <wps:spPr bwMode="auto">
                          <a:xfrm flipH="1">
                            <a:off x="2100263" y="3676650"/>
                            <a:ext cx="129540" cy="180975"/>
                          </a:xfrm>
                          <a:prstGeom prst="line">
                            <a:avLst/>
                          </a:prstGeom>
                          <a:noFill/>
                          <a:ln w="190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 name="Straight Connector 31"/>
                        <wps:cNvCnPr/>
                        <wps:spPr>
                          <a:xfrm flipH="1">
                            <a:off x="1881188" y="1528763"/>
                            <a:ext cx="304101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2" name="Straight Connector 32"/>
                        <wps:cNvCnPr/>
                        <wps:spPr>
                          <a:xfrm flipH="1">
                            <a:off x="1814513" y="1147763"/>
                            <a:ext cx="230505" cy="0"/>
                          </a:xfrm>
                          <a:prstGeom prst="line">
                            <a:avLst/>
                          </a:prstGeom>
                          <a:ln w="25400">
                            <a:solidFill>
                              <a:srgbClr val="00FF00"/>
                            </a:solidFill>
                          </a:ln>
                        </wps:spPr>
                        <wps:style>
                          <a:lnRef idx="1">
                            <a:schemeClr val="accent1"/>
                          </a:lnRef>
                          <a:fillRef idx="0">
                            <a:schemeClr val="accent1"/>
                          </a:fillRef>
                          <a:effectRef idx="0">
                            <a:schemeClr val="accent1"/>
                          </a:effectRef>
                          <a:fontRef idx="minor">
                            <a:schemeClr val="tx1"/>
                          </a:fontRef>
                        </wps:style>
                        <wps:bodyPr/>
                      </wps:wsp>
                      <wps:wsp>
                        <wps:cNvPr id="33" name="Straight Connector 33"/>
                        <wps:cNvCnPr/>
                        <wps:spPr>
                          <a:xfrm flipV="1">
                            <a:off x="1814513" y="1147763"/>
                            <a:ext cx="0" cy="2490470"/>
                          </a:xfrm>
                          <a:prstGeom prst="line">
                            <a:avLst/>
                          </a:prstGeom>
                          <a:ln w="25400">
                            <a:solidFill>
                              <a:srgbClr val="00FF00"/>
                            </a:solidFill>
                          </a:ln>
                        </wps:spPr>
                        <wps:style>
                          <a:lnRef idx="1">
                            <a:schemeClr val="accent1"/>
                          </a:lnRef>
                          <a:fillRef idx="0">
                            <a:schemeClr val="accent1"/>
                          </a:fillRef>
                          <a:effectRef idx="0">
                            <a:schemeClr val="accent1"/>
                          </a:effectRef>
                          <a:fontRef idx="minor">
                            <a:schemeClr val="tx1"/>
                          </a:fontRef>
                        </wps:style>
                        <wps:bodyPr/>
                      </wps:wsp>
                      <wps:wsp>
                        <wps:cNvPr id="109" name="Straight Connector 109"/>
                        <wps:cNvCnPr/>
                        <wps:spPr>
                          <a:xfrm flipV="1">
                            <a:off x="1871663" y="1443038"/>
                            <a:ext cx="0" cy="1365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0" name="Straight Connector 110"/>
                        <wps:cNvCnPr/>
                        <wps:spPr>
                          <a:xfrm flipV="1">
                            <a:off x="1762125" y="1443038"/>
                            <a:ext cx="0" cy="1365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28" name="Rectangle 1528"/>
                        <wps:cNvSpPr/>
                        <wps:spPr>
                          <a:xfrm>
                            <a:off x="1776413" y="3586163"/>
                            <a:ext cx="76200" cy="1333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7" name="Straight Connector 1637"/>
                        <wps:cNvCnPr/>
                        <wps:spPr>
                          <a:xfrm>
                            <a:off x="1814513" y="3681413"/>
                            <a:ext cx="149860" cy="244475"/>
                          </a:xfrm>
                          <a:prstGeom prst="line">
                            <a:avLst/>
                          </a:prstGeom>
                          <a:ln w="254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1647" name="Straight Connector 1647"/>
                        <wps:cNvCnPr/>
                        <wps:spPr>
                          <a:xfrm flipV="1">
                            <a:off x="2057400" y="733425"/>
                            <a:ext cx="0" cy="412750"/>
                          </a:xfrm>
                          <a:prstGeom prst="line">
                            <a:avLst/>
                          </a:prstGeom>
                          <a:ln w="25400">
                            <a:solidFill>
                              <a:srgbClr val="00FF00"/>
                            </a:solidFill>
                          </a:ln>
                        </wps:spPr>
                        <wps:style>
                          <a:lnRef idx="1">
                            <a:schemeClr val="accent1"/>
                          </a:lnRef>
                          <a:fillRef idx="0">
                            <a:schemeClr val="accent1"/>
                          </a:fillRef>
                          <a:effectRef idx="0">
                            <a:schemeClr val="accent1"/>
                          </a:effectRef>
                          <a:fontRef idx="minor">
                            <a:schemeClr val="tx1"/>
                          </a:fontRef>
                        </wps:style>
                        <wps:bodyPr/>
                      </wps:wsp>
                      <wps:wsp>
                        <wps:cNvPr id="3018" name="Straight Connector 3018"/>
                        <wps:cNvCnPr/>
                        <wps:spPr>
                          <a:xfrm flipH="1">
                            <a:off x="2057400" y="733425"/>
                            <a:ext cx="127000" cy="0"/>
                          </a:xfrm>
                          <a:prstGeom prst="line">
                            <a:avLst/>
                          </a:prstGeom>
                          <a:ln w="25400">
                            <a:solidFill>
                              <a:srgbClr val="00FF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3034" o:spid="_x0000_s1037" style="position:absolute;left:0;text-align:left;margin-left:-247.5pt;margin-top:27.35pt;width:509.55pt;height:453.65pt;z-index:251954688" coordsize="64712,57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">
                <v:line id="Straight Connector 34" o:spid="_x0000_s1038" style="position:absolute;flip:x;visibility:visible;mso-wrap-style:square" from="16383,15287" to="17627,15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eVncYAAADbAAAADwAAAGRycy9kb3ducmV2LnhtbESPT2vCQBTE70K/w/IKvdWNf6glzUZE&#10;kAYL1aqHHh/ZZxLMvo3Z1cR++m6h4HGYmd8wybw3tbhS6yrLCkbDCARxbnXFhYLDfvX8CsJ5ZI21&#10;ZVJwIwfz9GGQYKxtx1903flCBAi7GBWU3jexlC4vyaAb2oY4eEfbGvRBtoXULXYBbmo5jqIXabDi&#10;sFBiQ8uS8tPuYhRkGa/XP7zafI+253c/qT4+p91MqafHfvEGwlPv7+H/dqYVTKbw9yX8AJn+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03lZ3GAAAA2wAAAA8AAAAAAAAA&#10;AAAAAAAAoQIAAGRycy9kb3ducmV2LnhtbFBLBQYAAAAABAAEAPkAAACUAwAAAAA=&#10;" strokecolor="#4579b8 [3044]"/>
                <v:group id="Group 103" o:spid="_x0000_s1039" style="position:absolute;width:64712;height:57613" coordsize="64712,576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rect id="Rectangle 2223" o:spid="_x0000_s1040" style="position:absolute;left:16716;top:43434;width:762;height:1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MbBMYA&#10;AADdAAAADwAAAGRycy9kb3ducmV2LnhtbESPQWsCMRSE74X+h/AKvYhmm4KUrVGkYF0KFbR68PbY&#10;PDdLNy9hk+r23zeC0OMwM98ws8XgOnGmPraeNTxNChDEtTctNxr2X6vxC4iYkA12nknDL0VYzO/v&#10;Zlgaf+EtnXepERnCsUQNNqVQShlrSw7jxAfi7J187zBl2TfS9HjJcNdJVRRT6bDlvGAx0Jul+nv3&#10;4zSs1na0lB+fh1DFzcmpKryvR0etHx+G5SuIREP6D9/aldGglHqG65v8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MbBMYAAADdAAAADwAAAAAAAAAAAAAAAACYAgAAZHJz&#10;L2Rvd25yZXYueG1sUEsFBgAAAAAEAAQA9QAAAIsDAAAAAA==&#10;" filled="f" strokecolor="black [3213]" strokeweight="2pt"/>
                  <v:line id="Straight Connector 2220" o:spid="_x0000_s1041" style="position:absolute;visibility:visible;mso-wrap-style:square" from="29003,47148" to="29041,48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FRusQAAADdAAAADwAAAGRycy9kb3ducmV2LnhtbESPQWsCMRCF7wX/Qxiht5p1D8WuRhFB&#10;KCi0VQ96GzbjZnEzWZJUt/++cyj0ODNv3nvfYjX4Tt0ppjawgemkAEVcB9tyY+B03L7MQKWMbLEL&#10;TAZ+KMFqOXpaYGXDg7/ofsiNEhNOFRpwOfeV1ql25DFNQk8st2uIHrOMsdE24kPMfafLonjVHluW&#10;BIc9bRzVt8O3N/B2ph3H0MvGXU4z+vyo993VmOfxsJ6DyjTkf/Hf97s1UJal9BcaIQG9/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gVG6xAAAAN0AAAAPAAAAAAAAAAAA&#10;AAAAAKECAABkcnMvZG93bnJldi54bWxQSwUGAAAAAAQABAD5AAAAkgMAAAAA&#10;" strokecolor="#ffc000" strokeweight="2pt"/>
                  <v:group id="Group 102" o:spid="_x0000_s1042" style="position:absolute;width:64712;height:57613" coordsize="64712,576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group id="Group 1842" o:spid="_x0000_s1043" style="position:absolute;top:12906;width:64712;height:43624" coordsize="64719,43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cLJ8wwAAAN0AAAAP&#10;AAAAAAAAAAAAAAAAAKoCAABkcnMvZG93bnJldi54bWxQSwUGAAAAAAQABAD6AAAAmgMAAAAA&#10;">
                      <v:shapetype id="_x0000_t202" coordsize="21600,21600" o:spt="202" path="m,l,21600r21600,l21600,xe">
                        <v:stroke joinstyle="miter"/>
                        <v:path gradientshapeok="t" o:connecttype="rect"/>
                      </v:shapetype>
                      <v:shape id="Text Box 2439" o:spid="_x0000_s1044" type="#_x0000_t202" style="position:absolute;left:24098;top:27717;width:10293;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kg2cEA&#10;AADcAAAADwAAAGRycy9kb3ducmV2LnhtbERP24rCMBB9F/yHMMK+iKauolKN4i4sLoh4/YChGdti&#10;MylJVuvfbwTBtzmc68yXjanEjZwvLSsY9BMQxJnVJecKzqef3hSED8gaK8uk4EEelot2a46ptnc+&#10;0O0YchFD2KeooAihTqX0WUEGfd/WxJG7WGcwROhyqR3eY7ip5GeSjKXBkmNDgTV9F5Rdj39Gwdd1&#10;u+uuRwc3GA390G3yyZ5WTqmPTrOagQjUhLf45f7Vcf5kDM9n4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5INnBAAAA3AAAAA8AAAAAAAAAAAAAAAAAmAIAAGRycy9kb3du&#10;cmV2LnhtbFBLBQYAAAAABAAEAPUAAACGAwAAAAA=&#10;" strokeweight="1.5pt">
                        <v:textbox inset="3.6pt,,3.6pt">
                          <w:txbxContent>
                            <w:p w:rsidR="00161FC4" w:rsidRDefault="00161FC4" w:rsidP="00303E45">
                              <w:pPr>
                                <w:rPr>
                                  <w:sz w:val="20"/>
                                  <w:szCs w:val="20"/>
                                  <w:lang w:val="en-CA"/>
                                </w:rPr>
                              </w:pPr>
                              <w:r>
                                <w:rPr>
                                  <w:sz w:val="20"/>
                                  <w:szCs w:val="20"/>
                                  <w:lang w:val="en-CA"/>
                                </w:rPr>
                                <w:t>Trailer Electronic Module</w:t>
                              </w:r>
                            </w:p>
                          </w:txbxContent>
                        </v:textbox>
                      </v:shape>
                      <v:shape id="Text Box 2438" o:spid="_x0000_s1045" type="#_x0000_t202" style="position:absolute;left:52720;top:27336;width:11999;height:3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WFQsIA&#10;AADcAAAADwAAAGRycy9kb3ducmV2LnhtbERP24rCMBB9F/Yfwiz4Imvqha1Uo6gguyDi6voBQzO2&#10;xWZSkqjdv98Igm9zONeZLVpTixs5X1lWMOgnIIhzqysuFJx+Nx8TED4ga6wtk4I/8rCYv3VmmGl7&#10;5wPdjqEQMYR9hgrKEJpMSp+XZND3bUMcubN1BkOErpDa4T2Gm1oOk+RTGqw4NpTY0Lqk/HK8GgWr&#10;y27f+xof3GA88iO3LdIfWjqluu/tcgoiUBte4qf7W8f5aQqPZ+IFcv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NYVCwgAAANwAAAAPAAAAAAAAAAAAAAAAAJgCAABkcnMvZG93&#10;bnJldi54bWxQSwUGAAAAAAQABAD1AAAAhwMAAAAA&#10;" strokeweight="1.5pt">
                        <v:textbox inset="3.6pt,,3.6pt">
                          <w:txbxContent>
                            <w:p w:rsidR="00161FC4" w:rsidRDefault="00161FC4" w:rsidP="00303E45">
                              <w:pPr>
                                <w:rPr>
                                  <w:sz w:val="20"/>
                                  <w:szCs w:val="20"/>
                                  <w:lang w:val="en-CA"/>
                                </w:rPr>
                              </w:pPr>
                              <w:r>
                                <w:rPr>
                                  <w:sz w:val="20"/>
                                  <w:szCs w:val="20"/>
                                  <w:lang w:val="en-CA"/>
                                </w:rPr>
                                <w:t>T-connection to Rear Comb Lamp RH</w:t>
                              </w:r>
                            </w:p>
                          </w:txbxContent>
                        </v:textbox>
                      </v:shape>
                      <v:line id="Line 2444" o:spid="_x0000_s1046" style="position:absolute;flip:x;visibility:visible;mso-wrap-style:square" from="47625,29289" to="52699,29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6qwR8IAAADcAAAADwAAAGRycy9kb3ducmV2LnhtbERPTWsCMRC9F/wPYYTeatLC1roapUpb&#10;vGqLeBw3093VZLJsUnf990YQepvH+5zZondWnKkNtWcNzyMFgrjwpuZSw8/359MbiBCRDVrPpOFC&#10;ARbzwcMMc+M73tB5G0uRQjjkqKGKscmlDEVFDsPIN8SJ+/Wtw5hgW0rTYpfCnZUvSr1KhzWnhgob&#10;WlVUnLZ/TsOXWi+74yRTq2N22GXL3p4+9lbrx2H/PgURqY//4rt7bdL88QRuz6QL5PwK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6qwR8IAAADcAAAADwAAAAAAAAAAAAAA&#10;AAChAgAAZHJzL2Rvd25yZXYueG1sUEsFBgAAAAAEAAQA+QAAAJADAAAAAA==&#10;" strokeweight="1.5pt">
                        <v:stroke endarrow="block"/>
                      </v:line>
                      <v:line id="Line 2450" o:spid="_x0000_s1047" style="position:absolute;flip:x;visibility:visible;mso-wrap-style:square" from="21336,30051" to="24053,3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tSEcIAAADcAAAADwAAAGRycy9kb3ducmV2LnhtbERPTWsCMRC9C/6HMEJvmlTYYlejVGmL&#10;V20pHsfNuLuaTJZN6m7/fSMI3ubxPmex6p0VV2pD7VnD80SBIC68qbnU8P31MZ6BCBHZoPVMGv4o&#10;wGo5HCwwN77jHV33sRQphEOOGqoYm1zKUFTkMEx8Q5y4k28dxgTbUpoWuxTurJwq9SId1pwaKmxo&#10;U1Fx2f86DZ9qu+7Or5nanLPjT7bu7eX9YLV+GvVvcxCR+vgQ391bk+bPpnB7Jl0g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NtSEcIAAADcAAAADwAAAAAAAAAAAAAA&#10;AAChAgAAZHJzL2Rvd25yZXYueG1sUEsFBgAAAAAEAAQA+QAAAJADAAAAAA==&#10;" strokeweight="1.5pt">
                        <v:stroke endarrow="block"/>
                      </v:line>
                      <v:shape id="Text Box 2451" o:spid="_x0000_s1048" type="#_x0000_t202" style="position:absolute;left:31718;top:36814;width:638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vzZsMA&#10;AADcAAAADwAAAGRycy9kb3ducmV2LnhtbERP22rCQBB9L/gPywi+FN1oRCW6hiiUFkqptw8YsmMS&#10;zM6G3a2mf98tFPo2h3OdTd6bVtzJ+caygukkAUFcWt1wpeByfhmvQPiArLG1TAq+yUO+HTxtMNP2&#10;wUe6n0IlYgj7DBXUIXSZlL6syaCf2I44clfrDIYIXSW1w0cMN62cJclCGmw4NtTY0b6m8nb6Mgp2&#10;t4/P59f50U3nqU/de7U8UOGUGg37Yg0iUB/+xX/uNx3nr1L4fSZe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vzZsMAAADcAAAADwAAAAAAAAAAAAAAAACYAgAAZHJzL2Rv&#10;d25yZXYueG1sUEsFBgAAAAAEAAQA9QAAAIgDAAAAAA==&#10;" strokeweight="1.5pt">
                        <v:textbox inset="3.6pt,,3.6pt">
                          <w:txbxContent>
                            <w:p w:rsidR="00161FC4" w:rsidRDefault="00161FC4" w:rsidP="00303E45">
                              <w:pPr>
                                <w:rPr>
                                  <w:sz w:val="18"/>
                                  <w:szCs w:val="18"/>
                                  <w:lang w:val="en-CA"/>
                                </w:rPr>
                              </w:pPr>
                              <w:r>
                                <w:rPr>
                                  <w:sz w:val="18"/>
                                  <w:szCs w:val="18"/>
                                  <w:lang w:val="en-CA"/>
                                </w:rPr>
                                <w:t>4-Flat Connector</w:t>
                              </w:r>
                            </w:p>
                          </w:txbxContent>
                        </v:textbox>
                      </v:shape>
                      <v:line id="Line 2452" o:spid="_x0000_s1049" style="position:absolute;flip:x y;visibility:visible;mso-wrap-style:square" from="29908,35861" to="31743,36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ANkMIAAADcAAAADwAAAGRycy9kb3ducmV2LnhtbERPTWvCQBC9F/oflhF6KXVTsSLRVUqK&#10;UL01euhxyI7ZYHY2ZDdr+u+7guBtHu9z1tvRtiJS7xvHCt6nGQjiyumGawWn4+5tCcIHZI2tY1Lw&#10;Rx62m+enNebaXfmHYhlqkULY56jAhNDlUvrKkEU/dR1x4s6utxgS7Gupe7ymcNvKWZYtpMWGU4PB&#10;jgpD1aUcrIKijQca4kH/fsTh1XztCz03pVIvk/FzBSLQGB7iu/tbp/nLOdyeSRfIz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YANkMIAAADcAAAADwAAAAAAAAAAAAAA&#10;AAChAgAAZHJzL2Rvd25yZXYueG1sUEsFBgAAAAAEAAQA+QAAAJADAAAAAA==&#10;" strokeweight="1.5pt">
                        <v:stroke endarrow="block"/>
                      </v:lin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85" o:spid="_x0000_s1050" type="#_x0000_t13" style="position:absolute;left:4619;top:4524;width:4667;height:238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zdf8QA&#10;AADcAAAADwAAAGRycy9kb3ducmV2LnhtbERPS2vCQBC+F/wPywje6q4tlpC6iigpXnrwVchtyE6T&#10;0OxszG5N7K93C4Xe5uN7zmI12EZcqfO1Yw2zqQJBXDhTc6nhdMweExA+IBtsHJOGG3lYLUcPC0yN&#10;63lP10MoRQxhn6KGKoQ2ldIXFVn0U9cSR+7TdRZDhF0pTYd9DLeNfFLqRVqsOTZU2NKmouLr8G01&#10;9PPs5y0559v3y/OHU7c8U/n6rPVkPKxfQQQawr/4z70zcX4yh99n4gV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M3X/EAAAA3AAAAA8AAAAAAAAAAAAAAAAAmAIAAGRycy9k&#10;b3ducmV2LnhtbFBLBQYAAAAABAAEAPUAAACJAwAAAAA=&#10;" adj="16090" fillcolor="black [3213]" strokecolor="black [3213]" strokeweight="2pt"/>
                      <v:shape id="Text Box 2440" o:spid="_x0000_s1051" type="#_x0000_t202" style="position:absolute;left:1691;width:10543;height:2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bsusEA&#10;AADcAAAADwAAAGRycy9kb3ducmV2LnhtbERP3WrCMBS+H/gO4Qi7m6ljlNIZRQSZFERt+wCH5qwt&#10;JielybR7eyMMdnc+vt+z2kzWiBuNvnesYLlIQBA3TvfcKqir/VsGwgdkjcYxKfglD5v17GWFuXZ3&#10;vtCtDK2IIexzVNCFMORS+qYji37hBuLIfbvRYohwbKUe8R7DrZHvSZJKiz3Hhg4H2nXUXMsfq6A5&#10;0m6Q1cHQyaRflf0ozroulHqdT9tPEIGm8C/+cx90nJ+l8HwmXi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G7LrBAAAA3AAAAA8AAAAAAAAAAAAAAAAAmAIAAGRycy9kb3du&#10;cmV2LnhtbFBLBQYAAAAABAAEAPUAAACGAwAAAAA=&#10;" stroked="f" strokeweight="1.5pt">
                        <v:textbox inset="3.6pt,,3.6pt">
                          <w:txbxContent>
                            <w:p w:rsidR="00161FC4" w:rsidRDefault="00161FC4" w:rsidP="00617B6B">
                              <w:pPr>
                                <w:jc w:val="center"/>
                                <w:rPr>
                                  <w:sz w:val="20"/>
                                  <w:szCs w:val="20"/>
                                  <w:lang w:val="en-CA"/>
                                </w:rPr>
                              </w:pPr>
                              <w:r>
                                <w:rPr>
                                  <w:sz w:val="20"/>
                                  <w:szCs w:val="20"/>
                                  <w:lang w:val="en-CA"/>
                                </w:rPr>
                                <w:t>Front of Vehicle</w:t>
                              </w:r>
                            </w:p>
                          </w:txbxContent>
                        </v:textbox>
                      </v:shape>
                      <v:rect id="Rectangle 189" o:spid="_x0000_s1052" style="position:absolute;left:18763;top:30004;width:1683;height:2330;rotation:372118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obxcIA&#10;AADcAAAADwAAAGRycy9kb3ducmV2LnhtbERPTWvCQBC9F/wPywje6iYeRKOraECQSii1Ba9Ddkyi&#10;2dmQ3Zror3cLBW/zeJ+zXPemFjdqXWVZQTyOQBDnVldcKPj53r3PQDiPrLG2TAru5GC9GrwtMdG2&#10;4y+6HX0hQgi7BBWU3jeJlC4vyaAb24Y4cGfbGvQBtoXULXYh3NRyEkVTabDi0FBiQ2lJ+fX4axSk&#10;GU74dD/Y3WP6+XGR2Xzbx1qp0bDfLEB46v1L/O/e6zB/Noe/Z8IF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ahvFwgAAANwAAAAPAAAAAAAAAAAAAAAAAJgCAABkcnMvZG93&#10;bnJldi54bWxQSwUGAAAAAAQABAD1AAAAhwMAAAAA&#10;" fillcolor="white [3212]" strokecolor="black [3213]" strokeweight="2pt"/>
                      <v:line id="Straight Connector 191" o:spid="_x0000_s1053" style="position:absolute;visibility:visible;mso-wrap-style:square" from="20478,26050" to="20478,26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GENsUAAADcAAAADwAAAGRycy9kb3ducmV2LnhtbERPS2sCMRC+F/wPYQRvNatQq6tRpGBR&#10;aw8+DnobNuPu0s1kTaK7/fdNodDbfHzPmS1aU4kHOV9aVjDoJyCIM6tLzhWcjqvnMQgfkDVWlknB&#10;N3lYzDtPM0y1bXhPj0PIRQxhn6KCIoQ6ldJnBRn0fVsTR+5qncEQoculdtjEcFPJYZKMpMGSY0OB&#10;Nb0VlH0d7kbB+fP9dGk2t329HL1uxx+33Yu7e6V63XY5BRGoDf/iP/dax/mTAfw+Ey+Q8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jGENsUAAADcAAAADwAAAAAAAAAA&#10;AAAAAAChAgAAZHJzL2Rvd25yZXYueG1sUEsFBgAAAAAEAAQA+QAAAJMDAAAAAA==&#10;" strokecolor="#00b050"/>
                      <v:line id="Straight Connector 192" o:spid="_x0000_s1054" style="position:absolute;flip:x;visibility:visible;mso-wrap-style:square" from="19669,26955" to="21326,26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0CdMEAAADcAAAADwAAAGRycy9kb3ducmV2LnhtbERPzYrCMBC+L/gOYYS9ramCi1ajiIug&#10;qxdbH2BoxqbYTEqTtfXtN4LgbT6+31mue1uLO7W+cqxgPEpAEBdOV1wquOS7rxkIH5A11o5JwYM8&#10;rFeDjyWm2nV8pnsWShFD2KeowITQpFL6wpBFP3INceSurrUYImxLqVvsYrit5SRJvqXFimODwYa2&#10;hopb9mcVHLr9eF5lP6dsevg95eZ2zLvHUanPYb9ZgAjUh7f45d7rOH8+gecz8QK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3QJ0wQAAANwAAAAPAAAAAAAAAAAAAAAA&#10;AKECAABkcnMvZG93bnJldi54bWxQSwUGAAAAAAQABAD5AAAAjwMAAAAA&#10;" strokecolor="#00b050"/>
                      <v:line id="Straight Connector 193" o:spid="_x0000_s1055" style="position:absolute;flip:x;visibility:visible;mso-wrap-style:square" from="19954,27289" to="20958,27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Gn78IAAADcAAAADwAAAGRycy9kb3ducmV2LnhtbERPzYrCMBC+C/sOYRa8aarislajLIqg&#10;q5dtfYChmW2KzaQ00da3N8LC3ubj+53Vpre1uFPrK8cKJuMEBHHhdMWlgku+H32C8AFZY+2YFDzI&#10;w2b9Nlhhql3HP3TPQiliCPsUFZgQmlRKXxiy6MeuIY7cr2sthgjbUuoWuxhuazlNkg9pseLYYLCh&#10;raHimt2sgmN3mCyqbHfO5sfvc26up7x7nJQavvdfSxCB+vAv/nMfdJy/mMHrmXiBXD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pGn78IAAADcAAAADwAAAAAAAAAAAAAA&#10;AAChAgAAZHJzL2Rvd25yZXYueG1sUEsFBgAAAAAEAAQA+QAAAJADAAAAAA==&#10;" strokecolor="#00b050"/>
                      <v:line id="Straight Connector 194" o:spid="_x0000_s1056" style="position:absolute;flip:x;visibility:visible;mso-wrap-style:square" from="20193,27622" to="20789,27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g/m8IAAADcAAAADwAAAGRycy9kb3ducmV2LnhtbERPzYrCMBC+C/sOYRa8aaroslajLIqg&#10;q5dtfYChmW2KzaQ00da3N8LC3ubj+53Vpre1uFPrK8cKJuMEBHHhdMWlgku+H32C8AFZY+2YFDzI&#10;w2b9Nlhhql3HP3TPQiliCPsUFZgQmlRKXxiy6MeuIY7cr2sthgjbUuoWuxhuazlNkg9pseLYYLCh&#10;raHimt2sgmN3mCyqbHfO5sfvc26up7x7nJQavvdfSxCB+vAv/nMfdJy/mMHrmXiBXD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Xg/m8IAAADcAAAADwAAAAAAAAAAAAAA&#10;AAChAgAAZHJzL2Rvd25yZXYueG1sUEsFBgAAAAAEAAQA+QAAAJADAAAAAA==&#10;" strokecolor="#00b050"/>
                      <v:rect id="Rectangle 195" o:spid="_x0000_s1057" style="position:absolute;left:17097;top:27384;width:762;height:1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H7hcQA&#10;AADcAAAADwAAAGRycy9kb3ducmV2LnhtbERPS2sCMRC+C/6HMIVeRLMVWnQ1igjWRWihPg7ehs24&#10;WbqZhE2q239vCgVv8/E9Z77sbCOu1IbasYKXUQaCuHS65krB8bAZTkCEiKyxcUwKfinActHvzTHX&#10;7sZfdN3HSqQQDjkqMDH6XMpQGrIYRs4TJ+7iWosxwbaSusVbCreNHGfZm7RYc2ow6GltqPze/1gF&#10;m60ZrOTu4+SL8Hmx48K/bwdnpZ6futUMRKQuPsT/7kKn+dNX+HsmXS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h+4XEAAAA3AAAAA8AAAAAAAAAAAAAAAAAmAIAAGRycy9k&#10;b3ducmV2LnhtbFBLBQYAAAAABAAEAPUAAACJAwAAAAA=&#10;" filled="f" strokecolor="black [3213]" strokeweight="2pt"/>
                      <v:rect id="Rectangle 196" o:spid="_x0000_s1058" style="position:absolute;left:18335;top:27384;width:762;height:1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Nl8sMA&#10;AADcAAAADwAAAGRycy9kb3ducmV2LnhtbERPS2sCMRC+F/ofwgi9iGbrQXRrFClYl4KCr0Nvw2bc&#10;LG4mYZPq9t8bQehtPr7nzBadbcSV2lA7VvA+zEAQl07XXCk4HlaDCYgQkTU2jknBHwVYzF9fZphr&#10;d+MdXfexEimEQ44KTIw+lzKUhiyGofPEiTu71mJMsK2kbvGWwm0jR1k2lhZrTg0GPX0aKi/7X6tg&#10;tTb9pfzenHwRtmc7KvzXuv+j1FuvW36AiNTFf/HTXeg0fzqGxzPpAj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vNl8sMAAADcAAAADwAAAAAAAAAAAAAAAACYAgAAZHJzL2Rv&#10;d25yZXYueG1sUEsFBgAAAAAEAAQA9QAAAIgDAAAAAA==&#10;" filled="f" strokecolor="black [3213]" strokeweight="2pt"/>
                      <v:line id="Straight Connector 197" o:spid="_x0000_s1059" style="position:absolute;visibility:visible;mso-wrap-style:square" from="17430,26050" to="22288,26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fdSsMAAADcAAAADwAAAGRycy9kb3ducmV2LnhtbERPyW7CMBC9V+IfrEHiVhw40JJiorBJ&#10;PbQgaC+9jewhC/E4il1I/76uVInbPL11FllvG3GlzleOFUzGCQhi7UzFhYLPj93jMwgfkA02jknB&#10;D3nIloOHBabG3fhI11MoRAxhn6KCMoQ2ldLrkiz6sWuJI3d2ncUQYVdI0+EthttGTpNkJi1WHBtK&#10;bGldkr6cvq2Cwzypt++aNm8rrHdV7b90vm+VGg37/AVEoD7cxf/uVxPnz5/g75l4gV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wH3UrDAAAA3AAAAA8AAAAAAAAAAAAA&#10;AAAAoQIAAGRycy9kb3ducmV2LnhtbFBLBQYAAAAABAAEAPkAAACRAwAAAAA=&#10;" strokecolor="#00b050" strokeweight="2pt"/>
                      <v:line id="Straight Connector 198" o:spid="_x0000_s1060" style="position:absolute;flip:y;visibility:visible;mso-wrap-style:square" from="17430,26050" to="17430,27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kczsQAAADcAAAADwAAAGRycy9kb3ducmV2LnhtbESPT2sCQQzF7wW/wxChtzqrpaKro0hB&#10;EEqF+u8cd+Lu4k5mmRl1++2bg9Bbwnt575f5snONulOItWcDw0EGirjwtubSwGG/fpuAignZYuOZ&#10;DPxShOWi9zLH3PoH/9B9l0olIRxzNFCl1OZax6Iih3HgW2LRLj44TLKGUtuADwl3jR5l2Vg7rFka&#10;Kmzps6Liurs5A9+b7VfQt4+xPq9O0wJH6+N72Rjz2u9WM1CJuvRvfl5vrOBPhVaekQn04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uRzOxAAAANwAAAAPAAAAAAAAAAAA&#10;AAAAAKECAABkcnMvZG93bnJldi54bWxQSwUGAAAAAAQABAD5AAAAkgMAAAAA&#10;" strokecolor="#00b050" strokeweight="2pt"/>
                      <v:line id="Straight Connector 199" o:spid="_x0000_s1061" style="position:absolute;flip:y;visibility:visible;mso-wrap-style:square" from="18669,26050" to="18669,27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W5VcEAAADcAAAADwAAAGRycy9kb3ducmV2LnhtbERPTYvCMBC9L/gfwgje1lQXZVuNIguC&#10;IArrquexGdtiMylJ1PrvjbDgbR7vc6bz1tTiRs5XlhUM+gkI4tzqigsF+7/l5zcIH5A11pZJwYM8&#10;zGedjylm2t75l267UIgYwj5DBWUITSalz0sy6Pu2IY7c2TqDIUJXSO3wHsNNLYdJMpYGK44NJTb0&#10;U1J+2V2Ngs1qu3byOhrL0+KY5jhcHr6KWqlet11MQARqw1v8717pOD9N4fVMvEDO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9blVwQAAANwAAAAPAAAAAAAAAAAAAAAA&#10;AKECAABkcnMvZG93bnJldi54bWxQSwUGAAAAAAQABAD5AAAAjwMAAAAA&#10;" strokecolor="#00b050" strokeweight="2pt"/>
                      <v:line id="Straight Connector 200" o:spid="_x0000_s1062" style="position:absolute;visibility:visible;mso-wrap-style:square" from="22288,26050" to="22288,29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GxxcMAAADcAAAADwAAAGRycy9kb3ducmV2LnhtbESPzWsCMRTE7wX/h/AEbzWrB7GrUfwE&#10;D7al6sXbI3nuh5uXZRN1/e9NodDjMDO/Yabz1lbiTo0vHCsY9BMQxNqZgjMFp+P2fQzCB2SDlWNS&#10;8CQP81nnbYqpcQ/+ofshZCJC2KeoIA+hTqX0OieLvu9q4uhdXGMxRNlk0jT4iHBbyWGSjKTFguNC&#10;jjWtctLXw80q+P5Iys2npvV+ieW2KP1ZL75qpXrddjEBEagN/+G/9s4oiET4PROPgJy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DBscXDAAAA3AAAAA8AAAAAAAAAAAAA&#10;AAAAoQIAAGRycy9kb3ducmV2LnhtbFBLBQYAAAAABAAEAPkAAACRAwAAAAA=&#10;" strokecolor="#00b050" strokeweight="2pt"/>
                      <v:line id="Straight Connector 201" o:spid="_x0000_s1063" style="position:absolute;flip:x;visibility:visible;mso-wrap-style:square" from="20478,29384" to="22282,30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xBqMMAAADcAAAADwAAAGRycy9kb3ducmV2LnhtbESPQYvCMBSE74L/ITzBm6ZWVtZqFBEE&#10;QRR0dz0/m7dt2ealJFHrv98IgsdhZr5h5svW1OJGzleWFYyGCQji3OqKCwXfX5vBJwgfkDXWlknB&#10;gzwsF93OHDNt73yk2ykUIkLYZ6igDKHJpPR5SQb90DbE0fu1zmCI0hVSO7xHuKllmiQTabDiuFBi&#10;Q+uS8r/T1SjYbw87J68fE3lZnac5ppufcVEr1e+1qxmIQG14h1/trVaQJiN4nolH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esQajDAAAA3AAAAA8AAAAAAAAAAAAA&#10;AAAAoQIAAGRycy9kb3ducmV2LnhtbFBLBQYAAAAABAAEAPkAAACRAwAAAAA=&#10;" strokecolor="#00b050" strokeweight="2pt"/>
                      <v:line id="Straight Connector 202" o:spid="_x0000_s1064" style="position:absolute;flip:x;visibility:visible;mso-wrap-style:square" from="17526,31670" to="18662,32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7f38UAAADcAAAADwAAAGRycy9kb3ducmV2LnhtbESPQWvCQBSE7wX/w/KE3urGFMVGNyEU&#10;AkKxUGt7fs0+k2D2bdhdNf57t1DocZiZb5hNMZpeXMj5zrKC+SwBQVxb3XGj4PBZPa1A+ICssbdM&#10;Cm7kocgnDxvMtL3yB132oRERwj5DBW0IQyalr1sy6Gd2II7e0TqDIUrXSO3wGuGml2mSLKXBjuNC&#10;iwO9tlSf9mejYLd9f3PyvFjKn/L7pca0+npueqUep2O5BhFoDP/hv/ZWK0iTFH7PxCMg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37f38UAAADcAAAADwAAAAAAAAAA&#10;AAAAAAChAgAAZHJzL2Rvd25yZXYueG1sUEsFBgAAAAAEAAQA+QAAAJMDAAAAAA==&#10;" strokecolor="#00b050" strokeweight="2pt"/>
                      <v:line id="Straight Connector 203" o:spid="_x0000_s1065" style="position:absolute;visibility:visible;mso-wrap-style:square" from="17097,31146" to="17618,32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MvssUAAADcAAAADwAAAGRycy9kb3ducmV2LnhtbESPS2sCMRSF9wX/Q7iCu5poQepoFG0r&#10;uOgDHxt3l+Q6Dyc3wyTq9N83hUKXh3POdzjzZedqcaM2lJ41jIYKBLHxtuRcw/GweXwGESKyxdoz&#10;afimAMtF72GOmfV33tFtH3ORIBwy1FDE2GRSBlOQwzD0DXHyzr51GJNsc2lbvCe4q+VYqYl0WHJa&#10;KLChl4LMZX91Gr6mqnr7MPT6vsZqU1bhZFafjdaDfreagYjUxf/wX3trNYzVE/yeSUdAL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BMvssUAAADcAAAADwAAAAAAAAAA&#10;AAAAAAChAgAAZHJzL2Rvd25yZXYueG1sUEsFBgAAAAAEAAQA+QAAAJMDAAAAAA==&#10;" strokecolor="#00b050" strokeweight="2pt"/>
                      <v:line id="Straight Connector 204" o:spid="_x0000_s1066" style="position:absolute;flip:x;visibility:visible;mso-wrap-style:square" from="17097,29813" to="17110,31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eMUAAADcAAAADwAAAGRycy9kb3ducmV2LnhtbESPzWrCQBSF9wXfYbgFd3WilSLRUYra&#10;1taVtossbzLXJJi5E2ZGE9/eKRS6PJyfj7NY9aYRV3K+tqxgPEpAEBdW11wq+Pl+e5qB8AFZY2OZ&#10;FNzIw2o5eFhgqm3HB7oeQyniCPsUFVQhtKmUvqjIoB/Zljh6J+sMhihdKbXDLo6bRk6S5EUarDkS&#10;KmxpXVFxPl5M5O4PmX3/2nRZmbnt+Pkzz88fuVLDx/51DiJQH/7Df+2dVjBJpvB7Jh4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HeMUAAADcAAAADwAAAAAAAAAA&#10;AAAAAAChAgAAZHJzL2Rvd25yZXYueG1sUEsFBgAAAAAEAAQA+QAAAJMDAAAAAA==&#10;" strokecolor="#ffc000" strokeweight="2pt"/>
                      <v:line id="Straight Connector 205" o:spid="_x0000_s1067" style="position:absolute;visibility:visible;mso-wrap-style:square" from="15240,29813" to="17095,29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gfpr8AAADcAAAADwAAAGRycy9kb3ducmV2LnhtbERPy4rCMBTdC/5DuMLsNFUY0Y5RBkEQ&#10;HPC5cHaX5tqUaW5KErXz90YQXJ43Z7ZobS1u5EPlWMFwkIEgLpyuuFRwOq76ExAhImusHZOCfwqw&#10;mHc7M8y1u/OebodYilTCIUcFJsYmlzIUhiyGgWuIk3Zx3mJM0JdSe7ynclvLUZaNpcWK04LBhpaG&#10;ir/D1SqYnmnD3jWJMb+nCe22xU99Ueqj135/gYjUxrf5lV5rBaPsE55n0hGQ8w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igfpr8AAADcAAAADwAAAAAAAAAAAAAAAACh&#10;AgAAZHJzL2Rvd25yZXYueG1sUEsFBgAAAAAEAAQA+QAAAI0DAAAAAA==&#10;" strokecolor="#ffc000" strokeweight="2pt"/>
                      <v:line id="Straight Connector 206" o:spid="_x0000_s1068" style="position:absolute;visibility:visible;mso-wrap-style:square" from="15192,29813" to="15192,342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qB0b8AAADcAAAADwAAAGRycy9kb3ducmV2LnhtbERPTYvCMBC9C/6HMII3TfUg2jXKsiAI&#10;Cu5qD3obmrEp20xKErX+e7Ow4PF985brzjbiTj7UjhVMxhkI4tLpmisFxWkzmoMIEVlj45gUPCnA&#10;etXvLTHX7sE/dD/GSqQSDjkqMDG2uZShNGQxjF1LnLSr8xZjgr6S2uMjldtGTrNsJi3WnBYMtvRl&#10;qPw93qyCxZl27F2bGHMp5vR9KPfNVanhoPv8ABGpi2/zf3qrFUyzGfydSUdArl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vqB0b8AAADcAAAADwAAAAAAAAAAAAAAAACh&#10;AgAAZHJzL2Rvd25yZXYueG1sUEsFBgAAAAAEAAQA+QAAAI0DAAAAAA==&#10;" strokecolor="#ffc000" strokeweight="2pt"/>
                      <v:line id="Straight Connector 207" o:spid="_x0000_s1069" style="position:absolute;flip:x;visibility:visible;mso-wrap-style:square" from="15192,34242" to="29086,34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UZD8UAAADcAAAADwAAAGRycy9kb3ducmV2LnhtbESPzWrCQBSF9wXfYbgFd3WiBSvRUYra&#10;1taVtossbzLXJJi5E2ZGE9/eKRS6PJyfj7NY9aYRV3K+tqxgPEpAEBdW11wq+Pl+e5qB8AFZY2OZ&#10;FNzIw2o5eFhgqm3HB7oeQyniCPsUFVQhtKmUvqjIoB/Zljh6J+sMhihdKbXDLo6bRk6SZCoN1hwJ&#10;Fba0rqg4Hy8mcveHzL5/bbqszNx2/PyZ5+ePXKnhY/86BxGoD//hv/ZOK5gkL/B7Jh4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zUZD8UAAADcAAAADwAAAAAAAAAA&#10;AAAAAAChAgAAZHJzL2Rvd25yZXYueG1sUEsFBgAAAAAEAAQA+QAAAJMDAAAAAA==&#10;" strokecolor="#ffc000" strokeweight="2pt"/>
                      <v:line id="Straight Connector 209" o:spid="_x0000_s1070" style="position:absolute;visibility:visible;mso-wrap-style:square" from="19669,18764" to="19669,26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sYWMQAAADcAAAADwAAAGRycy9kb3ducmV2LnhtbESPT2sCMRTE74V+h/AK3mpSD6Jbo9hW&#10;wYNWtF68PZLn/nHzsmyirt/eFAo9DjPzG2Yy61wtrtSG0rOGt74CQWy8LTnXcPhZvo5AhIhssfZM&#10;Gu4UYDZ9fppgZv2Nd3Tdx1wkCIcMNRQxNpmUwRTkMPR9Q5y8k28dxiTbXNoWbwnuajlQaigdlpwW&#10;CmzosyBz3l+chu1YVYuNoa/1B1bLsgpHM/9utO69dPN3EJG6+B/+a6+shoEaw++ZdATk9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xhYxAAAANwAAAAPAAAAAAAAAAAA&#10;AAAAAKECAABkcnMvZG93bnJldi54bWxQSwUGAAAAAAQABAD5AAAAkgMAAAAA&#10;" strokecolor="#00b050" strokeweight="2pt"/>
                      <v:line id="Straight Connector 210" o:spid="_x0000_s1071" style="position:absolute;flip:x;visibility:visible;mso-wrap-style:square" from="19669,18764" to="46434,18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ly7sEAAADcAAAADwAAAGRycy9kb3ducmV2LnhtbERPy4rCMBTdC/MP4Q7MTlMrinaMIoIg&#10;DCNYH+s7zbUtNjclidr5e7MQXB7Oe77sTCPu5HxtWcFwkIAgLqyuuVRwPGz6UxA+IGtsLJOCf/Kw&#10;XHz05php++A93fNQihjCPkMFVQhtJqUvKjLoB7YljtzFOoMhQldK7fARw00j0ySZSIM1x4YKW1pX&#10;VFzzm1Hwu939OHkbT+Tf6jwrMN2cRmWj1Ndnt/oGEagLb/HLvdUK0mGcH8/EIyA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NOXLuwQAAANwAAAAPAAAAAAAAAAAAAAAA&#10;AKECAABkcnMvZG93bnJldi54bWxQSwUGAAAAAAQABAD5AAAAjwMAAAAA&#10;" strokecolor="#00b050" strokeweight="2pt"/>
                      <v:line id="Straight Connector 211" o:spid="_x0000_s1072" style="position:absolute;visibility:visible;mso-wrap-style:square" from="46434,18764" to="46434,28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SCg8UAAADcAAAADwAAAGRycy9kb3ducmV2LnhtbESPT2sCMRTE7wW/Q3iCN82uB7GrUdRW&#10;6EFbql68PZLn/nHzsmxS3X77RhB6HGbmN8x82dla3Kj1pWMF6SgBQaydKTlXcDpuh1MQPiAbrB2T&#10;gl/ysFz0XuaYGXfnb7odQi4ihH2GCooQmkxKrwuy6EeuIY7exbUWQ5RtLk2L9wi3tRwnyURaLDku&#10;FNjQpiB9PfxYBV+vSfW+1/S2W2O1LSt/1qvPRqlBv1vNQATqwn/42f4wCsZpCo8z8QjIx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lSCg8UAAADcAAAADwAAAAAAAAAA&#10;AAAAAAChAgAAZHJzL2Rvd25yZXYueG1sUEsFBgAAAAAEAAQA+QAAAJMDAAAAAA==&#10;" strokecolor="#00b050" strokeweight="2pt"/>
                      <v:rect id="Rectangle 212" o:spid="_x0000_s1073" style="position:absolute;left:45386;top:29432;width:762;height:1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4B18YA&#10;AADcAAAADwAAAGRycy9kb3ducmV2LnhtbESPT2sCMRTE7wW/Q3iFXqRm3YOUrVGkoC5Chfrn4O2x&#10;eW4WNy9hk+r67RtB6HGYmd8w03lvW3GlLjSOFYxHGQjiyumGawWH/fL9A0SIyBpbx6TgTgHms8HL&#10;FAvtbvxD112sRYJwKFCBidEXUobKkMUwcp44eWfXWYxJdrXUHd4S3LYyz7KJtNhwWjDo6ctQddn9&#10;WgXLtRku5Ob76MuwPdu89Kv18KTU22u/+AQRqY//4We71ArycQ6PM+k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4B18YAAADcAAAADwAAAAAAAAAAAAAAAACYAgAAZHJz&#10;L2Rvd25yZXYueG1sUEsFBgAAAAAEAAQA9QAAAIsDAAAAAA==&#10;" filled="f" strokecolor="black [3213]" strokeweight="2pt"/>
                      <v:rect id="Rectangle 213" o:spid="_x0000_s1074" style="position:absolute;left:46624;top:29384;width:762;height:1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KkTMYA&#10;AADcAAAADwAAAGRycy9kb3ducmV2LnhtbESPQWsCMRSE7wX/Q3hCL6JZt1DKahQR1KXQQm09eHts&#10;npvFzUvYRN3++0YQehxm5htmvuxtK67UhcaxgukkA0FcOd1wreDnezN+AxEissbWMSn4pQDLxeBp&#10;joV2N/6i6z7WIkE4FKjAxOgLKUNlyGKYOE+cvJPrLMYku1rqDm8JbluZZ9mrtNhwWjDoaW2oOu8v&#10;VsFmZ0Yr+f5x8GX4PNm89Nvd6KjU87BfzUBE6uN/+NEutYJ8+gL3M+k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HKkTMYAAADcAAAADwAAAAAAAAAAAAAAAACYAgAAZHJz&#10;L2Rvd25yZXYueG1sUEsFBgAAAAAEAAQA9QAAAIsDAAAAAA==&#10;" filled="f" strokecolor="black [3213]" strokeweight="2pt"/>
                      <v:line id="Straight Connector 214" o:spid="_x0000_s1075" style="position:absolute;visibility:visible;mso-wrap-style:square" from="45720,28051" to="46958,28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MhG8YAAADcAAAADwAAAGRycy9kb3ducmV2LnhtbESPzWsCMRTE7wX/h/AEb5pVSmlX47K2&#10;FXpoLX5cvD2S5364eVk2Ubf/fVMQehxm5jfMIuttI67U+cqxgukkAUGsnam4UHDYr8fPIHxANtg4&#10;JgU/5CFbDh4WmBp34y1dd6EQEcI+RQVlCG0qpdclWfQT1xJH7+Q6iyHKrpCmw1uE20bOkuRJWqw4&#10;LpTY0mtJ+ry7WAXfL0n9/qXp7XOF9bqq/VHnm1ap0bDP5yAC9eE/fG9/GAWz6SP8nYlH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ojIRvGAAAA3AAAAA8AAAAAAAAA&#10;AAAAAAAAoQIAAGRycy9kb3ducmV2LnhtbFBLBQYAAAAABAAEAPkAAACUAwAAAAA=&#10;" strokecolor="#00b050" strokeweight="2pt"/>
                      <v:line id="Straight Connector 215" o:spid="_x0000_s1076" style="position:absolute;flip:y;visibility:visible;mso-wrap-style:square" from="45720,28051" to="45720,29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7RdsUAAADcAAAADwAAAGRycy9kb3ducmV2LnhtbESPQWvCQBSE7wX/w/KE3urGlIhNXUUE&#10;IVAq1FrPz+xrEsy+Dbsbk/77rlDocZiZb5jVZjStuJHzjWUF81kCgri0uuFKwelz/7QE4QOyxtYy&#10;KfghD5v15GGFubYDf9DtGCoRIexzVFCH0OVS+rImg35mO+LofVtnMETpKqkdDhFuWpkmyUIabDgu&#10;1NjRrqbyeuyNgvfi8OZkny3kZXt+KTHdfz1XrVKP03H7CiLQGP7Df+1CK0jnGdzPxCM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U7RdsUAAADcAAAADwAAAAAAAAAA&#10;AAAAAAChAgAAZHJzL2Rvd25yZXYueG1sUEsFBgAAAAAEAAQA+QAAAJMDAAAAAA==&#10;" strokecolor="#00b050" strokeweight="2pt"/>
                      <v:line id="Straight Connector 216" o:spid="_x0000_s1077" style="position:absolute;flip:y;visibility:visible;mso-wrap-style:square" from="46958,28051" to="46958,29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xPAcQAAADcAAAADwAAAGRycy9kb3ducmV2LnhtbESPQWvCQBSE70L/w/IK3szGFEMbXUUK&#10;giAVtNrzM/uahGbfht1V03/vCoLHYWa+YWaL3rTiQs43lhWMkxQEcWl1w5WCw/dq9A7CB2SNrWVS&#10;8E8eFvOXwQwLba+8o8s+VCJC2BeooA6hK6T0ZU0GfWI74uj9WmcwROkqqR1eI9y0MkvTXBpsOC7U&#10;2NFnTeXf/mwUfK23GyfPk1yelj8fJWar41vVKjV87ZdTEIH68Aw/2mutIBvncD8Tj4C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nE8BxAAAANwAAAAPAAAAAAAAAAAA&#10;AAAAAKECAABkcnMvZG93bnJldi54bWxQSwUGAAAAAAQABAD5AAAAkgMAAAAA&#10;" strokecolor="#00b050" strokeweight="2pt"/>
                      <v:shape id="Text Box 2438" o:spid="_x0000_s1078" type="#_x0000_t202" style="position:absolute;left:476;top:25812;width:11995;height:3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8BnsUA&#10;AADcAAAADwAAAGRycy9kb3ducmV2LnhtbESP3WrCQBSE7wt9h+UUvBGziYpKmlWsIC0U8a8PcMie&#10;JsHs2bC7avr23YLQy2FmvmGKVW9acSPnG8sKsiQFQVxa3XCl4Ou8HS1A+ICssbVMCn7Iw2r5/FRg&#10;ru2dj3Q7hUpECPscFdQhdLmUvqzJoE9sRxy9b+sMhihdJbXDe4SbVo7TdCYNNhwXauxoU1N5OV2N&#10;grfLbj98nx5dNp34ifus5gdaO6UGL/36FUSgPvyHH+0PrWCczeHvTDw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zwGexQAAANwAAAAPAAAAAAAAAAAAAAAAAJgCAABkcnMv&#10;ZG93bnJldi54bWxQSwUGAAAAAAQABAD1AAAAigMAAAAA&#10;" strokeweight="1.5pt">
                        <v:textbox inset="3.6pt,,3.6pt">
                          <w:txbxContent>
                            <w:p w:rsidR="00161FC4" w:rsidRDefault="00161FC4" w:rsidP="00303E45">
                              <w:pPr>
                                <w:rPr>
                                  <w:sz w:val="20"/>
                                  <w:szCs w:val="20"/>
                                  <w:lang w:val="en-CA"/>
                                </w:rPr>
                              </w:pPr>
                              <w:r>
                                <w:rPr>
                                  <w:sz w:val="20"/>
                                  <w:szCs w:val="20"/>
                                  <w:lang w:val="en-CA"/>
                                </w:rPr>
                                <w:t>T-connection to Rear Comb Lamp LH</w:t>
                              </w:r>
                            </w:p>
                          </w:txbxContent>
                        </v:textbox>
                      </v:shape>
                      <v:line id="Line 2444" o:spid="_x0000_s1079" style="position:absolute;visibility:visible;mso-wrap-style:square" from="12477,27670" to="16336,27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IUYcMAAADcAAAADwAAAGRycy9kb3ducmV2LnhtbERPu07DMBTdkfoP1q3ERp2UtkJp3Kqq&#10;VMjCkMBAt6v45gHxdRSbJPx9PSB1PDrv9DibTow0uNaygngVgSAurW65VvD5cXl6AeE8ssbOMin4&#10;IwfHw+IhxUTbiXMaC1+LEMIuQQWN930ipSsbMuhWticOXGUHgz7AoZZ6wCmEm06uo2gnDbYcGhrs&#10;6dxQ+VP8GgVbfN7V+fuXr7LN9Xs+E8evxZtSj8v5tAfhafZ38b870wrWcVgbzoQjIA8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wCFGHDAAAA3AAAAA8AAAAAAAAAAAAA&#10;AAAAoQIAAGRycy9kb3ducmV2LnhtbFBLBQYAAAAABAAEAPkAAACRAwAAAAA=&#10;" strokeweight="1.5pt">
                        <v:stroke endarrow="block"/>
                      </v:line>
                      <v:line id="Straight Connector 219" o:spid="_x0000_s1080" style="position:absolute;flip:x;visibility:visible;mso-wrap-style:square" from="0,39909" to="2971,39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4JdYcIAAADcAAAADwAAAGRycy9kb3ducmV2LnhtbESPQYvCMBSE74L/ITzBm6YqFK1GkQWl&#10;t8Wq90fzbIvNSzeJWvfXbxYW9jjMzDfMZtebVjzJ+caygtk0AUFcWt1wpeByPkyWIHxA1thaJgVv&#10;8rDbDgcbzLR98YmeRahEhLDPUEEdQpdJ6cuaDPqp7Yijd7POYIjSVVI7fEW4aeU8SVJpsOG4UGNH&#10;HzWV9+JhFLTOfN6OeVqc9hfCb7tIV9f8S6nxqN+vQQTqw3/4r51rBfPZCn7PxCMgt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4JdYcIAAADcAAAADwAAAAAAAAAAAAAA&#10;AAChAgAAZHJzL2Rvd25yZXYueG1sUEsFBgAAAAAEAAQA+QAAAJADAAAAAA==&#10;" strokecolor="lime" strokeweight="2pt"/>
                      <v:line id="Straight Connector 220" o:spid="_x0000_s1081" style="position:absolute;visibility:visible;mso-wrap-style:square" from="0,41814" to="2971,41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3TtpcIAAADcAAAADwAAAGRycy9kb3ducmV2LnhtbERPu27CMBTdK/EP1kXqVpxmQG3AiWgL&#10;UodSRGBhu7IveRBfR7EL6d/joVLHo/NeFqPtxJUG3zhW8DxLQBBrZxquFBwPm6cXED4gG+wck4Jf&#10;8lDkk4clZsbdeE/XMlQihrDPUEEdQp9J6XVNFv3M9cSRO7vBYohwqKQZ8BbDbSfTJJlLiw3Hhhp7&#10;eq9JX8ofq2D3mrTrraaPrzdsN03rT3r13Sv1OB1XCxCBxvAv/nN/GgVpGufHM/EIyPw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3TtpcIAAADcAAAADwAAAAAAAAAAAAAA&#10;AAChAgAAZHJzL2Rvd25yZXYueG1sUEsFBgAAAAAEAAQA+QAAAJADAAAAAA==&#10;" strokecolor="#00b050" strokeweight="2pt"/>
                      <v:line id="Straight Connector 221" o:spid="_x0000_s1082" style="position:absolute;flip:x;visibility:visible;mso-wrap-style:square" from="0,43624" to="2970,43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V4gMUAAADcAAAADwAAAGRycy9kb3ducmV2LnhtbESPy2rDMBBF94X+g5hCd41sF0Jwo4TQ&#10;Jn2unHbh5dia2CbWyEhq7Px9VQhkebmPw12uJ9OLEznfWVaQzhIQxLXVHTcKfr53DwsQPiBr7C2T&#10;gjN5WK9ub5aYaztyQad9aEQcYZ+jgjaEIZfS1y0Z9DM7EEfvYJ3BEKVrpHY4xnHTyyxJ5tJgx5HQ&#10;4kDPLdXH/a+J3K+itK+fL2PZlG6bPn5U1fGtUur+bto8gQg0hWv40n7XCrIshf8z8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CV4gMUAAADcAAAADwAAAAAAAAAA&#10;AAAAAAChAgAAZHJzL2Rvd25yZXYueG1sUEsFBgAAAAAEAAQA+QAAAJMDAAAAAA==&#10;" strokecolor="#ffc000" strokeweight="2pt"/>
                      <v:rect id="Rectangle 190" o:spid="_x0000_s1083" style="position:absolute;left:28670;top:35242;width:762;height:1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ZYHccA&#10;AADcAAAADwAAAGRycy9kb3ducmV2LnhtbESPQWsCMRCF74X+hzCFXkSz9VDqahQpWJeCBW09eBs2&#10;42bpZhI2qW7/fecg9DbDe/PeN4vV4Dt1oT61gQ08TQpQxHWwLTcGvj434xdQKSNb7AKTgV9KsFre&#10;3y2wtOHKe7occqMkhFOJBlzOsdQ61Y48pkmIxKKdQ+8xy9o32vZ4lXDf6WlRPGuPLUuDw0ivjurv&#10;w483sNm60Vq/746xSh9nP63i23Z0MubxYVjPQWUa8r/5dl1ZwZ8JvjwjE+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WWB3HAAAA3AAAAA8AAAAAAAAAAAAAAAAAmAIAAGRy&#10;cy9kb3ducmV2LnhtbFBLBQYAAAAABAAEAPUAAACMAwAAAAA=&#10;" filled="f" strokecolor="black [3213]" strokeweight="2pt"/>
                    </v:group>
                    <v:rect id="Rectangle 1509" o:spid="_x0000_s1084" style="position:absolute;left:16383;width:32861;height:464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hW8YA&#10;AADdAAAADwAAAGRycy9kb3ducmV2LnhtbESPT4vCMBDF78J+hzAL3jRdQdGuqfgHQbyIuoc9Tpux&#10;LW0mpYna3U9vBMHbDO/N+72ZLzpTixu1rrSs4GsYgSDOrC45V/Bz3g6mIJxH1lhbJgV/5GCRfPTm&#10;GGt75yPdTj4XIYRdjAoK75tYSpcVZNANbUMctIttDfqwtrnULd5DuKnlKIom0mDJgVBgQ+uCsup0&#10;NQEiJ/ul/q1SaS7N+ZoeVun/5qhU/7NbfoPw1Pm3+XW906H+OJrB85swgkw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0hW8YAAADdAAAADwAAAAAAAAAAAAAAAACYAgAAZHJz&#10;L2Rvd25yZXYueG1sUEsFBgAAAAAEAAQA9QAAAIsDAAAAAA==&#10;" filled="f" strokecolor="#243f60 [1604]" strokeweight="3pt"/>
                    <v:shape id="Text Box 2438" o:spid="_x0000_s1085" type="#_x0000_t202" style="position:absolute;left:3143;top:51893;width:18237;height:1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uVv8UA&#10;AADbAAAADwAAAGRycy9kb3ducmV2LnhtbESP3WoCMRSE7wt9h3CE3tWsLYi7NUqtFCwIUrW9PmyO&#10;u9tuTrZJ9se3N4LQy2FmvmHmy8HUoiPnK8sKJuMEBHFudcWFguPh/XEGwgdkjbVlUnAmD8vF/d0c&#10;M217/qRuHwoRIewzVFCG0GRS+rwkg35sG+LonawzGKJ0hdQO+wg3tXxKkqk0WHFcKLGht5Ly331r&#10;FMj130/vVqf1c5t8fH2vNru03XZKPYyG1xcQgYbwH761N1pBmsL1S/wBcnE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65W/xQAAANsAAAAPAAAAAAAAAAAAAAAAAJgCAABkcnMv&#10;ZG93bnJldi54bWxQSwUGAAAAAAQABAD1AAAAigMAAAAA&#10;" filled="f" stroked="f" strokeweight="1.5pt">
                      <v:textbox style="mso-fit-shape-to-text:t" inset="0,0,0,0">
                        <w:txbxContent>
                          <w:p w:rsidR="00161FC4" w:rsidRPr="00617B6B" w:rsidRDefault="00161FC4" w:rsidP="00DE2CCA">
                            <w:pPr>
                              <w:rPr>
                                <w:lang w:val="en-CA"/>
                              </w:rPr>
                            </w:pPr>
                            <w:r w:rsidRPr="00617B6B">
                              <w:rPr>
                                <w:lang w:val="en-CA"/>
                              </w:rPr>
                              <w:t>Trailer Power Wire Harness</w:t>
                            </w:r>
                          </w:p>
                        </w:txbxContent>
                      </v:textbox>
                    </v:shape>
                    <v:shape id="Text Box 2438" o:spid="_x0000_s1086" type="#_x0000_t202" style="position:absolute;left:3143;top:53829;width:18237;height:1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D4U8YA&#10;AADcAAAADwAAAGRycy9kb3ducmV2LnhtbESPW0sDMRCF34X+hzAF32xSBdG1abEtQgVBrJfnYTPd&#10;Xd1M1iR78d87D4JvM5wz53yz2ky+VQPF1AS2sFwYUMRlcA1XFt5eHy5uQKWM7LANTBZ+KMFmPTtb&#10;YeHCyC80HHOlJIRTgRbqnLtC61TW5DEtQkcs2ilEj1nWWGkXcZRw3+pLY661x4alocaOdjWVX8fe&#10;W9D7788xbk/7q948vn9sD8+3/dNg7fl8ur8DlWnK/+a/64MTfCP48oxMo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D4U8YAAADcAAAADwAAAAAAAAAAAAAAAACYAgAAZHJz&#10;L2Rvd25yZXYueG1sUEsFBgAAAAAEAAQA9QAAAIsDAAAAAA==&#10;" filled="f" stroked="f" strokeweight="1.5pt">
                      <v:textbox style="mso-fit-shape-to-text:t" inset="0,0,0,0">
                        <w:txbxContent>
                          <w:p w:rsidR="00161FC4" w:rsidRPr="00617B6B" w:rsidRDefault="00161FC4" w:rsidP="00DE2CCA">
                            <w:pPr>
                              <w:rPr>
                                <w:lang w:val="en-CA"/>
                              </w:rPr>
                            </w:pPr>
                            <w:r w:rsidRPr="00617B6B">
                              <w:rPr>
                                <w:lang w:val="en-CA"/>
                              </w:rPr>
                              <w:t>Trailer Module Harness</w:t>
                            </w:r>
                          </w:p>
                        </w:txbxContent>
                      </v:textbox>
                    </v:shape>
                    <v:shape id="Text Box 2438" o:spid="_x0000_s1087" type="#_x0000_t202" style="position:absolute;left:3143;top:55670;width:18237;height:1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xdyMMA&#10;AADcAAAADwAAAGRycy9kb3ducmV2LnhtbERP22oCMRB9F/oPYQq+aWKF0q5GqRVBoVBq1edhM+5u&#10;u5lsk+ylf98UCn2bw7nOcj3YWnTkQ+VYw2yqQBDnzlRcaDi97yYPIEJENlg7Jg3fFGC9uhktMTOu&#10;5zfqjrEQKYRDhhrKGJtMypCXZDFMXUOcuKvzFmOCvpDGY5/CbS3vlLqXFitODSU29FxS/nlsrQa5&#10;/fro/ea6nbfqcL5s9q+P7Uun9fh2eFqAiDTEf/Gfe2/SfDWD32fSB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4xdyMMAAADcAAAADwAAAAAAAAAAAAAAAACYAgAAZHJzL2Rv&#10;d25yZXYueG1sUEsFBgAAAAAEAAQA9QAAAIgDAAAAAA==&#10;" filled="f" stroked="f" strokeweight="1.5pt">
                      <v:textbox style="mso-fit-shape-to-text:t" inset="0,0,0,0">
                        <w:txbxContent>
                          <w:p w:rsidR="00161FC4" w:rsidRPr="00617B6B" w:rsidRDefault="00161FC4" w:rsidP="00DE2CCA">
                            <w:pPr>
                              <w:rPr>
                                <w:lang w:val="en-CA"/>
                              </w:rPr>
                            </w:pPr>
                            <w:r w:rsidRPr="00617B6B">
                              <w:rPr>
                                <w:lang w:val="en-CA"/>
                              </w:rPr>
                              <w:t>Trailer 4-Flat Harness</w:t>
                            </w:r>
                          </w:p>
                        </w:txbxContent>
                      </v:textbox>
                    </v:shape>
                  </v:group>
                </v:group>
                <v:shape id="Text Box 2440" o:spid="_x0000_s1088" type="#_x0000_t202" style="position:absolute;left:22288;top:34432;width:5334;height:2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0wkMUA&#10;AADbAAAADwAAAGRycy9kb3ducmV2LnhtbESP0WrCQBRE3wv9h+UW+lKajVFUUlexhaIgYo39gEv2&#10;Nglm74bdbYx/7wqFPg4zc4ZZrAbTip6cbywrGCUpCOLS6oYrBd+nz9c5CB+QNbaWScGVPKyWjw8L&#10;zLW98JH6IlQiQtjnqKAOocul9GVNBn1iO+Lo/VhnMETpKqkdXiLctDJL06k02HBcqLGjj5rKc/Fr&#10;FLyf94eXzeToRpOxH7tdNfuitVPq+WlYv4EINIT/8F97qxVkM7h/iT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HTCQxQAAANsAAAAPAAAAAAAAAAAAAAAAAJgCAABkcnMv&#10;ZG93bnJldi54bWxQSwUGAAAAAAQABAD1AAAAigMAAAAA&#10;" strokeweight="1.5pt">
                  <v:textbox inset="3.6pt,,3.6pt">
                    <w:txbxContent>
                      <w:p w:rsidR="00161FC4" w:rsidRPr="00AE4D7A" w:rsidRDefault="00161FC4" w:rsidP="00811A4A">
                        <w:pPr>
                          <w:rPr>
                            <w:sz w:val="20"/>
                            <w:szCs w:val="20"/>
                            <w:lang w:val="en-CA"/>
                          </w:rPr>
                        </w:pPr>
                        <w:r>
                          <w:rPr>
                            <w:sz w:val="20"/>
                            <w:szCs w:val="20"/>
                            <w:lang w:val="en-CA"/>
                          </w:rPr>
                          <w:t>Ground</w:t>
                        </w:r>
                      </w:p>
                    </w:txbxContent>
                  </v:textbox>
                </v:shape>
                <v:shape id="Text Box 2437" o:spid="_x0000_s1089" type="#_x0000_t202" style="position:absolute;left:24336;top:2524;width:8102;height:3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Kk4sIA&#10;AADbAAAADwAAAGRycy9kb3ducmV2LnhtbERP3WrCMBS+H+wdwhl4I2tqlW1Uo6gwNhDZ2u0BDs2x&#10;LTYnJYm1vr25GOzy4/tfbUbTiYGcby0rmCUpCOLK6pZrBb8/789vIHxA1thZJgU38rBZPz6sMNf2&#10;ygUNZahFDGGfo4ImhD6X0lcNGfSJ7Ykjd7LOYIjQ1VI7vMZw08ksTV+kwZZjQ4M97RuqzuXFKNid&#10;j1/Tj0XhZou5n7tD/fpNW6fU5GncLkEEGsO/+M/9qRVkcWz8En+AX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gqTiwgAAANsAAAAPAAAAAAAAAAAAAAAAAJgCAABkcnMvZG93&#10;bnJldi54bWxQSwUGAAAAAAQABAD1AAAAhwMAAAAA&#10;" strokeweight="1.5pt">
                  <v:textbox inset="3.6pt,,3.6pt">
                    <w:txbxContent>
                      <w:p w:rsidR="00161FC4" w:rsidRPr="00AE4D7A" w:rsidRDefault="00161FC4" w:rsidP="00811A4A">
                        <w:pPr>
                          <w:rPr>
                            <w:sz w:val="20"/>
                            <w:szCs w:val="20"/>
                            <w:lang w:val="en-CA"/>
                          </w:rPr>
                        </w:pPr>
                        <w:r w:rsidRPr="00AE4D7A">
                          <w:rPr>
                            <w:sz w:val="20"/>
                            <w:szCs w:val="20"/>
                            <w:lang w:val="en-CA"/>
                          </w:rPr>
                          <w:t>B+ Terminal to Battery</w:t>
                        </w:r>
                      </w:p>
                    </w:txbxContent>
                  </v:textbox>
                </v:shape>
                <v:line id="Line 2445" o:spid="_x0000_s1090" style="position:absolute;flip:x;visibility:visible;mso-wrap-style:square" from="22240,4429" to="24330,7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e/HsQAAADbAAAADwAAAGRycy9kb3ducmV2LnhtbESPQWsCMRSE74L/IbyCt5pUWOlujVLF&#10;itfaUnp83bzuriYvyyZ113/fCILHYWa+YRarwVlxpi40njU8TRUI4tKbhisNnx9vj88gQkQ2aD2T&#10;hgsFWC3HowUWxvf8TudDrESCcChQQx1jW0gZypochqlviZP36zuHMcmukqbDPsGdlTOl5tJhw2mh&#10;xpY2NZWnw5/TsFP7dX/MM7U5Zj9f2Xqwp+231XryMLy+gIg0xHv41t4bDbMcrl/SD5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Z78exAAAANsAAAAPAAAAAAAAAAAA&#10;AAAAAKECAABkcnMvZG93bnJldi54bWxQSwUGAAAAAAQABAD5AAAAkgMAAAAA&#10;" strokeweight="1.5pt">
                  <v:stroke endarrow="block"/>
                </v:line>
                <v:line id="Line 2449" o:spid="_x0000_s1091" style="position:absolute;flip:x;visibility:visible;mso-wrap-style:square" from="21002,36766" to="22298,38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AXsEAAADbAAAADwAAAGRycy9kb3ducmV2LnhtbERPz0/CMBS+m/A/NM+Em2uFzOikECBo&#10;uArGcHysz23Qvi5rZfO/pwcSjl++37PF4Ky4UBcazxqeMwWCuPSm4UrD9/7j6RVEiMgGrWfS8E8B&#10;FvPRwwwL43v+ossuViKFcChQQx1jW0gZypochsy3xIn79Z3DmGBXSdNhn8KdlROlXqTDhlNDjS2t&#10;ayrPuz+n4VNtV/3pLVfrU378yVeDPW8OVuvx47B8BxFpiHfxzb01GqZpffqSfoCcX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5hIBewQAAANsAAAAPAAAAAAAAAAAAAAAA&#10;AKECAABkcnMvZG93bnJldi54bWxQSwUGAAAAAAQABAD5AAAAjwMAAAAA&#10;" strokeweight="1.5pt">
                  <v:stroke endarrow="block"/>
                </v:line>
                <v:line id="Straight Connector 31" o:spid="_x0000_s1092" style="position:absolute;flip:x;visibility:visible;mso-wrap-style:square" from="18811,15287" to="49222,15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A2BcUAAADbAAAADwAAAGRycy9kb3ducmV2LnhtbESPT2vCQBTE74LfYXlCb3UTFVuiq4gg&#10;DQr9Yz14fGSfSTD7Ns1uTfTTd4WCx2FmfsPMl52pxIUaV1pWEA8jEMSZ1SXnCg7fm+dXEM4ja6ws&#10;k4IrOVgu+r05Jtq2/EWXvc9FgLBLUEHhfZ1I6bKCDLqhrYmDd7KNQR9kk0vdYBvgppKjKJpKgyWH&#10;hQJrWheUnfe/RkGa8nZ7483HMf78efPjcvc+aV+Uehp0qxkIT51/hP/bqVYwjuH+JfwAu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UA2BcUAAADbAAAADwAAAAAAAAAA&#10;AAAAAAChAgAAZHJzL2Rvd25yZXYueG1sUEsFBgAAAAAEAAQA+QAAAJMDAAAAAA==&#10;" strokecolor="#4579b8 [3044]"/>
                <v:line id="Straight Connector 32" o:spid="_x0000_s1093" style="position:absolute;flip:x;visibility:visible;mso-wrap-style:square" from="18145,11477" to="20450,11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NU1MMAAADbAAAADwAAAGRycy9kb3ducmV2LnhtbESPzWrDMBCE74W8g9hCbo3cBEzrWgmh&#10;0OBbsJveF2v9Q62VIymxk6evCoUeh5n5hsl3sxnElZzvLSt4XiUgiGure24VnD4/nl5A+ICscbBM&#10;Cm7kYbddPOSYaTtxSdcqtCJC2GeooAthzKT0dUcG/cqOxNFrrDMYonSt1A6nCDeDXCdJKg32HBc6&#10;HOm9o/q7uhgFgzPH5lCkVbk/Ed7tJn39Ks5KLR/n/RuIQHP4D/+1C61gs4bfL/EHyO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hzVNTDAAAA2wAAAA8AAAAAAAAAAAAA&#10;AAAAoQIAAGRycy9kb3ducmV2LnhtbFBLBQYAAAAABAAEAPkAAACRAwAAAAA=&#10;" strokecolor="lime" strokeweight="2pt"/>
                <v:line id="Straight Connector 33" o:spid="_x0000_s1094" style="position:absolute;flip:y;visibility:visible;mso-wrap-style:square" from="18145,11477" to="18145,36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xT8EAAADbAAAADwAAAGRycy9kb3ducmV2LnhtbESPQWvCQBSE7wX/w/IEb3VjA6FGVxGh&#10;kpuY6v2RfSbB7Nu4u2r013cLhR6HmfmGWa4H04k7Od9aVjCbJiCIK6tbrhUcv7/eP0H4gKyxs0wK&#10;nuRhvRq9LTHX9sEHupehFhHCPkcFTQh9LqWvGjLop7Ynjt7ZOoMhSldL7fAR4aaTH0mSSYMtx4UG&#10;e9o2VF3Km1HQObM/74qsPGyOhC+bZvNTcVVqMh42CxCBhvAf/msXWkGawu+X+APk6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P/FPwQAAANsAAAAPAAAAAAAAAAAAAAAA&#10;AKECAABkcnMvZG93bnJldi54bWxQSwUGAAAAAAQABAD5AAAAjwMAAAAA&#10;" strokecolor="lime" strokeweight="2pt"/>
                <v:line id="Straight Connector 109" o:spid="_x0000_s1095" style="position:absolute;flip:y;visibility:visible;mso-wrap-style:square" from="18716,14430" to="18716,157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cN28QAAADcAAAADwAAAGRycy9kb3ducmV2LnhtbERPTWvCQBC9C/6HZYTezEZbbJu6igjS&#10;oKCt7aHHITtNgtnZNLs10V/vCoK3ebzPmc47U4kjNa60rGAUxSCIM6tLzhV8f62GLyCcR9ZYWSYF&#10;J3Iwn/V7U0y0bfmTjnufixDCLkEFhfd1IqXLCjLoIlsTB+7XNgZ9gE0udYNtCDeVHMfxRBosOTQU&#10;WNOyoOyw/zcK0pTX6zOvdj+jj793/1hutk/ts1IPg27xBsJT5+/imzvVYX78Ctdnw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Jw3bxAAAANwAAAAPAAAAAAAAAAAA&#10;AAAAAKECAABkcnMvZG93bnJldi54bWxQSwUGAAAAAAQABAD5AAAAkgMAAAAA&#10;" strokecolor="#4579b8 [3044]"/>
                <v:line id="Straight Connector 110" o:spid="_x0000_s1096" style="position:absolute;flip:y;visibility:visible;mso-wrap-style:square" from="17621,14430" to="17621,157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Qym8cAAADcAAAADwAAAGRycy9kb3ducmV2LnhtbESPT2vCQBDF7wW/wzKF3uomVtoSXUUE&#10;aVDoH9tDj0N2TEKzs2l2NdFP7xwKvc3w3rz3m/lycI06URdqzwbScQKKuPC25tLA1+fm/hlUiMgW&#10;G89k4EwBlovRzRwz63v+oNM+lkpCOGRooIqxzbQORUUOw9i3xKIdfOcwytqV2nbYS7hr9CRJHrXD&#10;mqWhwpbWFRU/+6MzkOe83V548/advv++xId69zrtn4y5ux1WM1CRhvhv/rvOreCngi/PyAR6c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3xDKbxwAAANwAAAAPAAAAAAAA&#10;AAAAAAAAAKECAABkcnMvZG93bnJldi54bWxQSwUGAAAAAAQABAD5AAAAlQMAAAAA&#10;" strokecolor="#4579b8 [3044]"/>
                <v:rect id="Rectangle 1528" o:spid="_x0000_s1097" style="position:absolute;left:17764;top:35861;width:762;height:1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c5AccA&#10;AADdAAAADwAAAGRycy9kb3ducmV2LnhtbESPQUsDMRCF70L/Q5iCl9JmXVBkbVpKoXYRFKz24G3Y&#10;TDdLN5Owie36752D4G2G9+a9b5br0ffqQkPqAhu4WxSgiJtgO24NfH7s5o+gUka22AcmAz+UYL2a&#10;3CyxsuHK73Q55FZJCKcKDbicY6V1ahx5TIsQiUU7hcFjlnVotR3wKuG+12VRPGiPHUuDw0hbR835&#10;8O0N7PZuttEvr8dYp7eTL+v4vJ99GXM7HTdPoDKN+d/8d11bwb8vBVe+kRH0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HOQHHAAAA3QAAAA8AAAAAAAAAAAAAAAAAmAIAAGRy&#10;cy9kb3ducmV2LnhtbFBLBQYAAAAABAAEAPUAAACMAwAAAAA=&#10;" filled="f" strokecolor="black [3213]" strokeweight="2pt"/>
                <v:line id="Straight Connector 1637" o:spid="_x0000_s1098" style="position:absolute;visibility:visible;mso-wrap-style:square" from="18145,36814" to="19643,39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4cUsMAAADdAAAADwAAAGRycy9kb3ducmV2LnhtbERPS2sCMRC+F/wPYQreNFsFH1uj+IQe&#10;qqXaS29DMt2Hm8myibr9940g9DYf33Nmi9ZW4kqNLxwreOknIIi1MwVnCr5Ou94EhA/IBivHpOCX&#10;PCzmnacZpsbd+JOux5CJGMI+RQV5CHUqpdc5WfR9VxNH7sc1FkOETSZNg7cYbis5SJKRtFhwbMix&#10;pnVO+ny8WAUf06Tc7jVt3ldY7orSf+vloVaq+9wuX0EEasO/+OF+M3H+aDiG+zfxBD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geHFLDAAAA3QAAAA8AAAAAAAAAAAAA&#10;AAAAoQIAAGRycy9kb3ducmV2LnhtbFBLBQYAAAAABAAEAPkAAACRAwAAAAA=&#10;" strokecolor="#00b050" strokeweight="2pt"/>
                <v:line id="Straight Connector 1647" o:spid="_x0000_s1099" style="position:absolute;flip:y;visibility:visible;mso-wrap-style:square" from="20574,7334" to="20574,11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sw+8IAAADdAAAADwAAAGRycy9kb3ducmV2LnhtbERPS2vCQBC+C/6HZYTedKMtsU2zigiW&#10;3Iqp3ofs5EGzs3F31bS/vlso9DYf33Py7Wh6cSPnO8sKlosEBHFldceNgtPHYf4Mwgdkjb1lUvBF&#10;Hrab6STHTNs7H+lWhkbEEPYZKmhDGDIpfdWSQb+wA3HkausMhghdI7XDeww3vVwlSSoNdhwbWhxo&#10;31L1WV6Ngt6Z9/qtSMvj7kT4bR/Tl3NxUephNu5eQQQaw7/4z13oOD99WsPvN/EEu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vsw+8IAAADdAAAADwAAAAAAAAAAAAAA&#10;AAChAgAAZHJzL2Rvd25yZXYueG1sUEsFBgAAAAAEAAQA+QAAAJADAAAAAA==&#10;" strokecolor="lime" strokeweight="2pt"/>
                <v:line id="Straight Connector 3018" o:spid="_x0000_s1100" style="position:absolute;flip:x;visibility:visible;mso-wrap-style:square" from="20574,7334" to="21844,7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3PxMAAAADdAAAADwAAAGRycy9kb3ducmV2LnhtbERPTYvCMBC9C/sfwgh709QVits1iggu&#10;vYm13odmbIvNpJtktfrrzUHw+Hjfy/VgOnEl51vLCmbTBARxZXXLtYLyuJssQPiArLGzTAru5GG9&#10;+hgtMdP2xge6FqEWMYR9hgqaEPpMSl81ZNBPbU8cubN1BkOErpba4S2Gm05+JUkqDbYcGxrsadtQ&#10;dSn+jYLOmf35N0+Lw6YkfNh5+n3K/5T6HA+bHxCBhvAWv9y5VjBPZnFufBOfgFw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ctz8TAAAAA3QAAAA8AAAAAAAAAAAAAAAAA&#10;oQIAAGRycy9kb3ducmV2LnhtbFBLBQYAAAAABAAEAPkAAACOAwAAAAA=&#10;" strokecolor="lime" strokeweight="2pt"/>
              </v:group>
            </w:pict>
          </mc:Fallback>
        </mc:AlternateContent>
      </w:r>
      <w:r w:rsidR="00303E45" w:rsidRPr="00303E45">
        <w:rPr>
          <w:b/>
          <w:u w:val="single"/>
        </w:rPr>
        <w:t>Trailer Wire Harness – Installation Outline</w:t>
      </w:r>
    </w:p>
    <w:p w:rsidR="00303E45" w:rsidRDefault="00303E45">
      <w:pPr>
        <w:ind w:left="-5112" w:right="-36"/>
      </w:pPr>
    </w:p>
    <w:p w:rsidR="00303E45" w:rsidRPr="00303E45" w:rsidRDefault="00303E45">
      <w:pPr>
        <w:ind w:left="-5112" w:right="-36"/>
      </w:pPr>
    </w:p>
    <w:p w:rsidR="00303E45" w:rsidRDefault="00303E45">
      <w:pPr>
        <w:rPr>
          <w:sz w:val="20"/>
          <w:szCs w:val="20"/>
        </w:rPr>
      </w:pPr>
      <w:r>
        <w:rPr>
          <w:sz w:val="20"/>
          <w:szCs w:val="20"/>
        </w:rPr>
        <w:br w:type="page"/>
      </w:r>
    </w:p>
    <w:p w:rsidR="00303E45" w:rsidRDefault="00303E45">
      <w:pPr>
        <w:ind w:left="-5112" w:right="-36"/>
        <w:rPr>
          <w:sz w:val="20"/>
          <w:szCs w:val="20"/>
        </w:rPr>
      </w:pPr>
    </w:p>
    <w:p w:rsidR="0000243D" w:rsidRDefault="0000243D">
      <w:pPr>
        <w:ind w:right="-36"/>
        <w:rPr>
          <w:szCs w:val="20"/>
        </w:rPr>
        <w:sectPr w:rsidR="0000243D">
          <w:headerReference w:type="default" r:id="rId23"/>
          <w:pgSz w:w="12240" w:h="15840" w:code="1"/>
          <w:pgMar w:top="1296" w:right="1008" w:bottom="936" w:left="6120" w:header="576" w:footer="720" w:gutter="0"/>
          <w:cols w:space="288"/>
          <w:docGrid w:linePitch="360"/>
        </w:sectPr>
      </w:pPr>
    </w:p>
    <w:p w:rsidR="0000243D" w:rsidRDefault="00B73AEF">
      <w:pPr>
        <w:pStyle w:val="ProcLevel1"/>
      </w:pPr>
      <w:r>
        <w:lastRenderedPageBreak/>
        <w:t>Disassemble the Vehicle</w:t>
      </w:r>
      <w:r w:rsidR="0000243D">
        <w:t>.</w:t>
      </w:r>
    </w:p>
    <w:p w:rsidR="0000243D" w:rsidRDefault="00B73AEF" w:rsidP="001C392F">
      <w:pPr>
        <w:pStyle w:val="ProcLevel2"/>
      </w:pPr>
      <w:r w:rsidRPr="00B73AEF">
        <w:rPr>
          <w:rStyle w:val="ProcLevel2Char"/>
        </w:rPr>
        <w:t>Remove</w:t>
      </w:r>
      <w:r>
        <w:rPr>
          <w:rStyle w:val="ProcLevel2Char"/>
        </w:rPr>
        <w:t xml:space="preserve"> the</w:t>
      </w:r>
      <w:r w:rsidRPr="00B73AEF">
        <w:rPr>
          <w:rStyle w:val="ProcLevel2Char"/>
        </w:rPr>
        <w:t xml:space="preserve"> </w:t>
      </w:r>
      <w:r w:rsidR="00591963">
        <w:rPr>
          <w:rStyle w:val="ProcLevel2Char"/>
        </w:rPr>
        <w:t>r</w:t>
      </w:r>
      <w:r w:rsidRPr="00B73AEF">
        <w:rPr>
          <w:rStyle w:val="ProcLevel2Char"/>
        </w:rPr>
        <w:t xml:space="preserve">ear </w:t>
      </w:r>
      <w:r w:rsidR="00591963">
        <w:rPr>
          <w:rStyle w:val="ProcLevel2Char"/>
        </w:rPr>
        <w:t>b</w:t>
      </w:r>
      <w:r w:rsidRPr="00B73AEF">
        <w:rPr>
          <w:rStyle w:val="ProcLevel2Char"/>
        </w:rPr>
        <w:t xml:space="preserve">umper </w:t>
      </w:r>
      <w:r w:rsidR="00591963">
        <w:rPr>
          <w:rStyle w:val="ProcLevel2Char"/>
        </w:rPr>
        <w:t>cover and the i</w:t>
      </w:r>
      <w:r w:rsidRPr="00B73AEF">
        <w:rPr>
          <w:rStyle w:val="ProcLevel2Char"/>
        </w:rPr>
        <w:t xml:space="preserve">nterior </w:t>
      </w:r>
      <w:r w:rsidR="00591963">
        <w:rPr>
          <w:rStyle w:val="ProcLevel2Char"/>
        </w:rPr>
        <w:t>c</w:t>
      </w:r>
      <w:r w:rsidRPr="00B73AEF">
        <w:rPr>
          <w:rStyle w:val="ProcLevel2Char"/>
        </w:rPr>
        <w:t xml:space="preserve">argo </w:t>
      </w:r>
      <w:r w:rsidR="00591963">
        <w:rPr>
          <w:rStyle w:val="ProcLevel2Char"/>
        </w:rPr>
        <w:t>c</w:t>
      </w:r>
      <w:r w:rsidRPr="00B73AEF">
        <w:rPr>
          <w:rStyle w:val="ProcLevel2Char"/>
        </w:rPr>
        <w:t>ompartment components (i.e. tonneau cover ass</w:t>
      </w:r>
      <w:r w:rsidR="00591963">
        <w:rPr>
          <w:rStyle w:val="ProcLevel2Char"/>
        </w:rPr>
        <w:t>embl</w:t>
      </w:r>
      <w:r w:rsidRPr="00B73AEF">
        <w:rPr>
          <w:rStyle w:val="ProcLevel2Char"/>
        </w:rPr>
        <w:t>y, deck board ass</w:t>
      </w:r>
      <w:r w:rsidR="00591963">
        <w:rPr>
          <w:rStyle w:val="ProcLevel2Char"/>
        </w:rPr>
        <w:t xml:space="preserve">embly, rear deck trim cover and </w:t>
      </w:r>
      <w:r w:rsidRPr="00B73AEF">
        <w:rPr>
          <w:rStyle w:val="ProcLevel2Char"/>
        </w:rPr>
        <w:t xml:space="preserve">deck floor boxes LH and RH) as illustrated in the </w:t>
      </w:r>
      <w:r>
        <w:rPr>
          <w:rStyle w:val="ProcLevel2Char"/>
        </w:rPr>
        <w:t>T</w:t>
      </w:r>
      <w:r w:rsidR="00591963">
        <w:rPr>
          <w:rStyle w:val="ProcLevel2Char"/>
        </w:rPr>
        <w:t>ow Hitch i</w:t>
      </w:r>
      <w:r>
        <w:rPr>
          <w:rStyle w:val="ProcLevel2Char"/>
        </w:rPr>
        <w:t xml:space="preserve">nstallation </w:t>
      </w:r>
      <w:r w:rsidR="00591963">
        <w:rPr>
          <w:rStyle w:val="ProcLevel2Char"/>
        </w:rPr>
        <w:t>i</w:t>
      </w:r>
      <w:r>
        <w:rPr>
          <w:rStyle w:val="ProcLevel2Char"/>
        </w:rPr>
        <w:t>nstructions</w:t>
      </w:r>
      <w:r w:rsidR="00591963">
        <w:rPr>
          <w:rStyle w:val="ProcLevel2Char"/>
        </w:rPr>
        <w:t xml:space="preserve"> from Step</w:t>
      </w:r>
      <w:r w:rsidRPr="00B73AEF">
        <w:rPr>
          <w:rStyle w:val="ProcLevel2Char"/>
        </w:rPr>
        <w:t xml:space="preserve"> 3</w:t>
      </w:r>
      <w:r>
        <w:rPr>
          <w:rStyle w:val="ProcLevel2Char"/>
        </w:rPr>
        <w:t>(</w:t>
      </w:r>
      <w:r w:rsidR="0014290F">
        <w:rPr>
          <w:rStyle w:val="ProcLevel2Char"/>
        </w:rPr>
        <w:t>a</w:t>
      </w:r>
      <w:r>
        <w:rPr>
          <w:rStyle w:val="ProcLevel2Char"/>
        </w:rPr>
        <w:t>)</w:t>
      </w:r>
      <w:r w:rsidRPr="00B73AEF">
        <w:rPr>
          <w:rStyle w:val="ProcLevel2Char"/>
        </w:rPr>
        <w:t xml:space="preserve"> to </w:t>
      </w:r>
      <w:r w:rsidR="00591963">
        <w:rPr>
          <w:rStyle w:val="ProcLevel2Char"/>
        </w:rPr>
        <w:t xml:space="preserve">Step </w:t>
      </w:r>
      <w:r>
        <w:rPr>
          <w:rStyle w:val="ProcLevel2Char"/>
        </w:rPr>
        <w:t>3(e)</w:t>
      </w:r>
      <w:r w:rsidRPr="00B73AEF">
        <w:rPr>
          <w:rStyle w:val="ProcLevel2Char"/>
        </w:rPr>
        <w:t xml:space="preserve"> of </w:t>
      </w:r>
      <w:r>
        <w:rPr>
          <w:rStyle w:val="ProcLevel2Char"/>
        </w:rPr>
        <w:t xml:space="preserve">the </w:t>
      </w:r>
      <w:r w:rsidRPr="00B73AEF">
        <w:rPr>
          <w:rStyle w:val="ProcLevel2Char"/>
        </w:rPr>
        <w:t>vehicle disassembly section</w:t>
      </w:r>
      <w:r w:rsidR="0000243D">
        <w:t>.</w:t>
      </w:r>
    </w:p>
    <w:p w:rsidR="0014290F" w:rsidRDefault="00BE4138" w:rsidP="001C392F">
      <w:pPr>
        <w:pStyle w:val="ProcLevel2"/>
      </w:pPr>
      <w:r>
        <w:rPr>
          <w:noProof/>
        </w:rPr>
        <mc:AlternateContent>
          <mc:Choice Requires="wpg">
            <w:drawing>
              <wp:anchor distT="0" distB="0" distL="114300" distR="114300" simplePos="0" relativeHeight="251625984" behindDoc="0" locked="1" layoutInCell="1" allowOverlap="1" wp14:anchorId="62B3F466" wp14:editId="2CB3D728">
                <wp:simplePos x="0" y="0"/>
                <wp:positionH relativeFrom="column">
                  <wp:posOffset>-3248025</wp:posOffset>
                </wp:positionH>
                <wp:positionV relativeFrom="paragraph">
                  <wp:posOffset>0</wp:posOffset>
                </wp:positionV>
                <wp:extent cx="2971800" cy="2130552"/>
                <wp:effectExtent l="19050" t="19050" r="19050" b="22225"/>
                <wp:wrapNone/>
                <wp:docPr id="54" name="Group 54"/>
                <wp:cNvGraphicFramePr/>
                <a:graphic xmlns:a="http://schemas.openxmlformats.org/drawingml/2006/main">
                  <a:graphicData uri="http://schemas.microsoft.com/office/word/2010/wordprocessingGroup">
                    <wpg:wgp>
                      <wpg:cNvGrpSpPr/>
                      <wpg:grpSpPr>
                        <a:xfrm>
                          <a:off x="0" y="0"/>
                          <a:ext cx="2971800" cy="2130552"/>
                          <a:chOff x="0" y="0"/>
                          <a:chExt cx="2970796" cy="2137715"/>
                        </a:xfrm>
                      </wpg:grpSpPr>
                      <pic:pic xmlns:pic="http://schemas.openxmlformats.org/drawingml/2006/picture">
                        <pic:nvPicPr>
                          <pic:cNvPr id="139" name="Picture 139"/>
                          <pic:cNvPicPr>
                            <a:picLocks noChangeAspect="1"/>
                          </pic:cNvPicPr>
                        </pic:nvPicPr>
                        <pic:blipFill rotWithShape="1">
                          <a:blip r:embed="rId24" cstate="print">
                            <a:extLst>
                              <a:ext uri="{28A0092B-C50C-407E-A947-70E740481C1C}">
                                <a14:useLocalDpi xmlns:a14="http://schemas.microsoft.com/office/drawing/2010/main" val="0"/>
                              </a:ext>
                            </a:extLst>
                          </a:blip>
                          <a:srcRect l="10241" t="21512" r="7965"/>
                          <a:stretch/>
                        </pic:blipFill>
                        <pic:spPr bwMode="auto">
                          <a:xfrm>
                            <a:off x="0" y="0"/>
                            <a:ext cx="2970796" cy="2137715"/>
                          </a:xfrm>
                          <a:prstGeom prst="rect">
                            <a:avLst/>
                          </a:prstGeom>
                          <a:ln>
                            <a:solidFill>
                              <a:schemeClr val="tx1"/>
                            </a:solidFill>
                          </a:ln>
                          <a:extLst>
                            <a:ext uri="{53640926-AAD7-44D8-BBD7-CCE9431645EC}">
                              <a14:shadowObscured xmlns:a14="http://schemas.microsoft.com/office/drawing/2010/main"/>
                            </a:ext>
                          </a:extLst>
                        </pic:spPr>
                      </pic:pic>
                      <wps:wsp>
                        <wps:cNvPr id="53" name="Text Box 99"/>
                        <wps:cNvSpPr txBox="1">
                          <a:spLocks noChangeArrowheads="1"/>
                        </wps:cNvSpPr>
                        <wps:spPr bwMode="auto">
                          <a:xfrm>
                            <a:off x="7883" y="1939119"/>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BE4138">
                              <w:pPr>
                                <w:pStyle w:val="Fig"/>
                                <w:jc w:val="center"/>
                              </w:pPr>
                              <w:r>
                                <w:t>Fig. 1-1</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2B3F466" id="Group 54" o:spid="_x0000_s1101" style="position:absolute;left:0;text-align:left;margin-left:-255.75pt;margin-top:0;width:234pt;height:167.75pt;z-index:251625984;mso-width-relative:margin;mso-height-relative:margin" coordsize="29707,213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">
                <v:shape id="Picture 139" o:spid="_x0000_s1102" type="#_x0000_t75" style="position:absolute;width:29707;height:21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StFTFAAAA3AAAAA8AAABkcnMvZG93bnJldi54bWxET01rwkAQvQv+h2UEL6Iba6k1dZWiaIVS&#10;aNOC1yE7TYLZ2SS7auqvdwuCt3m8z5kvW1OKEzWusKxgPIpAEKdWF5wp+PneDJ9BOI+ssbRMCv7I&#10;wXLR7cwx1vbMX3RKfCZCCLsYFeTeV7GULs3JoBvZijhwv7Yx6ANsMqkbPIdwU8qHKHqSBgsODTlW&#10;tMopPSRHo2C7+1iX9fq91o8D2tezy9vqc7pXqt9rX19AeGr9XXxz73SYP5nB/zPhArm4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krRUxQAAANwAAAAPAAAAAAAAAAAAAAAA&#10;AJ8CAABkcnMvZG93bnJldi54bWxQSwUGAAAAAAQABAD3AAAAkQMAAAAA&#10;" stroked="t" strokecolor="black [3213]">
                  <v:imagedata r:id="rId25" o:title="" croptop="14098f" cropleft="6712f" cropright="5220f"/>
                  <v:path arrowok="t"/>
                </v:shape>
                <v:shape id="Text Box 99" o:spid="_x0000_s1103" type="#_x0000_t202" style="position:absolute;left:78;top:19391;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z6cUA&#10;AADbAAAADwAAAGRycy9kb3ducmV2LnhtbESPT2vCQBTE7wW/w/KEXopumlKR6CrWtNBDe9CK50f2&#10;mQSzb8Pumj/fvlsoeBxm5jfMejuYRnTkfG1ZwfM8AUFcWF1zqeD08zFbgvABWWNjmRSM5GG7mTys&#10;MdO25wN1x1CKCGGfoYIqhDaT0hcVGfRz2xJH72KdwRClK6V22Ee4aWSaJAtpsOa4UGFL+4qK6/Fm&#10;FCxyd+sPvH/KT+9f+N2W6fltPCv1OB12KxCBhnAP/7c/tYLXF/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vPpxQAAANsAAAAPAAAAAAAAAAAAAAAAAJgCAABkcnMv&#10;ZG93bnJldi54bWxQSwUGAAAAAAQABAD1AAAAigMAAAAA&#10;" stroked="f">
                  <v:textbox inset="0,0,0,0">
                    <w:txbxContent>
                      <w:p w:rsidR="00161FC4" w:rsidRDefault="00161FC4" w:rsidP="00BE4138">
                        <w:pPr>
                          <w:pStyle w:val="Fig"/>
                          <w:jc w:val="center"/>
                        </w:pPr>
                        <w:r>
                          <w:t>Fig. 1-1</w:t>
                        </w:r>
                      </w:p>
                    </w:txbxContent>
                  </v:textbox>
                </v:shape>
                <w10:anchorlock/>
              </v:group>
            </w:pict>
          </mc:Fallback>
        </mc:AlternateContent>
      </w:r>
      <w:r w:rsidR="0014290F" w:rsidRPr="0014290F">
        <w:t>Remove the Styrofoam tray from the top of the spare tire</w:t>
      </w:r>
      <w:r w:rsidR="0014290F">
        <w:t xml:space="preserve"> (Fig. 1-1).</w:t>
      </w:r>
    </w:p>
    <w:p w:rsidR="00591963" w:rsidRDefault="00591963" w:rsidP="001C392F">
      <w:pPr>
        <w:pStyle w:val="ProcLevel2"/>
      </w:pPr>
      <w:r w:rsidRPr="00591963">
        <w:t xml:space="preserve">Remove </w:t>
      </w:r>
      <w:r>
        <w:t>the d</w:t>
      </w:r>
      <w:r w:rsidRPr="00591963">
        <w:t xml:space="preserve">eck </w:t>
      </w:r>
      <w:r>
        <w:t>f</w:t>
      </w:r>
      <w:r w:rsidRPr="00591963">
        <w:t xml:space="preserve">loor </w:t>
      </w:r>
      <w:r>
        <w:t>b</w:t>
      </w:r>
      <w:r w:rsidRPr="00591963">
        <w:t>ox</w:t>
      </w:r>
      <w:r>
        <w:t>.</w:t>
      </w:r>
    </w:p>
    <w:p w:rsidR="00591963" w:rsidRDefault="00591963" w:rsidP="001C392F">
      <w:pPr>
        <w:pStyle w:val="ProcLevel3"/>
      </w:pPr>
      <w:r w:rsidRPr="00591963">
        <w:t>Fold the back of the rear seat forward</w:t>
      </w:r>
      <w:r>
        <w:t>.</w:t>
      </w:r>
    </w:p>
    <w:p w:rsidR="00BE4138" w:rsidRDefault="00BE4138" w:rsidP="001C392F">
      <w:pPr>
        <w:pStyle w:val="ProcLevel2"/>
        <w:numPr>
          <w:ilvl w:val="0"/>
          <w:numId w:val="0"/>
        </w:numPr>
        <w:ind w:left="360"/>
      </w:pPr>
    </w:p>
    <w:p w:rsidR="00BE4138" w:rsidRDefault="00BE4138" w:rsidP="001C392F">
      <w:pPr>
        <w:pStyle w:val="ProcLevel2"/>
        <w:numPr>
          <w:ilvl w:val="0"/>
          <w:numId w:val="0"/>
        </w:numPr>
        <w:ind w:left="360"/>
      </w:pPr>
    </w:p>
    <w:p w:rsidR="00BE4138" w:rsidRDefault="00BE4138" w:rsidP="001C392F">
      <w:pPr>
        <w:pStyle w:val="ProcLevel2"/>
        <w:numPr>
          <w:ilvl w:val="0"/>
          <w:numId w:val="0"/>
        </w:numPr>
        <w:ind w:left="360"/>
      </w:pPr>
    </w:p>
    <w:p w:rsidR="00BE4138" w:rsidRDefault="00BE4138" w:rsidP="001C392F">
      <w:pPr>
        <w:pStyle w:val="ProcLevel2"/>
        <w:numPr>
          <w:ilvl w:val="0"/>
          <w:numId w:val="0"/>
        </w:numPr>
        <w:ind w:left="360"/>
      </w:pPr>
    </w:p>
    <w:p w:rsidR="00591963" w:rsidRPr="00591963" w:rsidRDefault="004363D1" w:rsidP="001C392F">
      <w:pPr>
        <w:pStyle w:val="ProcLevel3"/>
      </w:pPr>
      <w:r>
        <w:rPr>
          <w:noProof/>
        </w:rPr>
        <mc:AlternateContent>
          <mc:Choice Requires="wpg">
            <w:drawing>
              <wp:anchor distT="0" distB="0" distL="114300" distR="114300" simplePos="0" relativeHeight="251634176" behindDoc="0" locked="1" layoutInCell="1" allowOverlap="1" wp14:anchorId="78F7568A" wp14:editId="43BFE6A4">
                <wp:simplePos x="0" y="0"/>
                <wp:positionH relativeFrom="column">
                  <wp:posOffset>-3246120</wp:posOffset>
                </wp:positionH>
                <wp:positionV relativeFrom="paragraph">
                  <wp:posOffset>0</wp:posOffset>
                </wp:positionV>
                <wp:extent cx="2971800" cy="2167128"/>
                <wp:effectExtent l="19050" t="19050" r="19050" b="24130"/>
                <wp:wrapNone/>
                <wp:docPr id="1834" name="Group 1834"/>
                <wp:cNvGraphicFramePr/>
                <a:graphic xmlns:a="http://schemas.openxmlformats.org/drawingml/2006/main">
                  <a:graphicData uri="http://schemas.microsoft.com/office/word/2010/wordprocessingGroup">
                    <wpg:wgp>
                      <wpg:cNvGrpSpPr/>
                      <wpg:grpSpPr>
                        <a:xfrm>
                          <a:off x="0" y="0"/>
                          <a:ext cx="2971800" cy="2167128"/>
                          <a:chOff x="0" y="0"/>
                          <a:chExt cx="2971165" cy="2165350"/>
                        </a:xfrm>
                      </wpg:grpSpPr>
                      <wpg:grpSp>
                        <wpg:cNvPr id="63" name="Group 63"/>
                        <wpg:cNvGrpSpPr/>
                        <wpg:grpSpPr>
                          <a:xfrm>
                            <a:off x="0" y="0"/>
                            <a:ext cx="2971165" cy="2165350"/>
                            <a:chOff x="127917" y="75206"/>
                            <a:chExt cx="2969385" cy="2168025"/>
                          </a:xfrm>
                        </wpg:grpSpPr>
                        <wpg:grpSp>
                          <wpg:cNvPr id="55" name="Group 55"/>
                          <wpg:cNvGrpSpPr/>
                          <wpg:grpSpPr>
                            <a:xfrm>
                              <a:off x="127917" y="75206"/>
                              <a:ext cx="2969385" cy="2168025"/>
                              <a:chOff x="127863" y="75361"/>
                              <a:chExt cx="2968129" cy="2172500"/>
                            </a:xfrm>
                          </wpg:grpSpPr>
                          <pic:pic xmlns:pic="http://schemas.openxmlformats.org/drawingml/2006/picture">
                            <pic:nvPicPr>
                              <pic:cNvPr id="56" name="Picture 5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bwMode="auto">
                              <a:xfrm>
                                <a:off x="127863" y="75361"/>
                                <a:ext cx="2968129" cy="2172500"/>
                              </a:xfrm>
                              <a:prstGeom prst="rect">
                                <a:avLst/>
                              </a:prstGeom>
                              <a:ln>
                                <a:solidFill>
                                  <a:schemeClr val="tx1"/>
                                </a:solidFill>
                              </a:ln>
                              <a:extLst>
                                <a:ext uri="{53640926-AAD7-44D8-BBD7-CCE9431645EC}">
                                  <a14:shadowObscured xmlns:a14="http://schemas.microsoft.com/office/drawing/2010/main"/>
                                </a:ext>
                              </a:extLst>
                            </pic:spPr>
                          </pic:pic>
                          <wps:wsp>
                            <wps:cNvPr id="57" name="Text Box 99"/>
                            <wps:cNvSpPr txBox="1">
                              <a:spLocks noChangeArrowheads="1"/>
                            </wps:cNvSpPr>
                            <wps:spPr bwMode="auto">
                              <a:xfrm>
                                <a:off x="134411" y="2055164"/>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4363D1">
                                  <w:pPr>
                                    <w:pStyle w:val="Fig"/>
                                    <w:jc w:val="center"/>
                                  </w:pPr>
                                  <w:r>
                                    <w:t>Fig. 1-2</w:t>
                                  </w:r>
                                </w:p>
                              </w:txbxContent>
                            </wps:txbx>
                            <wps:bodyPr rot="0" vert="horz" wrap="square" lIns="0" tIns="0" rIns="0" bIns="0" anchor="t" anchorCtr="0" upright="1">
                              <a:noAutofit/>
                            </wps:bodyPr>
                          </wps:wsp>
                        </wpg:grpSp>
                        <wpg:grpSp>
                          <wpg:cNvPr id="60" name="Group 109"/>
                          <wpg:cNvGrpSpPr>
                            <a:grpSpLocks/>
                          </wpg:cNvGrpSpPr>
                          <wpg:grpSpPr bwMode="auto">
                            <a:xfrm>
                              <a:off x="142175" y="79484"/>
                              <a:ext cx="2084705" cy="254635"/>
                              <a:chOff x="-40" y="775"/>
                              <a:chExt cx="3283" cy="401"/>
                            </a:xfrm>
                          </wpg:grpSpPr>
                          <wps:wsp>
                            <wps:cNvPr id="61" name="Rectangle 110"/>
                            <wps:cNvSpPr>
                              <a:spLocks noChangeArrowheads="1"/>
                            </wps:cNvSpPr>
                            <wps:spPr bwMode="auto">
                              <a:xfrm>
                                <a:off x="382" y="775"/>
                                <a:ext cx="2861"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4363D1">
                                  <w:pPr>
                                    <w:rPr>
                                      <w:sz w:val="18"/>
                                    </w:rPr>
                                  </w:pPr>
                                  <w:r>
                                    <w:rPr>
                                      <w:sz w:val="18"/>
                                    </w:rPr>
                                    <w:t>Clip remover &amp; #2 Philips screwdriver</w:t>
                                  </w:r>
                                </w:p>
                              </w:txbxContent>
                            </wps:txbx>
                            <wps:bodyPr rot="0" vert="horz" wrap="square" lIns="0" tIns="0" rIns="0" bIns="0" anchor="t" anchorCtr="0" upright="1">
                              <a:spAutoFit/>
                            </wps:bodyPr>
                          </wps:wsp>
                          <pic:pic xmlns:pic="http://schemas.openxmlformats.org/drawingml/2006/picture">
                            <pic:nvPicPr>
                              <pic:cNvPr id="62"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0" y="786"/>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69" name="Oval 2236"/>
                        <wps:cNvSpPr>
                          <a:spLocks noChangeArrowheads="1"/>
                        </wps:cNvSpPr>
                        <wps:spPr bwMode="auto">
                          <a:xfrm>
                            <a:off x="547687" y="204788"/>
                            <a:ext cx="266700" cy="266700"/>
                          </a:xfrm>
                          <a:prstGeom prst="ellipse">
                            <a:avLst/>
                          </a:prstGeom>
                          <a:noFill/>
                          <a:ln w="19050" algn="ctr">
                            <a:solidFill>
                              <a:srgbClr val="FFFF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 name="AutoShape 2238"/>
                        <wps:cNvSpPr>
                          <a:spLocks noChangeArrowheads="1"/>
                        </wps:cNvSpPr>
                        <wps:spPr bwMode="auto">
                          <a:xfrm>
                            <a:off x="1957387" y="200025"/>
                            <a:ext cx="190500" cy="19558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31" name="AutoShape 2238"/>
                        <wps:cNvSpPr>
                          <a:spLocks noChangeArrowheads="1"/>
                        </wps:cNvSpPr>
                        <wps:spPr bwMode="auto">
                          <a:xfrm>
                            <a:off x="1423987" y="200025"/>
                            <a:ext cx="201295" cy="19558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33" name="AutoShape 2238"/>
                        <wps:cNvSpPr>
                          <a:spLocks noChangeArrowheads="1"/>
                        </wps:cNvSpPr>
                        <wps:spPr bwMode="auto">
                          <a:xfrm>
                            <a:off x="900112" y="200025"/>
                            <a:ext cx="201295" cy="19558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8F7568A" id="Group 1834" o:spid="_x0000_s1104" style="position:absolute;left:0;text-align:left;margin-left:-255.6pt;margin-top:0;width:234pt;height:170.65pt;z-index:251634176;mso-width-relative:margin;mso-height-relative:margin" coordsize="29711,216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S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">
                <v:group id="Group 63" o:spid="_x0000_s1105" style="position:absolute;width:29711;height:21653" coordorigin="1279,752" coordsize="29693,21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group id="Group 55" o:spid="_x0000_s1106" style="position:absolute;left:1279;top:752;width:29694;height:21680" coordorigin="1278,753" coordsize="29681,21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Picture 56" o:spid="_x0000_s1107" type="#_x0000_t75" style="position:absolute;left:1278;top:753;width:29681;height:21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t+JjFAAAA2wAAAA8AAABkcnMvZG93bnJldi54bWxEj0FrwkAUhO8F/8PyBC9SNwoVSV1FggXb&#10;W6MivT2yr0lM9m2aXU3qr+8KBY/DzHzDLNe9qcWVWldaVjCdRCCIM6tLzhUc9m/PCxDOI2usLZOC&#10;X3KwXg2elhhr2/EnXVOfiwBhF6OCwvsmltJlBRl0E9sQB+/btgZ9kG0udYtdgJtazqJoLg2WHBYK&#10;bCgpKKvSi1EwPhxv49P2SyZV0r1XdfRB6flHqdGw37yC8NT7R/i/vdMKXuZw/xJ+gFz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bfiYxQAAANsAAAAPAAAAAAAAAAAAAAAA&#10;AJ8CAABkcnMvZG93bnJldi54bWxQSwUGAAAAAAQABAD3AAAAkQMAAAAA&#10;" stroked="t" strokecolor="black [3213]">
                      <v:imagedata r:id="rId27" o:title=""/>
                      <v:path arrowok="t"/>
                    </v:shape>
                    <v:shape id="Text Box 99" o:spid="_x0000_s1108" type="#_x0000_t202" style="position:absolute;left:1344;top:20551;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H16sUA&#10;AADbAAAADwAAAGRycy9kb3ducmV2LnhtbESPT2vCQBTE7wW/w/KEXopuGqiV6CrWtNBDPWjF8yP7&#10;TILZt2F3zZ9v3y0Uehxm5jfMejuYRnTkfG1ZwfM8AUFcWF1zqeD8/TFbgvABWWNjmRSM5GG7mTys&#10;MdO25yN1p1CKCGGfoYIqhDaT0hcVGfRz2xJH72qdwRClK6V22Ee4aWSaJAtpsOa4UGFL+4qK2+lu&#10;FCxyd++PvH/Kz+9feGjL9PI2XpR6nA67FYhAQ/gP/7U/tYKXV/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ofXqxQAAANsAAAAPAAAAAAAAAAAAAAAAAJgCAABkcnMv&#10;ZG93bnJldi54bWxQSwUGAAAAAAQABAD1AAAAigMAAAAA&#10;" stroked="f">
                      <v:textbox inset="0,0,0,0">
                        <w:txbxContent>
                          <w:p w:rsidR="00161FC4" w:rsidRDefault="00161FC4" w:rsidP="004363D1">
                            <w:pPr>
                              <w:pStyle w:val="Fig"/>
                              <w:jc w:val="center"/>
                            </w:pPr>
                            <w:r>
                              <w:t>Fig. 1-2</w:t>
                            </w:r>
                          </w:p>
                        </w:txbxContent>
                      </v:textbox>
                    </v:shape>
                  </v:group>
                  <v:group id="Group 109" o:spid="_x0000_s1109" style="position:absolute;left:1421;top:794;width:20847;height:2547" coordorigin="-40,775" coordsize="3283,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rect id="Rectangle 110" o:spid="_x0000_s1110" style="position:absolute;left:382;top:775;width:2861;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2q4cMA&#10;AADbAAAADwAAAGRycy9kb3ducmV2LnhtbESPX2vCQBDE3wv9DscKfasXhWqJniKBQpGCf1J9XnJr&#10;Es3thdxW02/vFQo+DjPzG2a+7F2jrtSF2rOB0TABRVx4W3Np4Dv/eH0HFQTZYuOZDPxSgOXi+WmO&#10;qfU33tF1L6WKEA4pGqhE2lTrUFTkMAx9Sxy9k+8cSpRdqW2Htwh3jR4nyUQ7rDkuVNhSVlFx2f84&#10;A5vjNl9vp9laknEh2YHP9PaVG/My6FczUEK9PML/7U9rYDKCvy/xB+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2q4cMAAADbAAAADwAAAAAAAAAAAAAAAACYAgAAZHJzL2Rv&#10;d25yZXYueG1sUEsFBgAAAAAEAAQA9QAAAIgDAAAAAA==&#10;" stroked="f" strokeweight=".25pt">
                      <v:textbox style="mso-fit-shape-to-text:t" inset="0,0,0,0">
                        <w:txbxContent>
                          <w:p w:rsidR="00161FC4" w:rsidRDefault="00161FC4" w:rsidP="004363D1">
                            <w:pPr>
                              <w:rPr>
                                <w:sz w:val="18"/>
                              </w:rPr>
                            </w:pPr>
                            <w:r>
                              <w:rPr>
                                <w:sz w:val="18"/>
                              </w:rPr>
                              <w:t>Clip remover &amp; #2 Philips screwdriver</w:t>
                            </w:r>
                          </w:p>
                        </w:txbxContent>
                      </v:textbox>
                    </v:rect>
                    <v:shape id="Picture 111" o:spid="_x0000_s1111" type="#_x0000_t75" alt="tool" style="position:absolute;left:-40;top:786;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NhvjDAAAA2wAAAA8AAABkcnMvZG93bnJldi54bWxEj0FrwkAUhO+C/2F5Qm+6URspMRsRISCF&#10;Umrb+2v2mUSzb8PuGtN/3y0Uehxm5hsm342mEwM531pWsFwkIIgrq1uuFXy8l/MnED4ga+wsk4Jv&#10;8rArppMcM23v/EbDKdQiQthnqKAJoc+k9FVDBv3C9sTRO1tnMETpaqkd3iPcdHKVJBtpsOW40GBP&#10;h4aq6+lmFAzXL1q/LtPUlc+PlyqVny+BSqUeZuN+CyLQGP7Df+2jVrBZwe+X+ANk8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c2G+MMAAADbAAAADwAAAAAAAAAAAAAAAACf&#10;AgAAZHJzL2Rvd25yZXYueG1sUEsFBgAAAAAEAAQA9wAAAI8DAAAAAA==&#10;">
                      <v:imagedata r:id="rId28" o:title="tool"/>
                    </v:shape>
                  </v:group>
                </v:group>
                <v:oval id="Oval 2236" o:spid="_x0000_s1112" style="position:absolute;left:5476;top:2047;width:266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hpM8EA&#10;AADbAAAADwAAAGRycy9kb3ducmV2LnhtbESPW4vCMBSE3xf8D+EI+7amunirpkUXBF+9gK+H5thG&#10;m5PaZLX+eyMs7OMw880wy7yztbhT641jBcNBAoK4cNpwqeB42HzNQPiArLF2TAqe5CHPeh9LTLV7&#10;8I7u+1CKWMI+RQVVCE0qpS8qsugHriGO3tm1FkOUbSl1i49Ybms5SpKJtGg4LlTY0E9FxXX/axVM&#10;tlP5fZbrm+7MakrjiyVzGin12e9WCxCBuvAf/qO3OnJzeH+JP0Bm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YaTPBAAAA2wAAAA8AAAAAAAAAAAAAAAAAmAIAAGRycy9kb3du&#10;cmV2LnhtbFBLBQYAAAAABAAEAPUAAACGAwAAAAA=&#10;" filled="f" strokecolor="yellow" strokeweight="1.5pt">
                  <v:stroke dashstyle="dash"/>
                </v:oval>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238" o:spid="_x0000_s1113" type="#_x0000_t5" style="position:absolute;left:19573;top:2000;width:1905;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9jBcYA&#10;AADcAAAADwAAAGRycy9kb3ducmV2LnhtbESPQW/CMAyF75P2HyJP4jbSIYRGR0BoExIHOABjcLQa&#10;r+1onC4JUP49PkzazdZ7fu/zZNa5Rl0oxNqzgZd+Boq48Lbm0sDnbvH8CiomZIuNZzJwowiz6ePD&#10;BHPrr7yhyzaVSkI45migSqnNtY5FRQ5j37fEon374DDJGkptA14l3DV6kGUj7bBmaaiwpfeKitP2&#10;7AyMisM6fA3GfMTNz3G1+20WH4e9Mb2nbv4GKlGX/s1/10sr+EPBl2dkAj2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X9jBcYAAADcAAAADwAAAAAAAAAAAAAAAACYAgAAZHJz&#10;L2Rvd25yZXYueG1sUEsFBgAAAAAEAAQA9QAAAIsDAAAAAA==&#10;" filled="f" strokecolor="yellow" strokeweight="1pt">
                  <v:stroke dashstyle="dash"/>
                </v:shape>
                <v:shape id="AutoShape 2238" o:spid="_x0000_s1114" type="#_x0000_t5" style="position:absolute;left:14239;top:2000;width:2013;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QfUMQA&#10;AADdAAAADwAAAGRycy9kb3ducmV2LnhtbERPTWsCMRC9C/6HMAVvblYFsVujFEXwoAe1rR6HzXR3&#10;281kTaJu/70pCN7m8T5nOm9NLa7kfGVZwSBJQRDnVldcKPg4rPoTED4ga6wtk4I/8jCfdTtTzLS9&#10;8Y6u+1CIGMI+QwVlCE0mpc9LMugT2xBH7ts6gyFCV0jt8BbDTS2HaTqWBiuODSU2tCgp/91fjIJx&#10;fty6r+Ern3D3c9oczvVqefxUqvfSvr+BCNSGp/jhXus4fzIawP838QQ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UH1DEAAAA3QAAAA8AAAAAAAAAAAAAAAAAmAIAAGRycy9k&#10;b3ducmV2LnhtbFBLBQYAAAAABAAEAPUAAACJAwAAAAA=&#10;" filled="f" strokecolor="yellow" strokeweight="1pt">
                  <v:stroke dashstyle="dash"/>
                </v:shape>
                <v:shape id="AutoShape 2238" o:spid="_x0000_s1115" type="#_x0000_t5" style="position:absolute;left:9001;top:2000;width:2013;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okvMUA&#10;AADdAAAADwAAAGRycy9kb3ducmV2LnhtbERPS2vCQBC+C/0PyxR6040KYtNsRFoED+1BrY/jkJ0m&#10;abOzcXer8d+7guBtPr7nZLPONOJEzteWFQwHCQjiwuqaSwXfm0V/CsIHZI2NZVJwIQ+z/KmXYart&#10;mVd0WodSxBD2KSqoQmhTKX1RkUE/sC1x5H6sMxgidKXUDs8x3DRylCQTabDm2FBhS+8VFX/rf6Ng&#10;Uuy/3G70ygdc/R4+N8dm8bHfKvXy3M3fQATqwkN8dy91nD8dj+H2TTxB5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SiS8xQAAAN0AAAAPAAAAAAAAAAAAAAAAAJgCAABkcnMv&#10;ZG93bnJldi54bWxQSwUGAAAAAAQABAD1AAAAigMAAAAA&#10;" filled="f" strokecolor="yellow" strokeweight="1pt">
                  <v:stroke dashstyle="dash"/>
                </v:shape>
                <w10:anchorlock/>
              </v:group>
            </w:pict>
          </mc:Fallback>
        </mc:AlternateContent>
      </w:r>
      <w:r w:rsidR="00591963" w:rsidRPr="00591963">
        <w:t xml:space="preserve">Remove </w:t>
      </w:r>
      <w:r w:rsidR="00591963">
        <w:t xml:space="preserve">the three </w:t>
      </w:r>
      <w:r w:rsidR="00AC6228" w:rsidRPr="00591963">
        <w:t>clips</w:t>
      </w:r>
      <w:r w:rsidR="00AC6228">
        <w:t xml:space="preserve"> (</w:t>
      </w:r>
      <w:r w:rsidR="00AC6228" w:rsidRPr="001710C9">
        <w:rPr>
          <w:noProof/>
          <w:sz w:val="22"/>
          <w:szCs w:val="22"/>
        </w:rPr>
        <mc:AlternateContent>
          <mc:Choice Requires="wps">
            <w:drawing>
              <wp:inline distT="0" distB="0" distL="0" distR="0" wp14:anchorId="5973E287" wp14:editId="4DC6450F">
                <wp:extent cx="146304" cy="137160"/>
                <wp:effectExtent l="19050" t="19050" r="44450" b="15240"/>
                <wp:docPr id="144" name="AutoShape 2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04" cy="137160"/>
                        </a:xfrm>
                        <a:prstGeom prst="triangle">
                          <a:avLst>
                            <a:gd name="adj" fmla="val 50000"/>
                          </a:avLst>
                        </a:prstGeom>
                        <a:noFill/>
                        <a:ln w="127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inline>
            </w:drawing>
          </mc:Choice>
          <mc:Fallback>
            <w:pict>
              <v:shape w14:anchorId="4A86CF76" id="AutoShape 2238" o:spid="_x0000_s1026" type="#_x0000_t5" style="width:11.5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" filled="f" strokecolor="black [3213]" strokeweight="1pt">
                <v:stroke dashstyle="dash"/>
                <w10:anchorlock/>
              </v:shape>
            </w:pict>
          </mc:Fallback>
        </mc:AlternateContent>
      </w:r>
      <w:r w:rsidR="00AC6228">
        <w:t>Fig. 1-2</w:t>
      </w:r>
      <w:r w:rsidR="00591963">
        <w:t>).</w:t>
      </w:r>
    </w:p>
    <w:p w:rsidR="00591963" w:rsidRDefault="00591963" w:rsidP="001C392F">
      <w:pPr>
        <w:pStyle w:val="ProcLevel3"/>
      </w:pPr>
      <w:r>
        <w:t xml:space="preserve">Remove the </w:t>
      </w:r>
      <w:r w:rsidR="00AC6228">
        <w:t xml:space="preserve">screw ( </w:t>
      </w:r>
      <w:r w:rsidR="00AC6228">
        <w:rPr>
          <w:noProof/>
        </w:rPr>
        <mc:AlternateContent>
          <mc:Choice Requires="wps">
            <w:drawing>
              <wp:inline distT="0" distB="0" distL="0" distR="0" wp14:anchorId="3C2F7209" wp14:editId="0336886F">
                <wp:extent cx="180712" cy="180712"/>
                <wp:effectExtent l="0" t="0" r="10160" b="10160"/>
                <wp:docPr id="3060" name="Oval 3060"/>
                <wp:cNvGraphicFramePr/>
                <a:graphic xmlns:a="http://schemas.openxmlformats.org/drawingml/2006/main">
                  <a:graphicData uri="http://schemas.microsoft.com/office/word/2010/wordprocessingShape">
                    <wps:wsp>
                      <wps:cNvSpPr/>
                      <wps:spPr>
                        <a:xfrm>
                          <a:off x="0" y="0"/>
                          <a:ext cx="180712" cy="180712"/>
                        </a:xfrm>
                        <a:prstGeom prst="ellipse">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FE966D7" id="Oval 3060" o:spid="_x0000_s1026" style="width:14.25pt;height:1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" filled="f" strokecolor="black [3213]" strokeweight="1pt">
                <v:stroke dashstyle="dash"/>
                <w10:anchorlock/>
              </v:oval>
            </w:pict>
          </mc:Fallback>
        </mc:AlternateContent>
      </w:r>
      <w:r w:rsidR="00AC6228">
        <w:t xml:space="preserve"> Fig. 1-2</w:t>
      </w:r>
      <w:r>
        <w:t>).</w:t>
      </w:r>
    </w:p>
    <w:p w:rsidR="007D4955" w:rsidRDefault="007D4955" w:rsidP="001C392F">
      <w:pPr>
        <w:spacing w:after="120" w:line="300" w:lineRule="auto"/>
      </w:pPr>
      <w:r>
        <w:br w:type="page"/>
      </w:r>
    </w:p>
    <w:p w:rsidR="00CB5045" w:rsidRDefault="00CB5045" w:rsidP="00CB5045">
      <w:pPr>
        <w:pStyle w:val="ProcLevel2"/>
        <w:numPr>
          <w:ilvl w:val="0"/>
          <w:numId w:val="0"/>
        </w:numPr>
        <w:ind w:left="360"/>
      </w:pPr>
    </w:p>
    <w:p w:rsidR="00591963" w:rsidRPr="00591963" w:rsidRDefault="004363D1" w:rsidP="00591963">
      <w:pPr>
        <w:pStyle w:val="ProcLevel3"/>
      </w:pPr>
      <w:r>
        <w:rPr>
          <w:noProof/>
        </w:rPr>
        <mc:AlternateContent>
          <mc:Choice Requires="wpg">
            <w:drawing>
              <wp:anchor distT="0" distB="0" distL="114300" distR="114300" simplePos="0" relativeHeight="251638272" behindDoc="0" locked="1" layoutInCell="1" allowOverlap="1">
                <wp:simplePos x="0" y="0"/>
                <wp:positionH relativeFrom="column">
                  <wp:posOffset>-3248025</wp:posOffset>
                </wp:positionH>
                <wp:positionV relativeFrom="paragraph">
                  <wp:posOffset>-15240</wp:posOffset>
                </wp:positionV>
                <wp:extent cx="2962275" cy="1974215"/>
                <wp:effectExtent l="19050" t="19050" r="28575" b="26035"/>
                <wp:wrapNone/>
                <wp:docPr id="1849" name="Group 1849"/>
                <wp:cNvGraphicFramePr/>
                <a:graphic xmlns:a="http://schemas.openxmlformats.org/drawingml/2006/main">
                  <a:graphicData uri="http://schemas.microsoft.com/office/word/2010/wordprocessingGroup">
                    <wpg:wgp>
                      <wpg:cNvGrpSpPr/>
                      <wpg:grpSpPr>
                        <a:xfrm>
                          <a:off x="0" y="0"/>
                          <a:ext cx="2962275" cy="1974215"/>
                          <a:chOff x="3832" y="0"/>
                          <a:chExt cx="2962867" cy="1972945"/>
                        </a:xfrm>
                      </wpg:grpSpPr>
                      <wpg:grpSp>
                        <wpg:cNvPr id="1835" name="Group 1835"/>
                        <wpg:cNvGrpSpPr/>
                        <wpg:grpSpPr>
                          <a:xfrm>
                            <a:off x="3832" y="0"/>
                            <a:ext cx="2962867" cy="1972945"/>
                            <a:chOff x="3833" y="94045"/>
                            <a:chExt cx="2963500" cy="1977263"/>
                          </a:xfrm>
                        </wpg:grpSpPr>
                        <wpg:grpSp>
                          <wpg:cNvPr id="1836" name="Group 1836"/>
                          <wpg:cNvGrpSpPr/>
                          <wpg:grpSpPr>
                            <a:xfrm>
                              <a:off x="3833" y="94045"/>
                              <a:ext cx="2963500" cy="1977263"/>
                              <a:chOff x="131748" y="169362"/>
                              <a:chExt cx="2961725" cy="1979709"/>
                            </a:xfrm>
                          </wpg:grpSpPr>
                          <wpg:grpSp>
                            <wpg:cNvPr id="1837" name="Group 1837"/>
                            <wpg:cNvGrpSpPr/>
                            <wpg:grpSpPr>
                              <a:xfrm>
                                <a:off x="131748" y="169362"/>
                                <a:ext cx="2961725" cy="1979709"/>
                                <a:chOff x="131692" y="169711"/>
                                <a:chExt cx="2960472" cy="1983798"/>
                              </a:xfrm>
                            </wpg:grpSpPr>
                            <pic:pic xmlns:pic="http://schemas.openxmlformats.org/drawingml/2006/picture">
                              <pic:nvPicPr>
                                <pic:cNvPr id="1838" name="Picture 1838"/>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bwMode="auto">
                                <a:xfrm>
                                  <a:off x="131692" y="169711"/>
                                  <a:ext cx="2960472" cy="1983798"/>
                                </a:xfrm>
                                <a:prstGeom prst="rect">
                                  <a:avLst/>
                                </a:prstGeom>
                                <a:ln>
                                  <a:solidFill>
                                    <a:schemeClr val="tx1"/>
                                  </a:solidFill>
                                </a:ln>
                                <a:extLst>
                                  <a:ext uri="{53640926-AAD7-44D8-BBD7-CCE9431645EC}">
                                    <a14:shadowObscured xmlns:a14="http://schemas.microsoft.com/office/drawing/2010/main"/>
                                  </a:ext>
                                </a:extLst>
                              </pic:spPr>
                            </pic:pic>
                            <wps:wsp>
                              <wps:cNvPr id="1839" name="Text Box 99"/>
                              <wps:cNvSpPr txBox="1">
                                <a:spLocks noChangeArrowheads="1"/>
                              </wps:cNvSpPr>
                              <wps:spPr bwMode="auto">
                                <a:xfrm>
                                  <a:off x="142290" y="1960144"/>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4363D1">
                                    <w:pPr>
                                      <w:pStyle w:val="Fig"/>
                                      <w:jc w:val="center"/>
                                    </w:pPr>
                                    <w:r>
                                      <w:t>Fig. 1-3</w:t>
                                    </w:r>
                                  </w:p>
                                </w:txbxContent>
                              </wps:txbx>
                              <wps:bodyPr rot="0" vert="horz" wrap="square" lIns="0" tIns="0" rIns="0" bIns="0" anchor="t" anchorCtr="0" upright="1">
                                <a:noAutofit/>
                              </wps:bodyPr>
                            </wps:wsp>
                          </wpg:grpSp>
                          <wpg:grpSp>
                            <wpg:cNvPr id="1840" name="Group 109"/>
                            <wpg:cNvGrpSpPr>
                              <a:grpSpLocks/>
                            </wpg:cNvGrpSpPr>
                            <wpg:grpSpPr bwMode="auto">
                              <a:xfrm>
                                <a:off x="149795" y="178544"/>
                                <a:ext cx="2084705" cy="254635"/>
                                <a:chOff x="-28" y="931"/>
                                <a:chExt cx="3283" cy="401"/>
                              </a:xfrm>
                            </wpg:grpSpPr>
                            <wps:wsp>
                              <wps:cNvPr id="1841" name="Rectangle 110"/>
                              <wps:cNvSpPr>
                                <a:spLocks noChangeArrowheads="1"/>
                              </wps:cNvSpPr>
                              <wps:spPr bwMode="auto">
                                <a:xfrm>
                                  <a:off x="394" y="931"/>
                                  <a:ext cx="2861"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4363D1">
                                    <w:pPr>
                                      <w:rPr>
                                        <w:sz w:val="18"/>
                                      </w:rPr>
                                    </w:pPr>
                                    <w:r>
                                      <w:rPr>
                                        <w:sz w:val="18"/>
                                      </w:rPr>
                                      <w:t>Clip remover &amp; #2 Philips screwdriver</w:t>
                                    </w:r>
                                  </w:p>
                                </w:txbxContent>
                              </wps:txbx>
                              <wps:bodyPr rot="0" vert="horz" wrap="square" lIns="0" tIns="0" rIns="0" bIns="0" anchor="t" anchorCtr="0" upright="1">
                                <a:spAutoFit/>
                              </wps:bodyPr>
                            </wps:wsp>
                            <pic:pic xmlns:pic="http://schemas.openxmlformats.org/drawingml/2006/picture">
                              <pic:nvPicPr>
                                <pic:cNvPr id="1843"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28" y="942"/>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1844" name="Oval 2236"/>
                          <wps:cNvSpPr>
                            <a:spLocks noChangeArrowheads="1"/>
                          </wps:cNvSpPr>
                          <wps:spPr bwMode="auto">
                            <a:xfrm>
                              <a:off x="2272083" y="433888"/>
                              <a:ext cx="266700" cy="266700"/>
                            </a:xfrm>
                            <a:prstGeom prst="ellipse">
                              <a:avLst/>
                            </a:prstGeom>
                            <a:noFill/>
                            <a:ln w="19050" algn="ctr">
                              <a:solidFill>
                                <a:srgbClr val="FFFF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45" name="AutoShape 2238"/>
                          <wps:cNvSpPr>
                            <a:spLocks noChangeArrowheads="1"/>
                          </wps:cNvSpPr>
                          <wps:spPr bwMode="auto">
                            <a:xfrm>
                              <a:off x="1909709" y="444926"/>
                              <a:ext cx="190500" cy="19558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46" name="AutoShape 2238"/>
                          <wps:cNvSpPr>
                            <a:spLocks noChangeArrowheads="1"/>
                          </wps:cNvSpPr>
                          <wps:spPr bwMode="auto">
                            <a:xfrm>
                              <a:off x="1485914" y="444926"/>
                              <a:ext cx="201295" cy="19558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47" name="AutoShape 2238"/>
                          <wps:cNvSpPr>
                            <a:spLocks noChangeArrowheads="1"/>
                          </wps:cNvSpPr>
                          <wps:spPr bwMode="auto">
                            <a:xfrm>
                              <a:off x="1022378" y="444926"/>
                              <a:ext cx="201295" cy="19558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48" name="AutoShape 2238"/>
                        <wps:cNvSpPr>
                          <a:spLocks noChangeArrowheads="1"/>
                        </wps:cNvSpPr>
                        <wps:spPr bwMode="auto">
                          <a:xfrm>
                            <a:off x="579452" y="358666"/>
                            <a:ext cx="201252" cy="195153"/>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849" o:spid="_x0000_s1116" style="position:absolute;left:0;text-align:left;margin-left:-255.75pt;margin-top:-1.2pt;width:233.25pt;height:155.45pt;z-index:251638272;mso-width-relative:margin;mso-height-relative:margin" coordorigin="38" coordsize="29628,197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">
                <v:group id="Group 1835" o:spid="_x0000_s1117" style="position:absolute;left:38;width:29628;height:19729" coordorigin="38,940" coordsize="29635,19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59ZdcMAAADdAAAADwAAAGRycy9kb3ducmV2LnhtbERPTYvCMBC9C/6HMII3&#10;Tau4SDWKiMoeZGHrwuJtaMa22ExKE9v67zcLgrd5vM9Zb3tTiZYaV1pWEE8jEMSZ1SXnCn4ux8kS&#10;hPPIGivLpOBJDrab4WCNibYdf1Ob+lyEEHYJKii8rxMpXVaQQTe1NXHgbrYx6ANscqkb7EK4qeQs&#10;ij6kwZJDQ4E17QvK7unDKDh12O3m8aE932/75/Wy+Po9x6TUeNTvViA89f4tfrk/dZi/nC/g/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Hn1l1wwAAAN0AAAAP&#10;AAAAAAAAAAAAAAAAAKoCAABkcnMvZG93bnJldi54bWxQSwUGAAAAAAQABAD6AAAAmgMAAAAA&#10;">
                  <v:group id="Group 1836" o:spid="_x0000_s1118" style="position:absolute;left:38;top:940;width:29635;height:19773" coordorigin="1317,1693" coordsize="29617,197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03HAsQAAADdAAAA&#10;DwAAAAAAAAAAAAAAAACqAgAAZHJzL2Rvd25yZXYueG1sUEsFBgAAAAAEAAQA+gAAAJsDAAAAAA==&#10;">
                    <v:group id="Group 1837" o:spid="_x0000_s1119" style="position:absolute;left:1317;top:1693;width:29617;height:19797" coordorigin="1316,1697" coordsize="29604,198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AFimcUAAADdAAAADwAAAGRycy9kb3ducmV2LnhtbERPS2vCQBC+F/wPywi9&#10;1U0MbSV1FQm29BCEqiC9DdkxCWZnQ3abx7/vFoTe5uN7zno7mkb01LnasoJ4EYEgLqyuuVRwPr0/&#10;rUA4j6yxsUwKJnKw3cwe1phqO/AX9UdfihDCLkUFlfdtKqUrKjLoFrYlDtzVdgZ9gF0pdYdDCDeN&#10;XEbRizRYc2iosKWsouJ2/DEKPgYcdkm87/PbNZu+T8+HSx6TUo/zcfcGwtPo/8V396cO81fJK/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BYpnFAAAA3QAA&#10;AA8AAAAAAAAAAAAAAAAAqgIAAGRycy9kb3ducmV2LnhtbFBLBQYAAAAABAAEAPoAAACcAwAAAAA=&#10;">
                      <v:shape id="Picture 1838" o:spid="_x0000_s1120" type="#_x0000_t75" style="position:absolute;left:1316;top:1697;width:29605;height:19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gYy3IAAAA3QAAAA8AAABkcnMvZG93bnJldi54bWxEj0FrwkAQhe8F/8MyQi+lbqxQJHWVKlgU&#10;PLS2FI9DdpoNyc7G7Fajv75zKHib4b1575vZoveNOlEXq8AGxqMMFHERbMWlga/P9eMUVEzIFpvA&#10;ZOBCERbzwd0McxvO/EGnfSqVhHDM0YBLqc21joUjj3EUWmLRfkLnMcnaldp2eJZw3+inLHvWHiuW&#10;BoctrRwV9f7XG9DHg6+O1/d6u/s+PETrlm9N3RtzP+xfX0Al6tPN/H+9sYI/nQiufCMj6Pk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c4GMtyAAAAN0AAAAPAAAAAAAAAAAA&#10;AAAAAJ8CAABkcnMvZG93bnJldi54bWxQSwUGAAAAAAQABAD3AAAAlAMAAAAA&#10;" stroked="t" strokecolor="black [3213]">
                        <v:imagedata r:id="rId30" o:title=""/>
                        <v:path arrowok="t"/>
                      </v:shape>
                      <v:shape id="Text Box 99" o:spid="_x0000_s1121" type="#_x0000_t202" style="position:absolute;left:1422;top:19601;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cItsMA&#10;AADdAAAADwAAAGRycy9kb3ducmV2LnhtbERPS4vCMBC+L/gfwgh7WdZ0FUS7RvEJHtyDDzwPzdgW&#10;m0lJoq3/3gjC3ubje85k1ppK3Mn50rKCn14CgjizuuRcwem4+R6B8AFZY2WZFDzIw2za+Zhgqm3D&#10;e7ofQi5iCPsUFRQh1KmUPivIoO/ZmjhyF+sMhghdLrXDJoabSvaTZCgNlhwbCqxpWVB2PdyMguHK&#10;3Zo9L79Wp/UO/+q8f148zkp9dtv5L4hAbfgXv91bHeePBmN4fRNP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cItsMAAADdAAAADwAAAAAAAAAAAAAAAACYAgAAZHJzL2Rv&#10;d25yZXYueG1sUEsFBgAAAAAEAAQA9QAAAIgDAAAAAA==&#10;" stroked="f">
                        <v:textbox inset="0,0,0,0">
                          <w:txbxContent>
                            <w:p w:rsidR="00161FC4" w:rsidRDefault="00161FC4" w:rsidP="004363D1">
                              <w:pPr>
                                <w:pStyle w:val="Fig"/>
                                <w:jc w:val="center"/>
                              </w:pPr>
                              <w:r>
                                <w:t>Fig. 1-3</w:t>
                              </w:r>
                            </w:p>
                          </w:txbxContent>
                        </v:textbox>
                      </v:shape>
                    </v:group>
                    <v:group id="Group 109" o:spid="_x0000_s1122" style="position:absolute;left:1497;top:1785;width:20848;height:2546" coordorigin="-28,931" coordsize="3283,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6JkMcAAADd&#10;AAAADwAAAAAAAAAAAAAAAACqAgAAZHJzL2Rvd25yZXYueG1sUEsFBgAAAAAEAAQA+gAAAJ4DAAAA&#10;AA==&#10;">
                      <v:rect id="Rectangle 110" o:spid="_x0000_s1123" style="position:absolute;left:394;top:931;width:2861;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GW5sMA&#10;AADdAAAADwAAAGRycy9kb3ducmV2LnhtbERP22rCQBB9L/gPyxT6phulF4muIoFCEUFr1OchO03S&#10;ZmdDdtT0792C0Lc5nOvMl71r1IW6UHs2MB4loIgLb2suDRzy9+EUVBBki41nMvBLAZaLwcMcU+uv&#10;/EmXvZQqhnBI0UAl0qZah6Iih2HkW+LIffnOoUTYldp2eI3hrtGTJHnVDmuODRW2lFVU/OzPzsD2&#10;tMvXu7dsLcmkkOzI3/SyyY15euxXM1BCvfyL7+4PG+dPn8fw9008QS9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GW5sMAAADdAAAADwAAAAAAAAAAAAAAAACYAgAAZHJzL2Rv&#10;d25yZXYueG1sUEsFBgAAAAAEAAQA9QAAAIgDAAAAAA==&#10;" stroked="f" strokeweight=".25pt">
                        <v:textbox style="mso-fit-shape-to-text:t" inset="0,0,0,0">
                          <w:txbxContent>
                            <w:p w:rsidR="00161FC4" w:rsidRDefault="00161FC4" w:rsidP="004363D1">
                              <w:pPr>
                                <w:rPr>
                                  <w:sz w:val="18"/>
                                </w:rPr>
                              </w:pPr>
                              <w:r>
                                <w:rPr>
                                  <w:sz w:val="18"/>
                                </w:rPr>
                                <w:t>Clip remover &amp; #2 Philips screwdriver</w:t>
                              </w:r>
                            </w:p>
                          </w:txbxContent>
                        </v:textbox>
                      </v:rect>
                      <v:shape id="Picture 111" o:spid="_x0000_s1124" type="#_x0000_t75" alt="tool" style="position:absolute;left:-28;top:942;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tHOjCAAAA3QAAAA8AAABkcnMvZG93bnJldi54bWxET9tqwkAQfS/4D8sIvtWN1YhEVxEhIIVS&#10;6uV9zI5JNDsbdrcx/ftuoeDbHM51VpveNKIj52vLCibjBARxYXXNpYLTMX9dgPABWWNjmRT8kIfN&#10;evCywkzbB39RdwiliCHsM1RQhdBmUvqiIoN+bFviyF2tMxgidKXUDh8x3DTyLUnm0mDNsaHClnYV&#10;FffDt1HQ3S80/ZykqcvfZ7cileePQLlSo2G/XYII1Ien+N+913H+YjaFv2/iCXL9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bRzowgAAAN0AAAAPAAAAAAAAAAAAAAAAAJ8C&#10;AABkcnMvZG93bnJldi54bWxQSwUGAAAAAAQABAD3AAAAjgMAAAAA&#10;">
                        <v:imagedata r:id="rId28" o:title="tool"/>
                      </v:shape>
                    </v:group>
                  </v:group>
                  <v:oval id="Oval 2236" o:spid="_x0000_s1125" style="position:absolute;left:22720;top:4338;width:266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MtK8EA&#10;AADdAAAADwAAAGRycy9kb3ducmV2LnhtbERPTWvCQBC9F/oflil4qxs1VUldRQUh16rgdciOydbs&#10;bMyuSfz33UKht3m8z1ltBluLjlpvHCuYjBMQxIXThksF59PhfQnCB2SNtWNS8CQPm/Xrywoz7Xr+&#10;ou4YShFD2GeooAqhyaT0RUUW/dg1xJG7utZiiLAtpW6xj+G2ltMkmUuLhmNDhQ3tKypux4dVMM8X&#10;cnaVu7sezHZBH9+WzGWq1Oht2H6CCDSEf/GfO9dx/jJN4febeIJc/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jLSvBAAAA3QAAAA8AAAAAAAAAAAAAAAAAmAIAAGRycy9kb3du&#10;cmV2LnhtbFBLBQYAAAAABAAEAPUAAACGAwAAAAA=&#10;" filled="f" strokecolor="yellow" strokeweight="1.5pt">
                    <v:stroke dashstyle="dash"/>
                  </v:oval>
                  <v:shape id="AutoShape 2238" o:spid="_x0000_s1126" type="#_x0000_t5" style="position:absolute;left:19097;top:4449;width:1905;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lqLsQA&#10;AADdAAAADwAAAGRycy9kb3ducmV2LnhtbERPS2sCMRC+F/ofwhS81WzFiq5GKS2CB3vw7XHYjLvb&#10;biZrEnX990YQvM3H95zRpDGVOJPzpWUFH+0EBHFmdcm5gvVq+t4H4QOyxsoyKbiSh8n49WWEqbYX&#10;XtB5GXIRQ9inqKAIoU6l9FlBBn3b1sSRO1hnMETocqkdXmK4qWQnSXrSYMmxocCavgvK/pcno6CX&#10;7X7dtjPgPS7+9vPVsZr+7DZKtd6aryGIQE14ih/umY7z+91PuH8TT5Dj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pai7EAAAA3QAAAA8AAAAAAAAAAAAAAAAAmAIAAGRycy9k&#10;b3ducmV2LnhtbFBLBQYAAAAABAAEAPUAAACJAwAAAAA=&#10;" filled="f" strokecolor="yellow" strokeweight="1pt">
                    <v:stroke dashstyle="dash"/>
                  </v:shape>
                  <v:shape id="AutoShape 2238" o:spid="_x0000_s1127" type="#_x0000_t5" style="position:absolute;left:14859;top:4449;width:2013;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v0WcUA&#10;AADdAAAADwAAAGRycy9kb3ducmV2LnhtbERPS2vCQBC+C/0PyxR6q5tKCTa6CaUi9KAHH1WPQ3ZM&#10;YrOzcXer6b/vFgRv8/E9Z1r0phUXcr6xrOBlmIAgLq1uuFKw3cyfxyB8QNbYWiYFv+ShyB8GU8y0&#10;vfKKLutQiRjCPkMFdQhdJqUvazLoh7YjjtzROoMhQldJ7fAaw00rR0mSSoMNx4YaO/qoqfxe/xgF&#10;ablfut3ojQ+4Oh0Wm3M7n+2/lHp67N8nIAL14S6+uT91nD9+TeH/m3iC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O/RZxQAAAN0AAAAPAAAAAAAAAAAAAAAAAJgCAABkcnMv&#10;ZG93bnJldi54bWxQSwUGAAAAAAQABAD1AAAAigMAAAAA&#10;" filled="f" strokecolor="yellow" strokeweight="1pt">
                    <v:stroke dashstyle="dash"/>
                  </v:shape>
                  <v:shape id="AutoShape 2238" o:spid="_x0000_s1128" type="#_x0000_t5" style="position:absolute;left:10223;top:4449;width:2013;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dRwsUA&#10;AADdAAAADwAAAGRycy9kb3ducmV2LnhtbERPTWvCQBC9C/6HZYTedGMo1qauIkqgh3pQ2+pxyE6T&#10;aHY23d1q/PddodDbPN7nzBadacSFnK8tKxiPEhDEhdU1lwre9/lwCsIHZI2NZVJwIw+Leb83w0zb&#10;K2/psguliCHsM1RQhdBmUvqiIoN+ZFviyH1ZZzBE6EqpHV5juGlkmiQTabDm2FBhS6uKivPuxyiY&#10;FIeN+0yf+Yjb0/Ft/93k68OHUg+DbvkCIlAX/sV/7lcd508fn+D+TTxB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d1HCxQAAAN0AAAAPAAAAAAAAAAAAAAAAAJgCAABkcnMv&#10;ZG93bnJldi54bWxQSwUGAAAAAAQABAD1AAAAigMAAAAA&#10;" filled="f" strokecolor="yellow" strokeweight="1pt">
                    <v:stroke dashstyle="dash"/>
                  </v:shape>
                </v:group>
                <v:shape id="AutoShape 2238" o:spid="_x0000_s1129" type="#_x0000_t5" style="position:absolute;left:5794;top:3586;width:2013;height:1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jFsMcA&#10;AADdAAAADwAAAGRycy9kb3ducmV2LnhtbESPT2/CMAzF70j7DpEncYN0CCEoBDSBkHbYDvzZ4Gg1&#10;pu3WOF2SQfft58Mkbrbe83s/L1ada9SVQqw9G3gaZqCIC29rLg0cD9vBFFRMyBYbz2TglyKslg+9&#10;BebW33hH130qlYRwzNFAlVKbax2LihzGoW+JRbv44DDJGkptA94k3DV6lGUT7bBmaaiwpXVFxdf+&#10;xxmYFKe38DGa8Rl3n+fXw3ez3Zzejek/ds9zUIm6dDf/X79YwZ+OBVe+kRH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oxbDHAAAA3QAAAA8AAAAAAAAAAAAAAAAAmAIAAGRy&#10;cy9kb3ducmV2LnhtbFBLBQYAAAAABAAEAPUAAACMAwAAAAA=&#10;" filled="f" strokecolor="yellow" strokeweight="1pt">
                  <v:stroke dashstyle="dash"/>
                </v:shape>
                <w10:anchorlock/>
              </v:group>
            </w:pict>
          </mc:Fallback>
        </mc:AlternateContent>
      </w:r>
      <w:r w:rsidR="00591963" w:rsidRPr="00591963">
        <w:t xml:space="preserve">Remove </w:t>
      </w:r>
      <w:r w:rsidR="00591963">
        <w:t xml:space="preserve">the four </w:t>
      </w:r>
      <w:r w:rsidR="00AC6228" w:rsidRPr="00591963">
        <w:t>clips</w:t>
      </w:r>
      <w:r w:rsidR="00AC6228">
        <w:t xml:space="preserve"> (</w:t>
      </w:r>
      <w:r w:rsidR="00AC6228" w:rsidRPr="001710C9">
        <w:rPr>
          <w:noProof/>
          <w:sz w:val="22"/>
          <w:szCs w:val="22"/>
        </w:rPr>
        <mc:AlternateContent>
          <mc:Choice Requires="wps">
            <w:drawing>
              <wp:inline distT="0" distB="0" distL="0" distR="0" wp14:anchorId="732780CD" wp14:editId="4D8525A5">
                <wp:extent cx="146304" cy="137160"/>
                <wp:effectExtent l="19050" t="19050" r="44450" b="15240"/>
                <wp:docPr id="149" name="AutoShape 2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04" cy="137160"/>
                        </a:xfrm>
                        <a:prstGeom prst="triangle">
                          <a:avLst>
                            <a:gd name="adj" fmla="val 50000"/>
                          </a:avLst>
                        </a:prstGeom>
                        <a:noFill/>
                        <a:ln w="127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inline>
            </w:drawing>
          </mc:Choice>
          <mc:Fallback>
            <w:pict>
              <v:shape w14:anchorId="3F17FBD9" id="AutoShape 2238" o:spid="_x0000_s1026" type="#_x0000_t5" style="width:11.5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" filled="f" strokecolor="black [3213]" strokeweight="1pt">
                <v:stroke dashstyle="dash"/>
                <w10:anchorlock/>
              </v:shape>
            </w:pict>
          </mc:Fallback>
        </mc:AlternateContent>
      </w:r>
      <w:r w:rsidR="00AC6228">
        <w:t>Fig. 1-3</w:t>
      </w:r>
      <w:r w:rsidR="00591963">
        <w:t>).</w:t>
      </w:r>
    </w:p>
    <w:p w:rsidR="00591963" w:rsidRDefault="00591963" w:rsidP="00591963">
      <w:pPr>
        <w:pStyle w:val="ProcLevel3"/>
      </w:pPr>
      <w:r>
        <w:t xml:space="preserve">Remove the </w:t>
      </w:r>
      <w:r w:rsidR="00AC6228">
        <w:t xml:space="preserve">screw ( </w:t>
      </w:r>
      <w:r w:rsidR="00AC6228">
        <w:rPr>
          <w:noProof/>
        </w:rPr>
        <mc:AlternateContent>
          <mc:Choice Requires="wps">
            <w:drawing>
              <wp:inline distT="0" distB="0" distL="0" distR="0" wp14:anchorId="6934555D" wp14:editId="17BBCF6B">
                <wp:extent cx="180712" cy="180712"/>
                <wp:effectExtent l="0" t="0" r="10160" b="10160"/>
                <wp:docPr id="3089" name="Oval 3089"/>
                <wp:cNvGraphicFramePr/>
                <a:graphic xmlns:a="http://schemas.openxmlformats.org/drawingml/2006/main">
                  <a:graphicData uri="http://schemas.microsoft.com/office/word/2010/wordprocessingShape">
                    <wps:wsp>
                      <wps:cNvSpPr/>
                      <wps:spPr>
                        <a:xfrm>
                          <a:off x="0" y="0"/>
                          <a:ext cx="180712" cy="180712"/>
                        </a:xfrm>
                        <a:prstGeom prst="ellipse">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AFA2057" id="Oval 3089" o:spid="_x0000_s1026" style="width:14.25pt;height:1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" filled="f" strokecolor="black [3213]" strokeweight="1pt">
                <v:stroke dashstyle="dash"/>
                <w10:anchorlock/>
              </v:oval>
            </w:pict>
          </mc:Fallback>
        </mc:AlternateContent>
      </w:r>
      <w:r w:rsidR="00AC6228">
        <w:t xml:space="preserve"> Fig. 1-3</w:t>
      </w:r>
      <w:r>
        <w:t>).</w:t>
      </w:r>
    </w:p>
    <w:p w:rsidR="00F73000" w:rsidRDefault="00F73000" w:rsidP="00F73000">
      <w:pPr>
        <w:pStyle w:val="ProcLevel2"/>
        <w:numPr>
          <w:ilvl w:val="0"/>
          <w:numId w:val="0"/>
        </w:numPr>
        <w:ind w:left="360"/>
      </w:pPr>
    </w:p>
    <w:p w:rsidR="00F73000" w:rsidRDefault="00F73000" w:rsidP="00F73000">
      <w:pPr>
        <w:pStyle w:val="ProcLevel2"/>
        <w:numPr>
          <w:ilvl w:val="0"/>
          <w:numId w:val="0"/>
        </w:numPr>
        <w:ind w:left="360"/>
      </w:pPr>
    </w:p>
    <w:p w:rsidR="00F73000" w:rsidRDefault="00F73000" w:rsidP="00F73000">
      <w:pPr>
        <w:pStyle w:val="ProcLevel2"/>
        <w:numPr>
          <w:ilvl w:val="0"/>
          <w:numId w:val="0"/>
        </w:numPr>
        <w:ind w:left="360"/>
      </w:pPr>
    </w:p>
    <w:p w:rsidR="00F73000" w:rsidRDefault="00F73000" w:rsidP="00F73000">
      <w:pPr>
        <w:pStyle w:val="ProcLevel2"/>
        <w:numPr>
          <w:ilvl w:val="0"/>
          <w:numId w:val="0"/>
        </w:numPr>
        <w:ind w:left="360"/>
      </w:pPr>
    </w:p>
    <w:p w:rsidR="00F73000" w:rsidRDefault="00F73000" w:rsidP="00F73000">
      <w:pPr>
        <w:pStyle w:val="ProcLevel2"/>
        <w:numPr>
          <w:ilvl w:val="0"/>
          <w:numId w:val="0"/>
        </w:numPr>
        <w:ind w:left="360"/>
      </w:pPr>
    </w:p>
    <w:p w:rsidR="00591963" w:rsidRDefault="001C392F" w:rsidP="00591963">
      <w:pPr>
        <w:pStyle w:val="ProcLevel2"/>
      </w:pPr>
      <w:r>
        <w:rPr>
          <w:noProof/>
        </w:rPr>
        <mc:AlternateContent>
          <mc:Choice Requires="wpg">
            <w:drawing>
              <wp:anchor distT="0" distB="0" distL="114300" distR="114300" simplePos="0" relativeHeight="251642368" behindDoc="0" locked="1" layoutInCell="1" allowOverlap="1" wp14:anchorId="24F555C4" wp14:editId="72E80655">
                <wp:simplePos x="0" y="0"/>
                <wp:positionH relativeFrom="column">
                  <wp:posOffset>-3246120</wp:posOffset>
                </wp:positionH>
                <wp:positionV relativeFrom="paragraph">
                  <wp:posOffset>2308860</wp:posOffset>
                </wp:positionV>
                <wp:extent cx="2971800" cy="2103120"/>
                <wp:effectExtent l="19050" t="19050" r="19050" b="11430"/>
                <wp:wrapNone/>
                <wp:docPr id="75" name="Group 75"/>
                <wp:cNvGraphicFramePr/>
                <a:graphic xmlns:a="http://schemas.openxmlformats.org/drawingml/2006/main">
                  <a:graphicData uri="http://schemas.microsoft.com/office/word/2010/wordprocessingGroup">
                    <wpg:wgp>
                      <wpg:cNvGrpSpPr/>
                      <wpg:grpSpPr>
                        <a:xfrm>
                          <a:off x="0" y="0"/>
                          <a:ext cx="2971800" cy="2103120"/>
                          <a:chOff x="294999" y="295652"/>
                          <a:chExt cx="2969610" cy="1984798"/>
                        </a:xfrm>
                      </wpg:grpSpPr>
                      <pic:pic xmlns:pic="http://schemas.openxmlformats.org/drawingml/2006/picture">
                        <pic:nvPicPr>
                          <pic:cNvPr id="76" name="Picture 76"/>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bwMode="auto">
                          <a:xfrm>
                            <a:off x="294999" y="295652"/>
                            <a:ext cx="2969610" cy="1984798"/>
                          </a:xfrm>
                          <a:prstGeom prst="rect">
                            <a:avLst/>
                          </a:prstGeom>
                          <a:ln>
                            <a:solidFill>
                              <a:schemeClr val="tx1"/>
                            </a:solidFill>
                          </a:ln>
                          <a:extLst>
                            <a:ext uri="{53640926-AAD7-44D8-BBD7-CCE9431645EC}">
                              <a14:shadowObscured xmlns:a14="http://schemas.microsoft.com/office/drawing/2010/main"/>
                            </a:ext>
                          </a:extLst>
                        </pic:spPr>
                      </pic:pic>
                      <wps:wsp>
                        <wps:cNvPr id="77" name="Text Box 99"/>
                        <wps:cNvSpPr txBox="1">
                          <a:spLocks noChangeArrowheads="1"/>
                        </wps:cNvSpPr>
                        <wps:spPr bwMode="auto">
                          <a:xfrm>
                            <a:off x="305467" y="2089150"/>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1C392F">
                              <w:pPr>
                                <w:pStyle w:val="Fig"/>
                                <w:jc w:val="center"/>
                              </w:pPr>
                              <w:r>
                                <w:t>Fig. 1-5</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24F555C4" id="Group 75" o:spid="_x0000_s1130" style="position:absolute;left:0;text-align:left;margin-left:-255.6pt;margin-top:181.8pt;width:234pt;height:165.6pt;z-index:251642368;mso-height-relative:margin" coordorigin="2949,2956" coordsize="29696,198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">
                <v:shape id="Picture 76" o:spid="_x0000_s1131" type="#_x0000_t75" style="position:absolute;left:2949;top:2956;width:29697;height:198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dDHbFAAAA2wAAAA8AAABkcnMvZG93bnJldi54bWxEj0FrwkAUhO9C/8PyCr2ZTT1YSV2DBEpt&#10;DwG1tHh7ZJ9JbPZt2N2a+O+7guBxmJlvmGU+mk6cyfnWsoLnJAVBXFndcq3ga/82XYDwAVljZ5kU&#10;XMhDvnqYLDHTduAtnXehFhHCPkMFTQh9JqWvGjLoE9sTR+9oncEQpauldjhEuOnkLE3n0mDLcaHB&#10;noqGqt/dn1GAn+V4cu6yXbz/lB94GKj43pdKPT2O61cQgcZwD9/aG63gZQ7XL/EHyN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3Qx2xQAAANsAAAAPAAAAAAAAAAAAAAAA&#10;AJ8CAABkcnMvZG93bnJldi54bWxQSwUGAAAAAAQABAD3AAAAkQMAAAAA&#10;" stroked="t" strokecolor="black [3213]">
                  <v:imagedata r:id="rId32" o:title=""/>
                  <v:path arrowok="t"/>
                </v:shape>
                <v:shape id="Text Box 99" o:spid="_x0000_s1132" type="#_x0000_t202" style="position:absolute;left:3054;top:20891;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SpisUA&#10;AADbAAAADwAAAGRycy9kb3ducmV2LnhtbESPzWrDMBCE74W8g9hALyWRk4MTnCihiVvooT3kh5wX&#10;a2ObWisjybH99lWh0OMwM98w2/1gGvEg52vLChbzBARxYXXNpYLr5X22BuEDssbGMikYycN+N3na&#10;YqZtzyd6nEMpIoR9hgqqENpMSl9UZNDPbUscvbt1BkOUrpTaYR/hppHLJEmlwZrjQoUtHSsqvs+d&#10;UZDmrutPfHzJr2+f+NWWy9thvCn1PB1eNyACDeE//Nf+0ApWK/j9En+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KmKxQAAANsAAAAPAAAAAAAAAAAAAAAAAJgCAABkcnMv&#10;ZG93bnJldi54bWxQSwUGAAAAAAQABAD1AAAAigMAAAAA&#10;" stroked="f">
                  <v:textbox inset="0,0,0,0">
                    <w:txbxContent>
                      <w:p w:rsidR="00161FC4" w:rsidRDefault="00161FC4" w:rsidP="001C392F">
                        <w:pPr>
                          <w:pStyle w:val="Fig"/>
                          <w:jc w:val="center"/>
                        </w:pPr>
                        <w:r>
                          <w:t>Fig. 1-5</w:t>
                        </w:r>
                      </w:p>
                    </w:txbxContent>
                  </v:textbox>
                </v:shape>
                <w10:anchorlock/>
              </v:group>
            </w:pict>
          </mc:Fallback>
        </mc:AlternateContent>
      </w:r>
      <w:r w:rsidR="00F73000">
        <w:rPr>
          <w:noProof/>
        </w:rPr>
        <mc:AlternateContent>
          <mc:Choice Requires="wpg">
            <w:drawing>
              <wp:anchor distT="0" distB="0" distL="114300" distR="114300" simplePos="0" relativeHeight="251640320" behindDoc="0" locked="1" layoutInCell="1" allowOverlap="1" wp14:anchorId="341829DF" wp14:editId="1E0B1DDD">
                <wp:simplePos x="0" y="0"/>
                <wp:positionH relativeFrom="column">
                  <wp:posOffset>-3246120</wp:posOffset>
                </wp:positionH>
                <wp:positionV relativeFrom="paragraph">
                  <wp:posOffset>635</wp:posOffset>
                </wp:positionV>
                <wp:extent cx="2971800" cy="2231136"/>
                <wp:effectExtent l="19050" t="19050" r="19050" b="17145"/>
                <wp:wrapNone/>
                <wp:docPr id="1850" name="Group 1850"/>
                <wp:cNvGraphicFramePr/>
                <a:graphic xmlns:a="http://schemas.openxmlformats.org/drawingml/2006/main">
                  <a:graphicData uri="http://schemas.microsoft.com/office/word/2010/wordprocessingGroup">
                    <wpg:wgp>
                      <wpg:cNvGrpSpPr/>
                      <wpg:grpSpPr>
                        <a:xfrm>
                          <a:off x="0" y="0"/>
                          <a:ext cx="2971800" cy="2231136"/>
                          <a:chOff x="167268" y="0"/>
                          <a:chExt cx="2972013" cy="2224446"/>
                        </a:xfrm>
                      </wpg:grpSpPr>
                      <wpg:grpSp>
                        <wpg:cNvPr id="1851" name="Group 1851"/>
                        <wpg:cNvGrpSpPr/>
                        <wpg:grpSpPr>
                          <a:xfrm>
                            <a:off x="167268" y="0"/>
                            <a:ext cx="2972013" cy="2224446"/>
                            <a:chOff x="167306" y="94045"/>
                            <a:chExt cx="2972647" cy="2229314"/>
                          </a:xfrm>
                        </wpg:grpSpPr>
                        <wpg:grpSp>
                          <wpg:cNvPr id="1853" name="Group 1853"/>
                          <wpg:cNvGrpSpPr/>
                          <wpg:grpSpPr>
                            <a:xfrm>
                              <a:off x="167306" y="94045"/>
                              <a:ext cx="2972647" cy="2229314"/>
                              <a:chOff x="294999" y="169711"/>
                              <a:chExt cx="2969610" cy="2236682"/>
                            </a:xfrm>
                          </wpg:grpSpPr>
                          <pic:pic xmlns:pic="http://schemas.openxmlformats.org/drawingml/2006/picture">
                            <pic:nvPicPr>
                              <pic:cNvPr id="1854" name="Picture 1854"/>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bwMode="auto">
                              <a:xfrm>
                                <a:off x="294999" y="169711"/>
                                <a:ext cx="2969610" cy="2236682"/>
                              </a:xfrm>
                              <a:prstGeom prst="rect">
                                <a:avLst/>
                              </a:prstGeom>
                              <a:ln>
                                <a:solidFill>
                                  <a:schemeClr val="tx1"/>
                                </a:solidFill>
                              </a:ln>
                              <a:extLst>
                                <a:ext uri="{53640926-AAD7-44D8-BBD7-CCE9431645EC}">
                                  <a14:shadowObscured xmlns:a14="http://schemas.microsoft.com/office/drawing/2010/main"/>
                                </a:ext>
                              </a:extLst>
                            </pic:spPr>
                          </pic:pic>
                          <wps:wsp>
                            <wps:cNvPr id="1855" name="Text Box 99"/>
                            <wps:cNvSpPr txBox="1">
                              <a:spLocks noChangeArrowheads="1"/>
                            </wps:cNvSpPr>
                            <wps:spPr bwMode="auto">
                              <a:xfrm>
                                <a:off x="305467" y="2213688"/>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F73000">
                                  <w:pPr>
                                    <w:pStyle w:val="Fig"/>
                                    <w:jc w:val="center"/>
                                  </w:pPr>
                                  <w:r>
                                    <w:t>Fig. 1-4</w:t>
                                  </w:r>
                                </w:p>
                              </w:txbxContent>
                            </wps:txbx>
                            <wps:bodyPr rot="0" vert="horz" wrap="square" lIns="0" tIns="0" rIns="0" bIns="0" anchor="t" anchorCtr="0" upright="1">
                              <a:noAutofit/>
                            </wps:bodyPr>
                          </wps:wsp>
                        </wpg:grpSp>
                        <wps:wsp>
                          <wps:cNvPr id="68" name="AutoShape 2238"/>
                          <wps:cNvSpPr>
                            <a:spLocks noChangeArrowheads="1"/>
                          </wps:cNvSpPr>
                          <wps:spPr bwMode="auto">
                            <a:xfrm>
                              <a:off x="2496165" y="1026738"/>
                              <a:ext cx="190500" cy="19558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 name="AutoShape 2238"/>
                          <wps:cNvSpPr>
                            <a:spLocks noChangeArrowheads="1"/>
                          </wps:cNvSpPr>
                          <wps:spPr bwMode="auto">
                            <a:xfrm>
                              <a:off x="1260776" y="1012430"/>
                              <a:ext cx="201295" cy="19558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72" name="AutoShape 2238"/>
                        <wps:cNvSpPr>
                          <a:spLocks noChangeArrowheads="1"/>
                        </wps:cNvSpPr>
                        <wps:spPr bwMode="auto">
                          <a:xfrm>
                            <a:off x="479733" y="1600638"/>
                            <a:ext cx="201252" cy="195153"/>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41829DF" id="Group 1850" o:spid="_x0000_s1133" style="position:absolute;left:0;text-align:left;margin-left:-255.6pt;margin-top:.05pt;width:234pt;height:175.7pt;z-index:251640320;mso-width-relative:margin;mso-height-relative:margin" coordorigin="1672" coordsize="29720,222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">
                <v:group id="Group 1851" o:spid="_x0000_s1134" style="position:absolute;left:1672;width:29720;height:22244" coordorigin="1673,940" coordsize="29726,222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Xu61sQAAADdAAAADwAAAGRycy9kb3ducmV2LnhtbERPS2vCQBC+F/oflil4&#10;q5tULCF1FZFWegiFGkG8DdkxCWZnQ3bN4993C4K3+fies9qMphE9da62rCCeRyCIC6trLhUc86/X&#10;BITzyBoby6RgIgeb9fPTClNtB/6l/uBLEULYpaig8r5NpXRFRQbd3LbEgbvYzqAPsCul7nAI4aaR&#10;b1H0Lg3WHBoqbGlXUXE93IyC/YDDdhF/9tn1spvO+fLnlMWk1Oxl3H6A8DT6h/ju/tZhfrKM4f+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Xu61sQAAADdAAAA&#10;DwAAAAAAAAAAAAAAAACqAgAAZHJzL2Rvd25yZXYueG1sUEsFBgAAAAAEAAQA+gAAAJsDAAAAAA==&#10;">
                  <v:group id="Group 1853" o:spid="_x0000_s1135" style="position:absolute;left:1673;top:940;width:29726;height:22293" coordorigin="2949,1697" coordsize="29696,223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uWBOsMAAADdAAAADwAAAGRycy9kb3ducmV2LnhtbERPTYvCMBC9C/6HMII3&#10;Tau4SDWKiMoeZGHrwuJtaMa22ExKE9v67zcLgrd5vM9Zb3tTiZYaV1pWEE8jEMSZ1SXnCn4ux8kS&#10;hPPIGivLpOBJDrab4WCNibYdf1Ob+lyEEHYJKii8rxMpXVaQQTe1NXHgbrYx6ANscqkb7EK4qeQs&#10;ij6kwZJDQ4E17QvK7unDKDh12O3m8aE932/75/Wy+Po9x6TUeNTvViA89f4tfrk/dZi/XMzh/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65YE6wwAAAN0AAAAP&#10;AAAAAAAAAAAAAAAAAKoCAABkcnMvZG93bnJldi54bWxQSwUGAAAAAAQABAD6AAAAmgMAAAAA&#10;">
                    <v:shape id="Picture 1854" o:spid="_x0000_s1136" type="#_x0000_t75" style="position:absolute;left:2949;top:1697;width:29697;height:22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OEbPDAAAA3QAAAA8AAABkcnMvZG93bnJldi54bWxET9uKwjAQfV/Yfwiz4Ius6YqX0jXKIgi+&#10;SasfMDZjW7aZdJOo1a83grBvczjXWax604oLOd9YVvA1SkAQl1Y3XCk47DefKQgfkDW2lknBjTys&#10;lu9vC8y0vXJOlyJUIoawz1BBHUKXSenLmgz6ke2II3eyzmCI0FVSO7zGcNPKcZLMpMGGY0ONHa1r&#10;Kn+Ls1FgmtNs+jdMD+t7vnNtcZ8P8/NRqcFH//MNIlAf/sUv91bH+el0As9v4gly+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M4Rs8MAAADdAAAADwAAAAAAAAAAAAAAAACf&#10;AgAAZHJzL2Rvd25yZXYueG1sUEsFBgAAAAAEAAQA9wAAAI8DAAAAAA==&#10;" stroked="t" strokecolor="black [3213]">
                      <v:imagedata r:id="rId34" o:title=""/>
                      <v:path arrowok="t"/>
                    </v:shape>
                    <v:shape id="Text Box 99" o:spid="_x0000_s1137" type="#_x0000_t202" style="position:absolute;left:3054;top:22136;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XnE8MA&#10;AADdAAAADwAAAGRycy9kb3ducmV2LnhtbERPTYvCMBC9L/gfwgh7WTRVUKQaZdUVPLiHqngemrEt&#10;20xKEm3990YQ9jaP9zmLVWdqcSfnK8sKRsMEBHFudcWFgvNpN5iB8AFZY22ZFDzIw2rZ+1hgqm3L&#10;Gd2PoRAxhH2KCsoQmlRKn5dk0A9tQxy5q3UGQ4SukNphG8NNLcdJMpUGK44NJTa0KSn/O96MgunW&#10;3dqMN1/b888Bf5tifFk/Lkp99rvvOYhAXfgXv917HefPJhN4fRNP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7XnE8MAAADdAAAADwAAAAAAAAAAAAAAAACYAgAAZHJzL2Rv&#10;d25yZXYueG1sUEsFBgAAAAAEAAQA9QAAAIgDAAAAAA==&#10;" stroked="f">
                      <v:textbox inset="0,0,0,0">
                        <w:txbxContent>
                          <w:p w:rsidR="00161FC4" w:rsidRDefault="00161FC4" w:rsidP="00F73000">
                            <w:pPr>
                              <w:pStyle w:val="Fig"/>
                              <w:jc w:val="center"/>
                            </w:pPr>
                            <w:r>
                              <w:t>Fig. 1-4</w:t>
                            </w:r>
                          </w:p>
                        </w:txbxContent>
                      </v:textbox>
                    </v:shape>
                  </v:group>
                  <v:shape id="AutoShape 2238" o:spid="_x0000_s1138" type="#_x0000_t5" style="position:absolute;left:24961;top:10267;width:1905;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c9KMAA&#10;AADbAAAADwAAAGRycy9kb3ducmV2LnhtbERPO2/CMBDeK/EfrENiKw4MqE0xqAIhdaADb8ZTfE1S&#10;4nNqu5D+e25A6vjpe0/nnWvUlUKsPRsYDTNQxIW3NZcG9rvV8wuomJAtNp7JwB9FmM96T1PMrb/x&#10;hq7bVCoJ4ZijgSqlNtc6FhU5jEPfEgv35YPDJDCU2ga8Sbhr9DjLJtphzdJQYUuLiorL9tcZmBSn&#10;z3Acv/IZN9/n9e6nWS1PB2MG/e79DVSiLv2LH+4PKz4ZK1/kB+jZ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Mc9KMAAAADbAAAADwAAAAAAAAAAAAAAAACYAgAAZHJzL2Rvd25y&#10;ZXYueG1sUEsFBgAAAAAEAAQA9QAAAIUDAAAAAA==&#10;" filled="f" strokecolor="yellow" strokeweight="1pt">
                    <v:stroke dashstyle="dash"/>
                  </v:shape>
                  <v:shape id="AutoShape 2238" o:spid="_x0000_s1139" type="#_x0000_t5" style="position:absolute;left:12607;top:10124;width:2013;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QCaMQA&#10;AADbAAAADwAAAGRycy9kb3ducmV2LnhtbESPQWsCMRSE74L/ITyhN83qQe3WKKIIHtqD2laPj81z&#10;d3Xzsiaprv/eCAWPw8x8w0xmjanElZwvLSvo9xIQxJnVJecKvner7hiED8gaK8uk4E4eZtN2a4Kp&#10;tjfe0HUbchEh7FNUUIRQp1L6rCCDvmdr4ugdrTMYonS51A5vEW4qOUiSoTRYclwosKZFQdl5+2cU&#10;DLP9l/sdvPMBN6fD5+5SrZb7H6XeOs38A0SgJrzC/+21VjDqw/NL/AF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kAmjEAAAA2wAAAA8AAAAAAAAAAAAAAAAAmAIAAGRycy9k&#10;b3ducmV2LnhtbFBLBQYAAAAABAAEAPUAAACJAwAAAAA=&#10;" filled="f" strokecolor="yellow" strokeweight="1pt">
                    <v:stroke dashstyle="dash"/>
                  </v:shape>
                </v:group>
                <v:shape id="AutoShape 2238" o:spid="_x0000_s1140" type="#_x0000_t5" style="position:absolute;left:4797;top:16006;width:2012;height:19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acH8UA&#10;AADbAAAADwAAAGRycy9kb3ducmV2LnhtbESPwW7CMBBE75X4B2uRuIHTHIAGDKpASD20B6AtHFfx&#10;kgTidWobCH+PkZB6HM3MG8103ppaXMj5yrKC10ECgji3uuJCwfd21R+D8AFZY22ZFNzIw3zWeZli&#10;pu2V13TZhEJECPsMFZQhNJmUPi/JoB/Yhjh6B+sMhihdIbXDa4SbWqZJMpQGK44LJTa0KCk/bc5G&#10;wTDffbnf9I33uD7uP7d/9Wq5+1Gq123fJyACteE//Gx/aAWjFB5f4g+Q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9pwfxQAAANsAAAAPAAAAAAAAAAAAAAAAAJgCAABkcnMv&#10;ZG93bnJldi54bWxQSwUGAAAAAAQABAD1AAAAigMAAAAA&#10;" filled="f" strokecolor="yellow" strokeweight="1pt">
                  <v:stroke dashstyle="dash"/>
                </v:shape>
                <w10:anchorlock/>
              </v:group>
            </w:pict>
          </mc:Fallback>
        </mc:AlternateContent>
      </w:r>
      <w:r w:rsidR="00591963" w:rsidRPr="00591963">
        <w:t xml:space="preserve">Pull the box to disengage the three clips attached to vehicle floor and remove </w:t>
      </w:r>
      <w:r w:rsidR="00591963">
        <w:t xml:space="preserve">the </w:t>
      </w:r>
      <w:r w:rsidR="00591963" w:rsidRPr="00591963">
        <w:t xml:space="preserve">box </w:t>
      </w:r>
      <w:r w:rsidR="00AC6228" w:rsidRPr="00591963">
        <w:t>ass</w:t>
      </w:r>
      <w:r w:rsidR="00AC6228">
        <w:t>embl</w:t>
      </w:r>
      <w:r w:rsidR="00AC6228" w:rsidRPr="00591963">
        <w:t>y</w:t>
      </w:r>
      <w:r w:rsidR="00AC6228">
        <w:t xml:space="preserve"> (</w:t>
      </w:r>
      <w:r w:rsidR="00AC6228" w:rsidRPr="001710C9">
        <w:rPr>
          <w:noProof/>
          <w:sz w:val="22"/>
          <w:szCs w:val="22"/>
        </w:rPr>
        <mc:AlternateContent>
          <mc:Choice Requires="wps">
            <w:drawing>
              <wp:inline distT="0" distB="0" distL="0" distR="0" wp14:anchorId="5F626448" wp14:editId="5CAE0D93">
                <wp:extent cx="146304" cy="137160"/>
                <wp:effectExtent l="19050" t="19050" r="44450" b="15240"/>
                <wp:docPr id="150" name="AutoShape 2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04" cy="137160"/>
                        </a:xfrm>
                        <a:prstGeom prst="triangle">
                          <a:avLst>
                            <a:gd name="adj" fmla="val 50000"/>
                          </a:avLst>
                        </a:prstGeom>
                        <a:noFill/>
                        <a:ln w="127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inline>
            </w:drawing>
          </mc:Choice>
          <mc:Fallback>
            <w:pict>
              <v:shape w14:anchorId="33668F5B" id="AutoShape 2238" o:spid="_x0000_s1026" type="#_x0000_t5" style="width:11.5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" filled="f" strokecolor="black [3213]" strokeweight="1pt">
                <v:stroke dashstyle="dash"/>
                <w10:anchorlock/>
              </v:shape>
            </w:pict>
          </mc:Fallback>
        </mc:AlternateContent>
      </w:r>
      <w:r w:rsidR="00AC6228">
        <w:t xml:space="preserve">Fig. 1-4 </w:t>
      </w:r>
      <w:r w:rsidR="00591963">
        <w:t>and Fig. 1-5).</w:t>
      </w:r>
    </w:p>
    <w:p w:rsidR="001C392F" w:rsidRDefault="001C392F">
      <w:r>
        <w:br w:type="page"/>
      </w:r>
    </w:p>
    <w:p w:rsidR="001C392F" w:rsidRDefault="001C392F" w:rsidP="00F01FC3">
      <w:pPr>
        <w:pStyle w:val="ProcLevel2"/>
        <w:numPr>
          <w:ilvl w:val="0"/>
          <w:numId w:val="0"/>
        </w:numPr>
        <w:ind w:left="360"/>
      </w:pPr>
    </w:p>
    <w:p w:rsidR="00591963" w:rsidRDefault="001C392F" w:rsidP="00F01FC3">
      <w:pPr>
        <w:pStyle w:val="ProcLevel2"/>
      </w:pPr>
      <w:r>
        <w:rPr>
          <w:noProof/>
        </w:rPr>
        <mc:AlternateContent>
          <mc:Choice Requires="wpg">
            <w:drawing>
              <wp:anchor distT="0" distB="0" distL="114300" distR="114300" simplePos="0" relativeHeight="251644416" behindDoc="0" locked="1" layoutInCell="1" allowOverlap="1" wp14:anchorId="4FEA5B1A" wp14:editId="6CB5E19D">
                <wp:simplePos x="0" y="0"/>
                <wp:positionH relativeFrom="column">
                  <wp:posOffset>-3246120</wp:posOffset>
                </wp:positionH>
                <wp:positionV relativeFrom="paragraph">
                  <wp:posOffset>0</wp:posOffset>
                </wp:positionV>
                <wp:extent cx="2971800" cy="2670048"/>
                <wp:effectExtent l="19050" t="19050" r="19050" b="16510"/>
                <wp:wrapNone/>
                <wp:docPr id="82" name="Group 82"/>
                <wp:cNvGraphicFramePr/>
                <a:graphic xmlns:a="http://schemas.openxmlformats.org/drawingml/2006/main">
                  <a:graphicData uri="http://schemas.microsoft.com/office/word/2010/wordprocessingGroup">
                    <wpg:wgp>
                      <wpg:cNvGrpSpPr/>
                      <wpg:grpSpPr>
                        <a:xfrm>
                          <a:off x="0" y="0"/>
                          <a:ext cx="2971800" cy="2670048"/>
                          <a:chOff x="608726" y="295652"/>
                          <a:chExt cx="2969610" cy="2516520"/>
                        </a:xfrm>
                      </wpg:grpSpPr>
                      <pic:pic xmlns:pic="http://schemas.openxmlformats.org/drawingml/2006/picture">
                        <pic:nvPicPr>
                          <pic:cNvPr id="83" name="Picture 83"/>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bwMode="auto">
                          <a:xfrm>
                            <a:off x="608726" y="295652"/>
                            <a:ext cx="2969610" cy="2516520"/>
                          </a:xfrm>
                          <a:prstGeom prst="rect">
                            <a:avLst/>
                          </a:prstGeom>
                          <a:ln>
                            <a:solidFill>
                              <a:schemeClr val="tx1"/>
                            </a:solidFill>
                          </a:ln>
                          <a:extLst>
                            <a:ext uri="{53640926-AAD7-44D8-BBD7-CCE9431645EC}">
                              <a14:shadowObscured xmlns:a14="http://schemas.microsoft.com/office/drawing/2010/main"/>
                            </a:ext>
                          </a:extLst>
                        </pic:spPr>
                      </pic:pic>
                      <wps:wsp>
                        <wps:cNvPr id="84" name="Text Box 99"/>
                        <wps:cNvSpPr txBox="1">
                          <a:spLocks noChangeArrowheads="1"/>
                        </wps:cNvSpPr>
                        <wps:spPr bwMode="auto">
                          <a:xfrm>
                            <a:off x="616605" y="2619947"/>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1C392F">
                              <w:pPr>
                                <w:pStyle w:val="Fig"/>
                                <w:jc w:val="center"/>
                              </w:pPr>
                              <w:r>
                                <w:t>Fig. 1-6</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FEA5B1A" id="Group 82" o:spid="_x0000_s1141" style="position:absolute;left:0;text-align:left;margin-left:-255.6pt;margin-top:0;width:234pt;height:210.25pt;z-index:251644416;mso-width-relative:margin;mso-height-relative:margin" coordorigin="6087,2956" coordsize="29696,2516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">
                <v:shape id="Picture 83" o:spid="_x0000_s1142" type="#_x0000_t75" style="position:absolute;left:6087;top:2956;width:29696;height:25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ssfrFAAAA2wAAAA8AAABkcnMvZG93bnJldi54bWxEj0FrwkAUhO+C/2F5Qm+6qQUNqZtQhUgv&#10;UrU9tLdH9pmEZt+G3dWk/75bKHgcZuYbZlOMphM3cr61rOBxkYAgrqxuuVbw8V7OUxA+IGvsLJOC&#10;H/JQ5NPJBjNtBz7R7RxqESHsM1TQhNBnUvqqIYN+YXvi6F2sMxiidLXUDocIN51cJslKGmw5LjTY&#10;066h6vt8NQpKV3Gy/zrs9uV6+/Z5Gi7j9SiVepiNL88gAo3hHv5vv2oF6RP8fYk/QO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rLH6xQAAANsAAAAPAAAAAAAAAAAAAAAA&#10;AJ8CAABkcnMvZG93bnJldi54bWxQSwUGAAAAAAQABAD3AAAAkQMAAAAA&#10;" stroked="t" strokecolor="black [3213]">
                  <v:imagedata r:id="rId36" o:title=""/>
                  <v:path arrowok="t"/>
                </v:shape>
                <v:shape id="Text Box 99" o:spid="_x0000_s1143" type="#_x0000_t202" style="position:absolute;left:6166;top:26199;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NH2sMA&#10;AADbAAAADwAAAGRycy9kb3ducmV2LnhtbESPzYvCMBTE74L/Q3iCF9FUEZFqFD9hD+7BDzw/mrdt&#10;2ealJNHW/34jCHscZuY3zHLdmko8yfnSsoLxKAFBnFldcq7gdj0O5yB8QNZYWSYFL/KwXnU7S0y1&#10;bfhMz0vIRYSwT1FBEUKdSumzggz6ka2Jo/djncEQpculdthEuKnkJElm0mDJcaHAmnYFZb+Xh1Ew&#10;27tHc+bdYH87nPC7zif37euuVL/XbhYgArXhP/xpf2kF8ym8v8Qf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NH2sMAAADbAAAADwAAAAAAAAAAAAAAAACYAgAAZHJzL2Rv&#10;d25yZXYueG1sUEsFBgAAAAAEAAQA9QAAAIgDAAAAAA==&#10;" stroked="f">
                  <v:textbox inset="0,0,0,0">
                    <w:txbxContent>
                      <w:p w:rsidR="00161FC4" w:rsidRDefault="00161FC4" w:rsidP="001C392F">
                        <w:pPr>
                          <w:pStyle w:val="Fig"/>
                          <w:jc w:val="center"/>
                        </w:pPr>
                        <w:r>
                          <w:t>Fig. 1-6</w:t>
                        </w:r>
                      </w:p>
                    </w:txbxContent>
                  </v:textbox>
                </v:shape>
                <w10:anchorlock/>
              </v:group>
            </w:pict>
          </mc:Fallback>
        </mc:AlternateContent>
      </w:r>
      <w:r w:rsidR="00797C8F">
        <w:t xml:space="preserve">Detach the two </w:t>
      </w:r>
      <w:r w:rsidR="00AC6228">
        <w:t xml:space="preserve">claws ( </w:t>
      </w:r>
      <w:r w:rsidR="00AC6228">
        <w:rPr>
          <w:noProof/>
        </w:rPr>
        <mc:AlternateContent>
          <mc:Choice Requires="wps">
            <w:drawing>
              <wp:inline distT="0" distB="0" distL="0" distR="0" wp14:anchorId="205985FB" wp14:editId="2575A927">
                <wp:extent cx="180712" cy="180712"/>
                <wp:effectExtent l="0" t="0" r="10160" b="10160"/>
                <wp:docPr id="3094" name="Oval 3094"/>
                <wp:cNvGraphicFramePr/>
                <a:graphic xmlns:a="http://schemas.openxmlformats.org/drawingml/2006/main">
                  <a:graphicData uri="http://schemas.microsoft.com/office/word/2010/wordprocessingShape">
                    <wps:wsp>
                      <wps:cNvSpPr/>
                      <wps:spPr>
                        <a:xfrm>
                          <a:off x="0" y="0"/>
                          <a:ext cx="180712" cy="180712"/>
                        </a:xfrm>
                        <a:prstGeom prst="ellipse">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437CBEC" id="Oval 3094" o:spid="_x0000_s1026" style="width:14.25pt;height:1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" filled="f" strokecolor="black [3213]" strokeweight="1pt">
                <v:stroke dashstyle="dash"/>
                <w10:anchorlock/>
              </v:oval>
            </w:pict>
          </mc:Fallback>
        </mc:AlternateContent>
      </w:r>
      <w:r w:rsidR="00AC6228">
        <w:t xml:space="preserve"> ) and </w:t>
      </w:r>
      <w:r w:rsidR="00797C8F">
        <w:t>four</w:t>
      </w:r>
      <w:r w:rsidR="00797C8F" w:rsidRPr="00797C8F">
        <w:t xml:space="preserve"> clips</w:t>
      </w:r>
      <w:r w:rsidR="00685679">
        <w:t xml:space="preserve">      </w:t>
      </w:r>
      <w:r w:rsidR="00585057">
        <w:t xml:space="preserve"> (</w:t>
      </w:r>
      <w:r w:rsidR="00585057" w:rsidRPr="001710C9">
        <w:rPr>
          <w:noProof/>
          <w:sz w:val="22"/>
          <w:szCs w:val="22"/>
        </w:rPr>
        <mc:AlternateContent>
          <mc:Choice Requires="wps">
            <w:drawing>
              <wp:inline distT="0" distB="0" distL="0" distR="0" wp14:anchorId="22F0B773" wp14:editId="07BA7858">
                <wp:extent cx="146304" cy="137160"/>
                <wp:effectExtent l="19050" t="19050" r="44450" b="15240"/>
                <wp:docPr id="151" name="AutoShape 2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04" cy="137160"/>
                        </a:xfrm>
                        <a:prstGeom prst="triangle">
                          <a:avLst>
                            <a:gd name="adj" fmla="val 50000"/>
                          </a:avLst>
                        </a:prstGeom>
                        <a:noFill/>
                        <a:ln w="127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inline>
            </w:drawing>
          </mc:Choice>
          <mc:Fallback>
            <w:pict>
              <v:shape w14:anchorId="45E819E7" id="AutoShape 2238" o:spid="_x0000_s1026" type="#_x0000_t5" style="width:11.5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" filled="f" strokecolor="black [3213]" strokeweight="1pt">
                <v:stroke dashstyle="dash"/>
                <w10:anchorlock/>
              </v:shape>
            </w:pict>
          </mc:Fallback>
        </mc:AlternateContent>
      </w:r>
      <w:r w:rsidR="00585057">
        <w:t>)</w:t>
      </w:r>
      <w:r w:rsidR="00797C8F" w:rsidRPr="00797C8F">
        <w:t xml:space="preserve"> to remove the rear floor finish plate </w:t>
      </w:r>
      <w:r w:rsidR="00591963">
        <w:t>(Fig 1-6).</w:t>
      </w:r>
    </w:p>
    <w:p w:rsidR="001C392F" w:rsidRDefault="001C392F" w:rsidP="00F01FC3">
      <w:pPr>
        <w:pStyle w:val="ProcLevel2"/>
        <w:numPr>
          <w:ilvl w:val="0"/>
          <w:numId w:val="0"/>
        </w:numPr>
        <w:ind w:left="360"/>
      </w:pPr>
    </w:p>
    <w:p w:rsidR="001C392F" w:rsidRDefault="001C392F" w:rsidP="00F01FC3">
      <w:pPr>
        <w:pStyle w:val="ProcLevel2"/>
        <w:numPr>
          <w:ilvl w:val="0"/>
          <w:numId w:val="0"/>
        </w:numPr>
        <w:ind w:left="360"/>
      </w:pPr>
    </w:p>
    <w:p w:rsidR="001C392F" w:rsidRDefault="001C392F" w:rsidP="00F01FC3">
      <w:pPr>
        <w:pStyle w:val="ProcLevel2"/>
        <w:numPr>
          <w:ilvl w:val="0"/>
          <w:numId w:val="0"/>
        </w:numPr>
        <w:ind w:left="360"/>
      </w:pPr>
    </w:p>
    <w:p w:rsidR="001C392F" w:rsidRDefault="001C392F" w:rsidP="00F01FC3">
      <w:pPr>
        <w:pStyle w:val="ProcLevel2"/>
        <w:numPr>
          <w:ilvl w:val="0"/>
          <w:numId w:val="0"/>
        </w:numPr>
        <w:ind w:left="360"/>
      </w:pPr>
    </w:p>
    <w:p w:rsidR="001C392F" w:rsidRDefault="001C392F" w:rsidP="00F01FC3">
      <w:pPr>
        <w:pStyle w:val="ProcLevel2"/>
        <w:numPr>
          <w:ilvl w:val="0"/>
          <w:numId w:val="0"/>
        </w:numPr>
        <w:ind w:left="360"/>
      </w:pPr>
    </w:p>
    <w:p w:rsidR="001C392F" w:rsidRDefault="001C392F" w:rsidP="00F01FC3">
      <w:pPr>
        <w:pStyle w:val="ProcLevel2"/>
        <w:numPr>
          <w:ilvl w:val="0"/>
          <w:numId w:val="0"/>
        </w:numPr>
        <w:ind w:left="360"/>
      </w:pPr>
    </w:p>
    <w:p w:rsidR="001C392F" w:rsidRDefault="001C392F" w:rsidP="00F01FC3">
      <w:pPr>
        <w:pStyle w:val="ProcLevel2"/>
        <w:numPr>
          <w:ilvl w:val="0"/>
          <w:numId w:val="0"/>
        </w:numPr>
        <w:ind w:left="360"/>
      </w:pPr>
    </w:p>
    <w:p w:rsidR="00797C8F" w:rsidRDefault="001C392F" w:rsidP="00F01FC3">
      <w:pPr>
        <w:pStyle w:val="ProcLevel2"/>
      </w:pPr>
      <w:r>
        <w:rPr>
          <w:noProof/>
        </w:rPr>
        <mc:AlternateContent>
          <mc:Choice Requires="wpg">
            <w:drawing>
              <wp:anchor distT="0" distB="0" distL="114300" distR="114300" simplePos="0" relativeHeight="251646464" behindDoc="0" locked="1" layoutInCell="1" allowOverlap="1" wp14:anchorId="189D36D4" wp14:editId="624D20FB">
                <wp:simplePos x="0" y="0"/>
                <wp:positionH relativeFrom="column">
                  <wp:posOffset>-3246120</wp:posOffset>
                </wp:positionH>
                <wp:positionV relativeFrom="paragraph">
                  <wp:posOffset>0</wp:posOffset>
                </wp:positionV>
                <wp:extent cx="2971800" cy="2971800"/>
                <wp:effectExtent l="19050" t="19050" r="19050" b="19050"/>
                <wp:wrapNone/>
                <wp:docPr id="85" name="Group 85"/>
                <wp:cNvGraphicFramePr/>
                <a:graphic xmlns:a="http://schemas.openxmlformats.org/drawingml/2006/main">
                  <a:graphicData uri="http://schemas.microsoft.com/office/word/2010/wordprocessingGroup">
                    <wpg:wgp>
                      <wpg:cNvGrpSpPr/>
                      <wpg:grpSpPr>
                        <a:xfrm>
                          <a:off x="0" y="0"/>
                          <a:ext cx="2971800" cy="2971800"/>
                          <a:chOff x="759491" y="295652"/>
                          <a:chExt cx="2969610" cy="2800921"/>
                        </a:xfrm>
                      </wpg:grpSpPr>
                      <pic:pic xmlns:pic="http://schemas.openxmlformats.org/drawingml/2006/picture">
                        <pic:nvPicPr>
                          <pic:cNvPr id="86" name="Picture 86"/>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bwMode="auto">
                          <a:xfrm>
                            <a:off x="759491" y="295652"/>
                            <a:ext cx="2969610" cy="2800921"/>
                          </a:xfrm>
                          <a:prstGeom prst="rect">
                            <a:avLst/>
                          </a:prstGeom>
                          <a:ln>
                            <a:solidFill>
                              <a:schemeClr val="tx1"/>
                            </a:solidFill>
                          </a:ln>
                          <a:extLst>
                            <a:ext uri="{53640926-AAD7-44D8-BBD7-CCE9431645EC}">
                              <a14:shadowObscured xmlns:a14="http://schemas.microsoft.com/office/drawing/2010/main"/>
                            </a:ext>
                          </a:extLst>
                        </pic:spPr>
                      </pic:pic>
                      <wps:wsp>
                        <wps:cNvPr id="87" name="Text Box 99"/>
                        <wps:cNvSpPr txBox="1">
                          <a:spLocks noChangeArrowheads="1"/>
                        </wps:cNvSpPr>
                        <wps:spPr bwMode="auto">
                          <a:xfrm>
                            <a:off x="767370" y="2904359"/>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1C392F">
                              <w:pPr>
                                <w:pStyle w:val="Fig"/>
                                <w:jc w:val="center"/>
                              </w:pPr>
                              <w:r>
                                <w:t>Fig. 1-7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89D36D4" id="Group 85" o:spid="_x0000_s1144" style="position:absolute;left:0;text-align:left;margin-left:-255.6pt;margin-top:0;width:234pt;height:234pt;z-index:251646464;mso-width-relative:margin;mso-height-relative:margin" coordorigin="7594,2956" coordsize="29696,280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">
                <v:shape id="Picture 86" o:spid="_x0000_s1145" type="#_x0000_t75" style="position:absolute;left:7594;top:2956;width:29697;height:28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M3FnCAAAA2wAAAA8AAABkcnMvZG93bnJldi54bWxEj81qAkEQhO8B32FowVucNQcjq6OEgKJ4&#10;CP7gudlpd1d3eoadjq5vnwkIHouq+oqaLTrXqBu1sfZsYDTMQBEX3tZcGjgelu8TUFGQLTaeycCD&#10;IizmvbcZ5tbfeUe3vZQqQTjmaKASCbnWsajIYRz6QJy8s28dSpJtqW2L9wR3jf7IsrF2WHNaqDDQ&#10;d0XFdf/rDOwuWZTHNoRV3Fhq5Od0Pn6ujBn0u68pKKFOXuFne20NTMbw/yX9AD3/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jNxZwgAAANsAAAAPAAAAAAAAAAAAAAAAAJ8C&#10;AABkcnMvZG93bnJldi54bWxQSwUGAAAAAAQABAD3AAAAjgMAAAAA&#10;" stroked="t" strokecolor="black [3213]">
                  <v:imagedata r:id="rId38" o:title=""/>
                  <v:path arrowok="t"/>
                </v:shape>
                <v:shape id="Text Box 99" o:spid="_x0000_s1146" type="#_x0000_t202" style="position:absolute;left:7673;top:29043;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ZrcMA&#10;AADbAAAADwAAAGRycy9kb3ducmV2LnhtbESPzYvCMBTE7wv+D+EJXhZN9aBSjeIn7EEPfuD50bxt&#10;yzYvJYm2/vcbQfA4zMxvmPmyNZV4kPOlZQXDQQKCOLO65FzB9bLvT0H4gKyxskwKnuRhueh8zTHV&#10;tuETPc4hFxHCPkUFRQh1KqXPCjLoB7Ymjt6vdQZDlC6X2mET4aaSoyQZS4Mlx4UCa9oUlP2d70bB&#10;eOvuzYk339vr7oDHOh/d1s+bUr1uu5qBCNSGT/jd/tEKphN4fYk/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ZrcMAAADbAAAADwAAAAAAAAAAAAAAAACYAgAAZHJzL2Rv&#10;d25yZXYueG1sUEsFBgAAAAAEAAQA9QAAAIgDAAAAAA==&#10;" stroked="f">
                  <v:textbox inset="0,0,0,0">
                    <w:txbxContent>
                      <w:p w:rsidR="00161FC4" w:rsidRDefault="00161FC4" w:rsidP="001C392F">
                        <w:pPr>
                          <w:pStyle w:val="Fig"/>
                          <w:jc w:val="center"/>
                        </w:pPr>
                        <w:r>
                          <w:t>Fig. 1-7</w:t>
                        </w:r>
                      </w:p>
                    </w:txbxContent>
                  </v:textbox>
                </v:shape>
                <w10:anchorlock/>
              </v:group>
            </w:pict>
          </mc:Fallback>
        </mc:AlternateContent>
      </w:r>
      <w:r w:rsidR="00797C8F" w:rsidRPr="00797C8F">
        <w:t xml:space="preserve">Detach the </w:t>
      </w:r>
      <w:r w:rsidR="00797C8F">
        <w:t>two</w:t>
      </w:r>
      <w:r w:rsidR="00797C8F" w:rsidRPr="00797C8F">
        <w:t xml:space="preserve"> clips</w:t>
      </w:r>
      <w:r w:rsidR="00585057">
        <w:t xml:space="preserve"> (</w:t>
      </w:r>
      <w:r w:rsidR="00585057" w:rsidRPr="001710C9">
        <w:rPr>
          <w:noProof/>
          <w:sz w:val="22"/>
          <w:szCs w:val="22"/>
        </w:rPr>
        <mc:AlternateContent>
          <mc:Choice Requires="wps">
            <w:drawing>
              <wp:inline distT="0" distB="0" distL="0" distR="0" wp14:anchorId="2C07F148" wp14:editId="47C0314B">
                <wp:extent cx="146304" cy="137160"/>
                <wp:effectExtent l="19050" t="19050" r="44450" b="15240"/>
                <wp:docPr id="153" name="AutoShape 2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04" cy="137160"/>
                        </a:xfrm>
                        <a:prstGeom prst="triangle">
                          <a:avLst>
                            <a:gd name="adj" fmla="val 50000"/>
                          </a:avLst>
                        </a:prstGeom>
                        <a:noFill/>
                        <a:ln w="127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inline>
            </w:drawing>
          </mc:Choice>
          <mc:Fallback>
            <w:pict>
              <v:shape w14:anchorId="065FA5C9" id="AutoShape 2238" o:spid="_x0000_s1026" type="#_x0000_t5" style="width:11.5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" filled="f" strokecolor="black [3213]" strokeweight="1pt">
                <v:stroke dashstyle="dash"/>
                <w10:anchorlock/>
              </v:shape>
            </w:pict>
          </mc:Fallback>
        </mc:AlternateContent>
      </w:r>
      <w:r w:rsidR="00585057">
        <w:t>)</w:t>
      </w:r>
      <w:r w:rsidR="00797C8F" w:rsidRPr="00797C8F">
        <w:t xml:space="preserve"> and </w:t>
      </w:r>
      <w:r w:rsidR="00797C8F">
        <w:t xml:space="preserve">six </w:t>
      </w:r>
      <w:r w:rsidR="00AC6228">
        <w:t xml:space="preserve">claws        ( </w:t>
      </w:r>
      <w:r w:rsidR="00AC6228">
        <w:rPr>
          <w:noProof/>
        </w:rPr>
        <mc:AlternateContent>
          <mc:Choice Requires="wps">
            <w:drawing>
              <wp:inline distT="0" distB="0" distL="0" distR="0" wp14:anchorId="6BDFC02D" wp14:editId="01DC6993">
                <wp:extent cx="180712" cy="180712"/>
                <wp:effectExtent l="0" t="0" r="10160" b="10160"/>
                <wp:docPr id="3096" name="Oval 3096"/>
                <wp:cNvGraphicFramePr/>
                <a:graphic xmlns:a="http://schemas.openxmlformats.org/drawingml/2006/main">
                  <a:graphicData uri="http://schemas.microsoft.com/office/word/2010/wordprocessingShape">
                    <wps:wsp>
                      <wps:cNvSpPr/>
                      <wps:spPr>
                        <a:xfrm>
                          <a:off x="0" y="0"/>
                          <a:ext cx="180712" cy="180712"/>
                        </a:xfrm>
                        <a:prstGeom prst="ellipse">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1DAE9D6" id="Oval 3096" o:spid="_x0000_s1026" style="width:14.25pt;height:1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" filled="f" strokecolor="black [3213]" strokeweight="1pt">
                <v:stroke dashstyle="dash"/>
                <w10:anchorlock/>
              </v:oval>
            </w:pict>
          </mc:Fallback>
        </mc:AlternateContent>
      </w:r>
      <w:r w:rsidR="00AC6228">
        <w:t xml:space="preserve"> ); then</w:t>
      </w:r>
      <w:r w:rsidR="00AC6228" w:rsidRPr="00797C8F">
        <w:t xml:space="preserve"> </w:t>
      </w:r>
      <w:r w:rsidR="00797C8F" w:rsidRPr="00797C8F">
        <w:t>remove the rear door scuff plate LH</w:t>
      </w:r>
      <w:r w:rsidR="00797C8F">
        <w:t xml:space="preserve"> (Fig. 1-7).</w:t>
      </w:r>
    </w:p>
    <w:p w:rsidR="00F01FC3" w:rsidRDefault="00F01FC3" w:rsidP="00F01FC3">
      <w:pPr>
        <w:pStyle w:val="ProcLevel2"/>
        <w:numPr>
          <w:ilvl w:val="0"/>
          <w:numId w:val="0"/>
        </w:numPr>
        <w:ind w:left="360"/>
      </w:pPr>
    </w:p>
    <w:p w:rsidR="00F01FC3" w:rsidRDefault="00F01FC3" w:rsidP="00F01FC3">
      <w:pPr>
        <w:pStyle w:val="ProcLevel2"/>
        <w:numPr>
          <w:ilvl w:val="0"/>
          <w:numId w:val="0"/>
        </w:numPr>
        <w:ind w:left="360"/>
      </w:pPr>
    </w:p>
    <w:p w:rsidR="00F01FC3" w:rsidRDefault="00F01FC3" w:rsidP="00F01FC3">
      <w:pPr>
        <w:pStyle w:val="ProcLevel2"/>
        <w:numPr>
          <w:ilvl w:val="0"/>
          <w:numId w:val="0"/>
        </w:numPr>
        <w:ind w:left="360"/>
      </w:pPr>
    </w:p>
    <w:p w:rsidR="00F01FC3" w:rsidRDefault="00F01FC3" w:rsidP="00F01FC3">
      <w:pPr>
        <w:pStyle w:val="ProcLevel2"/>
        <w:numPr>
          <w:ilvl w:val="0"/>
          <w:numId w:val="0"/>
        </w:numPr>
        <w:ind w:left="360"/>
      </w:pPr>
    </w:p>
    <w:p w:rsidR="00F01FC3" w:rsidRDefault="00F01FC3" w:rsidP="00F01FC3">
      <w:pPr>
        <w:pStyle w:val="ProcLevel2"/>
        <w:numPr>
          <w:ilvl w:val="0"/>
          <w:numId w:val="0"/>
        </w:numPr>
        <w:ind w:left="360"/>
      </w:pPr>
    </w:p>
    <w:p w:rsidR="00F01FC3" w:rsidRDefault="00F01FC3" w:rsidP="00F01FC3">
      <w:pPr>
        <w:pStyle w:val="ProcLevel2"/>
        <w:numPr>
          <w:ilvl w:val="0"/>
          <w:numId w:val="0"/>
        </w:numPr>
        <w:ind w:left="360"/>
      </w:pPr>
    </w:p>
    <w:p w:rsidR="00F01FC3" w:rsidRDefault="00F01FC3" w:rsidP="00F01FC3">
      <w:pPr>
        <w:pStyle w:val="ProcLevel2"/>
        <w:numPr>
          <w:ilvl w:val="0"/>
          <w:numId w:val="0"/>
        </w:numPr>
        <w:ind w:left="360"/>
      </w:pPr>
    </w:p>
    <w:p w:rsidR="00F01FC3" w:rsidRDefault="00F01FC3" w:rsidP="00F01FC3">
      <w:pPr>
        <w:pStyle w:val="ProcLevel2"/>
        <w:numPr>
          <w:ilvl w:val="0"/>
          <w:numId w:val="0"/>
        </w:numPr>
        <w:ind w:left="360"/>
      </w:pPr>
    </w:p>
    <w:p w:rsidR="00797C8F" w:rsidRDefault="00F01FC3" w:rsidP="00F01FC3">
      <w:pPr>
        <w:pStyle w:val="ProcLevel2"/>
      </w:pPr>
      <w:r>
        <w:rPr>
          <w:noProof/>
        </w:rPr>
        <mc:AlternateContent>
          <mc:Choice Requires="wpg">
            <w:drawing>
              <wp:anchor distT="0" distB="0" distL="114300" distR="114300" simplePos="0" relativeHeight="251648512" behindDoc="0" locked="1" layoutInCell="1" allowOverlap="1" wp14:anchorId="43F71F57" wp14:editId="7A7A247E">
                <wp:simplePos x="0" y="0"/>
                <wp:positionH relativeFrom="column">
                  <wp:posOffset>-3248025</wp:posOffset>
                </wp:positionH>
                <wp:positionV relativeFrom="paragraph">
                  <wp:posOffset>0</wp:posOffset>
                </wp:positionV>
                <wp:extent cx="2971800" cy="2249424"/>
                <wp:effectExtent l="19050" t="19050" r="19050" b="17780"/>
                <wp:wrapNone/>
                <wp:docPr id="88" name="Group 88"/>
                <wp:cNvGraphicFramePr/>
                <a:graphic xmlns:a="http://schemas.openxmlformats.org/drawingml/2006/main">
                  <a:graphicData uri="http://schemas.microsoft.com/office/word/2010/wordprocessingGroup">
                    <wpg:wgp>
                      <wpg:cNvGrpSpPr/>
                      <wpg:grpSpPr>
                        <a:xfrm>
                          <a:off x="0" y="0"/>
                          <a:ext cx="2971800" cy="2249424"/>
                          <a:chOff x="759491" y="633036"/>
                          <a:chExt cx="2969610" cy="2126153"/>
                        </a:xfrm>
                      </wpg:grpSpPr>
                      <pic:pic xmlns:pic="http://schemas.openxmlformats.org/drawingml/2006/picture">
                        <pic:nvPicPr>
                          <pic:cNvPr id="89" name="Picture 89"/>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bwMode="auto">
                          <a:xfrm>
                            <a:off x="759491" y="633036"/>
                            <a:ext cx="2969610" cy="2126153"/>
                          </a:xfrm>
                          <a:prstGeom prst="rect">
                            <a:avLst/>
                          </a:prstGeom>
                          <a:ln>
                            <a:solidFill>
                              <a:schemeClr val="tx1"/>
                            </a:solidFill>
                          </a:ln>
                          <a:extLst>
                            <a:ext uri="{53640926-AAD7-44D8-BBD7-CCE9431645EC}">
                              <a14:shadowObscured xmlns:a14="http://schemas.microsoft.com/office/drawing/2010/main"/>
                            </a:ext>
                          </a:extLst>
                        </pic:spPr>
                      </pic:pic>
                      <wps:wsp>
                        <wps:cNvPr id="90" name="Text Box 99"/>
                        <wps:cNvSpPr txBox="1">
                          <a:spLocks noChangeArrowheads="1"/>
                        </wps:cNvSpPr>
                        <wps:spPr bwMode="auto">
                          <a:xfrm>
                            <a:off x="767370" y="2571929"/>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F01FC3">
                              <w:pPr>
                                <w:pStyle w:val="Fig"/>
                                <w:jc w:val="center"/>
                              </w:pPr>
                              <w:r>
                                <w:t>Fig. 1-8</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3F71F57" id="Group 88" o:spid="_x0000_s1147" style="position:absolute;left:0;text-align:left;margin-left:-255.75pt;margin-top:0;width:234pt;height:177.1pt;z-index:251648512;mso-width-relative:margin;mso-height-relative:margin" coordorigin="7594,6330" coordsize="29696,212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">
                <v:shape id="Picture 89" o:spid="_x0000_s1148" type="#_x0000_t75" style="position:absolute;left:7594;top:6330;width:29697;height:21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weUXAAAAA2wAAAA8AAABkcnMvZG93bnJldi54bWxEj82KwkAQhO/CvsPQC960swoSo6PIsoJX&#10;o+C1yXR+MNMTMrMxvr0jLOyxqKqvqO1+tK0auPeNEw1f8wQUS+FMI5WG6+U4S0H5QGKodcIanuxh&#10;v/uYbCkz7iFnHvJQqQgRn5GGOoQuQ/RFzZb83HUs0StdbylE2VdoenpEuG1xkSQrtNRIXKip4++a&#10;i3v+azWcrrksj1gittWQ/qxvz0NRNlpPP8fDBlTgMfyH/9onoyFdw/tL/AG4e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PB5RcAAAADbAAAADwAAAAAAAAAAAAAAAACfAgAA&#10;ZHJzL2Rvd25yZXYueG1sUEsFBgAAAAAEAAQA9wAAAIwDAAAAAA==&#10;" stroked="t" strokecolor="black [3213]">
                  <v:imagedata r:id="rId40" o:title=""/>
                  <v:path arrowok="t"/>
                </v:shape>
                <v:shape id="Text Box 99" o:spid="_x0000_s1149" type="#_x0000_t202" style="position:absolute;left:7673;top:25719;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HXBMEA&#10;AADbAAAADwAAAGRycy9kb3ducmV2LnhtbERPu27CMBTdK/UfrFuJpQIHBlRSDIIEpA7twEPMV/Ft&#10;EhFfR7bz4O/xUKnj0Xmvt6NpRE/O15YVzGcJCOLC6ppLBdfLcfoBwgdkjY1lUvAgD9vN68saU20H&#10;PlF/DqWIIexTVFCF0KZS+qIig35mW+LI/VpnMEToSqkdDjHcNHKRJEtpsObYUGFLWUXF/dwZBcvc&#10;dcOJs/f8evjGn7Zc3PaPm1KTt3H3CSLQGP7Ff+4vrWAV18c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x1wTBAAAA2wAAAA8AAAAAAAAAAAAAAAAAmAIAAGRycy9kb3du&#10;cmV2LnhtbFBLBQYAAAAABAAEAPUAAACGAwAAAAA=&#10;" stroked="f">
                  <v:textbox inset="0,0,0,0">
                    <w:txbxContent>
                      <w:p w:rsidR="00161FC4" w:rsidRDefault="00161FC4" w:rsidP="00F01FC3">
                        <w:pPr>
                          <w:pStyle w:val="Fig"/>
                          <w:jc w:val="center"/>
                        </w:pPr>
                        <w:r>
                          <w:t>Fig. 1-8</w:t>
                        </w:r>
                      </w:p>
                    </w:txbxContent>
                  </v:textbox>
                </v:shape>
                <w10:anchorlock/>
              </v:group>
            </w:pict>
          </mc:Fallback>
        </mc:AlternateContent>
      </w:r>
      <w:r w:rsidR="00797C8F" w:rsidRPr="00797C8F">
        <w:t>Partially remove the weather strip from</w:t>
      </w:r>
      <w:r w:rsidR="00797C8F">
        <w:t xml:space="preserve"> the</w:t>
      </w:r>
      <w:r w:rsidR="00797C8F" w:rsidRPr="00797C8F">
        <w:t xml:space="preserve"> rear door LH in the wheel house area</w:t>
      </w:r>
      <w:r w:rsidR="00797C8F">
        <w:t xml:space="preserve"> (Fig. 1-8).</w:t>
      </w:r>
    </w:p>
    <w:p w:rsidR="00F01FC3" w:rsidRDefault="00F01FC3" w:rsidP="00F01FC3">
      <w:pPr>
        <w:spacing w:after="120" w:line="300" w:lineRule="auto"/>
      </w:pPr>
      <w:r>
        <w:br w:type="page"/>
      </w:r>
    </w:p>
    <w:p w:rsidR="00F01FC3" w:rsidRDefault="00F01FC3" w:rsidP="00010C43">
      <w:pPr>
        <w:pStyle w:val="ProcLevel2"/>
        <w:numPr>
          <w:ilvl w:val="0"/>
          <w:numId w:val="0"/>
        </w:numPr>
        <w:ind w:left="360"/>
      </w:pPr>
    </w:p>
    <w:p w:rsidR="00797C8F" w:rsidRDefault="00F01FC3" w:rsidP="00010C43">
      <w:pPr>
        <w:pStyle w:val="ProcLevel2"/>
      </w:pPr>
      <w:r>
        <w:rPr>
          <w:noProof/>
        </w:rPr>
        <mc:AlternateContent>
          <mc:Choice Requires="wpg">
            <w:drawing>
              <wp:anchor distT="0" distB="0" distL="114300" distR="114300" simplePos="0" relativeHeight="251650560" behindDoc="0" locked="1" layoutInCell="1" allowOverlap="1" wp14:anchorId="3342A61D" wp14:editId="1EEB6ADF">
                <wp:simplePos x="0" y="0"/>
                <wp:positionH relativeFrom="column">
                  <wp:posOffset>-3246120</wp:posOffset>
                </wp:positionH>
                <wp:positionV relativeFrom="paragraph">
                  <wp:posOffset>0</wp:posOffset>
                </wp:positionV>
                <wp:extent cx="2971800" cy="1984248"/>
                <wp:effectExtent l="19050" t="19050" r="19050" b="16510"/>
                <wp:wrapNone/>
                <wp:docPr id="91" name="Group 91"/>
                <wp:cNvGraphicFramePr/>
                <a:graphic xmlns:a="http://schemas.openxmlformats.org/drawingml/2006/main">
                  <a:graphicData uri="http://schemas.microsoft.com/office/word/2010/wordprocessingGroup">
                    <wpg:wgp>
                      <wpg:cNvGrpSpPr/>
                      <wpg:grpSpPr>
                        <a:xfrm>
                          <a:off x="0" y="0"/>
                          <a:ext cx="2971800" cy="1984248"/>
                          <a:chOff x="759491" y="758553"/>
                          <a:chExt cx="2969610" cy="1875119"/>
                        </a:xfrm>
                      </wpg:grpSpPr>
                      <pic:pic xmlns:pic="http://schemas.openxmlformats.org/drawingml/2006/picture">
                        <pic:nvPicPr>
                          <pic:cNvPr id="92" name="Picture 92"/>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bwMode="auto">
                          <a:xfrm>
                            <a:off x="759491" y="758553"/>
                            <a:ext cx="2969610" cy="1875119"/>
                          </a:xfrm>
                          <a:prstGeom prst="rect">
                            <a:avLst/>
                          </a:prstGeom>
                          <a:ln>
                            <a:solidFill>
                              <a:schemeClr val="tx1"/>
                            </a:solidFill>
                          </a:ln>
                          <a:extLst>
                            <a:ext uri="{53640926-AAD7-44D8-BBD7-CCE9431645EC}">
                              <a14:shadowObscured xmlns:a14="http://schemas.microsoft.com/office/drawing/2010/main"/>
                            </a:ext>
                          </a:extLst>
                        </pic:spPr>
                      </pic:pic>
                      <wps:wsp>
                        <wps:cNvPr id="93" name="Text Box 99"/>
                        <wps:cNvSpPr txBox="1">
                          <a:spLocks noChangeArrowheads="1"/>
                        </wps:cNvSpPr>
                        <wps:spPr bwMode="auto">
                          <a:xfrm>
                            <a:off x="767370" y="2446774"/>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F01FC3">
                              <w:pPr>
                                <w:pStyle w:val="Fig"/>
                                <w:jc w:val="center"/>
                              </w:pPr>
                              <w:r>
                                <w:t>Fig. 1-9</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342A61D" id="Group 91" o:spid="_x0000_s1150" style="position:absolute;left:0;text-align:left;margin-left:-255.6pt;margin-top:0;width:234pt;height:156.25pt;z-index:251650560;mso-width-relative:margin;mso-height-relative:margin" coordorigin="7594,7585" coordsize="29696,187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">
                <v:shape id="Picture 92" o:spid="_x0000_s1151" type="#_x0000_t75" style="position:absolute;left:7594;top:7585;width:29697;height:187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87IjCAAAA2wAAAA8AAABkcnMvZG93bnJldi54bWxEj0GLwjAUhO8L/ofwBG9rqgdZq1FUEPQg&#10;rLqXvT2bZ1tsXkoSa/vvjSB4HGbmG2a+bE0lGnK+tKxgNExAEGdWl5wr+Dtvv39A+ICssbJMCjry&#10;sFz0vuaYavvgIzWnkIsIYZ+igiKEOpXSZwUZ9ENbE0fvap3BEKXLpXb4iHBTyXGSTKTBkuNCgTVt&#10;Cspup7tR8Lv3LW/cYZVx99+dr+E4ai5rpQb9djUDEagNn/C7vdMKpmN4fYk/QC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POyIwgAAANsAAAAPAAAAAAAAAAAAAAAAAJ8C&#10;AABkcnMvZG93bnJldi54bWxQSwUGAAAAAAQABAD3AAAAjgMAAAAA&#10;" stroked="t" strokecolor="black [3213]">
                  <v:imagedata r:id="rId42" o:title=""/>
                  <v:path arrowok="t"/>
                </v:shape>
                <v:shape id="Text Box 99" o:spid="_x0000_s1152" type="#_x0000_t202" style="position:absolute;left:7673;top:24467;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NJc8UA&#10;AADbAAAADwAAAGRycy9kb3ducmV2LnhtbESPT2vCQBTE7wW/w/KEXopumoLU6CrWtNBDPWjF8yP7&#10;TILZt2F3zZ9v3y0Uehxm5jfMejuYRnTkfG1ZwfM8AUFcWF1zqeD8/TF7BeEDssbGMikYycN2M3lY&#10;Y6Ztz0fqTqEUEcI+QwVVCG0mpS8qMujntiWO3tU6gyFKV0rtsI9w08g0SRbSYM1xocKW9hUVt9Pd&#10;KFjk7t4fef+Un9+/8NCW6eVtvCj1OB12KxCBhvAf/mt/agXLF/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I0lzxQAAANsAAAAPAAAAAAAAAAAAAAAAAJgCAABkcnMv&#10;ZG93bnJldi54bWxQSwUGAAAAAAQABAD1AAAAigMAAAAA&#10;" stroked="f">
                  <v:textbox inset="0,0,0,0">
                    <w:txbxContent>
                      <w:p w:rsidR="00161FC4" w:rsidRDefault="00161FC4" w:rsidP="00F01FC3">
                        <w:pPr>
                          <w:pStyle w:val="Fig"/>
                          <w:jc w:val="center"/>
                        </w:pPr>
                        <w:r>
                          <w:t>Fig. 1-9</w:t>
                        </w:r>
                      </w:p>
                    </w:txbxContent>
                  </v:textbox>
                </v:shape>
                <w10:anchorlock/>
              </v:group>
            </w:pict>
          </mc:Fallback>
        </mc:AlternateContent>
      </w:r>
      <w:r w:rsidR="00797C8F" w:rsidRPr="00797C8F">
        <w:t xml:space="preserve">Remove </w:t>
      </w:r>
      <w:r w:rsidR="00797C8F">
        <w:t xml:space="preserve">the </w:t>
      </w:r>
      <w:r w:rsidR="00797C8F" w:rsidRPr="00797C8F">
        <w:t>trim panel on the side of the rear seat LH to allow the removal of</w:t>
      </w:r>
      <w:r w:rsidR="00797C8F">
        <w:t xml:space="preserve"> the</w:t>
      </w:r>
      <w:r w:rsidR="00797C8F" w:rsidRPr="00797C8F">
        <w:t xml:space="preserve"> deck trim side panel ass</w:t>
      </w:r>
      <w:r w:rsidR="00797C8F">
        <w:t>embl</w:t>
      </w:r>
      <w:r w:rsidR="00797C8F" w:rsidRPr="00797C8F">
        <w:t>y LH</w:t>
      </w:r>
      <w:r w:rsidR="00797C8F">
        <w:t xml:space="preserve"> (Fig. 1-9).</w:t>
      </w:r>
    </w:p>
    <w:p w:rsidR="00797C8F" w:rsidRDefault="00797C8F" w:rsidP="00010C43">
      <w:pPr>
        <w:pStyle w:val="ProcLevel3"/>
      </w:pPr>
      <w:r w:rsidRPr="00797C8F">
        <w:t xml:space="preserve">Raise </w:t>
      </w:r>
      <w:r>
        <w:t xml:space="preserve">the </w:t>
      </w:r>
      <w:r w:rsidRPr="00797C8F">
        <w:t xml:space="preserve">LH seat back to </w:t>
      </w:r>
      <w:r>
        <w:t xml:space="preserve">the </w:t>
      </w:r>
      <w:r w:rsidRPr="00797C8F">
        <w:t>upright position</w:t>
      </w:r>
      <w:r>
        <w:t>.</w:t>
      </w:r>
    </w:p>
    <w:p w:rsidR="00797C8F" w:rsidRDefault="00797C8F" w:rsidP="00010C43">
      <w:pPr>
        <w:pStyle w:val="ProcLevel3"/>
      </w:pPr>
      <w:r w:rsidRPr="00797C8F">
        <w:t xml:space="preserve">Lift </w:t>
      </w:r>
      <w:r>
        <w:t>the rear seat up (Fig.</w:t>
      </w:r>
      <w:r w:rsidRPr="00797C8F">
        <w:t xml:space="preserve"> 1-9</w:t>
      </w:r>
      <w:r>
        <w:t>).</w:t>
      </w:r>
    </w:p>
    <w:p w:rsidR="00F01FC3" w:rsidRDefault="00F01FC3" w:rsidP="00010C43">
      <w:pPr>
        <w:pStyle w:val="ProcLevel2"/>
        <w:numPr>
          <w:ilvl w:val="0"/>
          <w:numId w:val="0"/>
        </w:numPr>
        <w:ind w:left="360"/>
      </w:pPr>
    </w:p>
    <w:p w:rsidR="00F01FC3" w:rsidRDefault="00F01FC3" w:rsidP="00010C43">
      <w:pPr>
        <w:pStyle w:val="ProcLevel2"/>
        <w:numPr>
          <w:ilvl w:val="0"/>
          <w:numId w:val="0"/>
        </w:numPr>
        <w:ind w:left="360"/>
      </w:pPr>
    </w:p>
    <w:p w:rsidR="00797C8F" w:rsidRDefault="005354C3" w:rsidP="00010C43">
      <w:pPr>
        <w:pStyle w:val="ProcLevel3"/>
      </w:pPr>
      <w:r>
        <w:rPr>
          <w:noProof/>
        </w:rPr>
        <mc:AlternateContent>
          <mc:Choice Requires="wpg">
            <w:drawing>
              <wp:anchor distT="0" distB="0" distL="114300" distR="114300" simplePos="0" relativeHeight="251652608" behindDoc="0" locked="1" layoutInCell="1" allowOverlap="1" wp14:anchorId="486FB9AA" wp14:editId="013281A2">
                <wp:simplePos x="0" y="0"/>
                <wp:positionH relativeFrom="column">
                  <wp:posOffset>-3246120</wp:posOffset>
                </wp:positionH>
                <wp:positionV relativeFrom="paragraph">
                  <wp:posOffset>0</wp:posOffset>
                </wp:positionV>
                <wp:extent cx="2971800" cy="2231136"/>
                <wp:effectExtent l="19050" t="19050" r="19050" b="17145"/>
                <wp:wrapNone/>
                <wp:docPr id="114" name="Group 114"/>
                <wp:cNvGraphicFramePr/>
                <a:graphic xmlns:a="http://schemas.openxmlformats.org/drawingml/2006/main">
                  <a:graphicData uri="http://schemas.microsoft.com/office/word/2010/wordprocessingGroup">
                    <wpg:wgp>
                      <wpg:cNvGrpSpPr/>
                      <wpg:grpSpPr>
                        <a:xfrm>
                          <a:off x="0" y="0"/>
                          <a:ext cx="2971800" cy="2231136"/>
                          <a:chOff x="0" y="0"/>
                          <a:chExt cx="2970530" cy="2230120"/>
                        </a:xfrm>
                      </wpg:grpSpPr>
                      <wpg:grpSp>
                        <wpg:cNvPr id="96" name="Group 96"/>
                        <wpg:cNvGrpSpPr/>
                        <wpg:grpSpPr>
                          <a:xfrm>
                            <a:off x="0" y="0"/>
                            <a:ext cx="2970530" cy="2230120"/>
                            <a:chOff x="142350" y="169362"/>
                            <a:chExt cx="2970865" cy="2237068"/>
                          </a:xfrm>
                        </wpg:grpSpPr>
                        <wpg:grpSp>
                          <wpg:cNvPr id="97" name="Group 97"/>
                          <wpg:cNvGrpSpPr/>
                          <wpg:grpSpPr>
                            <a:xfrm>
                              <a:off x="142350" y="169362"/>
                              <a:ext cx="2970865" cy="2237068"/>
                              <a:chOff x="142290" y="169711"/>
                              <a:chExt cx="2969609" cy="2241690"/>
                            </a:xfrm>
                          </wpg:grpSpPr>
                          <pic:pic xmlns:pic="http://schemas.openxmlformats.org/drawingml/2006/picture">
                            <pic:nvPicPr>
                              <pic:cNvPr id="104" name="Picture 104"/>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bwMode="auto">
                              <a:xfrm>
                                <a:off x="142290" y="169711"/>
                                <a:ext cx="2969609" cy="2241690"/>
                              </a:xfrm>
                              <a:prstGeom prst="rect">
                                <a:avLst/>
                              </a:prstGeom>
                              <a:ln>
                                <a:solidFill>
                                  <a:schemeClr val="tx1"/>
                                </a:solidFill>
                              </a:ln>
                              <a:extLst>
                                <a:ext uri="{53640926-AAD7-44D8-BBD7-CCE9431645EC}">
                                  <a14:shadowObscured xmlns:a14="http://schemas.microsoft.com/office/drawing/2010/main"/>
                                </a:ext>
                              </a:extLst>
                            </pic:spPr>
                          </pic:pic>
                          <wps:wsp>
                            <wps:cNvPr id="105" name="Text Box 99"/>
                            <wps:cNvSpPr txBox="1">
                              <a:spLocks noChangeArrowheads="1"/>
                            </wps:cNvSpPr>
                            <wps:spPr bwMode="auto">
                              <a:xfrm>
                                <a:off x="150169" y="2218697"/>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5354C3">
                                  <w:pPr>
                                    <w:pStyle w:val="Fig"/>
                                    <w:jc w:val="center"/>
                                  </w:pPr>
                                  <w:r>
                                    <w:t>Fig. 1-10</w:t>
                                  </w:r>
                                </w:p>
                              </w:txbxContent>
                            </wps:txbx>
                            <wps:bodyPr rot="0" vert="horz" wrap="square" lIns="0" tIns="0" rIns="0" bIns="0" anchor="t" anchorCtr="0" upright="1">
                              <a:noAutofit/>
                            </wps:bodyPr>
                          </wps:wsp>
                        </wpg:grpSp>
                        <wpg:grpSp>
                          <wpg:cNvPr id="106" name="Group 109"/>
                          <wpg:cNvGrpSpPr>
                            <a:grpSpLocks/>
                          </wpg:cNvGrpSpPr>
                          <wpg:grpSpPr bwMode="auto">
                            <a:xfrm>
                              <a:off x="157415" y="178544"/>
                              <a:ext cx="1313815" cy="254635"/>
                              <a:chOff x="-16" y="931"/>
                              <a:chExt cx="2069" cy="401"/>
                            </a:xfrm>
                          </wpg:grpSpPr>
                          <wps:wsp>
                            <wps:cNvPr id="107" name="Rectangle 110"/>
                            <wps:cNvSpPr>
                              <a:spLocks noChangeArrowheads="1"/>
                            </wps:cNvSpPr>
                            <wps:spPr bwMode="auto">
                              <a:xfrm>
                                <a:off x="406" y="931"/>
                                <a:ext cx="1647"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5354C3">
                                  <w:pPr>
                                    <w:rPr>
                                      <w:sz w:val="18"/>
                                    </w:rPr>
                                  </w:pPr>
                                  <w:r>
                                    <w:rPr>
                                      <w:sz w:val="18"/>
                                    </w:rPr>
                                    <w:t>Small flat screwdriver</w:t>
                                  </w:r>
                                </w:p>
                              </w:txbxContent>
                            </wps:txbx>
                            <wps:bodyPr rot="0" vert="horz" wrap="square" lIns="0" tIns="0" rIns="0" bIns="0" anchor="t" anchorCtr="0" upright="1">
                              <a:spAutoFit/>
                            </wps:bodyPr>
                          </wps:wsp>
                          <pic:pic xmlns:pic="http://schemas.openxmlformats.org/drawingml/2006/picture">
                            <pic:nvPicPr>
                              <pic:cNvPr id="108"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6" y="942"/>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145" name="Right Arrow 145"/>
                        <wps:cNvSpPr/>
                        <wps:spPr>
                          <a:xfrm rot="19917461">
                            <a:off x="2190750" y="261938"/>
                            <a:ext cx="457200" cy="344805"/>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6FB9AA" id="Group 114" o:spid="_x0000_s1153" style="position:absolute;left:0;text-align:left;margin-left:-255.6pt;margin-top:0;width:234pt;height:175.7pt;z-index:251652608;mso-width-relative:margin;mso-height-relative:margin" coordsize="29705,223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">
                <v:group id="Group 96" o:spid="_x0000_s1154" style="position:absolute;width:29705;height:22301" coordorigin="1423,1693" coordsize="29708,22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group id="Group 97" o:spid="_x0000_s1155" style="position:absolute;left:1423;top:1693;width:29709;height:22371" coordorigin="1422,1697" coordsize="29696,224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dZNMYAAADbAAAADwAAAGRycy9kb3ducmV2LnhtbESPW2vCQBSE3wv+h+UI&#10;faubWFo1ZhURW/ogghcQ3w7Zkwtmz4bsNon/vlso9HGYmW+YdD2YWnTUusqygngSgSDOrK64UHA5&#10;f7zMQTiPrLG2TAoe5GC9Gj2lmGjb85G6ky9EgLBLUEHpfZNI6bKSDLqJbYiDl9vWoA+yLaRusQ9w&#10;U8tpFL1LgxWHhRIb2paU3U/fRsFnj/3mNd51+3u+fdzOb4frPialnsfDZgnC0+D/w3/tL61gMY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B1k0xgAAANsA&#10;AAAPAAAAAAAAAAAAAAAAAKoCAABkcnMvZG93bnJldi54bWxQSwUGAAAAAAQABAD6AAAAnQMAAAAA&#10;">
                    <v:shape id="Picture 104" o:spid="_x0000_s1156" type="#_x0000_t75" style="position:absolute;left:1422;top:1697;width:29696;height:22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qSbDDAAAA3AAAAA8AAABkcnMvZG93bnJldi54bWxET81qwkAQvhd8h2UEb3WjltKm2YgKSg9C&#10;iekDTLPTbDA7G7JrEt++Wyj0Nh/f72TbybZioN43jhWslgkI4srphmsFn+Xx8QWED8gaW8ek4E4e&#10;tvnsIcNUu5ELGi6hFjGEfYoKTAhdKqWvDFn0S9cRR+7b9RZDhH0tdY9jDLetXCfJs7TYcGww2NHB&#10;UHW93KyCZjeuzmY43T42Zbk/F/h6LL+0Uov5tHsDEWgK/+I/97uO85Mn+H0mXiDz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SpJsMMAAADcAAAADwAAAAAAAAAAAAAAAACf&#10;AgAAZHJzL2Rvd25yZXYueG1sUEsFBgAAAAAEAAQA9wAAAI8DAAAAAA==&#10;" stroked="t" strokecolor="black [3213]">
                      <v:imagedata r:id="rId44" o:title=""/>
                      <v:path arrowok="t"/>
                    </v:shape>
                    <v:shape id="Text Box 99" o:spid="_x0000_s1157" type="#_x0000_t202" style="position:absolute;left:1501;top:22186;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AVk8MA&#10;AADcAAAADwAAAGRycy9kb3ducmV2LnhtbERPS2vCQBC+C/0PyxR6kbppoEFSV2m1hR7qISqeh+yY&#10;BLOzYXfN4993CwVv8/E9Z7UZTSt6cr6xrOBlkYAgLq1uuFJwOn49L0H4gKyxtUwKJvKwWT/MVphr&#10;O3BB/SFUIoawz1FBHUKXS+nLmgz6he2II3exzmCI0FVSOxxiuGllmiSZNNhwbKixo21N5fVwMwqy&#10;nbsNBW/nu9PnD+67Kj1/TGelnh7H9zcQgcZwF/+7v3Wcn7zC3zPxAr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AVk8MAAADcAAAADwAAAAAAAAAAAAAAAACYAgAAZHJzL2Rv&#10;d25yZXYueG1sUEsFBgAAAAAEAAQA9QAAAIgDAAAAAA==&#10;" stroked="f">
                      <v:textbox inset="0,0,0,0">
                        <w:txbxContent>
                          <w:p w:rsidR="00161FC4" w:rsidRDefault="00161FC4" w:rsidP="005354C3">
                            <w:pPr>
                              <w:pStyle w:val="Fig"/>
                              <w:jc w:val="center"/>
                            </w:pPr>
                            <w:r>
                              <w:t>Fig. 1-10</w:t>
                            </w:r>
                          </w:p>
                        </w:txbxContent>
                      </v:textbox>
                    </v:shape>
                  </v:group>
                  <v:group id="Group 109" o:spid="_x0000_s1158" style="position:absolute;left:1574;top:1785;width:13138;height:2546" coordorigin="-16,931" coordsize="2069,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rect id="Rectangle 110" o:spid="_x0000_s1159" style="position:absolute;left:406;top:931;width:1647;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ByKsIA&#10;AADcAAAADwAAAGRycy9kb3ducmV2LnhtbERPTWvCQBC9F/oflil4q7sVrCW6SgkUigi1Rj0P2TGJ&#10;zc6G7FTjv+8WCr3N433OYjX4Vl2oj01gC09jA4q4DK7hysK+eHt8ARUF2WEbmCzcKMJqeX+3wMyF&#10;K3/SZSeVSiEcM7RQi3SZ1rGsyWMch444cafQe5QE+0q7Hq8p3Ld6Ysyz9thwaqixo7ym8mv37S18&#10;HLfFejvL12ImpeQHPtN0U1g7ehhe56CEBvkX/7nfXZpvZvD7TLpA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AHIqwgAAANwAAAAPAAAAAAAAAAAAAAAAAJgCAABkcnMvZG93&#10;bnJldi54bWxQSwUGAAAAAAQABAD1AAAAhwMAAAAA&#10;" stroked="f" strokeweight=".25pt">
                      <v:textbox style="mso-fit-shape-to-text:t" inset="0,0,0,0">
                        <w:txbxContent>
                          <w:p w:rsidR="00161FC4" w:rsidRDefault="00161FC4" w:rsidP="005354C3">
                            <w:pPr>
                              <w:rPr>
                                <w:sz w:val="18"/>
                              </w:rPr>
                            </w:pPr>
                            <w:r>
                              <w:rPr>
                                <w:sz w:val="18"/>
                              </w:rPr>
                              <w:t>Small flat screwdriver</w:t>
                            </w:r>
                          </w:p>
                        </w:txbxContent>
                      </v:textbox>
                    </v:rect>
                    <v:shape id="Picture 111" o:spid="_x0000_s1160" type="#_x0000_t75" alt="tool" style="position:absolute;left:-16;top:942;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PlHEAAAA3AAAAA8AAABkcnMvZG93bnJldi54bWxEj0FrwkAQhe8F/8MyQm91Y22kRFcRISCF&#10;Uqr2PmanSWp2NuxuY/rvO4dCbzO8N+99s96OrlMDhdh6NjCfZaCIK29brg2cT+XDM6iYkC12nsnA&#10;D0XYbiZ3ayysv/E7DcdUKwnhWKCBJqW+0DpWDTmMM98Ti/bpg8Mka6i1DXiTcNfpxyxbaoctS0OD&#10;Pe0bqq7Hb2dguF5o8TbP81C+PH1Vuf54TVQacz8ddytQicb0b/67PljBz4RWnpEJ9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xhPlHEAAAA3AAAAA8AAAAAAAAAAAAAAAAA&#10;nwIAAGRycy9kb3ducmV2LnhtbFBLBQYAAAAABAAEAPcAAACQAwAAAAA=&#10;">
                      <v:imagedata r:id="rId28" o:title="tool"/>
                    </v:shape>
                  </v:group>
                </v:group>
                <v:shape id="Right Arrow 145" o:spid="_x0000_s1161" type="#_x0000_t13" style="position:absolute;left:21907;top:2619;width:4572;height:3448;rotation:-183778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goMMEA&#10;AADcAAAADwAAAGRycy9kb3ducmV2LnhtbERPS4vCMBC+C/sfwizsTdOVVZdqlEUQFETxcdnb0IxN&#10;sZmUJrb13xtB8DYf33Nmi86WoqHaF44VfA8SEMSZ0wXnCs6nVf8XhA/IGkvHpOBOHhbzj94MU+1a&#10;PlBzDLmIIexTVGBCqFIpfWbIoh+4ijhyF1dbDBHWudQ1tjHclnKYJGNpseDYYLCipaHserxZBZOT&#10;/N/aMMrb5DzZrTfVxchmr9TXZ/c3BRGoC2/xy73Wcf7PCJ7PxAv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CYKDDBAAAA3AAAAA8AAAAAAAAAAAAAAAAAmAIAAGRycy9kb3du&#10;cmV2LnhtbFBLBQYAAAAABAAEAPUAAACGAwAAAAA=&#10;" adj="13455" fillcolor="yellow" strokecolor="yellow" strokeweight="2pt"/>
                <w10:anchorlock/>
              </v:group>
            </w:pict>
          </mc:Fallback>
        </mc:AlternateContent>
      </w:r>
      <w:r w:rsidR="00797C8F">
        <w:rPr>
          <w:b/>
        </w:rPr>
        <w:t>Manual Seat Only:</w:t>
      </w:r>
      <w:r w:rsidR="00797C8F">
        <w:t xml:space="preserve"> </w:t>
      </w:r>
      <w:r w:rsidR="00797C8F" w:rsidRPr="00797C8F">
        <w:t xml:space="preserve">Lift </w:t>
      </w:r>
      <w:r w:rsidR="00797C8F">
        <w:t>the r</w:t>
      </w:r>
      <w:r w:rsidR="00797C8F" w:rsidRPr="00797C8F">
        <w:t xml:space="preserve">eclining </w:t>
      </w:r>
      <w:r w:rsidR="00797C8F">
        <w:t>a</w:t>
      </w:r>
      <w:r w:rsidR="00797C8F" w:rsidRPr="00797C8F">
        <w:t xml:space="preserve">djuster </w:t>
      </w:r>
      <w:r w:rsidR="00797C8F">
        <w:t>r</w:t>
      </w:r>
      <w:r w:rsidR="00797C8F" w:rsidRPr="00797C8F">
        <w:t xml:space="preserve">elease </w:t>
      </w:r>
      <w:r w:rsidR="00797C8F">
        <w:t>h</w:t>
      </w:r>
      <w:r w:rsidR="00797C8F" w:rsidRPr="00797C8F">
        <w:t xml:space="preserve">andle LH to gain access to its retaining lock. </w:t>
      </w:r>
      <w:r w:rsidR="00797C8F">
        <w:t xml:space="preserve"> </w:t>
      </w:r>
      <w:r w:rsidR="00797C8F" w:rsidRPr="00797C8F">
        <w:t>Us</w:t>
      </w:r>
      <w:r w:rsidR="00797C8F">
        <w:t>e</w:t>
      </w:r>
      <w:r w:rsidR="00797C8F" w:rsidRPr="00797C8F">
        <w:t xml:space="preserve"> a small screwdriver </w:t>
      </w:r>
      <w:r w:rsidR="00797C8F">
        <w:t xml:space="preserve">to </w:t>
      </w:r>
      <w:r w:rsidR="00797C8F" w:rsidRPr="00797C8F">
        <w:t xml:space="preserve">lift </w:t>
      </w:r>
      <w:r w:rsidR="00797C8F">
        <w:t xml:space="preserve">the </w:t>
      </w:r>
      <w:r w:rsidR="00797C8F" w:rsidRPr="00797C8F">
        <w:t>retaining lock and remove the handle</w:t>
      </w:r>
      <w:r w:rsidR="00797C8F">
        <w:t xml:space="preserve"> (Fig. 1-10).</w:t>
      </w:r>
    </w:p>
    <w:p w:rsidR="00010C43" w:rsidRPr="00010C43" w:rsidRDefault="00010C43" w:rsidP="00010C43">
      <w:pPr>
        <w:pStyle w:val="ProcLevel3"/>
        <w:numPr>
          <w:ilvl w:val="0"/>
          <w:numId w:val="0"/>
        </w:numPr>
        <w:ind w:left="720"/>
      </w:pPr>
      <w:r>
        <w:rPr>
          <w:noProof/>
        </w:rPr>
        <w:drawing>
          <wp:anchor distT="0" distB="0" distL="114300" distR="114300" simplePos="0" relativeHeight="251663872" behindDoc="0" locked="1" layoutInCell="1" allowOverlap="1" wp14:anchorId="09A3D349" wp14:editId="6CED4A2B">
            <wp:simplePos x="0" y="0"/>
            <wp:positionH relativeFrom="column">
              <wp:posOffset>186690</wp:posOffset>
            </wp:positionH>
            <wp:positionV relativeFrom="paragraph">
              <wp:posOffset>-47625</wp:posOffset>
            </wp:positionV>
            <wp:extent cx="228600" cy="228600"/>
            <wp:effectExtent l="0" t="0" r="0" b="0"/>
            <wp:wrapNone/>
            <wp:docPr id="1952" name="Picture 1952"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aution_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HINT:</w:t>
      </w:r>
      <w:r>
        <w:t xml:space="preserve"> Tape the screwdriver tip.</w:t>
      </w:r>
    </w:p>
    <w:p w:rsidR="005354C3" w:rsidRDefault="005354C3" w:rsidP="00010C43">
      <w:pPr>
        <w:pStyle w:val="ProcLevel2"/>
        <w:numPr>
          <w:ilvl w:val="0"/>
          <w:numId w:val="0"/>
        </w:numPr>
        <w:ind w:left="360"/>
      </w:pPr>
    </w:p>
    <w:p w:rsidR="005354C3" w:rsidRDefault="005354C3" w:rsidP="00010C43">
      <w:pPr>
        <w:pStyle w:val="ProcLevel2"/>
        <w:numPr>
          <w:ilvl w:val="0"/>
          <w:numId w:val="0"/>
        </w:numPr>
        <w:ind w:left="360"/>
      </w:pPr>
    </w:p>
    <w:p w:rsidR="005354C3" w:rsidRDefault="005354C3" w:rsidP="00010C43">
      <w:pPr>
        <w:pStyle w:val="ProcLevel2"/>
        <w:numPr>
          <w:ilvl w:val="0"/>
          <w:numId w:val="0"/>
        </w:numPr>
        <w:ind w:left="360"/>
      </w:pPr>
    </w:p>
    <w:p w:rsidR="00797C8F" w:rsidRDefault="005354C3" w:rsidP="00010C43">
      <w:pPr>
        <w:pStyle w:val="ProcLevel3"/>
      </w:pPr>
      <w:r>
        <w:rPr>
          <w:noProof/>
        </w:rPr>
        <mc:AlternateContent>
          <mc:Choice Requires="wpg">
            <w:drawing>
              <wp:anchor distT="0" distB="0" distL="114300" distR="114300" simplePos="0" relativeHeight="251659776" behindDoc="0" locked="1" layoutInCell="1" allowOverlap="1" wp14:anchorId="6643573B" wp14:editId="40766167">
                <wp:simplePos x="0" y="0"/>
                <wp:positionH relativeFrom="column">
                  <wp:posOffset>-3246120</wp:posOffset>
                </wp:positionH>
                <wp:positionV relativeFrom="paragraph">
                  <wp:posOffset>0</wp:posOffset>
                </wp:positionV>
                <wp:extent cx="2971800" cy="1975104"/>
                <wp:effectExtent l="19050" t="19050" r="19050" b="25400"/>
                <wp:wrapNone/>
                <wp:docPr id="124" name="Group 124"/>
                <wp:cNvGraphicFramePr/>
                <a:graphic xmlns:a="http://schemas.openxmlformats.org/drawingml/2006/main">
                  <a:graphicData uri="http://schemas.microsoft.com/office/word/2010/wordprocessingGroup">
                    <wpg:wgp>
                      <wpg:cNvGrpSpPr/>
                      <wpg:grpSpPr>
                        <a:xfrm>
                          <a:off x="0" y="0"/>
                          <a:ext cx="2971800" cy="1975104"/>
                          <a:chOff x="0" y="0"/>
                          <a:chExt cx="2971625" cy="1976148"/>
                        </a:xfrm>
                      </wpg:grpSpPr>
                      <wpg:grpSp>
                        <wpg:cNvPr id="116" name="Group 116"/>
                        <wpg:cNvGrpSpPr/>
                        <wpg:grpSpPr>
                          <a:xfrm>
                            <a:off x="0" y="0"/>
                            <a:ext cx="2971625" cy="1976148"/>
                            <a:chOff x="142350" y="178564"/>
                            <a:chExt cx="2970865" cy="1982493"/>
                          </a:xfrm>
                        </wpg:grpSpPr>
                        <wpg:grpSp>
                          <wpg:cNvPr id="117" name="Group 117"/>
                          <wpg:cNvGrpSpPr/>
                          <wpg:grpSpPr>
                            <a:xfrm>
                              <a:off x="142350" y="178564"/>
                              <a:ext cx="2970865" cy="1982493"/>
                              <a:chOff x="142290" y="178932"/>
                              <a:chExt cx="2969609" cy="1986589"/>
                            </a:xfrm>
                          </wpg:grpSpPr>
                          <pic:pic xmlns:pic="http://schemas.openxmlformats.org/drawingml/2006/picture">
                            <pic:nvPicPr>
                              <pic:cNvPr id="118" name="Picture 118"/>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bwMode="auto">
                              <a:xfrm>
                                <a:off x="142290" y="178932"/>
                                <a:ext cx="2969609" cy="1986589"/>
                              </a:xfrm>
                              <a:prstGeom prst="rect">
                                <a:avLst/>
                              </a:prstGeom>
                              <a:ln>
                                <a:solidFill>
                                  <a:schemeClr val="tx1"/>
                                </a:solidFill>
                              </a:ln>
                              <a:extLst>
                                <a:ext uri="{53640926-AAD7-44D8-BBD7-CCE9431645EC}">
                                  <a14:shadowObscured xmlns:a14="http://schemas.microsoft.com/office/drawing/2010/main"/>
                                </a:ext>
                              </a:extLst>
                            </pic:spPr>
                          </pic:pic>
                          <wps:wsp>
                            <wps:cNvPr id="119" name="Text Box 99"/>
                            <wps:cNvSpPr txBox="1">
                              <a:spLocks noChangeArrowheads="1"/>
                            </wps:cNvSpPr>
                            <wps:spPr bwMode="auto">
                              <a:xfrm>
                                <a:off x="150169" y="1972813"/>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5354C3">
                                  <w:pPr>
                                    <w:pStyle w:val="Fig"/>
                                    <w:jc w:val="center"/>
                                  </w:pPr>
                                  <w:r>
                                    <w:t>Fig. 1-11</w:t>
                                  </w:r>
                                </w:p>
                              </w:txbxContent>
                            </wps:txbx>
                            <wps:bodyPr rot="0" vert="horz" wrap="square" lIns="0" tIns="0" rIns="0" bIns="0" anchor="t" anchorCtr="0" upright="1">
                              <a:noAutofit/>
                            </wps:bodyPr>
                          </wps:wsp>
                        </wpg:grpSp>
                        <wpg:grpSp>
                          <wpg:cNvPr id="120" name="Group 109"/>
                          <wpg:cNvGrpSpPr>
                            <a:grpSpLocks/>
                          </wpg:cNvGrpSpPr>
                          <wpg:grpSpPr bwMode="auto">
                            <a:xfrm>
                              <a:off x="157415" y="186164"/>
                              <a:ext cx="1313815" cy="254635"/>
                              <a:chOff x="-16" y="943"/>
                              <a:chExt cx="2069" cy="401"/>
                            </a:xfrm>
                          </wpg:grpSpPr>
                          <wps:wsp>
                            <wps:cNvPr id="121" name="Rectangle 110"/>
                            <wps:cNvSpPr>
                              <a:spLocks noChangeArrowheads="1"/>
                            </wps:cNvSpPr>
                            <wps:spPr bwMode="auto">
                              <a:xfrm>
                                <a:off x="406" y="943"/>
                                <a:ext cx="1647"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5354C3">
                                  <w:pPr>
                                    <w:rPr>
                                      <w:sz w:val="18"/>
                                    </w:rPr>
                                  </w:pPr>
                                  <w:r>
                                    <w:rPr>
                                      <w:sz w:val="18"/>
                                    </w:rPr>
                                    <w:t>Small flat screwdriver</w:t>
                                  </w:r>
                                </w:p>
                              </w:txbxContent>
                            </wps:txbx>
                            <wps:bodyPr rot="0" vert="horz" wrap="square" lIns="0" tIns="0" rIns="0" bIns="0" anchor="t" anchorCtr="0" upright="1">
                              <a:spAutoFit/>
                            </wps:bodyPr>
                          </wps:wsp>
                          <pic:pic xmlns:pic="http://schemas.openxmlformats.org/drawingml/2006/picture">
                            <pic:nvPicPr>
                              <pic:cNvPr id="122"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6" y="954"/>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1531" name="AutoShape 2238"/>
                        <wps:cNvSpPr>
                          <a:spLocks noChangeArrowheads="1"/>
                        </wps:cNvSpPr>
                        <wps:spPr bwMode="auto">
                          <a:xfrm>
                            <a:off x="938048" y="465083"/>
                            <a:ext cx="238125" cy="219075"/>
                          </a:xfrm>
                          <a:prstGeom prst="triangle">
                            <a:avLst>
                              <a:gd name="adj" fmla="val 50000"/>
                            </a:avLst>
                          </a:prstGeom>
                          <a:noFill/>
                          <a:ln w="1905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987" name="AutoShape 2238"/>
                        <wps:cNvSpPr>
                          <a:spLocks noChangeArrowheads="1"/>
                        </wps:cNvSpPr>
                        <wps:spPr bwMode="auto">
                          <a:xfrm>
                            <a:off x="969579" y="1450427"/>
                            <a:ext cx="238125" cy="219075"/>
                          </a:xfrm>
                          <a:prstGeom prst="triangle">
                            <a:avLst>
                              <a:gd name="adj" fmla="val 50000"/>
                            </a:avLst>
                          </a:prstGeom>
                          <a:noFill/>
                          <a:ln w="1905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54" name="Hexagon 1954"/>
                        <wps:cNvSpPr/>
                        <wps:spPr>
                          <a:xfrm>
                            <a:off x="2664372" y="7883"/>
                            <a:ext cx="247650" cy="190500"/>
                          </a:xfrm>
                          <a:prstGeom prst="hexagon">
                            <a:avLst/>
                          </a:prstGeom>
                          <a:noFill/>
                          <a:ln w="19050">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161FC4" w:rsidRPr="00DF1790" w:rsidRDefault="00161FC4" w:rsidP="005354C3">
                              <w:pPr>
                                <w:jc w:val="center"/>
                                <w:rPr>
                                  <w:lang w:val="en-CA"/>
                                </w:rPr>
                              </w:pPr>
                              <w:r>
                                <w:rPr>
                                  <w:lang w:val="en-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6" name="Hexagon 1956"/>
                        <wps:cNvSpPr/>
                        <wps:spPr>
                          <a:xfrm>
                            <a:off x="2325414" y="244365"/>
                            <a:ext cx="247650" cy="190500"/>
                          </a:xfrm>
                          <a:prstGeom prst="hexagon">
                            <a:avLst/>
                          </a:prstGeom>
                          <a:noFill/>
                          <a:ln w="19050">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161FC4" w:rsidRPr="00DF1790" w:rsidRDefault="00161FC4" w:rsidP="005354C3">
                              <w:pPr>
                                <w:jc w:val="center"/>
                                <w:rPr>
                                  <w:lang w:val="en-CA"/>
                                </w:rPr>
                              </w:pPr>
                              <w:r>
                                <w:rPr>
                                  <w:lang w:val="en-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43573B" id="Group 124" o:spid="_x0000_s1162" style="position:absolute;left:0;text-align:left;margin-left:-255.6pt;margin-top:0;width:234pt;height:155.5pt;z-index:251659776;mso-width-relative:margin;mso-height-relative:margin" coordsize="29716,197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">
                <v:group id="Group 116" o:spid="_x0000_s1163" style="position:absolute;width:29716;height:19761" coordorigin="1423,1785" coordsize="29708,198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gxbsMAAADcAAAADwAAAGRycy9kb3ducmV2LnhtbERPTWuDQBC9B/oflgn0&#10;lqy2RIrJRiS0pQcpxBRKb4M7UYk7K+5Wzb/vBgq5zeN9zi6bTSdGGlxrWUG8jkAQV1a3XCv4Or2t&#10;XkA4j6yxs0wKruQg2z8sdphqO/GRxtLXIoSwS1FB432fSumqhgy6te2JA3e2g0Ef4FBLPeAUwk0n&#10;n6IokQZbDg0N9nRoqLqUv0bB+4RT/hy/jsXlfLj+nDaf30VMSj0u53wLwtPs7+J/94cO8+ME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uDFuwwAAANwAAAAP&#10;AAAAAAAAAAAAAAAAAKoCAABkcnMvZG93bnJldi54bWxQSwUGAAAAAAQABAD6AAAAmgMAAAAA&#10;">
                  <v:group id="Group 117" o:spid="_x0000_s1164" style="position:absolute;left:1423;top:1785;width:29709;height:19825" coordorigin="1422,1789" coordsize="29696,198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SU9cQAAADcAAAADwAAAGRycy9kb3ducmV2LnhtbERPS2vCQBC+F/wPywi9&#10;NZsobSVmFZFaegiFqiDehuyYBLOzIbvN4993C4Xe5uN7TrYdTSN66lxtWUESxSCIC6trLhWcT4en&#10;FQjnkTU2lknBRA62m9lDhqm2A39Rf/SlCCHsUlRQed+mUrqiIoMusi1x4G62M+gD7EqpOxxCuGnk&#10;Io5fpMGaQ0OFLe0rKu7Hb6PgfcBht0ze+vx+20/X0/PnJU9Iqcf5uFuD8DT6f/Gf+0OH+ckr/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SU9cQAAADcAAAA&#10;DwAAAAAAAAAAAAAAAACqAgAAZHJzL2Rvd25yZXYueG1sUEsFBgAAAAAEAAQA+gAAAJsDAAAAAA==&#10;">
                    <v:shape id="Picture 118" o:spid="_x0000_s1165" type="#_x0000_t75" style="position:absolute;left:1422;top:1789;width:29696;height:19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Vg6bHAAAA3AAAAA8AAABkcnMvZG93bnJldi54bWxEj0FrwkAQhe+F/odlCr3VXYWqTV1FREGo&#10;tMSW0uOYnSbB7GzIbjX+e+dQ8DbDe/PeN7NF7xt1oi7WgS0MBwYUcRFczaWFr8/N0xRUTMgOm8Bk&#10;4UIRFvP7uxlmLpw5p9M+lUpCOGZooUqpzbSORUUe4yC0xKL9hs5jkrUrtevwLOG+0SNjxtpjzdJQ&#10;YUuriorj/s9beHuffOQ787L+HhfmMv3ZHp7zycHax4d++QoqUZ9u5v/rrRP8odDKMzKBnl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SVg6bHAAAA3AAAAA8AAAAAAAAAAAAA&#10;AAAAnwIAAGRycy9kb3ducmV2LnhtbFBLBQYAAAAABAAEAPcAAACTAwAAAAA=&#10;" stroked="t" strokecolor="black [3213]">
                      <v:imagedata r:id="rId46" o:title=""/>
                      <v:path arrowok="t"/>
                    </v:shape>
                    <v:shape id="Text Box 99" o:spid="_x0000_s1166" type="#_x0000_t202" style="position:absolute;left:1501;top:19728;width:5487;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SJS8IA&#10;AADcAAAADwAAAGRycy9kb3ducmV2LnhtbERPS4vCMBC+C/6HMMJeRFM9yFqNsj4WPLiHqngemrEt&#10;20xKEm3990ZY2Nt8fM9ZrjtTiwc5X1lWMBknIIhzqysuFFzO36NPED4ga6wtk4IneViv+r0lptq2&#10;nNHjFAoRQ9inqKAMoUml9HlJBv3YNsSRu1lnMEToCqkdtjHc1HKaJDNpsOLYUGJD25Ly39PdKJjt&#10;3L3NeDvcXfZH/GmK6XXzvCr1Mei+FiACdeFf/Oc+6Dh/Mof3M/EC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hIlLwgAAANwAAAAPAAAAAAAAAAAAAAAAAJgCAABkcnMvZG93&#10;bnJldi54bWxQSwUGAAAAAAQABAD1AAAAhwMAAAAA&#10;" stroked="f">
                      <v:textbox inset="0,0,0,0">
                        <w:txbxContent>
                          <w:p w:rsidR="00161FC4" w:rsidRDefault="00161FC4" w:rsidP="005354C3">
                            <w:pPr>
                              <w:pStyle w:val="Fig"/>
                              <w:jc w:val="center"/>
                            </w:pPr>
                            <w:r>
                              <w:t>Fig. 1-11</w:t>
                            </w:r>
                          </w:p>
                        </w:txbxContent>
                      </v:textbox>
                    </v:shape>
                  </v:group>
                  <v:group id="Group 109" o:spid="_x0000_s1167" style="position:absolute;left:1574;top:1861;width:13138;height:2546" coordorigin="-16,943" coordsize="2069,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rect id="Rectangle 110" o:spid="_x0000_s1168" style="position:absolute;left:406;top:943;width:1647;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ATpcIA&#10;AADcAAAADwAAAGRycy9kb3ducmV2LnhtbERP22rCQBB9F/oPyxR8042BXoiuUgKFIoLWqM9Ddkxi&#10;s7MhO9X4991CoW9zONdZrAbXqiv1ofFsYDZNQBGX3jZcGTgU75NXUEGQLbaeycCdAqyWD6MFZtbf&#10;+JOue6lUDOGQoYFapMu0DmVNDsPUd8SRO/veoUTYV9r2eIvhrtVpkjxrhw3Hhho7ymsqv/bfzsD2&#10;tCvWu5d8LUlaSn7kCz1tCmPGj8PbHJTQIP/iP/eHjfPTGfw+Ey/Qy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EBOlwgAAANwAAAAPAAAAAAAAAAAAAAAAAJgCAABkcnMvZG93&#10;bnJldi54bWxQSwUGAAAAAAQABAD1AAAAhwMAAAAA&#10;" stroked="f" strokeweight=".25pt">
                      <v:textbox style="mso-fit-shape-to-text:t" inset="0,0,0,0">
                        <w:txbxContent>
                          <w:p w:rsidR="00161FC4" w:rsidRDefault="00161FC4" w:rsidP="005354C3">
                            <w:pPr>
                              <w:rPr>
                                <w:sz w:val="18"/>
                              </w:rPr>
                            </w:pPr>
                            <w:r>
                              <w:rPr>
                                <w:sz w:val="18"/>
                              </w:rPr>
                              <w:t>Small flat screwdriver</w:t>
                            </w:r>
                          </w:p>
                        </w:txbxContent>
                      </v:textbox>
                    </v:rect>
                    <v:shape id="Picture 111" o:spid="_x0000_s1169" type="#_x0000_t75" alt="tool" style="position:absolute;left:-16;top:954;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8VdvCAAAA3AAAAA8AAABkcnMvZG93bnJldi54bWxET99rwjAQfh/4P4QT9ramdnZIZxQZFMZg&#10;iG57P5tbW20uJclq998bQfDtPr6ft1yPphMDOd9aVjBLUhDEldUt1wq+v8qnBQgfkDV2lknBP3lY&#10;ryYPSyy0PfOOhn2oRQxhX6CCJoS+kNJXDRn0ie2JI/drncEQoauldniO4aaTWZq+SIMtx4YGe3pr&#10;qDrt/4yC4XSg5+0sz135MT9Wufz5DFQq9TgdN68gAo3hLr6533Wcn2VwfSZeIFc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PFXbwgAAANwAAAAPAAAAAAAAAAAAAAAAAJ8C&#10;AABkcnMvZG93bnJldi54bWxQSwUGAAAAAAQABAD3AAAAjgMAAAAA&#10;">
                      <v:imagedata r:id="rId28" o:title="tool"/>
                    </v:shape>
                  </v:group>
                </v:group>
                <v:shape id="AutoShape 2238" o:spid="_x0000_s1170" type="#_x0000_t5" style="position:absolute;left:9380;top:4650;width:2381;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KzWsIA&#10;AADdAAAADwAAAGRycy9kb3ducmV2LnhtbERPS4vCMBC+C/6HMII3TV1ZkWoUUVz2sCK+8Do2Y1ts&#10;JqXJ2vrvjSB4m4/vOdN5Ywpxp8rllhUM+hEI4sTqnFMFx8O6NwbhPLLGwjIpeJCD+azdmmKsbc07&#10;uu99KkIIuxgVZN6XsZQuycig69uSOHBXWxn0AVap1BXWIdwU8iuKRtJgzqEhw5KWGSW3/b9RkIzW&#10;50u52z62J1mv/vKLPsufjVLdTrOYgPDU+I/47f7VYf73cACvb8IJcv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UrNawgAAAN0AAAAPAAAAAAAAAAAAAAAAAJgCAABkcnMvZG93&#10;bnJldi54bWxQSwUGAAAAAAQABAD1AAAAhwMAAAAA&#10;" filled="f" strokecolor="yellow" strokeweight="1.5pt">
                  <v:stroke dashstyle="dash"/>
                </v:shape>
                <v:shape id="AutoShape 2238" o:spid="_x0000_s1171" type="#_x0000_t5" style="position:absolute;left:9695;top:14504;width:2382;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PPacUA&#10;AADdAAAADwAAAGRycy9kb3ducmV2LnhtbESPT4vCMBTE74LfITxhb5rqQd1qFFFcPLiI//D6bJ5t&#10;sXkpTbT1228EYY/DzPyGmc4bU4gnVS63rKDfi0AQJ1bnnCo4HdfdMQjnkTUWlknBixzMZ+3WFGNt&#10;a97T8+BTESDsYlSQeV/GUrokI4OuZ0vi4N1sZdAHWaVSV1gHuCnkIIqG0mDOYSHDkpYZJffDwyhI&#10;huvLtdzvXruzrFfb/Kov8udXqa9Os5iA8NT4//CnvdEKBt/jEbz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s89pxQAAAN0AAAAPAAAAAAAAAAAAAAAAAJgCAABkcnMv&#10;ZG93bnJldi54bWxQSwUGAAAAAAQABAD1AAAAigMAAAAA&#10;" filled="f" strokecolor="yellow" strokeweight="1.5pt">
                  <v:stroke dashstyle="dash"/>
                </v:shape>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1954" o:spid="_x0000_s1172" type="#_x0000_t9" style="position:absolute;left:26643;top:78;width:2477;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1QEsUA&#10;AADdAAAADwAAAGRycy9kb3ducmV2LnhtbERPS0sDMRC+C/6HMIKX0ma1WuratPhED152K4i3cTP7&#10;wM1kSdJ9+OuNUPA2H99zNrvRtKIn5xvLCi4WCQjiwuqGKwXv++f5GoQPyBpby6RgIg+77enJBlNt&#10;B86oz0MlYgj7FBXUIXSplL6oyaBf2I44cqV1BkOErpLa4RDDTSsvk2QlDTYcG2rs6KGm4js/GAUf&#10;2RQ+n+SXzpY/L8P9cla+PR5Kpc7PxrtbEIHG8C8+ul91nH9zfQV/38QT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jVASxQAAAN0AAAAPAAAAAAAAAAAAAAAAAJgCAABkcnMv&#10;ZG93bnJldi54bWxQSwUGAAAAAAQABAD1AAAAigMAAAAA&#10;" adj="4154" filled="f" strokecolor="yellow" strokeweight="1.5pt">
                  <v:stroke dashstyle="dash"/>
                  <v:textbox>
                    <w:txbxContent>
                      <w:p w:rsidR="00161FC4" w:rsidRPr="00DF1790" w:rsidRDefault="00161FC4" w:rsidP="005354C3">
                        <w:pPr>
                          <w:jc w:val="center"/>
                          <w:rPr>
                            <w:lang w:val="en-CA"/>
                          </w:rPr>
                        </w:pPr>
                        <w:r>
                          <w:rPr>
                            <w:lang w:val="en-CA"/>
                          </w:rPr>
                          <w:t xml:space="preserve"> </w:t>
                        </w:r>
                      </w:p>
                    </w:txbxContent>
                  </v:textbox>
                </v:shape>
                <v:shape id="Hexagon 1956" o:spid="_x0000_s1173" type="#_x0000_t9" style="position:absolute;left:23254;top:2443;width:2476;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Nr/sYA&#10;AADdAAAADwAAAGRycy9kb3ducmV2LnhtbERPS2vCQBC+F/wPywi9lLppRWmjq7RV0YOX2ELpbZqd&#10;PDA7G7Krif56VxC8zcf3nOm8M5U4UuNKywpeBhEI4tTqknMFP9+r5zcQziNrrCyTghM5mM96D1OM&#10;tW05oePO5yKEsItRQeF9HUvp0oIMuoGtiQOX2cagD7DJpW6wDeGmkq9RNJYGSw4NBdb0VVC63x2M&#10;gt/k5P+W8l8nw/O6/Rw+ZdvFIVPqsd99TEB46vxdfHNvdJj/PhrD9Ztwgpx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Nr/sYAAADdAAAADwAAAAAAAAAAAAAAAACYAgAAZHJz&#10;L2Rvd25yZXYueG1sUEsFBgAAAAAEAAQA9QAAAIsDAAAAAA==&#10;" adj="4154" filled="f" strokecolor="yellow" strokeweight="1.5pt">
                  <v:stroke dashstyle="dash"/>
                  <v:textbox>
                    <w:txbxContent>
                      <w:p w:rsidR="00161FC4" w:rsidRPr="00DF1790" w:rsidRDefault="00161FC4" w:rsidP="005354C3">
                        <w:pPr>
                          <w:jc w:val="center"/>
                          <w:rPr>
                            <w:lang w:val="en-CA"/>
                          </w:rPr>
                        </w:pPr>
                        <w:r>
                          <w:rPr>
                            <w:lang w:val="en-CA"/>
                          </w:rPr>
                          <w:t xml:space="preserve"> </w:t>
                        </w:r>
                      </w:p>
                    </w:txbxContent>
                  </v:textbox>
                </v:shape>
                <w10:anchorlock/>
              </v:group>
            </w:pict>
          </mc:Fallback>
        </mc:AlternateContent>
      </w:r>
      <w:r w:rsidR="00797C8F" w:rsidRPr="00797C8F">
        <w:t>Remove the two push pins on</w:t>
      </w:r>
      <w:r w:rsidR="00797C8F">
        <w:t xml:space="preserve"> the</w:t>
      </w:r>
      <w:r w:rsidR="00797C8F" w:rsidRPr="00797C8F">
        <w:t xml:space="preserve"> top of </w:t>
      </w:r>
      <w:r w:rsidR="00797C8F">
        <w:t xml:space="preserve">the </w:t>
      </w:r>
      <w:r w:rsidR="00797C8F" w:rsidRPr="00797C8F">
        <w:t xml:space="preserve">side </w:t>
      </w:r>
      <w:r w:rsidR="00AC6228" w:rsidRPr="00797C8F">
        <w:t>panel</w:t>
      </w:r>
      <w:r w:rsidR="00AC6228">
        <w:t xml:space="preserve"> (</w:t>
      </w:r>
      <w:r w:rsidR="00AC6228">
        <w:rPr>
          <w:noProof/>
          <w:color w:val="FF0000"/>
          <w:sz w:val="22"/>
          <w:szCs w:val="22"/>
        </w:rPr>
        <mc:AlternateContent>
          <mc:Choice Requires="wps">
            <w:drawing>
              <wp:inline distT="0" distB="0" distL="0" distR="0" wp14:anchorId="3DF38A33" wp14:editId="4309AD2E">
                <wp:extent cx="194339" cy="151264"/>
                <wp:effectExtent l="0" t="0" r="15240" b="20320"/>
                <wp:docPr id="157" name="Hexagon 157"/>
                <wp:cNvGraphicFramePr/>
                <a:graphic xmlns:a="http://schemas.openxmlformats.org/drawingml/2006/main">
                  <a:graphicData uri="http://schemas.microsoft.com/office/word/2010/wordprocessingShape">
                    <wps:wsp>
                      <wps:cNvSpPr/>
                      <wps:spPr>
                        <a:xfrm>
                          <a:off x="0" y="0"/>
                          <a:ext cx="194339" cy="151264"/>
                        </a:xfrm>
                        <a:prstGeom prst="hexagon">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161FC4" w:rsidRPr="00DF1790" w:rsidRDefault="00161FC4" w:rsidP="00AC6228">
                            <w:pPr>
                              <w:jc w:val="center"/>
                              <w:rPr>
                                <w:lang w:val="en-CA"/>
                              </w:rPr>
                            </w:pPr>
                            <w:r>
                              <w:rPr>
                                <w:lang w:val="en-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DF38A33" id="Hexagon 157" o:spid="_x0000_s1174" type="#_x0000_t9" style="width:15.3pt;height:11.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" adj="4203" filled="f" strokecolor="black [3213]" strokeweight="1pt">
                <v:stroke dashstyle="dash"/>
                <v:textbox>
                  <w:txbxContent>
                    <w:p w:rsidR="00161FC4" w:rsidRPr="00DF1790" w:rsidRDefault="00161FC4" w:rsidP="00AC6228">
                      <w:pPr>
                        <w:jc w:val="center"/>
                        <w:rPr>
                          <w:lang w:val="en-CA"/>
                        </w:rPr>
                      </w:pPr>
                      <w:r>
                        <w:rPr>
                          <w:lang w:val="en-CA"/>
                        </w:rPr>
                        <w:t xml:space="preserve"> </w:t>
                      </w:r>
                    </w:p>
                  </w:txbxContent>
                </v:textbox>
                <w10:anchorlock/>
              </v:shape>
            </w:pict>
          </mc:Fallback>
        </mc:AlternateContent>
      </w:r>
      <w:r w:rsidR="00AC6228">
        <w:t xml:space="preserve"> Fig</w:t>
      </w:r>
      <w:r w:rsidR="00797C8F">
        <w:t>. 1-11).</w:t>
      </w:r>
    </w:p>
    <w:p w:rsidR="00797C8F" w:rsidRDefault="00797C8F" w:rsidP="00010C43">
      <w:pPr>
        <w:pStyle w:val="ProcLevel3"/>
      </w:pPr>
      <w:r w:rsidRPr="00797C8F">
        <w:t>Disengage the two clips in front of the side panel and remove</w:t>
      </w:r>
      <w:r>
        <w:t xml:space="preserve"> the</w:t>
      </w:r>
      <w:r w:rsidRPr="00797C8F">
        <w:t xml:space="preserve"> rear seat side panel </w:t>
      </w:r>
      <w:r w:rsidR="00AC6228" w:rsidRPr="00797C8F">
        <w:t>LH</w:t>
      </w:r>
      <w:r w:rsidR="00AC6228">
        <w:t xml:space="preserve"> (</w:t>
      </w:r>
      <w:r w:rsidR="00AC6228" w:rsidRPr="001710C9">
        <w:rPr>
          <w:noProof/>
          <w:sz w:val="22"/>
          <w:szCs w:val="22"/>
        </w:rPr>
        <mc:AlternateContent>
          <mc:Choice Requires="wps">
            <w:drawing>
              <wp:inline distT="0" distB="0" distL="0" distR="0" wp14:anchorId="741A601B" wp14:editId="32E5E98A">
                <wp:extent cx="146304" cy="137160"/>
                <wp:effectExtent l="19050" t="19050" r="44450" b="15240"/>
                <wp:docPr id="156" name="AutoShape 2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04" cy="137160"/>
                        </a:xfrm>
                        <a:prstGeom prst="triangle">
                          <a:avLst>
                            <a:gd name="adj" fmla="val 50000"/>
                          </a:avLst>
                        </a:prstGeom>
                        <a:noFill/>
                        <a:ln w="127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inline>
            </w:drawing>
          </mc:Choice>
          <mc:Fallback>
            <w:pict>
              <v:shape w14:anchorId="624BB634" id="AutoShape 2238" o:spid="_x0000_s1026" type="#_x0000_t5" style="width:11.5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" filled="f" strokecolor="black [3213]" strokeweight="1pt">
                <v:stroke dashstyle="dash"/>
                <w10:anchorlock/>
              </v:shape>
            </w:pict>
          </mc:Fallback>
        </mc:AlternateContent>
      </w:r>
      <w:r w:rsidR="00AC6228">
        <w:t>Fig</w:t>
      </w:r>
      <w:r>
        <w:t>. 1-11).</w:t>
      </w:r>
    </w:p>
    <w:p w:rsidR="00010C43" w:rsidRDefault="00010C43" w:rsidP="00010C43">
      <w:pPr>
        <w:spacing w:after="120" w:line="300" w:lineRule="auto"/>
      </w:pPr>
      <w:r>
        <w:br w:type="page"/>
      </w:r>
    </w:p>
    <w:p w:rsidR="005354C3" w:rsidRDefault="005354C3" w:rsidP="00DD651D">
      <w:pPr>
        <w:pStyle w:val="ProcLevel2"/>
        <w:numPr>
          <w:ilvl w:val="0"/>
          <w:numId w:val="0"/>
        </w:numPr>
        <w:ind w:left="360"/>
      </w:pPr>
    </w:p>
    <w:p w:rsidR="00CD6C8F" w:rsidRDefault="00010C43" w:rsidP="00DD651D">
      <w:pPr>
        <w:pStyle w:val="ProcLevel2"/>
      </w:pPr>
      <w:r>
        <w:rPr>
          <w:noProof/>
        </w:rPr>
        <mc:AlternateContent>
          <mc:Choice Requires="wpg">
            <w:drawing>
              <wp:anchor distT="0" distB="0" distL="114300" distR="114300" simplePos="0" relativeHeight="251665920" behindDoc="0" locked="1" layoutInCell="1" allowOverlap="1" wp14:anchorId="6134F978" wp14:editId="48534DE1">
                <wp:simplePos x="0" y="0"/>
                <wp:positionH relativeFrom="column">
                  <wp:posOffset>-3246120</wp:posOffset>
                </wp:positionH>
                <wp:positionV relativeFrom="paragraph">
                  <wp:posOffset>0</wp:posOffset>
                </wp:positionV>
                <wp:extent cx="2971800" cy="2971800"/>
                <wp:effectExtent l="19050" t="19050" r="19050" b="19050"/>
                <wp:wrapNone/>
                <wp:docPr id="1953" name="Group 1953"/>
                <wp:cNvGraphicFramePr/>
                <a:graphic xmlns:a="http://schemas.openxmlformats.org/drawingml/2006/main">
                  <a:graphicData uri="http://schemas.microsoft.com/office/word/2010/wordprocessingGroup">
                    <wpg:wgp>
                      <wpg:cNvGrpSpPr/>
                      <wpg:grpSpPr>
                        <a:xfrm>
                          <a:off x="0" y="0"/>
                          <a:ext cx="2971800" cy="2971800"/>
                          <a:chOff x="759491" y="295652"/>
                          <a:chExt cx="2969610" cy="2800921"/>
                        </a:xfrm>
                      </wpg:grpSpPr>
                      <pic:pic xmlns:pic="http://schemas.openxmlformats.org/drawingml/2006/picture">
                        <pic:nvPicPr>
                          <pic:cNvPr id="1955" name="Picture 1955"/>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bwMode="auto">
                          <a:xfrm>
                            <a:off x="759491" y="295652"/>
                            <a:ext cx="2969610" cy="2800921"/>
                          </a:xfrm>
                          <a:prstGeom prst="rect">
                            <a:avLst/>
                          </a:prstGeom>
                          <a:ln>
                            <a:solidFill>
                              <a:schemeClr val="tx1"/>
                            </a:solidFill>
                          </a:ln>
                          <a:extLst>
                            <a:ext uri="{53640926-AAD7-44D8-BBD7-CCE9431645EC}">
                              <a14:shadowObscured xmlns:a14="http://schemas.microsoft.com/office/drawing/2010/main"/>
                            </a:ext>
                          </a:extLst>
                        </pic:spPr>
                      </pic:pic>
                      <wps:wsp>
                        <wps:cNvPr id="1957" name="Text Box 99"/>
                        <wps:cNvSpPr txBox="1">
                          <a:spLocks noChangeArrowheads="1"/>
                        </wps:cNvSpPr>
                        <wps:spPr bwMode="auto">
                          <a:xfrm>
                            <a:off x="767370" y="2904359"/>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010C43">
                              <w:pPr>
                                <w:pStyle w:val="Fig"/>
                                <w:jc w:val="center"/>
                              </w:pPr>
                              <w:r>
                                <w:t>Fig. 1-12</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134F978" id="Group 1953" o:spid="_x0000_s1175" style="position:absolute;left:0;text-align:left;margin-left:-255.6pt;margin-top:0;width:234pt;height:234pt;z-index:251665920;mso-position-horizontal-relative:text;mso-position-vertical-relative:text;mso-width-relative:margin;mso-height-relative:margin" coordorigin="7594,2956" coordsize="29696,280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">
                <v:shape id="Picture 1955" o:spid="_x0000_s1176" type="#_x0000_t75" style="position:absolute;left:7594;top:2956;width:29697;height:28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jzF/CAAAA3QAAAA8AAABkcnMvZG93bnJldi54bWxET0trAjEQvhf8D2EEbzWrYFtXo4hQsfRQ&#10;fOB52Iy7q5tJ2Ex1/fdNodDbfHzPmS8716gbtbH2bGA0zEARF97WXBo4Ht6f30BFQbbYeCYDD4qw&#10;XPSe5phbf+cd3fZSqhTCMUcDlUjItY5FRQ7j0AfixJ1961ASbEttW7yncNfocZa9aIc1p4YKA60r&#10;Kq77b2dgd8miPD5D2MQPS418nc7H140xg363moES6uRf/Ofe2jR/OpnA7zfpBL3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48xfwgAAAN0AAAAPAAAAAAAAAAAAAAAAAJ8C&#10;AABkcnMvZG93bnJldi54bWxQSwUGAAAAAAQABAD3AAAAjgMAAAAA&#10;" stroked="t" strokecolor="black [3213]">
                  <v:imagedata r:id="rId38" o:title=""/>
                  <v:path arrowok="t"/>
                </v:shape>
                <v:shape id="Text Box 99" o:spid="_x0000_s1177" type="#_x0000_t202" style="position:absolute;left:7673;top:29043;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rTYsQA&#10;AADdAAAADwAAAGRycy9kb3ducmV2LnhtbERPTWvCQBC9C/0PyxS8FLOpUFujq1RtwYMe1OB5yE6T&#10;0Oxs2F1N/PddoeBtHu9z5sveNOJKzteWFbwmKQjiwuqaSwX56Xv0AcIHZI2NZVJwIw/LxdNgjpm2&#10;HR/oegyliCHsM1RQhdBmUvqiIoM+sS1x5H6sMxgidKXUDrsYbho5TtOJNFhzbKiwpXVFxe/xYhRM&#10;Nu7SHXj9ssm/drhvy/F5dTsrNXzuP2cgAvXhIf53b3WcP317h/s38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K02LEAAAA3QAAAA8AAAAAAAAAAAAAAAAAmAIAAGRycy9k&#10;b3ducmV2LnhtbFBLBQYAAAAABAAEAPUAAACJAwAAAAA=&#10;" stroked="f">
                  <v:textbox inset="0,0,0,0">
                    <w:txbxContent>
                      <w:p w:rsidR="00161FC4" w:rsidRDefault="00161FC4" w:rsidP="00010C43">
                        <w:pPr>
                          <w:pStyle w:val="Fig"/>
                          <w:jc w:val="center"/>
                        </w:pPr>
                        <w:r>
                          <w:t>Fig. 1-12</w:t>
                        </w:r>
                      </w:p>
                    </w:txbxContent>
                  </v:textbox>
                </v:shape>
                <w10:anchorlock/>
              </v:group>
            </w:pict>
          </mc:Fallback>
        </mc:AlternateContent>
      </w:r>
      <w:r w:rsidR="00CD6C8F" w:rsidRPr="00797C8F">
        <w:t xml:space="preserve">Detach the </w:t>
      </w:r>
      <w:r w:rsidR="00CD6C8F">
        <w:t>two</w:t>
      </w:r>
      <w:r w:rsidR="00CD6C8F" w:rsidRPr="00797C8F">
        <w:t xml:space="preserve"> clips</w:t>
      </w:r>
      <w:r w:rsidR="00541118">
        <w:t xml:space="preserve"> (</w:t>
      </w:r>
      <w:r w:rsidR="00541118" w:rsidRPr="001710C9">
        <w:rPr>
          <w:noProof/>
          <w:sz w:val="22"/>
          <w:szCs w:val="22"/>
        </w:rPr>
        <mc:AlternateContent>
          <mc:Choice Requires="wps">
            <w:drawing>
              <wp:inline distT="0" distB="0" distL="0" distR="0" wp14:anchorId="32A0A47E" wp14:editId="57D34E43">
                <wp:extent cx="146304" cy="137160"/>
                <wp:effectExtent l="19050" t="19050" r="44450" b="15240"/>
                <wp:docPr id="159" name="AutoShape 2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04" cy="137160"/>
                        </a:xfrm>
                        <a:prstGeom prst="triangle">
                          <a:avLst>
                            <a:gd name="adj" fmla="val 50000"/>
                          </a:avLst>
                        </a:prstGeom>
                        <a:noFill/>
                        <a:ln w="127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inline>
            </w:drawing>
          </mc:Choice>
          <mc:Fallback>
            <w:pict>
              <v:shape w14:anchorId="7E39F5B9" id="AutoShape 2238" o:spid="_x0000_s1026" type="#_x0000_t5" style="width:11.5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" filled="f" strokecolor="black [3213]" strokeweight="1pt">
                <v:stroke dashstyle="dash"/>
                <w10:anchorlock/>
              </v:shape>
            </w:pict>
          </mc:Fallback>
        </mc:AlternateContent>
      </w:r>
      <w:r w:rsidR="00541118">
        <w:t>)</w:t>
      </w:r>
      <w:r w:rsidR="00CD6C8F" w:rsidRPr="00797C8F">
        <w:t xml:space="preserve"> and </w:t>
      </w:r>
      <w:r w:rsidR="00CD6C8F">
        <w:t xml:space="preserve">six </w:t>
      </w:r>
      <w:r w:rsidR="003C25BB">
        <w:t xml:space="preserve">claws        ( </w:t>
      </w:r>
      <w:r w:rsidR="003C25BB">
        <w:rPr>
          <w:noProof/>
        </w:rPr>
        <mc:AlternateContent>
          <mc:Choice Requires="wps">
            <w:drawing>
              <wp:inline distT="0" distB="0" distL="0" distR="0" wp14:anchorId="4391FCB4" wp14:editId="52984C32">
                <wp:extent cx="180712" cy="180712"/>
                <wp:effectExtent l="0" t="0" r="10160" b="10160"/>
                <wp:docPr id="3097" name="Oval 3097"/>
                <wp:cNvGraphicFramePr/>
                <a:graphic xmlns:a="http://schemas.openxmlformats.org/drawingml/2006/main">
                  <a:graphicData uri="http://schemas.microsoft.com/office/word/2010/wordprocessingShape">
                    <wps:wsp>
                      <wps:cNvSpPr/>
                      <wps:spPr>
                        <a:xfrm>
                          <a:off x="0" y="0"/>
                          <a:ext cx="180712" cy="180712"/>
                        </a:xfrm>
                        <a:prstGeom prst="ellipse">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6E18C82" id="Oval 3097" o:spid="_x0000_s1026" style="width:14.25pt;height:1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" filled="f" strokecolor="black [3213]" strokeweight="1pt">
                <v:stroke dashstyle="dash"/>
                <w10:anchorlock/>
              </v:oval>
            </w:pict>
          </mc:Fallback>
        </mc:AlternateContent>
      </w:r>
      <w:r w:rsidR="003C25BB">
        <w:t xml:space="preserve"> ); then</w:t>
      </w:r>
      <w:r w:rsidR="00CD6C8F">
        <w:t xml:space="preserve"> </w:t>
      </w:r>
      <w:r w:rsidR="00CD6C8F" w:rsidRPr="00797C8F">
        <w:t>re</w:t>
      </w:r>
      <w:r w:rsidR="00CD6C8F">
        <w:t>move the rear door scuff plate R</w:t>
      </w:r>
      <w:r w:rsidR="00CD6C8F" w:rsidRPr="00797C8F">
        <w:t>H</w:t>
      </w:r>
      <w:r w:rsidR="00CD6C8F">
        <w:t xml:space="preserve"> (Fig. 1-1</w:t>
      </w:r>
      <w:r>
        <w:t>2</w:t>
      </w:r>
      <w:r w:rsidR="00CD6C8F">
        <w:t>).</w:t>
      </w:r>
    </w:p>
    <w:p w:rsidR="00010C43" w:rsidRDefault="00010C43" w:rsidP="00DD651D">
      <w:pPr>
        <w:pStyle w:val="ProcLevel2"/>
        <w:numPr>
          <w:ilvl w:val="0"/>
          <w:numId w:val="0"/>
        </w:numPr>
        <w:ind w:left="360"/>
      </w:pPr>
    </w:p>
    <w:p w:rsidR="00010C43" w:rsidRDefault="00010C43" w:rsidP="00DD651D">
      <w:pPr>
        <w:pStyle w:val="ProcLevel2"/>
        <w:numPr>
          <w:ilvl w:val="0"/>
          <w:numId w:val="0"/>
        </w:numPr>
        <w:ind w:left="360"/>
      </w:pPr>
    </w:p>
    <w:p w:rsidR="00010C43" w:rsidRDefault="00010C43" w:rsidP="00DD651D">
      <w:pPr>
        <w:pStyle w:val="ProcLevel2"/>
        <w:numPr>
          <w:ilvl w:val="0"/>
          <w:numId w:val="0"/>
        </w:numPr>
        <w:ind w:left="360"/>
      </w:pPr>
    </w:p>
    <w:p w:rsidR="00010C43" w:rsidRDefault="00010C43" w:rsidP="00DD651D">
      <w:pPr>
        <w:pStyle w:val="ProcLevel2"/>
        <w:numPr>
          <w:ilvl w:val="0"/>
          <w:numId w:val="0"/>
        </w:numPr>
        <w:ind w:left="360"/>
      </w:pPr>
    </w:p>
    <w:p w:rsidR="00010C43" w:rsidRDefault="00010C43" w:rsidP="00DD651D">
      <w:pPr>
        <w:pStyle w:val="ProcLevel2"/>
        <w:numPr>
          <w:ilvl w:val="0"/>
          <w:numId w:val="0"/>
        </w:numPr>
        <w:ind w:left="360"/>
      </w:pPr>
    </w:p>
    <w:p w:rsidR="00010C43" w:rsidRDefault="00010C43" w:rsidP="00DD651D">
      <w:pPr>
        <w:pStyle w:val="ProcLevel2"/>
        <w:numPr>
          <w:ilvl w:val="0"/>
          <w:numId w:val="0"/>
        </w:numPr>
        <w:ind w:left="360"/>
      </w:pPr>
    </w:p>
    <w:p w:rsidR="00010C43" w:rsidRDefault="00010C43" w:rsidP="00DD651D">
      <w:pPr>
        <w:pStyle w:val="ProcLevel2"/>
        <w:numPr>
          <w:ilvl w:val="0"/>
          <w:numId w:val="0"/>
        </w:numPr>
        <w:ind w:left="360"/>
      </w:pPr>
    </w:p>
    <w:p w:rsidR="00010C43" w:rsidRDefault="00010C43" w:rsidP="00DD651D">
      <w:pPr>
        <w:pStyle w:val="ProcLevel2"/>
        <w:numPr>
          <w:ilvl w:val="0"/>
          <w:numId w:val="0"/>
        </w:numPr>
        <w:ind w:left="360"/>
      </w:pPr>
    </w:p>
    <w:p w:rsidR="00CD6C8F" w:rsidRDefault="00010C43" w:rsidP="00DD651D">
      <w:pPr>
        <w:pStyle w:val="ProcLevel2"/>
      </w:pPr>
      <w:r>
        <w:rPr>
          <w:noProof/>
        </w:rPr>
        <mc:AlternateContent>
          <mc:Choice Requires="wpg">
            <w:drawing>
              <wp:anchor distT="0" distB="0" distL="114300" distR="114300" simplePos="0" relativeHeight="251667968" behindDoc="0" locked="1" layoutInCell="1" allowOverlap="1" wp14:anchorId="3EDF900C" wp14:editId="21A5F800">
                <wp:simplePos x="0" y="0"/>
                <wp:positionH relativeFrom="column">
                  <wp:posOffset>-3246120</wp:posOffset>
                </wp:positionH>
                <wp:positionV relativeFrom="paragraph">
                  <wp:posOffset>635</wp:posOffset>
                </wp:positionV>
                <wp:extent cx="2971800" cy="2240280"/>
                <wp:effectExtent l="19050" t="19050" r="19050" b="26670"/>
                <wp:wrapNone/>
                <wp:docPr id="1958" name="Group 1958"/>
                <wp:cNvGraphicFramePr/>
                <a:graphic xmlns:a="http://schemas.openxmlformats.org/drawingml/2006/main">
                  <a:graphicData uri="http://schemas.microsoft.com/office/word/2010/wordprocessingGroup">
                    <wpg:wgp>
                      <wpg:cNvGrpSpPr/>
                      <wpg:grpSpPr>
                        <a:xfrm>
                          <a:off x="0" y="0"/>
                          <a:ext cx="2971800" cy="2240280"/>
                          <a:chOff x="759491" y="637971"/>
                          <a:chExt cx="2969610" cy="2116282"/>
                        </a:xfrm>
                      </wpg:grpSpPr>
                      <pic:pic xmlns:pic="http://schemas.openxmlformats.org/drawingml/2006/picture">
                        <pic:nvPicPr>
                          <pic:cNvPr id="1959" name="Picture 1959"/>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bwMode="auto">
                          <a:xfrm>
                            <a:off x="759491" y="637971"/>
                            <a:ext cx="2969610" cy="2116282"/>
                          </a:xfrm>
                          <a:prstGeom prst="rect">
                            <a:avLst/>
                          </a:prstGeom>
                          <a:ln>
                            <a:solidFill>
                              <a:schemeClr val="tx1"/>
                            </a:solidFill>
                          </a:ln>
                          <a:extLst>
                            <a:ext uri="{53640926-AAD7-44D8-BBD7-CCE9431645EC}">
                              <a14:shadowObscured xmlns:a14="http://schemas.microsoft.com/office/drawing/2010/main"/>
                            </a:ext>
                          </a:extLst>
                        </pic:spPr>
                      </pic:pic>
                      <wps:wsp>
                        <wps:cNvPr id="1960" name="Text Box 99"/>
                        <wps:cNvSpPr txBox="1">
                          <a:spLocks noChangeArrowheads="1"/>
                        </wps:cNvSpPr>
                        <wps:spPr bwMode="auto">
                          <a:xfrm>
                            <a:off x="767370" y="2564478"/>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010C43">
                              <w:pPr>
                                <w:pStyle w:val="Fig"/>
                                <w:jc w:val="center"/>
                              </w:pPr>
                              <w:r>
                                <w:t>Fig. 1-13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EDF900C" id="Group 1958" o:spid="_x0000_s1178" style="position:absolute;left:0;text-align:left;margin-left:-255.6pt;margin-top:.05pt;width:234pt;height:176.4pt;z-index:251667968;mso-position-horizontal-relative:text;mso-position-vertical-relative:text;mso-width-relative:margin;mso-height-relative:margin" coordorigin="7594,6379" coordsize="29696,211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">
                <v:shape id="Picture 1959" o:spid="_x0000_s1179" type="#_x0000_t75" style="position:absolute;left:7594;top:6379;width:29697;height:21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S72zDAAAA3QAAAA8AAABkcnMvZG93bnJldi54bWxET01rwkAQvRf8D8sI3uqmlopGV5FKRQsV&#10;tEKvQ3ZM0mZnQ3Y06b93hUJv83ifM192rlJXakLp2cDTMAFFnHlbcm7g9Pn2OAEVBNli5ZkM/FKA&#10;5aL3MMfU+pYPdD1KrmIIhxQNFCJ1qnXICnIYhr4mjtzZNw4lwibXtsE2hrtKj5JkrB2WHBsKrOm1&#10;oOzneHEGZEP8fFrv9++78S5p6UtW3/mHMYN+t5qBEurkX/zn3to4f/oyhfs38QS9u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lLvbMMAAADdAAAADwAAAAAAAAAAAAAAAACf&#10;AgAAZHJzL2Rvd25yZXYueG1sUEsFBgAAAAAEAAQA9wAAAI8DAAAAAA==&#10;" stroked="t" strokecolor="black [3213]">
                  <v:imagedata r:id="rId48" o:title=""/>
                  <v:path arrowok="t"/>
                </v:shape>
                <v:shape id="Text Box 99" o:spid="_x0000_s1180" type="#_x0000_t202" style="position:absolute;left:7673;top:25644;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Bq8cA&#10;AADdAAAADwAAAGRycy9kb3ducmV2LnhtbESPT2/CMAzF70j7DpEncUEjhUM1OgIafyZx2A4wxNlq&#10;vLZa41RJoOXbzwek3Wy95/d+Xq4H16obhdh4NjCbZqCIS28brgycvz9eXkHFhGyx9UwG7hRhvXoa&#10;LbGwvucj3U6pUhLCsUADdUpdoXUsa3IYp74jFu3HB4dJ1lBpG7CXcNfqeZbl2mHD0lBjR9uayt/T&#10;1RnId+HaH3k72Z33n/jVVfPL5n4xZvw8vL+BSjSkf/Pj+mAFf5ELv3wjI+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PgavHAAAA3QAAAA8AAAAAAAAAAAAAAAAAmAIAAGRy&#10;cy9kb3ducmV2LnhtbFBLBQYAAAAABAAEAPUAAACMAwAAAAA=&#10;" stroked="f">
                  <v:textbox inset="0,0,0,0">
                    <w:txbxContent>
                      <w:p w:rsidR="00161FC4" w:rsidRDefault="00161FC4" w:rsidP="00010C43">
                        <w:pPr>
                          <w:pStyle w:val="Fig"/>
                          <w:jc w:val="center"/>
                        </w:pPr>
                        <w:r>
                          <w:t>Fig. 1-13</w:t>
                        </w:r>
                      </w:p>
                    </w:txbxContent>
                  </v:textbox>
                </v:shape>
                <w10:anchorlock/>
              </v:group>
            </w:pict>
          </mc:Fallback>
        </mc:AlternateContent>
      </w:r>
      <w:r w:rsidR="00CD6C8F" w:rsidRPr="00797C8F">
        <w:t>Partially remove the weather strip from</w:t>
      </w:r>
      <w:r w:rsidR="00CD6C8F">
        <w:t xml:space="preserve"> the rear door R</w:t>
      </w:r>
      <w:r w:rsidR="00CD6C8F" w:rsidRPr="00797C8F">
        <w:t>H in the wheel house area</w:t>
      </w:r>
      <w:r>
        <w:t xml:space="preserve"> (Fig. 1-13</w:t>
      </w:r>
      <w:r w:rsidR="00CD6C8F">
        <w:t>).</w:t>
      </w:r>
    </w:p>
    <w:p w:rsidR="00DD651D" w:rsidRDefault="00DD651D" w:rsidP="00DD651D">
      <w:pPr>
        <w:pStyle w:val="ProcLevel2"/>
        <w:numPr>
          <w:ilvl w:val="0"/>
          <w:numId w:val="0"/>
        </w:numPr>
        <w:ind w:left="360"/>
      </w:pPr>
    </w:p>
    <w:p w:rsidR="00DD651D" w:rsidRDefault="00DD651D" w:rsidP="00DD651D">
      <w:pPr>
        <w:pStyle w:val="ProcLevel2"/>
        <w:numPr>
          <w:ilvl w:val="0"/>
          <w:numId w:val="0"/>
        </w:numPr>
        <w:ind w:left="360"/>
      </w:pPr>
    </w:p>
    <w:p w:rsidR="00DD651D" w:rsidRDefault="00DD651D" w:rsidP="00DD651D">
      <w:pPr>
        <w:pStyle w:val="ProcLevel2"/>
        <w:numPr>
          <w:ilvl w:val="0"/>
          <w:numId w:val="0"/>
        </w:numPr>
        <w:ind w:left="360"/>
      </w:pPr>
    </w:p>
    <w:p w:rsidR="00DD651D" w:rsidRDefault="00DD651D" w:rsidP="00DD651D">
      <w:pPr>
        <w:pStyle w:val="ProcLevel2"/>
        <w:numPr>
          <w:ilvl w:val="0"/>
          <w:numId w:val="0"/>
        </w:numPr>
        <w:ind w:left="360"/>
      </w:pPr>
    </w:p>
    <w:p w:rsidR="00DD651D" w:rsidRDefault="00DD651D" w:rsidP="00DD651D">
      <w:pPr>
        <w:pStyle w:val="ProcLevel2"/>
        <w:numPr>
          <w:ilvl w:val="0"/>
          <w:numId w:val="0"/>
        </w:numPr>
        <w:ind w:left="360"/>
      </w:pPr>
    </w:p>
    <w:p w:rsidR="00DD651D" w:rsidRDefault="00DD651D" w:rsidP="00DD651D">
      <w:pPr>
        <w:pStyle w:val="ProcLevel2"/>
        <w:numPr>
          <w:ilvl w:val="0"/>
          <w:numId w:val="0"/>
        </w:numPr>
        <w:ind w:left="360"/>
      </w:pPr>
    </w:p>
    <w:p w:rsidR="00CD6C8F" w:rsidRDefault="00010C43" w:rsidP="00DD651D">
      <w:pPr>
        <w:pStyle w:val="ProcLevel2"/>
      </w:pPr>
      <w:r>
        <w:rPr>
          <w:noProof/>
        </w:rPr>
        <mc:AlternateContent>
          <mc:Choice Requires="wpg">
            <w:drawing>
              <wp:anchor distT="0" distB="0" distL="114300" distR="114300" simplePos="0" relativeHeight="251670016" behindDoc="0" locked="1" layoutInCell="1" allowOverlap="1" wp14:anchorId="7727D118" wp14:editId="4D8D6F4B">
                <wp:simplePos x="0" y="0"/>
                <wp:positionH relativeFrom="column">
                  <wp:posOffset>-3246120</wp:posOffset>
                </wp:positionH>
                <wp:positionV relativeFrom="paragraph">
                  <wp:posOffset>0</wp:posOffset>
                </wp:positionV>
                <wp:extent cx="2971800" cy="1984248"/>
                <wp:effectExtent l="19050" t="19050" r="19050" b="16510"/>
                <wp:wrapNone/>
                <wp:docPr id="1961" name="Group 1961"/>
                <wp:cNvGraphicFramePr/>
                <a:graphic xmlns:a="http://schemas.openxmlformats.org/drawingml/2006/main">
                  <a:graphicData uri="http://schemas.microsoft.com/office/word/2010/wordprocessingGroup">
                    <wpg:wgp>
                      <wpg:cNvGrpSpPr/>
                      <wpg:grpSpPr>
                        <a:xfrm>
                          <a:off x="0" y="0"/>
                          <a:ext cx="2971800" cy="1982314"/>
                          <a:chOff x="759491" y="759467"/>
                          <a:chExt cx="2969610" cy="1873291"/>
                        </a:xfrm>
                      </wpg:grpSpPr>
                      <pic:pic xmlns:pic="http://schemas.openxmlformats.org/drawingml/2006/picture">
                        <pic:nvPicPr>
                          <pic:cNvPr id="1962" name="Picture 1962"/>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bwMode="auto">
                          <a:xfrm>
                            <a:off x="759491" y="759467"/>
                            <a:ext cx="2969610" cy="1873291"/>
                          </a:xfrm>
                          <a:prstGeom prst="rect">
                            <a:avLst/>
                          </a:prstGeom>
                          <a:ln>
                            <a:solidFill>
                              <a:schemeClr val="tx1"/>
                            </a:solidFill>
                          </a:ln>
                          <a:extLst>
                            <a:ext uri="{53640926-AAD7-44D8-BBD7-CCE9431645EC}">
                              <a14:shadowObscured xmlns:a14="http://schemas.microsoft.com/office/drawing/2010/main"/>
                            </a:ext>
                          </a:extLst>
                        </pic:spPr>
                      </pic:pic>
                      <wps:wsp>
                        <wps:cNvPr id="1963" name="Text Box 99"/>
                        <wps:cNvSpPr txBox="1">
                          <a:spLocks noChangeArrowheads="1"/>
                        </wps:cNvSpPr>
                        <wps:spPr bwMode="auto">
                          <a:xfrm>
                            <a:off x="767370" y="2446774"/>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010C43">
                              <w:pPr>
                                <w:pStyle w:val="Fig"/>
                                <w:jc w:val="center"/>
                              </w:pPr>
                              <w:r>
                                <w:t>Fig. 1-14</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727D118" id="Group 1961" o:spid="_x0000_s1181" style="position:absolute;left:0;text-align:left;margin-left:-255.6pt;margin-top:0;width:234pt;height:156.25pt;z-index:251670016;mso-position-horizontal-relative:text;mso-position-vertical-relative:text;mso-width-relative:margin;mso-height-relative:margin" coordorigin="7594,7594" coordsize="29696,187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">
                <v:shape id="Picture 1962" o:spid="_x0000_s1182" type="#_x0000_t75" style="position:absolute;left:7594;top:7594;width:29697;height:18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rQFbCAAAA3QAAAA8AAABkcnMvZG93bnJldi54bWxET01rwkAQvQv9D8sUvJlNc5A2uopWFA8F&#10;0RbPY3ZMgtnZsLvG2F/fFQre5vE+ZzrvTSM6cr62rOAtSUEQF1bXXCr4+V6P3kH4gKyxsUwK7uRh&#10;PnsZTDHX9sZ76g6hFDGEfY4KqhDaXEpfVGTQJ7YljtzZOoMhQldK7fAWw00jszQdS4M1x4YKW/qs&#10;qLgcrkZBx5tTdlztCk379nRd/jpTfjmlhq/9YgIiUB+e4n/3Vsf5H+MMHt/EE+Ts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a0BWwgAAAN0AAAAPAAAAAAAAAAAAAAAAAJ8C&#10;AABkcnMvZG93bnJldi54bWxQSwUGAAAAAAQABAD3AAAAjgMAAAAA&#10;" stroked="t" strokecolor="black [3213]">
                  <v:imagedata r:id="rId50" o:title=""/>
                  <v:path arrowok="t"/>
                </v:shape>
                <v:shape id="Text Box 99" o:spid="_x0000_s1183" type="#_x0000_t202" style="position:absolute;left:7673;top:24467;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0f3MQA&#10;AADdAAAADwAAAGRycy9kb3ducmV2LnhtbERPTWvCQBC9C/6HZQq9lLqphWCja7CxhR7qISqeh+yY&#10;hGZnw+5q4r/vFgre5vE+Z5WPphNXcr61rOBlloAgrqxuuVZwPHw+L0D4gKyxs0wKbuQhX08nK8y0&#10;Hbik6z7UIoawz1BBE0KfSemrhgz6me2JI3e2zmCI0NVSOxxiuOnkPElSabDl2NBgT0VD1c/+YhSk&#10;W3cZSi6etsePb9z19fz0fjsp9fgwbpYgAo3hLv53f+k4/y19hb9v4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dH9zEAAAA3QAAAA8AAAAAAAAAAAAAAAAAmAIAAGRycy9k&#10;b3ducmV2LnhtbFBLBQYAAAAABAAEAPUAAACJAwAAAAA=&#10;" stroked="f">
                  <v:textbox inset="0,0,0,0">
                    <w:txbxContent>
                      <w:p w:rsidR="00161FC4" w:rsidRDefault="00161FC4" w:rsidP="00010C43">
                        <w:pPr>
                          <w:pStyle w:val="Fig"/>
                          <w:jc w:val="center"/>
                        </w:pPr>
                        <w:r>
                          <w:t>Fig. 1-14</w:t>
                        </w:r>
                      </w:p>
                    </w:txbxContent>
                  </v:textbox>
                </v:shape>
                <w10:anchorlock/>
              </v:group>
            </w:pict>
          </mc:Fallback>
        </mc:AlternateContent>
      </w:r>
      <w:r w:rsidR="00CD6C8F" w:rsidRPr="00797C8F">
        <w:t xml:space="preserve">Remove </w:t>
      </w:r>
      <w:r w:rsidR="00CD6C8F">
        <w:t xml:space="preserve">the </w:t>
      </w:r>
      <w:r w:rsidR="00CD6C8F" w:rsidRPr="00797C8F">
        <w:t>trim pane</w:t>
      </w:r>
      <w:r w:rsidR="00CD6C8F">
        <w:t>l on the side of the rear seat R</w:t>
      </w:r>
      <w:r w:rsidR="00CD6C8F" w:rsidRPr="00797C8F">
        <w:t>H to allow the removal of</w:t>
      </w:r>
      <w:r w:rsidR="00CD6C8F">
        <w:t xml:space="preserve"> the</w:t>
      </w:r>
      <w:r w:rsidR="00CD6C8F" w:rsidRPr="00797C8F">
        <w:t xml:space="preserve"> deck trim side panel ass</w:t>
      </w:r>
      <w:r w:rsidR="00CD6C8F">
        <w:t>embly R</w:t>
      </w:r>
      <w:r w:rsidR="00CD6C8F" w:rsidRPr="00797C8F">
        <w:t>H</w:t>
      </w:r>
      <w:r w:rsidR="00CD6C8F">
        <w:t xml:space="preserve"> (Fig. 1-1</w:t>
      </w:r>
      <w:r>
        <w:t>4</w:t>
      </w:r>
      <w:r w:rsidR="00CD6C8F">
        <w:t>).</w:t>
      </w:r>
    </w:p>
    <w:p w:rsidR="00CD6C8F" w:rsidRDefault="00CD6C8F" w:rsidP="00DD651D">
      <w:pPr>
        <w:pStyle w:val="ProcLevel3"/>
      </w:pPr>
      <w:r w:rsidRPr="00797C8F">
        <w:t xml:space="preserve">Raise </w:t>
      </w:r>
      <w:r>
        <w:t>the R</w:t>
      </w:r>
      <w:r w:rsidRPr="00797C8F">
        <w:t xml:space="preserve">H seat back to </w:t>
      </w:r>
      <w:r>
        <w:t xml:space="preserve">the </w:t>
      </w:r>
      <w:r w:rsidRPr="00797C8F">
        <w:t>upright position</w:t>
      </w:r>
      <w:r>
        <w:t>.</w:t>
      </w:r>
    </w:p>
    <w:p w:rsidR="00CD6C8F" w:rsidRDefault="00CD6C8F" w:rsidP="00DD651D">
      <w:pPr>
        <w:pStyle w:val="ProcLevel3"/>
      </w:pPr>
      <w:r w:rsidRPr="00797C8F">
        <w:t xml:space="preserve">Lift </w:t>
      </w:r>
      <w:r>
        <w:t>the rear seat up (Fig. 1-1</w:t>
      </w:r>
      <w:r w:rsidR="00DD651D">
        <w:t>4</w:t>
      </w:r>
      <w:r>
        <w:t>).</w:t>
      </w:r>
    </w:p>
    <w:p w:rsidR="00DD651D" w:rsidRDefault="00DD651D" w:rsidP="00DD651D">
      <w:pPr>
        <w:spacing w:after="120" w:line="300" w:lineRule="auto"/>
      </w:pPr>
      <w:r>
        <w:br w:type="page"/>
      </w:r>
    </w:p>
    <w:p w:rsidR="00DD651D" w:rsidRDefault="00DD651D" w:rsidP="00541118">
      <w:pPr>
        <w:pStyle w:val="ProcLevel2"/>
        <w:numPr>
          <w:ilvl w:val="0"/>
          <w:numId w:val="0"/>
        </w:numPr>
        <w:ind w:left="360"/>
      </w:pPr>
    </w:p>
    <w:p w:rsidR="00CD6C8F" w:rsidRDefault="00DD651D" w:rsidP="00541118">
      <w:pPr>
        <w:pStyle w:val="ProcLevel3"/>
      </w:pPr>
      <w:r>
        <w:rPr>
          <w:noProof/>
        </w:rPr>
        <mc:AlternateContent>
          <mc:Choice Requires="wpg">
            <w:drawing>
              <wp:anchor distT="0" distB="0" distL="114300" distR="114300" simplePos="0" relativeHeight="251672064" behindDoc="0" locked="1" layoutInCell="1" allowOverlap="1" wp14:anchorId="7ABD6A4A" wp14:editId="4FA3A48C">
                <wp:simplePos x="0" y="0"/>
                <wp:positionH relativeFrom="column">
                  <wp:posOffset>-3248025</wp:posOffset>
                </wp:positionH>
                <wp:positionV relativeFrom="paragraph">
                  <wp:posOffset>-6985</wp:posOffset>
                </wp:positionV>
                <wp:extent cx="2971800" cy="2230755"/>
                <wp:effectExtent l="19050" t="19050" r="19050" b="17145"/>
                <wp:wrapNone/>
                <wp:docPr id="1973" name="Group 1973"/>
                <wp:cNvGraphicFramePr/>
                <a:graphic xmlns:a="http://schemas.openxmlformats.org/drawingml/2006/main">
                  <a:graphicData uri="http://schemas.microsoft.com/office/word/2010/wordprocessingGroup">
                    <wpg:wgp>
                      <wpg:cNvGrpSpPr/>
                      <wpg:grpSpPr>
                        <a:xfrm>
                          <a:off x="0" y="0"/>
                          <a:ext cx="2971800" cy="2230755"/>
                          <a:chOff x="0" y="0"/>
                          <a:chExt cx="2971800" cy="2227862"/>
                        </a:xfrm>
                      </wpg:grpSpPr>
                      <wpg:grpSp>
                        <wpg:cNvPr id="1965" name="Group 1965"/>
                        <wpg:cNvGrpSpPr/>
                        <wpg:grpSpPr>
                          <a:xfrm>
                            <a:off x="0" y="0"/>
                            <a:ext cx="2971800" cy="2227862"/>
                            <a:chOff x="142350" y="171004"/>
                            <a:chExt cx="2970865" cy="2233785"/>
                          </a:xfrm>
                        </wpg:grpSpPr>
                        <wpg:grpSp>
                          <wpg:cNvPr id="1966" name="Group 1966"/>
                          <wpg:cNvGrpSpPr/>
                          <wpg:grpSpPr>
                            <a:xfrm>
                              <a:off x="142350" y="171004"/>
                              <a:ext cx="2970865" cy="2233785"/>
                              <a:chOff x="142290" y="171356"/>
                              <a:chExt cx="2969609" cy="2238400"/>
                            </a:xfrm>
                          </wpg:grpSpPr>
                          <pic:pic xmlns:pic="http://schemas.openxmlformats.org/drawingml/2006/picture">
                            <pic:nvPicPr>
                              <pic:cNvPr id="1967" name="Picture 1967"/>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bwMode="auto">
                              <a:xfrm>
                                <a:off x="142290" y="171356"/>
                                <a:ext cx="2969609" cy="2238400"/>
                              </a:xfrm>
                              <a:prstGeom prst="rect">
                                <a:avLst/>
                              </a:prstGeom>
                              <a:ln>
                                <a:solidFill>
                                  <a:schemeClr val="tx1"/>
                                </a:solidFill>
                              </a:ln>
                              <a:extLst>
                                <a:ext uri="{53640926-AAD7-44D8-BBD7-CCE9431645EC}">
                                  <a14:shadowObscured xmlns:a14="http://schemas.microsoft.com/office/drawing/2010/main"/>
                                </a:ext>
                              </a:extLst>
                            </pic:spPr>
                          </pic:pic>
                          <wps:wsp>
                            <wps:cNvPr id="1968" name="Text Box 99"/>
                            <wps:cNvSpPr txBox="1">
                              <a:spLocks noChangeArrowheads="1"/>
                            </wps:cNvSpPr>
                            <wps:spPr bwMode="auto">
                              <a:xfrm>
                                <a:off x="150169" y="2218697"/>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DD651D">
                                  <w:pPr>
                                    <w:pStyle w:val="Fig"/>
                                    <w:jc w:val="center"/>
                                  </w:pPr>
                                  <w:r>
                                    <w:t>Fig. 1-15</w:t>
                                  </w:r>
                                </w:p>
                              </w:txbxContent>
                            </wps:txbx>
                            <wps:bodyPr rot="0" vert="horz" wrap="square" lIns="0" tIns="0" rIns="0" bIns="0" anchor="t" anchorCtr="0" upright="1">
                              <a:noAutofit/>
                            </wps:bodyPr>
                          </wps:wsp>
                        </wpg:grpSp>
                        <wpg:grpSp>
                          <wpg:cNvPr id="1969" name="Group 109"/>
                          <wpg:cNvGrpSpPr>
                            <a:grpSpLocks/>
                          </wpg:cNvGrpSpPr>
                          <wpg:grpSpPr bwMode="auto">
                            <a:xfrm>
                              <a:off x="157415" y="178544"/>
                              <a:ext cx="1313815" cy="254635"/>
                              <a:chOff x="-16" y="931"/>
                              <a:chExt cx="2069" cy="401"/>
                            </a:xfrm>
                          </wpg:grpSpPr>
                          <wps:wsp>
                            <wps:cNvPr id="1970" name="Rectangle 110"/>
                            <wps:cNvSpPr>
                              <a:spLocks noChangeArrowheads="1"/>
                            </wps:cNvSpPr>
                            <wps:spPr bwMode="auto">
                              <a:xfrm>
                                <a:off x="406" y="931"/>
                                <a:ext cx="1647"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DD651D">
                                  <w:pPr>
                                    <w:rPr>
                                      <w:sz w:val="18"/>
                                    </w:rPr>
                                  </w:pPr>
                                  <w:r>
                                    <w:rPr>
                                      <w:sz w:val="18"/>
                                    </w:rPr>
                                    <w:t>Small flat screwdriver</w:t>
                                  </w:r>
                                </w:p>
                              </w:txbxContent>
                            </wps:txbx>
                            <wps:bodyPr rot="0" vert="horz" wrap="square" lIns="0" tIns="0" rIns="0" bIns="0" anchor="t" anchorCtr="0" upright="1">
                              <a:spAutoFit/>
                            </wps:bodyPr>
                          </wps:wsp>
                          <pic:pic xmlns:pic="http://schemas.openxmlformats.org/drawingml/2006/picture">
                            <pic:nvPicPr>
                              <pic:cNvPr id="1971"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6" y="942"/>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2270" name="Right Arrow 2270"/>
                        <wps:cNvSpPr/>
                        <wps:spPr>
                          <a:xfrm rot="12485374">
                            <a:off x="447675" y="349120"/>
                            <a:ext cx="458470" cy="33909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ABD6A4A" id="Group 1973" o:spid="_x0000_s1184" style="position:absolute;left:0;text-align:left;margin-left:-255.75pt;margin-top:-.55pt;width:234pt;height:175.65pt;z-index:251672064;mso-position-horizontal-relative:text;mso-position-vertical-relative:text;mso-height-relative:margin" coordsize="29718,222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">
                <v:group id="Group 1965" o:spid="_x0000_s1185" style="position:absolute;width:29718;height:22278" coordorigin="1423,1710" coordsize="29708,223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s159cUAAADdAAAADwAAAGRycy9kb3ducmV2LnhtbERPS2vCQBC+F/wPyxS8&#10;1U2UhJq6ikiVHkKhKpTehuyYBLOzIbvN4993C4Xe5uN7zmY3mkb01LnasoJ4EYEgLqyuuVRwvRyf&#10;nkE4j6yxsUwKJnKw284eNphpO/AH9WdfihDCLkMFlfdtJqUrKjLoFrYlDtzNdgZ9gF0pdYdDCDeN&#10;XEZRKg3WHBoqbOlQUXE/fxsFpwGH/Sp+7fP77TB9XZL3zzwmpeaP4/4FhKfR/4v/3G86zF+nC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LNefXFAAAA3QAA&#10;AA8AAAAAAAAAAAAAAAAAqgIAAGRycy9kb3ducmV2LnhtbFBLBQYAAAAABAAEAPoAAACcAwAAAAA=&#10;">
                  <v:group id="Group 1966" o:spid="_x0000_s1186" style="position:absolute;left:1423;top:1710;width:29709;height:22337" coordorigin="1422,1713" coordsize="29696,223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h/ngsQAAADdAAAADwAAAGRycy9kb3ducmV2LnhtbERPS2vCQBC+F/wPywi9&#10;1U0sDRpdRUTFgxR8gHgbsmMSzM6G7JrEf98tFHqbj+8582VvKtFS40rLCuJRBII4s7rkXMHlvP2Y&#10;gHAeWWNlmRS8yMFyMXibY6ptx0dqTz4XIYRdigoK7+tUSpcVZNCNbE0cuLttDPoAm1zqBrsQbio5&#10;jqJEGiw5NBRY07qg7HF6GgW7DrvVZ7xpD4/7+nU7f31fDzEp9T7sVzMQnnr/L/5z73WYP00S+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h/ngsQAAADdAAAA&#10;DwAAAAAAAAAAAAAAAACqAgAAZHJzL2Rvd25yZXYueG1sUEsFBgAAAAAEAAQA+gAAAJsDAAAAAA==&#10;">
                    <v:shape id="Picture 1967" o:spid="_x0000_s1187" type="#_x0000_t75" style="position:absolute;left:1422;top:1713;width:29696;height:22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bkXzEAAAA3QAAAA8AAABkcnMvZG93bnJldi54bWxET0trwkAQvhf8D8sI3upGD2lNXaX4AE9C&#10;Ew/mNmSnSWh2NmRXk/jr3UKht/n4nrPeDqYRd+pcbVnBYh6BIC6srrlUcMmOr+8gnEfW2FgmBSM5&#10;2G4mL2tMtO35i+6pL0UIYZeggsr7NpHSFRUZdHPbEgfu23YGfYBdKXWHfQg3jVxGUSwN1hwaKmxp&#10;V1Hxk96MApfF597leXq9rR42P5hxXOxHpWbT4fMDhKfB/4v/3Ccd5q/iN/j9JpwgN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bkXzEAAAA3QAAAA8AAAAAAAAAAAAAAAAA&#10;nwIAAGRycy9kb3ducmV2LnhtbFBLBQYAAAAABAAEAPcAAACQAwAAAAA=&#10;" stroked="t" strokecolor="black [3213]">
                      <v:imagedata r:id="rId52" o:title=""/>
                      <v:path arrowok="t"/>
                    </v:shape>
                    <v:shape id="Text Box 99" o:spid="_x0000_s1188" type="#_x0000_t202" style="position:absolute;left:1501;top:22186;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mNrccA&#10;AADdAAAADwAAAGRycy9kb3ducmV2LnhtbESPT2/CMAzF70j7DpEncUEjhUM1OgIafyZx2A4wxNlq&#10;vLZa41RJoOXbzwek3Wy95/d+Xq4H16obhdh4NjCbZqCIS28brgycvz9eXkHFhGyx9UwG7hRhvXoa&#10;LbGwvucj3U6pUhLCsUADdUpdoXUsa3IYp74jFu3HB4dJ1lBpG7CXcNfqeZbl2mHD0lBjR9uayt/T&#10;1RnId+HaH3k72Z33n/jVVfPL5n4xZvw8vL+BSjSkf/Pj+mAFf5ELrnwjI+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05ja3HAAAA3QAAAA8AAAAAAAAAAAAAAAAAmAIAAGRy&#10;cy9kb3ducmV2LnhtbFBLBQYAAAAABAAEAPUAAACMAwAAAAA=&#10;" stroked="f">
                      <v:textbox inset="0,0,0,0">
                        <w:txbxContent>
                          <w:p w:rsidR="00161FC4" w:rsidRDefault="00161FC4" w:rsidP="00DD651D">
                            <w:pPr>
                              <w:pStyle w:val="Fig"/>
                              <w:jc w:val="center"/>
                            </w:pPr>
                            <w:r>
                              <w:t>Fig. 1-15</w:t>
                            </w:r>
                          </w:p>
                        </w:txbxContent>
                      </v:textbox>
                    </v:shape>
                  </v:group>
                  <v:group id="Group 109" o:spid="_x0000_s1189" style="position:absolute;left:1574;top:1785;width:13138;height:2546" coordorigin="-16,931" coordsize="2069,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jgHPwwwAAAN0AAAAP&#10;AAAAAAAAAAAAAAAAAKoCAABkcnMvZG93bnJldi54bWxQSwUGAAAAAAQABAD6AAAAmgMAAAAA&#10;">
                    <v:rect id="Rectangle 110" o:spid="_x0000_s1190" style="position:absolute;left:406;top:931;width:1647;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D2XcYA&#10;AADdAAAADwAAAGRycy9kb3ducmV2LnhtbESPQUvDQBCF70L/wzKCN7uxoNXYbSkBQYrQ2tieh+yY&#10;RLOzITu28d93DoK3Gd6b975ZrMbQmRMNqY3s4G6agSGuom+5dvBRvtw+gkmC7LGLTA5+KcFqObla&#10;YO7jmd/ptJfaaAinHB00In1ubaoaCpimsSdW7TMOAUXXobZ+wLOGh87OsuzBBmxZGxrsqWio+t7/&#10;BAfb467c7ObFRrJZJcWBv+j+rXTu5npcP4MRGuXf/Hf96hX/aa78+o2OYJ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D2XcYAAADdAAAADwAAAAAAAAAAAAAAAACYAgAAZHJz&#10;L2Rvd25yZXYueG1sUEsFBgAAAAAEAAQA9QAAAIsDAAAAAA==&#10;" stroked="f" strokeweight=".25pt">
                      <v:textbox style="mso-fit-shape-to-text:t" inset="0,0,0,0">
                        <w:txbxContent>
                          <w:p w:rsidR="00161FC4" w:rsidRDefault="00161FC4" w:rsidP="00DD651D">
                            <w:pPr>
                              <w:rPr>
                                <w:sz w:val="18"/>
                              </w:rPr>
                            </w:pPr>
                            <w:r>
                              <w:rPr>
                                <w:sz w:val="18"/>
                              </w:rPr>
                              <w:t>Small flat screwdriver</w:t>
                            </w:r>
                          </w:p>
                        </w:txbxContent>
                      </v:textbox>
                    </v:rect>
                    <v:shape id="Picture 111" o:spid="_x0000_s1191" type="#_x0000_t75" alt="tool" style="position:absolute;left:-16;top:942;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4iTDAAAA3QAAAA8AAABkcnMvZG93bnJldi54bWxET99rwjAQfh/4P4QTfJtp1W6uM8oYFIYw&#10;RDffb82trTaXkmS1/vdmMNjbfXw/b7UZTCt6cr6xrCCdJiCIS6sbrhR8fhT3SxA+IGtsLZOCK3nY&#10;rEd3K8y1vfCe+kOoRAxhn6OCOoQul9KXNRn0U9sRR+7bOoMhQldJ7fASw00rZ0nyIA02HBtq7Oi1&#10;pvJ8+DEK+vMXzXdplrliuziVmTy+ByqUmoyHl2cQgYbwL/5zv+k4/+kxhd9v4glyf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7iJMMAAADdAAAADwAAAAAAAAAAAAAAAACf&#10;AgAAZHJzL2Rvd25yZXYueG1sUEsFBgAAAAAEAAQA9wAAAI8DAAAAAA==&#10;">
                      <v:imagedata r:id="rId28" o:title="tool"/>
                    </v:shape>
                  </v:group>
                </v:group>
                <v:shape id="Right Arrow 2270" o:spid="_x0000_s1192" type="#_x0000_t13" style="position:absolute;left:4476;top:3491;width:4585;height:3391;rotation:-995560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raO8QA&#10;AADdAAAADwAAAGRycy9kb3ducmV2LnhtbERPy2oCMRTdF/yHcIXuasaRqoxGkULBUhf1AeLuMrnz&#10;0MnNkKTO1K9vFoUuD+e9XPemEXdyvrasYDxKQBDnVtdcKjgd31/mIHxA1thYJgU/5GG9GjwtMdO2&#10;4z3dD6EUMYR9hgqqENpMSp9XZNCPbEscucI6gyFCV0rtsIvhppFpkkylwZpjQ4UtvVWU3w7fRsFk&#10;7l53Z56Oi0vnP+Rn8fjC01Wp52G/WYAI1Id/8Z97qxWk6Szuj2/iE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a2jvEAAAA3QAAAA8AAAAAAAAAAAAAAAAAmAIAAGRycy9k&#10;b3ducmV2LnhtbFBLBQYAAAAABAAEAPUAAACJAwAAAAA=&#10;" adj="13612" fillcolor="red" strokecolor="red" strokeweight="2pt"/>
                <w10:anchorlock/>
              </v:group>
            </w:pict>
          </mc:Fallback>
        </mc:AlternateContent>
      </w:r>
      <w:r w:rsidR="00CD6C8F">
        <w:rPr>
          <w:b/>
        </w:rPr>
        <w:t>Manual Seat Only:</w:t>
      </w:r>
      <w:r w:rsidR="00CD6C8F">
        <w:t xml:space="preserve"> </w:t>
      </w:r>
      <w:r w:rsidR="00CD6C8F" w:rsidRPr="00797C8F">
        <w:t xml:space="preserve">Lift </w:t>
      </w:r>
      <w:r w:rsidR="00CD6C8F">
        <w:t>the r</w:t>
      </w:r>
      <w:r w:rsidR="00CD6C8F" w:rsidRPr="00797C8F">
        <w:t xml:space="preserve">eclining </w:t>
      </w:r>
      <w:r w:rsidR="00CD6C8F">
        <w:t>a</w:t>
      </w:r>
      <w:r w:rsidR="00CD6C8F" w:rsidRPr="00797C8F">
        <w:t xml:space="preserve">djuster </w:t>
      </w:r>
      <w:r w:rsidR="00CD6C8F">
        <w:t>r</w:t>
      </w:r>
      <w:r w:rsidR="00CD6C8F" w:rsidRPr="00797C8F">
        <w:t xml:space="preserve">elease </w:t>
      </w:r>
      <w:r w:rsidR="00CD6C8F">
        <w:t>handle R</w:t>
      </w:r>
      <w:r w:rsidR="00CD6C8F" w:rsidRPr="00797C8F">
        <w:t xml:space="preserve">H to gain access to its retaining lock. </w:t>
      </w:r>
      <w:r w:rsidR="00CD6C8F">
        <w:t xml:space="preserve"> </w:t>
      </w:r>
      <w:r w:rsidR="00CD6C8F" w:rsidRPr="00797C8F">
        <w:t>Us</w:t>
      </w:r>
      <w:r w:rsidR="00CD6C8F">
        <w:t>e</w:t>
      </w:r>
      <w:r w:rsidR="00CD6C8F" w:rsidRPr="00797C8F">
        <w:t xml:space="preserve"> a small screwdriver </w:t>
      </w:r>
      <w:r w:rsidR="00CD6C8F">
        <w:t xml:space="preserve">to </w:t>
      </w:r>
      <w:r w:rsidR="00CD6C8F" w:rsidRPr="00797C8F">
        <w:t xml:space="preserve">lift </w:t>
      </w:r>
      <w:r w:rsidR="00CD6C8F">
        <w:t xml:space="preserve">the </w:t>
      </w:r>
      <w:r w:rsidR="00CD6C8F" w:rsidRPr="00797C8F">
        <w:t>retaining lock and remove the handle</w:t>
      </w:r>
      <w:r w:rsidR="00CD6C8F">
        <w:t xml:space="preserve"> (Fig. 1-1</w:t>
      </w:r>
      <w:r>
        <w:t>5</w:t>
      </w:r>
      <w:r w:rsidR="00CD6C8F">
        <w:t>).</w:t>
      </w:r>
    </w:p>
    <w:p w:rsidR="00DE62DF" w:rsidRPr="00010C43" w:rsidRDefault="00DE62DF" w:rsidP="00541118">
      <w:pPr>
        <w:pStyle w:val="Heading5"/>
        <w:numPr>
          <w:ilvl w:val="0"/>
          <w:numId w:val="0"/>
        </w:numPr>
        <w:spacing w:after="120" w:line="300" w:lineRule="auto"/>
        <w:ind w:left="720"/>
      </w:pPr>
      <w:r>
        <w:rPr>
          <w:noProof/>
        </w:rPr>
        <w:drawing>
          <wp:anchor distT="0" distB="0" distL="114300" distR="114300" simplePos="0" relativeHeight="251674112" behindDoc="0" locked="1" layoutInCell="1" allowOverlap="1" wp14:anchorId="53EC7EE0" wp14:editId="32CC466B">
            <wp:simplePos x="0" y="0"/>
            <wp:positionH relativeFrom="column">
              <wp:posOffset>186690</wp:posOffset>
            </wp:positionH>
            <wp:positionV relativeFrom="paragraph">
              <wp:posOffset>-47625</wp:posOffset>
            </wp:positionV>
            <wp:extent cx="228600" cy="228600"/>
            <wp:effectExtent l="0" t="0" r="0" b="0"/>
            <wp:wrapNone/>
            <wp:docPr id="1974" name="Picture 1974"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aution_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HINT: </w:t>
      </w:r>
      <w:r w:rsidRPr="00541118">
        <w:rPr>
          <w:b w:val="0"/>
        </w:rPr>
        <w:t>Tape the screwdriver tip.</w:t>
      </w:r>
    </w:p>
    <w:p w:rsidR="00DE62DF" w:rsidRDefault="00DE62DF" w:rsidP="00541118">
      <w:pPr>
        <w:pStyle w:val="ProcLevel3"/>
        <w:numPr>
          <w:ilvl w:val="0"/>
          <w:numId w:val="0"/>
        </w:numPr>
        <w:ind w:left="720"/>
      </w:pPr>
    </w:p>
    <w:p w:rsidR="00DE62DF" w:rsidRDefault="00DE62DF" w:rsidP="00541118">
      <w:pPr>
        <w:pStyle w:val="ProcLevel3"/>
        <w:numPr>
          <w:ilvl w:val="0"/>
          <w:numId w:val="0"/>
        </w:numPr>
        <w:ind w:left="720"/>
      </w:pPr>
    </w:p>
    <w:p w:rsidR="00DE62DF" w:rsidRDefault="00DE62DF" w:rsidP="00541118">
      <w:pPr>
        <w:pStyle w:val="ProcLevel3"/>
        <w:numPr>
          <w:ilvl w:val="0"/>
          <w:numId w:val="0"/>
        </w:numPr>
        <w:ind w:left="720"/>
      </w:pPr>
    </w:p>
    <w:p w:rsidR="00CD6C8F" w:rsidRDefault="00DE62DF" w:rsidP="00541118">
      <w:pPr>
        <w:pStyle w:val="ProcLevel3"/>
      </w:pPr>
      <w:r>
        <w:rPr>
          <w:noProof/>
        </w:rPr>
        <mc:AlternateContent>
          <mc:Choice Requires="wpg">
            <w:drawing>
              <wp:anchor distT="0" distB="0" distL="114300" distR="114300" simplePos="0" relativeHeight="251676160" behindDoc="0" locked="1" layoutInCell="1" allowOverlap="1" wp14:anchorId="61B6580D" wp14:editId="2B5CDB1E">
                <wp:simplePos x="0" y="0"/>
                <wp:positionH relativeFrom="column">
                  <wp:posOffset>-3246120</wp:posOffset>
                </wp:positionH>
                <wp:positionV relativeFrom="paragraph">
                  <wp:posOffset>0</wp:posOffset>
                </wp:positionV>
                <wp:extent cx="2971800" cy="2359152"/>
                <wp:effectExtent l="19050" t="19050" r="19050" b="22225"/>
                <wp:wrapNone/>
                <wp:docPr id="1975" name="Group 1975"/>
                <wp:cNvGraphicFramePr/>
                <a:graphic xmlns:a="http://schemas.openxmlformats.org/drawingml/2006/main">
                  <a:graphicData uri="http://schemas.microsoft.com/office/word/2010/wordprocessingGroup">
                    <wpg:wgp>
                      <wpg:cNvGrpSpPr/>
                      <wpg:grpSpPr>
                        <a:xfrm>
                          <a:off x="0" y="0"/>
                          <a:ext cx="2971800" cy="2359152"/>
                          <a:chOff x="15069" y="-14296"/>
                          <a:chExt cx="2971940" cy="2362431"/>
                        </a:xfrm>
                      </wpg:grpSpPr>
                      <wpg:grpSp>
                        <wpg:cNvPr id="1976" name="Group 1976"/>
                        <wpg:cNvGrpSpPr/>
                        <wpg:grpSpPr>
                          <a:xfrm>
                            <a:off x="15069" y="-14296"/>
                            <a:ext cx="2971940" cy="2362431"/>
                            <a:chOff x="157415" y="164222"/>
                            <a:chExt cx="2971181" cy="2370017"/>
                          </a:xfrm>
                        </wpg:grpSpPr>
                        <wpg:grpSp>
                          <wpg:cNvPr id="1977" name="Group 1977"/>
                          <wpg:cNvGrpSpPr/>
                          <wpg:grpSpPr>
                            <a:xfrm>
                              <a:off x="157415" y="164222"/>
                              <a:ext cx="2971181" cy="2370017"/>
                              <a:chOff x="157348" y="164561"/>
                              <a:chExt cx="2969925" cy="2374914"/>
                            </a:xfrm>
                          </wpg:grpSpPr>
                          <pic:pic xmlns:pic="http://schemas.openxmlformats.org/drawingml/2006/picture">
                            <pic:nvPicPr>
                              <pic:cNvPr id="1978" name="Picture 1978"/>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bwMode="auto">
                              <a:xfrm>
                                <a:off x="157348" y="164561"/>
                                <a:ext cx="2969925" cy="2374914"/>
                              </a:xfrm>
                              <a:prstGeom prst="rect">
                                <a:avLst/>
                              </a:prstGeom>
                              <a:ln>
                                <a:solidFill>
                                  <a:schemeClr val="tx1"/>
                                </a:solidFill>
                              </a:ln>
                              <a:extLst>
                                <a:ext uri="{53640926-AAD7-44D8-BBD7-CCE9431645EC}">
                                  <a14:shadowObscured xmlns:a14="http://schemas.microsoft.com/office/drawing/2010/main"/>
                                </a:ext>
                              </a:extLst>
                            </pic:spPr>
                          </pic:pic>
                          <wps:wsp>
                            <wps:cNvPr id="1979" name="Text Box 99"/>
                            <wps:cNvSpPr txBox="1">
                              <a:spLocks noChangeArrowheads="1"/>
                            </wps:cNvSpPr>
                            <wps:spPr bwMode="auto">
                              <a:xfrm>
                                <a:off x="165925" y="2346756"/>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DE62DF">
                                  <w:pPr>
                                    <w:pStyle w:val="Fig"/>
                                    <w:jc w:val="center"/>
                                  </w:pPr>
                                  <w:r>
                                    <w:t>Fig. 1-16</w:t>
                                  </w:r>
                                </w:p>
                              </w:txbxContent>
                            </wps:txbx>
                            <wps:bodyPr rot="0" vert="horz" wrap="square" lIns="0" tIns="0" rIns="0" bIns="0" anchor="t" anchorCtr="0" upright="1">
                              <a:noAutofit/>
                            </wps:bodyPr>
                          </wps:wsp>
                        </wpg:grpSp>
                        <wpg:grpSp>
                          <wpg:cNvPr id="1980" name="Group 109"/>
                          <wpg:cNvGrpSpPr>
                            <a:grpSpLocks/>
                          </wpg:cNvGrpSpPr>
                          <wpg:grpSpPr bwMode="auto">
                            <a:xfrm>
                              <a:off x="172655" y="170924"/>
                              <a:ext cx="1313815" cy="254635"/>
                              <a:chOff x="8" y="919"/>
                              <a:chExt cx="2069" cy="401"/>
                            </a:xfrm>
                          </wpg:grpSpPr>
                          <wps:wsp>
                            <wps:cNvPr id="1981" name="Rectangle 110"/>
                            <wps:cNvSpPr>
                              <a:spLocks noChangeArrowheads="1"/>
                            </wps:cNvSpPr>
                            <wps:spPr bwMode="auto">
                              <a:xfrm>
                                <a:off x="430" y="919"/>
                                <a:ext cx="1647"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DE62DF">
                                  <w:pPr>
                                    <w:rPr>
                                      <w:sz w:val="18"/>
                                    </w:rPr>
                                  </w:pPr>
                                  <w:r>
                                    <w:rPr>
                                      <w:sz w:val="18"/>
                                    </w:rPr>
                                    <w:t>Small flat screwdriver</w:t>
                                  </w:r>
                                </w:p>
                              </w:txbxContent>
                            </wps:txbx>
                            <wps:bodyPr rot="0" vert="horz" wrap="square" lIns="0" tIns="0" rIns="0" bIns="0" anchor="t" anchorCtr="0" upright="1">
                              <a:spAutoFit/>
                            </wps:bodyPr>
                          </wps:wsp>
                          <pic:pic xmlns:pic="http://schemas.openxmlformats.org/drawingml/2006/picture">
                            <pic:nvPicPr>
                              <pic:cNvPr id="1982"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8" y="930"/>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1983" name="AutoShape 2238"/>
                        <wps:cNvSpPr>
                          <a:spLocks noChangeArrowheads="1"/>
                        </wps:cNvSpPr>
                        <wps:spPr bwMode="auto">
                          <a:xfrm>
                            <a:off x="1779156" y="921183"/>
                            <a:ext cx="238125" cy="219075"/>
                          </a:xfrm>
                          <a:prstGeom prst="triangle">
                            <a:avLst>
                              <a:gd name="adj" fmla="val 50000"/>
                            </a:avLst>
                          </a:prstGeom>
                          <a:noFill/>
                          <a:ln w="1905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28" name="AutoShape 2238"/>
                        <wps:cNvSpPr>
                          <a:spLocks noChangeArrowheads="1"/>
                        </wps:cNvSpPr>
                        <wps:spPr bwMode="auto">
                          <a:xfrm>
                            <a:off x="1810688" y="1787351"/>
                            <a:ext cx="238125" cy="219075"/>
                          </a:xfrm>
                          <a:prstGeom prst="triangle">
                            <a:avLst>
                              <a:gd name="adj" fmla="val 50000"/>
                            </a:avLst>
                          </a:prstGeom>
                          <a:noFill/>
                          <a:ln w="1905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29" name="Hexagon 129"/>
                        <wps:cNvSpPr/>
                        <wps:spPr>
                          <a:xfrm>
                            <a:off x="68685" y="398015"/>
                            <a:ext cx="247650" cy="190500"/>
                          </a:xfrm>
                          <a:prstGeom prst="hexagon">
                            <a:avLst/>
                          </a:prstGeom>
                          <a:noFill/>
                          <a:ln w="19050">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161FC4" w:rsidRPr="00DF1790" w:rsidRDefault="00161FC4" w:rsidP="00DE62DF">
                              <w:pPr>
                                <w:jc w:val="center"/>
                                <w:rPr>
                                  <w:lang w:val="en-CA"/>
                                </w:rPr>
                              </w:pPr>
                              <w:r>
                                <w:rPr>
                                  <w:lang w:val="en-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Hexagon 130"/>
                        <wps:cNvSpPr/>
                        <wps:spPr>
                          <a:xfrm>
                            <a:off x="414857" y="616346"/>
                            <a:ext cx="247650" cy="190500"/>
                          </a:xfrm>
                          <a:prstGeom prst="hexagon">
                            <a:avLst/>
                          </a:prstGeom>
                          <a:noFill/>
                          <a:ln w="19050">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161FC4" w:rsidRPr="00DF1790" w:rsidRDefault="00161FC4" w:rsidP="00DE62DF">
                              <w:pPr>
                                <w:jc w:val="center"/>
                                <w:rPr>
                                  <w:lang w:val="en-CA"/>
                                </w:rPr>
                              </w:pPr>
                              <w:r>
                                <w:rPr>
                                  <w:lang w:val="en-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B6580D" id="Group 1975" o:spid="_x0000_s1193" style="position:absolute;left:0;text-align:left;margin-left:-255.6pt;margin-top:0;width:234pt;height:185.75pt;z-index:251676160;mso-position-horizontal-relative:text;mso-position-vertical-relative:text;mso-width-relative:margin;mso-height-relative:margin" coordorigin="150,-142" coordsize="29719,236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">
                <v:group id="Group 1976" o:spid="_x0000_s1194" style="position:absolute;left:150;top:-142;width:29720;height:23623" coordorigin="1574,1642" coordsize="29711,23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8ZxX8QAAADdAAAADwAAAGRycy9kb3ducmV2LnhtbERPTWvCQBC9C/0PyxR6&#10;001aamvqKiJVPIhgFMTbkB2TYHY2ZLdJ/PddQfA2j/c503lvKtFS40rLCuJRBII4s7rkXMHxsBp+&#10;g3AeWWNlmRTcyMF89jKYYqJtx3tqU5+LEMIuQQWF93UipcsKMuhGtiYO3MU2Bn2ATS51g10IN5V8&#10;j6KxNFhyaCiwpmVB2TX9MwrWHXaLj/i33V4vy9v58Lk7bWNS6u21X/yA8NT7p/jh3ugwf/I1hv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8ZxX8QAAADdAAAA&#10;DwAAAAAAAAAAAAAAAACqAgAAZHJzL2Rvd25yZXYueG1sUEsFBgAAAAAEAAQA+gAAAJsDAAAAAA==&#10;">
                  <v:group id="Group 1977" o:spid="_x0000_s1195" style="position:absolute;left:1574;top:1642;width:29711;height:23700" coordorigin="1573,1645" coordsize="29699,237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rUxMQAAADdAAAADwAAAGRycy9kb3ducmV2LnhtbERPS2vCQBC+F/oflil4&#10;000qNZq6ikhbPIjgA6S3ITsmwexsyG6T+O9dQehtPr7nzJe9qURLjSstK4hHEQjizOqScwWn4/dw&#10;CsJ5ZI2VZVJwIwfLxevLHFNtO95Te/C5CCHsUlRQeF+nUrqsIINuZGviwF1sY9AH2ORSN9iFcFPJ&#10;9yiaSIMlh4YCa1oXlF0Pf0bBT4fdahx/tdvrZX37PX7sztuYlBq89atPEJ56/y9+ujc6zJ8lC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rUxMQAAADdAAAA&#10;DwAAAAAAAAAAAAAAAACqAgAAZHJzL2Rvd25yZXYueG1sUEsFBgAAAAAEAAQA+gAAAJsDAAAAAA==&#10;">
                    <v:shape id="Picture 1978" o:spid="_x0000_s1196" type="#_x0000_t75" style="position:absolute;left:1573;top:1645;width:29699;height:23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6G83EAAAA3QAAAA8AAABkcnMvZG93bnJldi54bWxEj0FvwjAMhe+T9h8iT+IyjXQ7AOsICJAm&#10;7QotnK3Ga6o2TtVkUPbr8QGJm633/N7n5Xr0nTrTEJvABt6nGSjiKtiGawNl8f22ABUTssUuMBm4&#10;UoT16vlpibkNF97T+ZBqJSEcczTgUupzrWPlyGOchp5YtN8weEyyDrW2A14k3Hf6I8tm2mPD0uCw&#10;p52jqj38eQONO/anbdGWbV3sShds+/8aMmMmL+PmC1SiMT3M9+sfK/ifc8GVb2QEvb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n6G83EAAAA3QAAAA8AAAAAAAAAAAAAAAAA&#10;nwIAAGRycy9kb3ducmV2LnhtbFBLBQYAAAAABAAEAPcAAACQAwAAAAA=&#10;" stroked="t" strokecolor="black [3213]">
                      <v:imagedata r:id="rId54" o:title=""/>
                      <v:path arrowok="t"/>
                    </v:shape>
                    <v:shape id="Text Box 99" o:spid="_x0000_s1197" type="#_x0000_t202" style="position:absolute;left:1659;top:23467;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y+68MA&#10;AADdAAAADwAAAGRycy9kb3ducmV2LnhtbERPS4vCMBC+C/6HMMJeFk314K7VKD52wYN78IHnoRnb&#10;YjMpSbT1328Ewdt8fM+ZLVpTiTs5X1pWMBwkIIgzq0vOFZyOv/1vED4ga6wsk4IHeVjMu50Zpto2&#10;vKf7IeQihrBPUUERQp1K6bOCDPqBrYkjd7HOYIjQ5VI7bGK4qeQoScbSYMmxocCa1gVl18PNKBhv&#10;3K3Z8/pzc/rZ4V+dj86rx1mpj167nIII1Ia3+OXe6jh/8jWB5zfxBD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6y+68MAAADdAAAADwAAAAAAAAAAAAAAAACYAgAAZHJzL2Rv&#10;d25yZXYueG1sUEsFBgAAAAAEAAQA9QAAAIgDAAAAAA==&#10;" stroked="f">
                      <v:textbox inset="0,0,0,0">
                        <w:txbxContent>
                          <w:p w:rsidR="00161FC4" w:rsidRDefault="00161FC4" w:rsidP="00DE62DF">
                            <w:pPr>
                              <w:pStyle w:val="Fig"/>
                              <w:jc w:val="center"/>
                            </w:pPr>
                            <w:r>
                              <w:t>Fig. 1-16</w:t>
                            </w:r>
                          </w:p>
                        </w:txbxContent>
                      </v:textbox>
                    </v:shape>
                  </v:group>
                  <v:group id="Group 109" o:spid="_x0000_s1198" style="position:absolute;left:1726;top:1709;width:13138;height:2546" coordorigin="8,919" coordsize="2069,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K2PJfIAAAA&#10;3QAAAA8AAAAAAAAAAAAAAAAAqgIAAGRycy9kb3ducmV2LnhtbFBLBQYAAAAABAAEAPoAAACfAwAA&#10;AAA=&#10;">
                    <v:rect id="Rectangle 110" o:spid="_x0000_s1199" style="position:absolute;left:430;top:919;width:1647;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kj4cMA&#10;AADdAAAADwAAAGRycy9kb3ducmV2LnhtbERPTWvCQBC9F/wPywje6kah1qauIgGhiFA1bc9Ddpqk&#10;zc6G7Kjx37uFgrd5vM9ZrHrXqDN1ofZsYDJOQBEX3tZcGvjIN49zUEGQLTaeycCVAqyWg4cFptZf&#10;+EDno5QqhnBI0UAl0qZah6Iih2HsW+LIffvOoUTYldp2eInhrtHTJJlphzXHhgpbyioqfo8nZ+D9&#10;a59v98/ZVpJpIdkn/9DTLjdmNOzXr6CEermL/91vNs5/mU/g75t4gl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kj4cMAAADdAAAADwAAAAAAAAAAAAAAAACYAgAAZHJzL2Rv&#10;d25yZXYueG1sUEsFBgAAAAAEAAQA9QAAAIgDAAAAAA==&#10;" stroked="f" strokeweight=".25pt">
                      <v:textbox style="mso-fit-shape-to-text:t" inset="0,0,0,0">
                        <w:txbxContent>
                          <w:p w:rsidR="00161FC4" w:rsidRDefault="00161FC4" w:rsidP="00DE62DF">
                            <w:pPr>
                              <w:rPr>
                                <w:sz w:val="18"/>
                              </w:rPr>
                            </w:pPr>
                            <w:r>
                              <w:rPr>
                                <w:sz w:val="18"/>
                              </w:rPr>
                              <w:t>Small flat screwdriver</w:t>
                            </w:r>
                          </w:p>
                        </w:txbxContent>
                      </v:textbox>
                    </v:rect>
                    <v:shape id="Picture 111" o:spid="_x0000_s1200" type="#_x0000_t75" alt="tool" style="position:absolute;left:8;top:930;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5DHTCAAAA3QAAAA8AAABkcnMvZG93bnJldi54bWxET99rwjAQfhf8H8IJe5upbh3aGUUGBRFE&#10;dNv72dzaanMpSVa7/94IA9/u4/t5i1VvGtGR87VlBZNxAoK4sLrmUsHXZ/48A+EDssbGMin4Iw+r&#10;5XCwwEzbKx+oO4ZSxBD2GSqoQmgzKX1RkUE/ti1x5H6sMxgidKXUDq8x3DRymiRv0mDNsaHClj4q&#10;Ki7HX6Ogu5zoZT9JU5dvX89FKr93gXKlnkb9+h1EoD48xP/ujY7z57Mp3L+JJ8jl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6eQx0wgAAAN0AAAAPAAAAAAAAAAAAAAAAAJ8C&#10;AABkcnMvZG93bnJldi54bWxQSwUGAAAAAAQABAD3AAAAjgMAAAAA&#10;">
                      <v:imagedata r:id="rId28" o:title="tool"/>
                    </v:shape>
                  </v:group>
                </v:group>
                <v:shape id="AutoShape 2238" o:spid="_x0000_s1201" type="#_x0000_t5" style="position:absolute;left:17791;top:9211;width:2381;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K0e8QA&#10;AADdAAAADwAAAGRycy9kb3ducmV2LnhtbERPS2vCQBC+C/0PyxR6M5u2IBrdhNJi8aCIL3Ids2MS&#10;mp0N2a2J/94tFLzNx/ecRTaYRlypc7VlBa9RDIK4sLrmUsHxsBxPQTiPrLGxTApu5CBLn0YLTLTt&#10;eUfXvS9FCGGXoILK+zaR0hUVGXSRbYkDd7GdQR9gV0rdYR/CTSPf4ngiDdYcGips6bOi4mf/axQU&#10;k2V+bnfb2/Yk+691fda5/N4o9fI8fMxBeBr8Q/zvXukwfzZ9h79vwgky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itHvEAAAA3QAAAA8AAAAAAAAAAAAAAAAAmAIAAGRycy9k&#10;b3ducmV2LnhtbFBLBQYAAAAABAAEAPUAAACJAwAAAAA=&#10;" filled="f" strokecolor="yellow" strokeweight="1.5pt">
                  <v:stroke dashstyle="dash"/>
                </v:shape>
                <v:shape id="AutoShape 2238" o:spid="_x0000_s1202" type="#_x0000_t5" style="position:absolute;left:18106;top:17873;width:2382;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COSMYA&#10;AADcAAAADwAAAGRycy9kb3ducmV2LnhtbESPQWvCQBCF74X+h2UK3ppNPUiJriIWSw+VoK14nWTH&#10;JJidDdmtSf5951DobYb35r1vVpvRtepOfWg8G3hJUlDEpbcNVwa+v/bPr6BCRLbYeiYDEwXYrB8f&#10;VphZP/CR7qdYKQnhkKGBOsYu0zqUNTkMie+IRbv63mGUta+07XGQcNfqeZoutMOGpaHGjnY1lbfT&#10;jzNQLvaXojvmU37Ww9tnU9iLfj8YM3sat0tQkcb4b/67/rCCPxdaeUYm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COSMYAAADcAAAADwAAAAAAAAAAAAAAAACYAgAAZHJz&#10;L2Rvd25yZXYueG1sUEsFBgAAAAAEAAQA9QAAAIsDAAAAAA==&#10;" filled="f" strokecolor="yellow" strokeweight="1.5pt">
                  <v:stroke dashstyle="dash"/>
                </v:shape>
                <v:shape id="Hexagon 129" o:spid="_x0000_s1203" type="#_x0000_t9" style="position:absolute;left:686;top:3980;width:2477;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EShsQA&#10;AADcAAAADwAAAGRycy9kb3ducmV2LnhtbERPS2vCQBC+C/6HZYReRDdVkBpdpU/ag5dEQbyN2cmD&#10;ZmdDdjWxv75bEHqbj+85621vanGl1lWWFTxOIxDEmdUVFwoO+4/JEwjnkTXWlknBjRxsN8PBGmNt&#10;O07omvpChBB2MSoovW9iKV1WkkE3tQ1x4HLbGvQBtoXULXYh3NRyFkULabDi0FBiQ68lZd/pxSg4&#10;Jjd/epdnncx/PruX+TjfvV1ypR5G/fMKhKfe/4vv7i8d5s+W8PdMuE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BEobEAAAA3AAAAA8AAAAAAAAAAAAAAAAAmAIAAGRycy9k&#10;b3ducmV2LnhtbFBLBQYAAAAABAAEAPUAAACJAwAAAAA=&#10;" adj="4154" filled="f" strokecolor="yellow" strokeweight="1.5pt">
                  <v:stroke dashstyle="dash"/>
                  <v:textbox>
                    <w:txbxContent>
                      <w:p w:rsidR="00161FC4" w:rsidRPr="00DF1790" w:rsidRDefault="00161FC4" w:rsidP="00DE62DF">
                        <w:pPr>
                          <w:jc w:val="center"/>
                          <w:rPr>
                            <w:lang w:val="en-CA"/>
                          </w:rPr>
                        </w:pPr>
                        <w:r>
                          <w:rPr>
                            <w:lang w:val="en-CA"/>
                          </w:rPr>
                          <w:t xml:space="preserve"> </w:t>
                        </w:r>
                      </w:p>
                    </w:txbxContent>
                  </v:textbox>
                </v:shape>
                <v:shape id="Hexagon 130" o:spid="_x0000_s1204" type="#_x0000_t9" style="position:absolute;left:4148;top:6163;width:2477;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ItxsgA&#10;AADcAAAADwAAAGRycy9kb3ducmV2LnhtbESPT0vDQBDF74LfYRmhF2k3bUBK7LZoW9GDl1SheBuz&#10;kz+YnQ3ZbZP66Z2D0NsM7817v1ltRteqM/Wh8WxgPktAERfeNlwZ+Px4mS5BhYhssfVMBi4UYLO+&#10;vVlhZv3AOZ0PsVISwiFDA3WMXaZ1KGpyGGa+Ixat9L3DKGtfadvjIOGu1YskedAOG5aGGjva1lT8&#10;HE7OwDG/xK+9/rZ5+vs6PKf35fvuVBozuRufHkFFGuPV/H/9ZgU/FXx5Rib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oi3GyAAAANwAAAAPAAAAAAAAAAAAAAAAAJgCAABk&#10;cnMvZG93bnJldi54bWxQSwUGAAAAAAQABAD1AAAAjQMAAAAA&#10;" adj="4154" filled="f" strokecolor="yellow" strokeweight="1.5pt">
                  <v:stroke dashstyle="dash"/>
                  <v:textbox>
                    <w:txbxContent>
                      <w:p w:rsidR="00161FC4" w:rsidRPr="00DF1790" w:rsidRDefault="00161FC4" w:rsidP="00DE62DF">
                        <w:pPr>
                          <w:jc w:val="center"/>
                          <w:rPr>
                            <w:lang w:val="en-CA"/>
                          </w:rPr>
                        </w:pPr>
                        <w:r>
                          <w:rPr>
                            <w:lang w:val="en-CA"/>
                          </w:rPr>
                          <w:t xml:space="preserve"> </w:t>
                        </w:r>
                      </w:p>
                    </w:txbxContent>
                  </v:textbox>
                </v:shape>
                <w10:anchorlock/>
              </v:group>
            </w:pict>
          </mc:Fallback>
        </mc:AlternateContent>
      </w:r>
      <w:r w:rsidR="00CD6C8F" w:rsidRPr="00797C8F">
        <w:t>Remove the two push pins on</w:t>
      </w:r>
      <w:r w:rsidR="00CD6C8F">
        <w:t xml:space="preserve"> the</w:t>
      </w:r>
      <w:r w:rsidR="00CD6C8F" w:rsidRPr="00797C8F">
        <w:t xml:space="preserve"> top of </w:t>
      </w:r>
      <w:r w:rsidR="00CD6C8F">
        <w:t xml:space="preserve">the </w:t>
      </w:r>
      <w:r w:rsidR="00CD6C8F" w:rsidRPr="00797C8F">
        <w:t xml:space="preserve">side </w:t>
      </w:r>
      <w:r w:rsidR="003C25BB" w:rsidRPr="00797C8F">
        <w:t>panel</w:t>
      </w:r>
      <w:r w:rsidR="003C25BB">
        <w:t xml:space="preserve"> (</w:t>
      </w:r>
      <w:r w:rsidR="003C25BB">
        <w:rPr>
          <w:noProof/>
          <w:color w:val="FF0000"/>
          <w:sz w:val="22"/>
          <w:szCs w:val="22"/>
        </w:rPr>
        <mc:AlternateContent>
          <mc:Choice Requires="wps">
            <w:drawing>
              <wp:inline distT="0" distB="0" distL="0" distR="0" wp14:anchorId="45B4516D" wp14:editId="31A4AA13">
                <wp:extent cx="194339" cy="151264"/>
                <wp:effectExtent l="0" t="0" r="15240" b="20320"/>
                <wp:docPr id="160" name="Hexagon 160"/>
                <wp:cNvGraphicFramePr/>
                <a:graphic xmlns:a="http://schemas.openxmlformats.org/drawingml/2006/main">
                  <a:graphicData uri="http://schemas.microsoft.com/office/word/2010/wordprocessingShape">
                    <wps:wsp>
                      <wps:cNvSpPr/>
                      <wps:spPr>
                        <a:xfrm>
                          <a:off x="0" y="0"/>
                          <a:ext cx="194339" cy="151264"/>
                        </a:xfrm>
                        <a:prstGeom prst="hexagon">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161FC4" w:rsidRPr="00DF1790" w:rsidRDefault="00161FC4" w:rsidP="003C25BB">
                            <w:pPr>
                              <w:jc w:val="center"/>
                              <w:rPr>
                                <w:lang w:val="en-CA"/>
                              </w:rPr>
                            </w:pPr>
                            <w:r>
                              <w:rPr>
                                <w:lang w:val="en-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5B4516D" id="Hexagon 160" o:spid="_x0000_s1205" type="#_x0000_t9" style="width:15.3pt;height:11.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" adj="4203" filled="f" strokecolor="black [3213]" strokeweight="1pt">
                <v:stroke dashstyle="dash"/>
                <v:textbox>
                  <w:txbxContent>
                    <w:p w:rsidR="00161FC4" w:rsidRPr="00DF1790" w:rsidRDefault="00161FC4" w:rsidP="003C25BB">
                      <w:pPr>
                        <w:jc w:val="center"/>
                        <w:rPr>
                          <w:lang w:val="en-CA"/>
                        </w:rPr>
                      </w:pPr>
                      <w:r>
                        <w:rPr>
                          <w:lang w:val="en-CA"/>
                        </w:rPr>
                        <w:t xml:space="preserve"> </w:t>
                      </w:r>
                    </w:p>
                  </w:txbxContent>
                </v:textbox>
                <w10:anchorlock/>
              </v:shape>
            </w:pict>
          </mc:Fallback>
        </mc:AlternateContent>
      </w:r>
      <w:r w:rsidR="003C25BB">
        <w:t xml:space="preserve"> Fig</w:t>
      </w:r>
      <w:r w:rsidR="00CD6C8F">
        <w:t>. 1-1</w:t>
      </w:r>
      <w:r>
        <w:t>6</w:t>
      </w:r>
      <w:r w:rsidR="00CD6C8F">
        <w:t>).</w:t>
      </w:r>
    </w:p>
    <w:p w:rsidR="00CD6C8F" w:rsidRDefault="00CD6C8F" w:rsidP="00541118">
      <w:pPr>
        <w:pStyle w:val="ProcLevel3"/>
      </w:pPr>
      <w:r w:rsidRPr="00797C8F">
        <w:t>Disengage the two clips in front of the side panel and remove</w:t>
      </w:r>
      <w:r>
        <w:t xml:space="preserve"> the rear seat side panel </w:t>
      </w:r>
      <w:r w:rsidR="003C25BB">
        <w:t>R</w:t>
      </w:r>
      <w:r w:rsidR="003C25BB" w:rsidRPr="00797C8F">
        <w:t>H</w:t>
      </w:r>
      <w:r w:rsidR="003C25BB">
        <w:t xml:space="preserve"> (</w:t>
      </w:r>
      <w:r w:rsidR="003C25BB" w:rsidRPr="001710C9">
        <w:rPr>
          <w:noProof/>
          <w:sz w:val="22"/>
          <w:szCs w:val="22"/>
        </w:rPr>
        <mc:AlternateContent>
          <mc:Choice Requires="wps">
            <w:drawing>
              <wp:inline distT="0" distB="0" distL="0" distR="0" wp14:anchorId="712CCEB0" wp14:editId="5F02334A">
                <wp:extent cx="146304" cy="137160"/>
                <wp:effectExtent l="19050" t="19050" r="44450" b="15240"/>
                <wp:docPr id="161" name="AutoShape 2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04" cy="137160"/>
                        </a:xfrm>
                        <a:prstGeom prst="triangle">
                          <a:avLst>
                            <a:gd name="adj" fmla="val 50000"/>
                          </a:avLst>
                        </a:prstGeom>
                        <a:noFill/>
                        <a:ln w="127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inline>
            </w:drawing>
          </mc:Choice>
          <mc:Fallback>
            <w:pict>
              <v:shape w14:anchorId="5D10D2EC" id="AutoShape 2238" o:spid="_x0000_s1026" type="#_x0000_t5" style="width:11.5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" filled="f" strokecolor="black [3213]" strokeweight="1pt">
                <v:stroke dashstyle="dash"/>
                <w10:anchorlock/>
              </v:shape>
            </w:pict>
          </mc:Fallback>
        </mc:AlternateContent>
      </w:r>
      <w:r w:rsidR="003C25BB">
        <w:t>Fig</w:t>
      </w:r>
      <w:r>
        <w:t>. 1-1</w:t>
      </w:r>
      <w:r w:rsidR="00DE62DF">
        <w:t>6</w:t>
      </w:r>
      <w:r>
        <w:t>).</w:t>
      </w:r>
    </w:p>
    <w:p w:rsidR="00541118" w:rsidRDefault="00541118" w:rsidP="00541118">
      <w:pPr>
        <w:pStyle w:val="ProcLevel2"/>
        <w:numPr>
          <w:ilvl w:val="0"/>
          <w:numId w:val="0"/>
        </w:numPr>
        <w:ind w:left="360"/>
      </w:pPr>
    </w:p>
    <w:p w:rsidR="00541118" w:rsidRDefault="00541118" w:rsidP="00541118">
      <w:pPr>
        <w:pStyle w:val="ProcLevel2"/>
        <w:numPr>
          <w:ilvl w:val="0"/>
          <w:numId w:val="0"/>
        </w:numPr>
        <w:ind w:left="360"/>
      </w:pPr>
    </w:p>
    <w:p w:rsidR="00541118" w:rsidRDefault="00541118" w:rsidP="00541118">
      <w:pPr>
        <w:pStyle w:val="ProcLevel2"/>
        <w:numPr>
          <w:ilvl w:val="0"/>
          <w:numId w:val="0"/>
        </w:numPr>
        <w:ind w:left="360"/>
      </w:pPr>
    </w:p>
    <w:p w:rsidR="00541118" w:rsidRDefault="00541118" w:rsidP="00541118">
      <w:pPr>
        <w:pStyle w:val="ProcLevel2"/>
        <w:numPr>
          <w:ilvl w:val="0"/>
          <w:numId w:val="0"/>
        </w:numPr>
        <w:ind w:left="360"/>
      </w:pPr>
    </w:p>
    <w:p w:rsidR="00FD3872" w:rsidRDefault="00541118" w:rsidP="00541118">
      <w:pPr>
        <w:pStyle w:val="ProcLevel2"/>
      </w:pPr>
      <w:r>
        <w:rPr>
          <w:noProof/>
        </w:rPr>
        <mc:AlternateContent>
          <mc:Choice Requires="wpg">
            <w:drawing>
              <wp:anchor distT="0" distB="0" distL="114300" distR="114300" simplePos="0" relativeHeight="251684352" behindDoc="0" locked="1" layoutInCell="1" allowOverlap="1" wp14:anchorId="6CB73906" wp14:editId="4C1392B1">
                <wp:simplePos x="0" y="0"/>
                <wp:positionH relativeFrom="column">
                  <wp:posOffset>-3246120</wp:posOffset>
                </wp:positionH>
                <wp:positionV relativeFrom="paragraph">
                  <wp:posOffset>0</wp:posOffset>
                </wp:positionV>
                <wp:extent cx="2971800" cy="2231136"/>
                <wp:effectExtent l="19050" t="19050" r="19050" b="17145"/>
                <wp:wrapNone/>
                <wp:docPr id="162" name="Group 162"/>
                <wp:cNvGraphicFramePr/>
                <a:graphic xmlns:a="http://schemas.openxmlformats.org/drawingml/2006/main">
                  <a:graphicData uri="http://schemas.microsoft.com/office/word/2010/wordprocessingGroup">
                    <wpg:wgp>
                      <wpg:cNvGrpSpPr/>
                      <wpg:grpSpPr>
                        <a:xfrm>
                          <a:off x="0" y="0"/>
                          <a:ext cx="2971800" cy="2231136"/>
                          <a:chOff x="923726" y="759467"/>
                          <a:chExt cx="2969610" cy="2106268"/>
                        </a:xfrm>
                      </wpg:grpSpPr>
                      <pic:pic xmlns:pic="http://schemas.openxmlformats.org/drawingml/2006/picture">
                        <pic:nvPicPr>
                          <pic:cNvPr id="163" name="Picture 163"/>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bwMode="auto">
                          <a:xfrm>
                            <a:off x="923726" y="759467"/>
                            <a:ext cx="2969610" cy="2106268"/>
                          </a:xfrm>
                          <a:prstGeom prst="rect">
                            <a:avLst/>
                          </a:prstGeom>
                          <a:ln>
                            <a:solidFill>
                              <a:schemeClr val="tx1"/>
                            </a:solidFill>
                          </a:ln>
                          <a:extLst>
                            <a:ext uri="{53640926-AAD7-44D8-BBD7-CCE9431645EC}">
                              <a14:shadowObscured xmlns:a14="http://schemas.microsoft.com/office/drawing/2010/main"/>
                            </a:ext>
                          </a:extLst>
                        </pic:spPr>
                      </pic:pic>
                      <wps:wsp>
                        <wps:cNvPr id="164" name="Text Box 99"/>
                        <wps:cNvSpPr txBox="1">
                          <a:spLocks noChangeArrowheads="1"/>
                        </wps:cNvSpPr>
                        <wps:spPr bwMode="auto">
                          <a:xfrm>
                            <a:off x="931605" y="2677283"/>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541118">
                              <w:pPr>
                                <w:pStyle w:val="Fig"/>
                                <w:jc w:val="center"/>
                              </w:pPr>
                              <w:r>
                                <w:t>Fig. 1-17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CB73906" id="Group 162" o:spid="_x0000_s1206" style="position:absolute;left:0;text-align:left;margin-left:-255.6pt;margin-top:0;width:234pt;height:175.7pt;z-index:251684352;mso-position-horizontal-relative:text;mso-position-vertical-relative:text;mso-width-relative:margin;mso-height-relative:margin" coordorigin="9237,7594" coordsize="29696,210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">
                <v:shape id="Picture 163" o:spid="_x0000_s1207" type="#_x0000_t75" style="position:absolute;left:9237;top:7594;width:29696;height:210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WqADBAAAA3AAAAA8AAABkcnMvZG93bnJldi54bWxET01rAjEQvRf8D2EEbzVrlUVWoxStoEe3&#10;hfY4JONm6WaybqKu/94Ihd7m8T5nue5dI67Uhdqzgsk4A0Gsvam5UvD1uXudgwgR2WDjmRTcKcB6&#10;NXhZYmH8jY90LWMlUgiHAhXYGNtCyqAtOQxj3xIn7uQ7hzHBrpKmw1sKd418y7JcOqw5NVhsaWNJ&#10;/5YXp2D7/WHyg5758vBj57zR50vcnZUaDfv3BYhIffwX/7n3Js3Pp/B8Jl0gV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XWqADBAAAA3AAAAA8AAAAAAAAAAAAAAAAAnwIA&#10;AGRycy9kb3ducmV2LnhtbFBLBQYAAAAABAAEAPcAAACNAwAAAAA=&#10;" stroked="t" strokecolor="black [3213]">
                  <v:imagedata r:id="rId56" o:title=""/>
                  <v:path arrowok="t"/>
                </v:shape>
                <v:shape id="Text Box 99" o:spid="_x0000_s1208" type="#_x0000_t202" style="position:absolute;left:9316;top:26772;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NVqMMA&#10;AADcAAAADwAAAGRycy9kb3ducmV2LnhtbERPTWvCQBC9F/wPywheSt1USiipq2hSwUN70Iach+w0&#10;Cc3Oht3VxH/vFgq9zeN9zno7mV5cyfnOsoLnZQKCuLa640ZB+XV4egXhA7LG3jIpuJGH7Wb2sMZM&#10;25FPdD2HRsQQ9hkqaEMYMil93ZJBv7QDceS+rTMYInSN1A7HGG56uUqSVBrsODa0OFDeUv1zvhgF&#10;aeEu44nzx6J8/8DPoVlV+1ul1GI+7d5ABJrCv/jPfdRxfvoCv8/EC+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4NVqMMAAADcAAAADwAAAAAAAAAAAAAAAACYAgAAZHJzL2Rv&#10;d25yZXYueG1sUEsFBgAAAAAEAAQA9QAAAIgDAAAAAA==&#10;" stroked="f">
                  <v:textbox inset="0,0,0,0">
                    <w:txbxContent>
                      <w:p w:rsidR="00161FC4" w:rsidRDefault="00161FC4" w:rsidP="00541118">
                        <w:pPr>
                          <w:pStyle w:val="Fig"/>
                          <w:jc w:val="center"/>
                        </w:pPr>
                        <w:r>
                          <w:t>Fig. 1-17</w:t>
                        </w:r>
                      </w:p>
                    </w:txbxContent>
                  </v:textbox>
                </v:shape>
                <w10:anchorlock/>
              </v:group>
            </w:pict>
          </mc:Fallback>
        </mc:AlternateContent>
      </w:r>
      <w:r w:rsidR="00FD3872">
        <w:t>Use</w:t>
      </w:r>
      <w:r w:rsidR="00FD3872" w:rsidRPr="00FD3872">
        <w:t xml:space="preserve"> the switch</w:t>
      </w:r>
      <w:r w:rsidR="00FD3872">
        <w:t>es in the RH d</w:t>
      </w:r>
      <w:r w:rsidR="00FD3872" w:rsidRPr="00FD3872">
        <w:t xml:space="preserve">eck </w:t>
      </w:r>
      <w:r w:rsidR="00FD3872">
        <w:t>t</w:t>
      </w:r>
      <w:r w:rsidR="00FD3872" w:rsidRPr="00FD3872">
        <w:t xml:space="preserve">rim </w:t>
      </w:r>
      <w:r w:rsidR="00FD3872">
        <w:t>side p</w:t>
      </w:r>
      <w:r w:rsidR="00FD3872" w:rsidRPr="00FD3872">
        <w:t xml:space="preserve">anel </w:t>
      </w:r>
      <w:r w:rsidR="00FD3872">
        <w:t>a</w:t>
      </w:r>
      <w:r w:rsidR="00FD3872" w:rsidRPr="00FD3872">
        <w:t>ss</w:t>
      </w:r>
      <w:r w:rsidR="00FD3872">
        <w:t>embl</w:t>
      </w:r>
      <w:r w:rsidR="00FD3872" w:rsidRPr="00FD3872">
        <w:t xml:space="preserve">y </w:t>
      </w:r>
      <w:r w:rsidR="00FD3872">
        <w:t>to l</w:t>
      </w:r>
      <w:r w:rsidR="00FD3872" w:rsidRPr="00FD3872">
        <w:t xml:space="preserve">ower the LH and RH seat backs </w:t>
      </w:r>
      <w:r>
        <w:t>(Fig. 1-17</w:t>
      </w:r>
      <w:r w:rsidR="00FD3872">
        <w:t>).</w:t>
      </w:r>
    </w:p>
    <w:p w:rsidR="00541118" w:rsidRDefault="00541118" w:rsidP="00541118">
      <w:pPr>
        <w:pStyle w:val="ProcLevel2"/>
      </w:pPr>
      <w:r w:rsidRPr="00541118">
        <w:t>Move</w:t>
      </w:r>
      <w:r>
        <w:t xml:space="preserve"> the</w:t>
      </w:r>
      <w:r w:rsidRPr="00541118">
        <w:t xml:space="preserve"> power driver seat (if equipped) forward, just enough to access and remove </w:t>
      </w:r>
      <w:r>
        <w:t xml:space="preserve">the </w:t>
      </w:r>
      <w:r w:rsidRPr="00541118">
        <w:t>lower front seat belt bolt LH</w:t>
      </w:r>
      <w:r>
        <w:t>.</w:t>
      </w:r>
    </w:p>
    <w:p w:rsidR="00541118" w:rsidRDefault="00541118" w:rsidP="00541118">
      <w:pPr>
        <w:spacing w:after="120" w:line="300" w:lineRule="auto"/>
      </w:pPr>
      <w:r>
        <w:br w:type="page"/>
      </w:r>
    </w:p>
    <w:p w:rsidR="00541118" w:rsidRDefault="00541118" w:rsidP="00292273">
      <w:pPr>
        <w:pStyle w:val="ProcLevel2"/>
        <w:numPr>
          <w:ilvl w:val="0"/>
          <w:numId w:val="0"/>
        </w:numPr>
        <w:ind w:left="360"/>
      </w:pPr>
    </w:p>
    <w:p w:rsidR="00FD3872" w:rsidRDefault="00541118" w:rsidP="00292273">
      <w:pPr>
        <w:pStyle w:val="ProcLevel2"/>
      </w:pPr>
      <w:r>
        <w:rPr>
          <w:noProof/>
        </w:rPr>
        <mc:AlternateContent>
          <mc:Choice Requires="wpg">
            <w:drawing>
              <wp:anchor distT="0" distB="0" distL="114300" distR="114300" simplePos="0" relativeHeight="251688448" behindDoc="0" locked="1" layoutInCell="1" allowOverlap="1" wp14:anchorId="4937BFC1" wp14:editId="7AC41FE3">
                <wp:simplePos x="0" y="0"/>
                <wp:positionH relativeFrom="column">
                  <wp:posOffset>-3248025</wp:posOffset>
                </wp:positionH>
                <wp:positionV relativeFrom="paragraph">
                  <wp:posOffset>0</wp:posOffset>
                </wp:positionV>
                <wp:extent cx="2971800" cy="2231136"/>
                <wp:effectExtent l="19050" t="19050" r="19050" b="17145"/>
                <wp:wrapNone/>
                <wp:docPr id="222" name="Group 222"/>
                <wp:cNvGraphicFramePr/>
                <a:graphic xmlns:a="http://schemas.openxmlformats.org/drawingml/2006/main">
                  <a:graphicData uri="http://schemas.microsoft.com/office/word/2010/wordprocessingGroup">
                    <wpg:wgp>
                      <wpg:cNvGrpSpPr/>
                      <wpg:grpSpPr>
                        <a:xfrm>
                          <a:off x="0" y="0"/>
                          <a:ext cx="2971800" cy="2231136"/>
                          <a:chOff x="13564" y="-31478"/>
                          <a:chExt cx="2969568" cy="2226192"/>
                        </a:xfrm>
                      </wpg:grpSpPr>
                      <wpg:grpSp>
                        <wpg:cNvPr id="166" name="Group 166"/>
                        <wpg:cNvGrpSpPr/>
                        <wpg:grpSpPr>
                          <a:xfrm>
                            <a:off x="13564" y="-31478"/>
                            <a:ext cx="2969568" cy="2226192"/>
                            <a:chOff x="163799" y="153998"/>
                            <a:chExt cx="2971176" cy="2229929"/>
                          </a:xfrm>
                        </wpg:grpSpPr>
                        <wpg:grpSp>
                          <wpg:cNvPr id="167" name="Group 167"/>
                          <wpg:cNvGrpSpPr/>
                          <wpg:grpSpPr>
                            <a:xfrm>
                              <a:off x="163799" y="153998"/>
                              <a:ext cx="2971176" cy="2229929"/>
                              <a:chOff x="163732" y="154315"/>
                              <a:chExt cx="2969917" cy="2234537"/>
                            </a:xfrm>
                          </wpg:grpSpPr>
                          <pic:pic xmlns:pic="http://schemas.openxmlformats.org/drawingml/2006/picture">
                            <pic:nvPicPr>
                              <pic:cNvPr id="168" name="Picture 168"/>
                              <pic:cNvPicPr preferRelativeResize="0">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bwMode="auto">
                              <a:xfrm>
                                <a:off x="163732" y="154315"/>
                                <a:ext cx="2969917" cy="2234537"/>
                              </a:xfrm>
                              <a:prstGeom prst="rect">
                                <a:avLst/>
                              </a:prstGeom>
                              <a:ln>
                                <a:solidFill>
                                  <a:schemeClr val="tx1"/>
                                </a:solidFill>
                              </a:ln>
                              <a:extLst>
                                <a:ext uri="{53640926-AAD7-44D8-BBD7-CCE9431645EC}">
                                  <a14:shadowObscured xmlns:a14="http://schemas.microsoft.com/office/drawing/2010/main"/>
                                </a:ext>
                              </a:extLst>
                            </pic:spPr>
                          </pic:pic>
                          <wps:wsp>
                            <wps:cNvPr id="169" name="Text Box 99"/>
                            <wps:cNvSpPr txBox="1">
                              <a:spLocks noChangeArrowheads="1"/>
                            </wps:cNvSpPr>
                            <wps:spPr bwMode="auto">
                              <a:xfrm>
                                <a:off x="170379" y="2201716"/>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541118">
                                  <w:pPr>
                                    <w:pStyle w:val="Fig"/>
                                    <w:jc w:val="center"/>
                                  </w:pPr>
                                  <w:r>
                                    <w:t>Fig. 1-18</w:t>
                                  </w:r>
                                </w:p>
                              </w:txbxContent>
                            </wps:txbx>
                            <wps:bodyPr rot="0" vert="horz" wrap="square" lIns="0" tIns="0" rIns="0" bIns="0" anchor="t" anchorCtr="0" upright="1">
                              <a:noAutofit/>
                            </wps:bodyPr>
                          </wps:wsp>
                        </wpg:grpSp>
                        <wpg:grpSp>
                          <wpg:cNvPr id="170" name="Group 109"/>
                          <wpg:cNvGrpSpPr>
                            <a:grpSpLocks/>
                          </wpg:cNvGrpSpPr>
                          <wpg:grpSpPr bwMode="auto">
                            <a:xfrm>
                              <a:off x="180275" y="163304"/>
                              <a:ext cx="1877060" cy="254635"/>
                              <a:chOff x="20" y="907"/>
                              <a:chExt cx="2956" cy="401"/>
                            </a:xfrm>
                          </wpg:grpSpPr>
                          <wps:wsp>
                            <wps:cNvPr id="171" name="Rectangle 110"/>
                            <wps:cNvSpPr>
                              <a:spLocks noChangeArrowheads="1"/>
                            </wps:cNvSpPr>
                            <wps:spPr bwMode="auto">
                              <a:xfrm>
                                <a:off x="442" y="907"/>
                                <a:ext cx="2534"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541118">
                                  <w:pPr>
                                    <w:rPr>
                                      <w:sz w:val="18"/>
                                    </w:rPr>
                                  </w:pPr>
                                  <w:r>
                                    <w:rPr>
                                      <w:sz w:val="18"/>
                                    </w:rPr>
                                    <w:t>10mm wrench or socket &amp; ratchet</w:t>
                                  </w:r>
                                </w:p>
                              </w:txbxContent>
                            </wps:txbx>
                            <wps:bodyPr rot="0" vert="horz" wrap="square" lIns="0" tIns="0" rIns="0" bIns="0" anchor="t" anchorCtr="0" upright="1">
                              <a:spAutoFit/>
                            </wps:bodyPr>
                          </wps:wsp>
                          <pic:pic xmlns:pic="http://schemas.openxmlformats.org/drawingml/2006/picture">
                            <pic:nvPicPr>
                              <pic:cNvPr id="172"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20" y="918"/>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174" name="Right Arrow 174"/>
                        <wps:cNvSpPr/>
                        <wps:spPr>
                          <a:xfrm rot="13765701">
                            <a:off x="1347395" y="1637044"/>
                            <a:ext cx="353060" cy="210185"/>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37BFC1" id="Group 222" o:spid="_x0000_s1209" style="position:absolute;left:0;text-align:left;margin-left:-255.75pt;margin-top:0;width:234pt;height:175.7pt;z-index:251688448;mso-position-horizontal-relative:text;mso-position-vertical-relative:text;mso-width-relative:margin;mso-height-relative:margin" coordorigin="135,-314" coordsize="29695,22261"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">
                <v:group id="Group 166" o:spid="_x0000_s1210" style="position:absolute;left:135;top:-314;width:29696;height:22261" coordorigin="1637,1539" coordsize="29711,22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group id="Group 167" o:spid="_x0000_s1211" style="position:absolute;left:1637;top:1539;width:29712;height:22300" coordorigin="1637,1543" coordsize="29699,22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LniMMAAADcAAAADwAAAGRycy9kb3ducmV2LnhtbERPS4vCMBC+C/6HMIK3&#10;Na2yunSNIqLiQRZ8wLK3oRnbYjMpTWzrv98Igrf5+J4zX3amFA3VrrCsIB5FIIhTqwvOFFzO248v&#10;EM4jaywtk4IHOVgu+r05Jtq2fKTm5DMRQtglqCD3vkqkdGlOBt3IVsSBu9raoA+wzqSusQ3hppTj&#10;KJpKgwWHhhwrWueU3k53o2DXYruaxJvmcLuuH3/nz5/fQ0xKDQfd6huEp86/xS/3Xof50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8ueIwwAAANwAAAAP&#10;AAAAAAAAAAAAAAAAAKoCAABkcnMvZG93bnJldi54bWxQSwUGAAAAAAQABAD6AAAAmgMAAAAA&#10;">
                    <v:shape id="Picture 168" o:spid="_x0000_s1212" type="#_x0000_t75" style="position:absolute;left:1637;top:1543;width:29699;height:2234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aVbzFAAAA3AAAAA8AAABkcnMvZG93bnJldi54bWxEj0FrwkAQhe8F/8Mygre6sQcpqauIWloI&#10;haoFPQ7ZMQlmZ8PuGuO/7xwKvc3w3rz3zWI1uFb1FGLj2cBsmoEiLr1tuDLwc3x/fgUVE7LF1jMZ&#10;eFCE1XL0tMDc+jvvqT+kSkkIxxwN1Cl1udaxrMlhnPqOWLSLDw6TrKHSNuBdwl2rX7Jsrh02LA01&#10;drSpqbwebs7A6Xvr90Vz/jjeCr/7in3RXV0wZjIe1m+gEg3p3/x3/WkFfy608oxMo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2lW8xQAAANwAAAAPAAAAAAAAAAAAAAAA&#10;AJ8CAABkcnMvZG93bnJldi54bWxQSwUGAAAAAAQABAD3AAAAkQMAAAAA&#10;" stroked="t" strokecolor="black [3213]">
                      <v:imagedata r:id="rId58" o:title=""/>
                      <v:path arrowok="t"/>
                    </v:shape>
                    <v:shapetype id="_x0000_t202" coordsize="21600,21600" o:spt="202" path="m,l,21600r21600,l21600,xe">
                      <v:stroke joinstyle="miter"/>
                      <v:path gradientshapeok="t" o:connecttype="rect"/>
                    </v:shapetype>
                    <v:shape id="Text Box 99" o:spid="_x0000_s1213" type="#_x0000_t202" style="position:absolute;left:1703;top:22017;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L6NsMA&#10;AADcAAAADwAAAGRycy9kb3ducmV2LnhtbERPTWvCQBC9F/wPywheSt3UQ2hTV9Gkgof2oA05D9lp&#10;EpqdDburif/eLRR6m8f7nPV2Mr24kvOdZQXPywQEcW11x42C8uvw9ALCB2SNvWVScCMP283sYY2Z&#10;tiOf6HoOjYgh7DNU0IYwZFL6uiWDfmkH4sh9W2cwROgaqR2OMdz0cpUkqTTYcWxocaC8pfrnfDEK&#10;0sJdxhPnj0X5/oGfQ7Oq9rdKqcV82r2BCDSFf/Gf+6jj/PQVfp+JF8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L6NsMAAADcAAAADwAAAAAAAAAAAAAAAACYAgAAZHJzL2Rv&#10;d25yZXYueG1sUEsFBgAAAAAEAAQA9QAAAIgDAAAAAA==&#10;" stroked="f">
                      <v:textbox inset="0,0,0,0">
                        <w:txbxContent>
                          <w:p w:rsidR="00161FC4" w:rsidRDefault="00161FC4" w:rsidP="00541118">
                            <w:pPr>
                              <w:pStyle w:val="Fig"/>
                              <w:jc w:val="center"/>
                            </w:pPr>
                            <w:r>
                              <w:t>Fig. 1-18</w:t>
                            </w:r>
                          </w:p>
                        </w:txbxContent>
                      </v:textbox>
                    </v:shape>
                  </v:group>
                  <v:group id="Group 109" o:spid="_x0000_s1214" style="position:absolute;left:1802;top:1633;width:18771;height:2546" coordorigin="20,907" coordsize="2956,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8LpIcYAAADcAAAADwAAAGRycy9kb3ducmV2LnhtbESPT2vCQBDF74V+h2UK&#10;vdVNLK0luoqIigcp+AeKtyE7JsHsbMiuSfz2nUOhtxnem/d+M1sMrlYdtaHybCAdJaCIc28rLgyc&#10;T5u3L1AhIlusPZOBBwVYzJ+fZphZ3/OBumMslIRwyNBAGWOTaR3ykhyGkW+IRbv61mGUtS20bbGX&#10;cFfrcZJ8aocVS0OJDa1Kym/HuzOw7bFfvqfrbn+7rh6X08f3zz4lY15fhuUUVKQh/pv/rndW8Ce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wukhxgAAANwA&#10;AAAPAAAAAAAAAAAAAAAAAKoCAABkcnMvZG93bnJldi54bWxQSwUGAAAAAAQABAD6AAAAnQMAAAAA&#10;">
                    <v:rect id="Rectangle 110" o:spid="_x0000_s1215" style="position:absolute;left:442;top:907;width:2534;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8uMIA&#10;AADcAAAADwAAAGRycy9kb3ducmV2LnhtbERPTWvCQBC9F/oflhF6qxuF1hJdRQIFkULVVM9Ddkyi&#10;2dmQHTX9992C4G0e73Nmi9416kpdqD0bGA0TUMSFtzWXBn7yz9cPUEGQLTaeycAvBVjMn59mmFp/&#10;4y1dd1KqGMIhRQOVSJtqHYqKHIahb4kjd/SdQ4mwK7Xt8BbDXaPHSfKuHdYcGypsKauoOO8uzsD3&#10;YZOvN5NsLcm4kGzPJ3r7yo15GfTLKSihXh7iu3tl4/zJCP6fiRfo+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ozy4wgAAANwAAAAPAAAAAAAAAAAAAAAAAJgCAABkcnMvZG93&#10;bnJldi54bWxQSwUGAAAAAAQABAD1AAAAhwMAAAAA&#10;" stroked="f" strokeweight=".25pt">
                      <v:textbox style="mso-fit-shape-to-text:t" inset="0,0,0,0">
                        <w:txbxContent>
                          <w:p w:rsidR="00161FC4" w:rsidRDefault="00161FC4" w:rsidP="00541118">
                            <w:pPr>
                              <w:rPr>
                                <w:sz w:val="18"/>
                              </w:rPr>
                            </w:pPr>
                            <w:r>
                              <w:rPr>
                                <w:sz w:val="18"/>
                              </w:rPr>
                              <w:t>10mm wrench or socket &amp; ratchet</w:t>
                            </w:r>
                          </w:p>
                        </w:txbxContent>
                      </v:textbox>
                    </v:rect>
                    <v:shape id="Picture 111" o:spid="_x0000_s1216" type="#_x0000_t75" alt="tool" style="position:absolute;left:20;top:918;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PesbCAAAA3AAAAA8AAABkcnMvZG93bnJldi54bWxET9tqwkAQfS/4D8sIfasbbVMluooUAiJI&#10;qZf3MTsm0exs2N3G9O/dQqFvczjXWax604iOnK8tKxiPEhDEhdU1lwqOh/xlBsIHZI2NZVLwQx5W&#10;y8HTAjNt7/xF3T6UIoawz1BBFUKbSemLigz6kW2JI3exzmCI0JVSO7zHcNPISZK8S4M1x4YKW/qo&#10;qLjtv42C7nam189xmrp8+3YtUnnaBcqVeh726zmIQH34F/+5NzrOn07g95l4gV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j3rGwgAAANwAAAAPAAAAAAAAAAAAAAAAAJ8C&#10;AABkcnMvZG93bnJldi54bWxQSwUGAAAAAAQABAD3AAAAjgMAAAAA&#10;">
                      <v:imagedata r:id="rId28" o:title="tool"/>
                    </v:shape>
                  </v:group>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74" o:spid="_x0000_s1217" type="#_x0000_t13" style="position:absolute;left:13474;top:16370;width:3530;height:2102;rotation:-855714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CC8MA&#10;AADcAAAADwAAAGRycy9kb3ducmV2LnhtbERP22oCMRB9F/yHMELfNGspuqxGKUJbUfDWfsC4mW4W&#10;N5NlE3X1641Q6NscznWm89ZW4kKNLx0rGA4SEMS50yUXCn6+P/opCB+QNVaOScGNPMxn3c4UM+2u&#10;vKfLIRQihrDPUIEJoc6k9Lkhi37gauLI/brGYoiwKaRu8BrDbSVfk2QkLZYcGwzWtDCUnw5nq2C3&#10;tXWaro+r/P5lPsf2vDnp7Uapl177PgERqA3/4j/3Usf54zd4PhMv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L/CC8MAAADcAAAADwAAAAAAAAAAAAAAAACYAgAAZHJzL2Rv&#10;d25yZXYueG1sUEsFBgAAAAAEAAQA9QAAAIgDAAAAAA==&#10;" adj="15171" fillcolor="yellow" strokecolor="yellow" strokeweight="2pt"/>
                <w10:anchorlock/>
              </v:group>
            </w:pict>
          </mc:Fallback>
        </mc:AlternateContent>
      </w:r>
      <w:r w:rsidR="00FD3872">
        <w:rPr>
          <w:noProof/>
        </w:rPr>
        <w:drawing>
          <wp:anchor distT="0" distB="0" distL="114300" distR="114300" simplePos="0" relativeHeight="251590144" behindDoc="0" locked="1" layoutInCell="1" allowOverlap="1" wp14:anchorId="510830F7" wp14:editId="424B43FB">
            <wp:simplePos x="0" y="0"/>
            <wp:positionH relativeFrom="column">
              <wp:posOffset>-23495</wp:posOffset>
            </wp:positionH>
            <wp:positionV relativeFrom="paragraph">
              <wp:posOffset>-38735</wp:posOffset>
            </wp:positionV>
            <wp:extent cx="228600" cy="228600"/>
            <wp:effectExtent l="0" t="0" r="0" b="0"/>
            <wp:wrapNone/>
            <wp:docPr id="143" name="Picture 143" descr="safety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afety_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FD3872">
        <w:t>Use</w:t>
      </w:r>
      <w:r w:rsidR="00FD3872" w:rsidRPr="00FD3872">
        <w:t xml:space="preserve"> a 10 mm wrench </w:t>
      </w:r>
      <w:r w:rsidR="00FD3872">
        <w:t>to d</w:t>
      </w:r>
      <w:r w:rsidR="00FD3872" w:rsidRPr="00FD3872">
        <w:t>isconnect the negative (-) ba</w:t>
      </w:r>
      <w:r w:rsidR="00685679">
        <w:t>ttery terminal from the battery</w:t>
      </w:r>
      <w:r w:rsidR="00FD3872" w:rsidRPr="00FD3872">
        <w:t xml:space="preserve"> and isolate the negative battery terminal</w:t>
      </w:r>
      <w:r>
        <w:t xml:space="preserve"> (Fig. 1-18</w:t>
      </w:r>
      <w:r w:rsidR="00FD3872">
        <w:t>).</w:t>
      </w:r>
    </w:p>
    <w:p w:rsidR="00541118" w:rsidRDefault="00541118" w:rsidP="00292273">
      <w:pPr>
        <w:pStyle w:val="ProcLevel2"/>
        <w:numPr>
          <w:ilvl w:val="0"/>
          <w:numId w:val="0"/>
        </w:numPr>
        <w:ind w:left="360"/>
      </w:pPr>
    </w:p>
    <w:p w:rsidR="00541118" w:rsidRDefault="00541118" w:rsidP="00292273">
      <w:pPr>
        <w:pStyle w:val="ProcLevel2"/>
        <w:numPr>
          <w:ilvl w:val="0"/>
          <w:numId w:val="0"/>
        </w:numPr>
        <w:ind w:left="360"/>
      </w:pPr>
    </w:p>
    <w:p w:rsidR="00541118" w:rsidRDefault="00541118" w:rsidP="00292273">
      <w:pPr>
        <w:pStyle w:val="ProcLevel2"/>
        <w:numPr>
          <w:ilvl w:val="0"/>
          <w:numId w:val="0"/>
        </w:numPr>
        <w:ind w:left="360"/>
      </w:pPr>
    </w:p>
    <w:p w:rsidR="00541118" w:rsidRDefault="00541118" w:rsidP="00292273">
      <w:pPr>
        <w:pStyle w:val="ProcLevel2"/>
        <w:numPr>
          <w:ilvl w:val="0"/>
          <w:numId w:val="0"/>
        </w:numPr>
        <w:ind w:left="360"/>
      </w:pPr>
    </w:p>
    <w:p w:rsidR="00541118" w:rsidRDefault="00541118" w:rsidP="00292273">
      <w:pPr>
        <w:pStyle w:val="ProcLevel2"/>
        <w:numPr>
          <w:ilvl w:val="0"/>
          <w:numId w:val="0"/>
        </w:numPr>
        <w:ind w:left="360"/>
      </w:pPr>
    </w:p>
    <w:p w:rsidR="00010C43" w:rsidRDefault="00292273" w:rsidP="00292273">
      <w:pPr>
        <w:pStyle w:val="ProcLevel2"/>
      </w:pPr>
      <w:r>
        <w:rPr>
          <w:b/>
          <w:noProof/>
        </w:rPr>
        <mc:AlternateContent>
          <mc:Choice Requires="wpg">
            <w:drawing>
              <wp:anchor distT="0" distB="0" distL="114300" distR="114300" simplePos="0" relativeHeight="251692544" behindDoc="0" locked="1" layoutInCell="1" allowOverlap="1" wp14:anchorId="75B5C6D6" wp14:editId="5999E45F">
                <wp:simplePos x="0" y="0"/>
                <wp:positionH relativeFrom="column">
                  <wp:posOffset>-3248025</wp:posOffset>
                </wp:positionH>
                <wp:positionV relativeFrom="paragraph">
                  <wp:posOffset>953</wp:posOffset>
                </wp:positionV>
                <wp:extent cx="2971800" cy="2231136"/>
                <wp:effectExtent l="19050" t="19050" r="19050" b="17145"/>
                <wp:wrapNone/>
                <wp:docPr id="2982" name="Group 2982"/>
                <wp:cNvGraphicFramePr/>
                <a:graphic xmlns:a="http://schemas.openxmlformats.org/drawingml/2006/main">
                  <a:graphicData uri="http://schemas.microsoft.com/office/word/2010/wordprocessingGroup">
                    <wpg:wgp>
                      <wpg:cNvGrpSpPr/>
                      <wpg:grpSpPr>
                        <a:xfrm>
                          <a:off x="0" y="0"/>
                          <a:ext cx="2971800" cy="2231136"/>
                          <a:chOff x="0" y="0"/>
                          <a:chExt cx="2971800" cy="2231136"/>
                        </a:xfrm>
                      </wpg:grpSpPr>
                      <wpg:grpSp>
                        <wpg:cNvPr id="125" name="Group 125"/>
                        <wpg:cNvGrpSpPr/>
                        <wpg:grpSpPr>
                          <a:xfrm>
                            <a:off x="0" y="0"/>
                            <a:ext cx="2971800" cy="2231136"/>
                            <a:chOff x="922438" y="758553"/>
                            <a:chExt cx="2969610" cy="2106269"/>
                          </a:xfrm>
                        </wpg:grpSpPr>
                        <pic:pic xmlns:pic="http://schemas.openxmlformats.org/drawingml/2006/picture">
                          <pic:nvPicPr>
                            <pic:cNvPr id="126" name="Picture 126"/>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bwMode="auto">
                            <a:xfrm>
                              <a:off x="922438" y="758553"/>
                              <a:ext cx="2969610" cy="2106269"/>
                            </a:xfrm>
                            <a:prstGeom prst="rect">
                              <a:avLst/>
                            </a:prstGeom>
                            <a:ln>
                              <a:solidFill>
                                <a:schemeClr val="tx1"/>
                              </a:solidFill>
                            </a:ln>
                            <a:extLst>
                              <a:ext uri="{53640926-AAD7-44D8-BBD7-CCE9431645EC}">
                                <a14:shadowObscured xmlns:a14="http://schemas.microsoft.com/office/drawing/2010/main"/>
                              </a:ext>
                            </a:extLst>
                          </pic:spPr>
                        </pic:pic>
                        <wps:wsp>
                          <wps:cNvPr id="127" name="Text Box 99"/>
                          <wps:cNvSpPr txBox="1">
                            <a:spLocks noChangeArrowheads="1"/>
                          </wps:cNvSpPr>
                          <wps:spPr bwMode="auto">
                            <a:xfrm>
                              <a:off x="930317" y="2669839"/>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010C43">
                                <w:pPr>
                                  <w:pStyle w:val="Fig"/>
                                  <w:jc w:val="center"/>
                                </w:pPr>
                                <w:r>
                                  <w:t>Fig. 1-19</w:t>
                                </w:r>
                              </w:p>
                            </w:txbxContent>
                          </wps:txbx>
                          <wps:bodyPr rot="0" vert="horz" wrap="square" lIns="0" tIns="0" rIns="0" bIns="0" anchor="t" anchorCtr="0" upright="1">
                            <a:noAutofit/>
                          </wps:bodyPr>
                        </wps:wsp>
                      </wpg:grpSp>
                      <wps:wsp>
                        <wps:cNvPr id="2979" name="AutoShape 2238"/>
                        <wps:cNvSpPr>
                          <a:spLocks noChangeArrowheads="1"/>
                        </wps:cNvSpPr>
                        <wps:spPr bwMode="auto">
                          <a:xfrm>
                            <a:off x="828675" y="504825"/>
                            <a:ext cx="238114" cy="218759"/>
                          </a:xfrm>
                          <a:prstGeom prst="triangle">
                            <a:avLst>
                              <a:gd name="adj" fmla="val 50000"/>
                            </a:avLst>
                          </a:prstGeom>
                          <a:noFill/>
                          <a:ln w="1905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75B5C6D6" id="Group 2982" o:spid="_x0000_s1218" style="position:absolute;left:0;text-align:left;margin-left:-255.75pt;margin-top:.1pt;width:234pt;height:175.7pt;z-index:251692544;mso-position-horizontal-relative:text;mso-position-vertical-relative:text;mso-height-relative:margin" coordsize="29718,223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">
                <v:group id="Group 125" o:spid="_x0000_s1219" style="position:absolute;width:29718;height:22311" coordorigin="9224,7585" coordsize="29696,210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shape id="Picture 126" o:spid="_x0000_s1220" type="#_x0000_t75" style="position:absolute;left:9224;top:7585;width:29696;height:210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KCOHDAAAA3AAAAA8AAABkcnMvZG93bnJldi54bWxET02LwjAQvQv7H8IseBFNV0G0GmVZFRT2&#10;orsI3oZmbOs2k9BEW/+9WRC8zeN9znzZmkrcqPalZQUfgwQEcWZ1ybmC359NfwLCB2SNlWVScCcP&#10;y8VbZ46ptg3v6XYIuYgh7FNUUITgUil9VpBBP7COOHJnWxsMEda51DU2MdxUcpgkY2mw5NhQoKOv&#10;grK/w9UomF53p3vPy/Xou2lHx4tbOT6vlOq+t58zEIHa8BI/3Vsd5w/H8P9MvEA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soI4cMAAADcAAAADwAAAAAAAAAAAAAAAACf&#10;AgAAZHJzL2Rvd25yZXYueG1sUEsFBgAAAAAEAAQA9wAAAI8DAAAAAA==&#10;" stroked="t" strokecolor="black [3213]">
                    <v:imagedata r:id="rId60" o:title=""/>
                    <v:path arrowok="t"/>
                  </v:shape>
                  <v:shape id="Text Box 99" o:spid="_x0000_s1221" type="#_x0000_t202" style="position:absolute;left:9303;top:26698;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tyH8IA&#10;AADcAAAADwAAAGRycy9kb3ducmV2LnhtbERPS4vCMBC+C/sfwizsRTS1B5VqlF11wcN68IHnoRnb&#10;YjMpSbT135sFwdt8fM+ZLztTizs5X1lWMBomIIhzqysuFJyOv4MpCB+QNdaWScGDPCwXH705Ztq2&#10;vKf7IRQihrDPUEEZQpNJ6fOSDPqhbYgjd7HOYIjQFVI7bGO4qWWaJGNpsOLYUGJDq5Ly6+FmFIzX&#10;7tbuedVfnzZ/uGuK9PzzOCv19dl9z0AE6sJb/HJvdZyfTuD/mXiB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O3IfwgAAANwAAAAPAAAAAAAAAAAAAAAAAJgCAABkcnMvZG93&#10;bnJldi54bWxQSwUGAAAAAAQABAD1AAAAhwMAAAAA&#10;" stroked="f">
                    <v:textbox inset="0,0,0,0">
                      <w:txbxContent>
                        <w:p w:rsidR="00161FC4" w:rsidRDefault="00161FC4" w:rsidP="00010C43">
                          <w:pPr>
                            <w:pStyle w:val="Fig"/>
                            <w:jc w:val="center"/>
                          </w:pPr>
                          <w:r>
                            <w:t>Fig. 1-19</w:t>
                          </w:r>
                        </w:p>
                      </w:txbxContent>
                    </v:textbox>
                  </v:shape>
                </v:group>
                <v:shape id="AutoShape 2238" o:spid="_x0000_s1222" type="#_x0000_t5" style="position:absolute;left:8286;top:5048;width:2381;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WOp8YA&#10;AADdAAAADwAAAGRycy9kb3ducmV2LnhtbESPT4vCMBTE78J+h/AW9qapHvxTjSKKyx4Usbvi9dk8&#10;22LzUpqsrd/eCILHYWZ+w8wWrSnFjWpXWFbQ70UgiFOrC84U/P1uumMQziNrLC2Tgjs5WMw/OjOM&#10;tW34QLfEZyJA2MWoIPe+iqV0aU4GXc9WxMG72NqgD7LOpK6xCXBTykEUDaXBgsNCjhWtckqvyb9R&#10;kA43p3N12N/3R9mst8VZn+T3Tqmvz3Y5BeGp9e/wq/2jFQwmowk834Qn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WOp8YAAADdAAAADwAAAAAAAAAAAAAAAACYAgAAZHJz&#10;L2Rvd25yZXYueG1sUEsFBgAAAAAEAAQA9QAAAIsDAAAAAA==&#10;" filled="f" strokecolor="yellow" strokeweight="1.5pt">
                  <v:stroke dashstyle="dash"/>
                </v:shape>
                <w10:anchorlock/>
              </v:group>
            </w:pict>
          </mc:Fallback>
        </mc:AlternateContent>
      </w:r>
      <w:r w:rsidR="00010C43">
        <w:rPr>
          <w:b/>
        </w:rPr>
        <w:t>Power Seat Only:</w:t>
      </w:r>
      <w:r w:rsidR="00010C43">
        <w:t xml:space="preserve"> </w:t>
      </w:r>
      <w:r w:rsidR="00010C43" w:rsidRPr="00797C8F">
        <w:t xml:space="preserve">Disconnect </w:t>
      </w:r>
      <w:r w:rsidR="00010C43">
        <w:t xml:space="preserve">the </w:t>
      </w:r>
      <w:r w:rsidR="00010C43" w:rsidRPr="00797C8F">
        <w:t xml:space="preserve">power seat switches and remove </w:t>
      </w:r>
      <w:r w:rsidR="00010C43">
        <w:t xml:space="preserve">the </w:t>
      </w:r>
      <w:r w:rsidR="00010C43" w:rsidRPr="00797C8F">
        <w:t xml:space="preserve">clip from </w:t>
      </w:r>
      <w:r w:rsidR="00010C43">
        <w:t xml:space="preserve">the </w:t>
      </w:r>
      <w:r w:rsidR="00010C43" w:rsidRPr="00797C8F">
        <w:t xml:space="preserve">seat side panel </w:t>
      </w:r>
      <w:r w:rsidR="003C25BB" w:rsidRPr="00797C8F">
        <w:t>LH</w:t>
      </w:r>
      <w:r w:rsidR="003C25BB">
        <w:t xml:space="preserve"> (</w:t>
      </w:r>
      <w:r w:rsidR="003C25BB" w:rsidRPr="001710C9">
        <w:rPr>
          <w:noProof/>
          <w:sz w:val="22"/>
          <w:szCs w:val="22"/>
        </w:rPr>
        <mc:AlternateContent>
          <mc:Choice Requires="wps">
            <w:drawing>
              <wp:inline distT="0" distB="0" distL="0" distR="0" wp14:anchorId="2C22EC7E" wp14:editId="52D75645">
                <wp:extent cx="146304" cy="137160"/>
                <wp:effectExtent l="19050" t="19050" r="44450" b="15240"/>
                <wp:docPr id="2976" name="AutoShape 2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04" cy="137160"/>
                        </a:xfrm>
                        <a:prstGeom prst="triangle">
                          <a:avLst>
                            <a:gd name="adj" fmla="val 50000"/>
                          </a:avLst>
                        </a:prstGeom>
                        <a:noFill/>
                        <a:ln w="127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inline>
            </w:drawing>
          </mc:Choice>
          <mc:Fallback>
            <w:pict>
              <v:shape w14:anchorId="22052EE1" id="AutoShape 2238" o:spid="_x0000_s1026" type="#_x0000_t5" style="width:11.5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" filled="f" strokecolor="black [3213]" strokeweight="1pt">
                <v:stroke dashstyle="dash"/>
                <w10:anchorlock/>
              </v:shape>
            </w:pict>
          </mc:Fallback>
        </mc:AlternateContent>
      </w:r>
      <w:r w:rsidR="003C25BB">
        <w:t>Fig</w:t>
      </w:r>
      <w:r w:rsidR="00010C43">
        <w:t>. 1-1</w:t>
      </w:r>
      <w:r>
        <w:t>9</w:t>
      </w:r>
      <w:r w:rsidR="00010C43">
        <w:t>).</w:t>
      </w:r>
    </w:p>
    <w:p w:rsidR="00292273" w:rsidRDefault="00292273" w:rsidP="00292273">
      <w:pPr>
        <w:pStyle w:val="ProcLevel2"/>
        <w:numPr>
          <w:ilvl w:val="0"/>
          <w:numId w:val="0"/>
        </w:numPr>
        <w:ind w:left="360"/>
      </w:pPr>
    </w:p>
    <w:p w:rsidR="00292273" w:rsidRDefault="00292273" w:rsidP="00292273">
      <w:pPr>
        <w:pStyle w:val="ProcLevel2"/>
        <w:numPr>
          <w:ilvl w:val="0"/>
          <w:numId w:val="0"/>
        </w:numPr>
        <w:ind w:left="360"/>
      </w:pPr>
    </w:p>
    <w:p w:rsidR="00292273" w:rsidRDefault="00292273" w:rsidP="00292273">
      <w:pPr>
        <w:pStyle w:val="ProcLevel2"/>
        <w:numPr>
          <w:ilvl w:val="0"/>
          <w:numId w:val="0"/>
        </w:numPr>
        <w:ind w:left="360"/>
      </w:pPr>
    </w:p>
    <w:p w:rsidR="00292273" w:rsidRDefault="00292273" w:rsidP="00292273">
      <w:pPr>
        <w:pStyle w:val="ProcLevel2"/>
        <w:numPr>
          <w:ilvl w:val="0"/>
          <w:numId w:val="0"/>
        </w:numPr>
        <w:ind w:left="360"/>
      </w:pPr>
    </w:p>
    <w:p w:rsidR="00292273" w:rsidRDefault="00292273" w:rsidP="00292273">
      <w:pPr>
        <w:pStyle w:val="ProcLevel2"/>
        <w:numPr>
          <w:ilvl w:val="0"/>
          <w:numId w:val="0"/>
        </w:numPr>
        <w:ind w:left="360"/>
      </w:pPr>
    </w:p>
    <w:p w:rsidR="00292273" w:rsidRDefault="00292273" w:rsidP="00292273">
      <w:pPr>
        <w:pStyle w:val="ProcLevel2"/>
        <w:numPr>
          <w:ilvl w:val="0"/>
          <w:numId w:val="0"/>
        </w:numPr>
        <w:ind w:left="360"/>
      </w:pPr>
    </w:p>
    <w:p w:rsidR="00585057" w:rsidRDefault="00292273" w:rsidP="00292273">
      <w:pPr>
        <w:pStyle w:val="ProcLevel2"/>
      </w:pPr>
      <w:r>
        <w:rPr>
          <w:b/>
          <w:noProof/>
        </w:rPr>
        <mc:AlternateContent>
          <mc:Choice Requires="wpg">
            <w:drawing>
              <wp:anchor distT="0" distB="0" distL="114300" distR="114300" simplePos="0" relativeHeight="251698688" behindDoc="0" locked="1" layoutInCell="1" allowOverlap="1" wp14:anchorId="091A06B7" wp14:editId="468042F1">
                <wp:simplePos x="0" y="0"/>
                <wp:positionH relativeFrom="column">
                  <wp:posOffset>-3246120</wp:posOffset>
                </wp:positionH>
                <wp:positionV relativeFrom="paragraph">
                  <wp:posOffset>0</wp:posOffset>
                </wp:positionV>
                <wp:extent cx="2971800" cy="2231136"/>
                <wp:effectExtent l="19050" t="19050" r="19050" b="17145"/>
                <wp:wrapNone/>
                <wp:docPr id="2981" name="Group 2981"/>
                <wp:cNvGraphicFramePr/>
                <a:graphic xmlns:a="http://schemas.openxmlformats.org/drawingml/2006/main">
                  <a:graphicData uri="http://schemas.microsoft.com/office/word/2010/wordprocessingGroup">
                    <wpg:wgp>
                      <wpg:cNvGrpSpPr/>
                      <wpg:grpSpPr>
                        <a:xfrm>
                          <a:off x="0" y="0"/>
                          <a:ext cx="2971800" cy="2231136"/>
                          <a:chOff x="0" y="0"/>
                          <a:chExt cx="2971800" cy="2228850"/>
                        </a:xfrm>
                      </wpg:grpSpPr>
                      <wpg:grpSp>
                        <wpg:cNvPr id="132" name="Group 132"/>
                        <wpg:cNvGrpSpPr/>
                        <wpg:grpSpPr>
                          <a:xfrm>
                            <a:off x="0" y="0"/>
                            <a:ext cx="2971800" cy="2228850"/>
                            <a:chOff x="922438" y="759632"/>
                            <a:chExt cx="2969610" cy="2104111"/>
                          </a:xfrm>
                        </wpg:grpSpPr>
                        <pic:pic xmlns:pic="http://schemas.openxmlformats.org/drawingml/2006/picture">
                          <pic:nvPicPr>
                            <pic:cNvPr id="133" name="Picture 133"/>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bwMode="auto">
                            <a:xfrm>
                              <a:off x="922438" y="759632"/>
                              <a:ext cx="2969610" cy="2104111"/>
                            </a:xfrm>
                            <a:prstGeom prst="rect">
                              <a:avLst/>
                            </a:prstGeom>
                            <a:ln>
                              <a:solidFill>
                                <a:schemeClr val="tx1"/>
                              </a:solidFill>
                            </a:ln>
                            <a:extLst>
                              <a:ext uri="{53640926-AAD7-44D8-BBD7-CCE9431645EC}">
                                <a14:shadowObscured xmlns:a14="http://schemas.microsoft.com/office/drawing/2010/main"/>
                              </a:ext>
                            </a:extLst>
                          </pic:spPr>
                        </pic:pic>
                        <wps:wsp>
                          <wps:cNvPr id="134" name="Text Box 99"/>
                          <wps:cNvSpPr txBox="1">
                            <a:spLocks noChangeArrowheads="1"/>
                          </wps:cNvSpPr>
                          <wps:spPr bwMode="auto">
                            <a:xfrm>
                              <a:off x="930317" y="2669839"/>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292273">
                                <w:pPr>
                                  <w:pStyle w:val="Fig"/>
                                  <w:jc w:val="center"/>
                                </w:pPr>
                                <w:r>
                                  <w:t>Fig. 1-20</w:t>
                                </w:r>
                              </w:p>
                            </w:txbxContent>
                          </wps:txbx>
                          <wps:bodyPr rot="0" vert="horz" wrap="square" lIns="0" tIns="0" rIns="0" bIns="0" anchor="t" anchorCtr="0" upright="1">
                            <a:noAutofit/>
                          </wps:bodyPr>
                        </wps:wsp>
                      </wpg:grpSp>
                      <wps:wsp>
                        <wps:cNvPr id="2980" name="AutoShape 2238"/>
                        <wps:cNvSpPr>
                          <a:spLocks noChangeArrowheads="1"/>
                        </wps:cNvSpPr>
                        <wps:spPr bwMode="auto">
                          <a:xfrm>
                            <a:off x="1704975" y="403669"/>
                            <a:ext cx="238114" cy="218759"/>
                          </a:xfrm>
                          <a:prstGeom prst="triangle">
                            <a:avLst>
                              <a:gd name="adj" fmla="val 50000"/>
                            </a:avLst>
                          </a:prstGeom>
                          <a:noFill/>
                          <a:ln w="1905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091A06B7" id="Group 2981" o:spid="_x0000_s1223" style="position:absolute;left:0;text-align:left;margin-left:-255.6pt;margin-top:0;width:234pt;height:175.7pt;z-index:251698688;mso-position-horizontal-relative:text;mso-position-vertical-relative:text;mso-height-relative:margin" coordsize="29718,22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">
                <v:group id="Group 132" o:spid="_x0000_s1224" style="position:absolute;width:29718;height:22288" coordorigin="9224,7596" coordsize="29696,210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rDcIAAADcAAAADwAAAGRycy9kb3ducmV2LnhtbERPTYvCMBC9C/6HMII3&#10;Taso0jWKyK54kAXrwrK3oRnbYjMpTWzrvzcLgrd5vM9Zb3tTiZYaV1pWEE8jEMSZ1SXnCn4uX5MV&#10;COeRNVaWScGDHGw3w8EaE207PlOb+lyEEHYJKii8rxMpXVaQQTe1NXHgrrYx6ANscqkb7EK4qeQs&#10;ipbSYMmhocCa9gVlt/RuFBw67Hbz+LM93a77x99l8f17ikmp8ajffYDw1Pu3+OU+6jB/PoP/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2aw3CAAAA3AAAAA8A&#10;AAAAAAAAAAAAAAAAqgIAAGRycy9kb3ducmV2LnhtbFBLBQYAAAAABAAEAPoAAACZAwAAAAA=&#10;">
                  <v:shape id="Picture 133" o:spid="_x0000_s1225" type="#_x0000_t75" style="position:absolute;left:9224;top:7596;width:29696;height:21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KpJ3FAAAA3AAAAA8AAABkcnMvZG93bnJldi54bWxET0trwkAQvhf6H5Yp9FJ0k/pAoquUgrSH&#10;1kdU9Dhkp0kwOxt2t5r++65Q6G0+vufMFp1pxIWcry0rSPsJCOLC6ppLBfvdsjcB4QOyxsYyKfgh&#10;D4v5/d0MM22vvKVLHkoRQ9hnqKAKoc2k9EVFBn3ftsSR+7LOYIjQlVI7vMZw08jnJBlLgzXHhgpb&#10;eq2oOOffRsHaLp/S4pB/pm/n8Woz+hgeyZ2UenzoXqYgAnXhX/znftdx/mAAt2fiBX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CqSdxQAAANwAAAAPAAAAAAAAAAAAAAAA&#10;AJ8CAABkcnMvZG93bnJldi54bWxQSwUGAAAAAAQABAD3AAAAkQMAAAAA&#10;" stroked="t" strokecolor="black [3213]">
                    <v:imagedata r:id="rId62" o:title=""/>
                    <v:path arrowok="t"/>
                  </v:shape>
                  <v:shape id="Text Box 99" o:spid="_x0000_s1226" type="#_x0000_t202" style="position:absolute;left:9303;top:26698;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B6tcMA&#10;AADcAAAADwAAAGRycy9kb3ducmV2LnhtbERPS2vCQBC+F/wPywi9FN00LSLRVaxpoYf2oBXPQ3ZM&#10;gtnZsLvm8e+7hYK3+fies94OphEdOV9bVvA8T0AQF1bXXCo4/XzMliB8QNbYWCYFI3nYbiYPa8y0&#10;7flA3TGUIoawz1BBFUKbSemLigz6uW2JI3exzmCI0JVSO+xjuGlkmiQLabDm2FBhS/uKiuvxZhQs&#10;cnfrD7x/yk/vX/jdlun5bTwr9TgddisQgYZwF/+7P3Wc//IKf8/EC+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B6tcMAAADcAAAADwAAAAAAAAAAAAAAAACYAgAAZHJzL2Rv&#10;d25yZXYueG1sUEsFBgAAAAAEAAQA9QAAAIgDAAAAAA==&#10;" stroked="f">
                    <v:textbox inset="0,0,0,0">
                      <w:txbxContent>
                        <w:p w:rsidR="00161FC4" w:rsidRDefault="00161FC4" w:rsidP="00292273">
                          <w:pPr>
                            <w:pStyle w:val="Fig"/>
                            <w:jc w:val="center"/>
                          </w:pPr>
                          <w:r>
                            <w:t>Fig. 1-20</w:t>
                          </w:r>
                        </w:p>
                      </w:txbxContent>
                    </v:textbox>
                  </v:shape>
                </v:group>
                <v:shape id="AutoShape 2238" o:spid="_x0000_s1227" type="#_x0000_t5" style="position:absolute;left:17049;top:4036;width:2381;height:2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pXHcAA&#10;AADdAAAADwAAAGRycy9kb3ducmV2LnhtbERPy6rCMBDdC/5DGMGdproQrUYRxYsLRXzhdmzGtthM&#10;SpNr69+bheDycN6zRWMK8aLK5ZYVDPoRCOLE6pxTBZfzpjcG4TyyxsIyKXiTg8W83ZphrG3NR3qd&#10;fCpCCLsYFWTel7GULsnIoOvbkjhwD1sZ9AFWqdQV1iHcFHIYRSNpMOfQkGFJq4yS5+nfKEhGm9u9&#10;PB7eh6us17v8rm/yb69Ut9MspyA8Nf4n/rq3WsFwMg77w5vwBOT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FpXHcAAAADdAAAADwAAAAAAAAAAAAAAAACYAgAAZHJzL2Rvd25y&#10;ZXYueG1sUEsFBgAAAAAEAAQA9QAAAIUDAAAAAA==&#10;" filled="f" strokecolor="yellow" strokeweight="1.5pt">
                  <v:stroke dashstyle="dash"/>
                </v:shape>
                <w10:anchorlock/>
              </v:group>
            </w:pict>
          </mc:Fallback>
        </mc:AlternateContent>
      </w:r>
      <w:r w:rsidR="00585057">
        <w:rPr>
          <w:b/>
        </w:rPr>
        <w:t>Power Seat Only:</w:t>
      </w:r>
      <w:r w:rsidR="00585057">
        <w:t xml:space="preserve"> </w:t>
      </w:r>
      <w:r w:rsidR="00585057" w:rsidRPr="00797C8F">
        <w:t xml:space="preserve">Disconnect </w:t>
      </w:r>
      <w:r w:rsidR="00585057">
        <w:t xml:space="preserve">the </w:t>
      </w:r>
      <w:r w:rsidR="00585057" w:rsidRPr="00797C8F">
        <w:t xml:space="preserve">power seat switches and remove </w:t>
      </w:r>
      <w:r w:rsidR="00585057">
        <w:t xml:space="preserve">the </w:t>
      </w:r>
      <w:r w:rsidR="00585057" w:rsidRPr="00797C8F">
        <w:t xml:space="preserve">clip from </w:t>
      </w:r>
      <w:r w:rsidR="00585057">
        <w:t xml:space="preserve">the seat side panel </w:t>
      </w:r>
      <w:r w:rsidR="003C25BB">
        <w:t>R</w:t>
      </w:r>
      <w:r w:rsidR="003C25BB" w:rsidRPr="00797C8F">
        <w:t>H</w:t>
      </w:r>
      <w:r w:rsidR="003C25BB">
        <w:t xml:space="preserve"> (</w:t>
      </w:r>
      <w:r w:rsidR="003C25BB" w:rsidRPr="001710C9">
        <w:rPr>
          <w:noProof/>
          <w:sz w:val="22"/>
          <w:szCs w:val="22"/>
        </w:rPr>
        <mc:AlternateContent>
          <mc:Choice Requires="wps">
            <w:drawing>
              <wp:inline distT="0" distB="0" distL="0" distR="0" wp14:anchorId="0094CF71" wp14:editId="67E6C1AB">
                <wp:extent cx="146304" cy="137160"/>
                <wp:effectExtent l="19050" t="19050" r="44450" b="15240"/>
                <wp:docPr id="223" name="AutoShape 2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04" cy="137160"/>
                        </a:xfrm>
                        <a:prstGeom prst="triangle">
                          <a:avLst>
                            <a:gd name="adj" fmla="val 50000"/>
                          </a:avLst>
                        </a:prstGeom>
                        <a:noFill/>
                        <a:ln w="127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inline>
            </w:drawing>
          </mc:Choice>
          <mc:Fallback>
            <w:pict>
              <v:shape w14:anchorId="1E54D709" id="AutoShape 2238" o:spid="_x0000_s1026" type="#_x0000_t5" style="width:11.5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" filled="f" strokecolor="black [3213]" strokeweight="1pt">
                <v:stroke dashstyle="dash"/>
                <w10:anchorlock/>
              </v:shape>
            </w:pict>
          </mc:Fallback>
        </mc:AlternateContent>
      </w:r>
      <w:r w:rsidR="003C25BB">
        <w:t>Fig</w:t>
      </w:r>
      <w:r>
        <w:t>. 1-</w:t>
      </w:r>
      <w:r w:rsidR="00585057">
        <w:t>2</w:t>
      </w:r>
      <w:r>
        <w:t>0</w:t>
      </w:r>
      <w:r w:rsidR="00585057">
        <w:t>).</w:t>
      </w:r>
    </w:p>
    <w:p w:rsidR="00292273" w:rsidRDefault="00292273" w:rsidP="00292273">
      <w:pPr>
        <w:spacing w:after="120" w:line="300" w:lineRule="auto"/>
      </w:pPr>
      <w:r>
        <w:br w:type="page"/>
      </w:r>
    </w:p>
    <w:p w:rsidR="00585057" w:rsidRPr="00797C8F" w:rsidRDefault="00585057" w:rsidP="000C144A">
      <w:pPr>
        <w:pStyle w:val="ProcLevel2"/>
        <w:numPr>
          <w:ilvl w:val="0"/>
          <w:numId w:val="0"/>
        </w:numPr>
        <w:ind w:left="360"/>
      </w:pPr>
    </w:p>
    <w:p w:rsidR="00FD3872" w:rsidRDefault="00FD3872" w:rsidP="000C144A">
      <w:pPr>
        <w:pStyle w:val="ProcLevel2"/>
      </w:pPr>
      <w:r w:rsidRPr="00FD3872">
        <w:t xml:space="preserve">Remove </w:t>
      </w:r>
      <w:r>
        <w:t>the d</w:t>
      </w:r>
      <w:r w:rsidRPr="00FD3872">
        <w:t xml:space="preserve">eck </w:t>
      </w:r>
      <w:r>
        <w:t>t</w:t>
      </w:r>
      <w:r w:rsidRPr="00FD3872">
        <w:t xml:space="preserve">rim </w:t>
      </w:r>
      <w:r>
        <w:t>s</w:t>
      </w:r>
      <w:r w:rsidRPr="00FD3872">
        <w:t xml:space="preserve">ide </w:t>
      </w:r>
      <w:r>
        <w:t>panel a</w:t>
      </w:r>
      <w:r w:rsidRPr="00FD3872">
        <w:t>ss</w:t>
      </w:r>
      <w:r>
        <w:t>emb</w:t>
      </w:r>
      <w:r w:rsidRPr="00FD3872">
        <w:t>ly LH</w:t>
      </w:r>
      <w:r>
        <w:t>.</w:t>
      </w:r>
    </w:p>
    <w:p w:rsidR="00FD3872" w:rsidRDefault="000C144A" w:rsidP="000C144A">
      <w:pPr>
        <w:pStyle w:val="ProcLevel3"/>
      </w:pPr>
      <w:r>
        <w:rPr>
          <w:noProof/>
        </w:rPr>
        <mc:AlternateContent>
          <mc:Choice Requires="wpg">
            <w:drawing>
              <wp:anchor distT="0" distB="0" distL="114300" distR="114300" simplePos="0" relativeHeight="251721216" behindDoc="0" locked="1" layoutInCell="1" allowOverlap="1" wp14:anchorId="1DF64A38" wp14:editId="0C8A12D9">
                <wp:simplePos x="0" y="0"/>
                <wp:positionH relativeFrom="column">
                  <wp:posOffset>-3248025</wp:posOffset>
                </wp:positionH>
                <wp:positionV relativeFrom="paragraph">
                  <wp:posOffset>635</wp:posOffset>
                </wp:positionV>
                <wp:extent cx="2971800" cy="2230755"/>
                <wp:effectExtent l="19050" t="19050" r="19050" b="17145"/>
                <wp:wrapNone/>
                <wp:docPr id="3003" name="Group 3003"/>
                <wp:cNvGraphicFramePr/>
                <a:graphic xmlns:a="http://schemas.openxmlformats.org/drawingml/2006/main">
                  <a:graphicData uri="http://schemas.microsoft.com/office/word/2010/wordprocessingGroup">
                    <wpg:wgp>
                      <wpg:cNvGrpSpPr/>
                      <wpg:grpSpPr>
                        <a:xfrm>
                          <a:off x="0" y="0"/>
                          <a:ext cx="2971800" cy="2230755"/>
                          <a:chOff x="0" y="0"/>
                          <a:chExt cx="2970530" cy="2228215"/>
                        </a:xfrm>
                      </wpg:grpSpPr>
                      <wpg:grpSp>
                        <wpg:cNvPr id="3002" name="Group 3002"/>
                        <wpg:cNvGrpSpPr/>
                        <wpg:grpSpPr>
                          <a:xfrm>
                            <a:off x="0" y="0"/>
                            <a:ext cx="2970530" cy="2228215"/>
                            <a:chOff x="0" y="0"/>
                            <a:chExt cx="2970530" cy="2228215"/>
                          </a:xfrm>
                        </wpg:grpSpPr>
                        <wpg:grpSp>
                          <wpg:cNvPr id="2984" name="Group 2984"/>
                          <wpg:cNvGrpSpPr/>
                          <wpg:grpSpPr>
                            <a:xfrm>
                              <a:off x="0" y="0"/>
                              <a:ext cx="2970530" cy="2228215"/>
                              <a:chOff x="180275" y="154000"/>
                              <a:chExt cx="2970866" cy="2228716"/>
                            </a:xfrm>
                          </wpg:grpSpPr>
                          <wpg:grpSp>
                            <wpg:cNvPr id="2985" name="Group 2985"/>
                            <wpg:cNvGrpSpPr/>
                            <wpg:grpSpPr>
                              <a:xfrm>
                                <a:off x="180275" y="154000"/>
                                <a:ext cx="2970866" cy="2228716"/>
                                <a:chOff x="180201" y="154317"/>
                                <a:chExt cx="2969609" cy="2233321"/>
                              </a:xfrm>
                            </wpg:grpSpPr>
                            <pic:pic xmlns:pic="http://schemas.openxmlformats.org/drawingml/2006/picture">
                              <pic:nvPicPr>
                                <pic:cNvPr id="2986" name="Picture 2986"/>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bwMode="auto">
                                <a:xfrm>
                                  <a:off x="180201" y="154317"/>
                                  <a:ext cx="2969609" cy="2233321"/>
                                </a:xfrm>
                                <a:prstGeom prst="rect">
                                  <a:avLst/>
                                </a:prstGeom>
                                <a:ln>
                                  <a:solidFill>
                                    <a:schemeClr val="tx1"/>
                                  </a:solidFill>
                                </a:ln>
                                <a:extLst>
                                  <a:ext uri="{53640926-AAD7-44D8-BBD7-CCE9431645EC}">
                                    <a14:shadowObscured xmlns:a14="http://schemas.microsoft.com/office/drawing/2010/main"/>
                                  </a:ext>
                                </a:extLst>
                              </pic:spPr>
                            </pic:pic>
                            <wps:wsp>
                              <wps:cNvPr id="2988" name="Text Box 99"/>
                              <wps:cNvSpPr txBox="1">
                                <a:spLocks noChangeArrowheads="1"/>
                              </wps:cNvSpPr>
                              <wps:spPr bwMode="auto">
                                <a:xfrm>
                                  <a:off x="186136" y="2193792"/>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0C144A">
                                    <w:pPr>
                                      <w:pStyle w:val="Fig"/>
                                      <w:jc w:val="center"/>
                                    </w:pPr>
                                    <w:r>
                                      <w:t>Fig. 1-21</w:t>
                                    </w:r>
                                  </w:p>
                                </w:txbxContent>
                              </wps:txbx>
                              <wps:bodyPr rot="0" vert="horz" wrap="square" lIns="0" tIns="0" rIns="0" bIns="0" anchor="t" anchorCtr="0" upright="1">
                                <a:noAutofit/>
                              </wps:bodyPr>
                            </wps:wsp>
                          </wpg:grpSp>
                          <wpg:grpSp>
                            <wpg:cNvPr id="2989" name="Group 109"/>
                            <wpg:cNvGrpSpPr>
                              <a:grpSpLocks/>
                            </wpg:cNvGrpSpPr>
                            <wpg:grpSpPr bwMode="auto">
                              <a:xfrm>
                                <a:off x="195515" y="163304"/>
                                <a:ext cx="2884170" cy="254635"/>
                                <a:chOff x="44" y="907"/>
                                <a:chExt cx="4542" cy="401"/>
                              </a:xfrm>
                            </wpg:grpSpPr>
                            <wps:wsp>
                              <wps:cNvPr id="2990" name="Rectangle 110"/>
                              <wps:cNvSpPr>
                                <a:spLocks noChangeArrowheads="1"/>
                              </wps:cNvSpPr>
                              <wps:spPr bwMode="auto">
                                <a:xfrm>
                                  <a:off x="466" y="907"/>
                                  <a:ext cx="4120"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0C144A">
                                    <w:pPr>
                                      <w:rPr>
                                        <w:sz w:val="18"/>
                                      </w:rPr>
                                    </w:pPr>
                                    <w:r>
                                      <w:rPr>
                                        <w:sz w:val="18"/>
                                      </w:rPr>
                                      <w:t>10mm socket, extension &amp; ratchet; Phillips screwdriver</w:t>
                                    </w:r>
                                  </w:p>
                                </w:txbxContent>
                              </wps:txbx>
                              <wps:bodyPr rot="0" vert="horz" wrap="square" lIns="0" tIns="0" rIns="0" bIns="0" anchor="t" anchorCtr="0" upright="1">
                                <a:spAutoFit/>
                              </wps:bodyPr>
                            </wps:wsp>
                            <pic:pic xmlns:pic="http://schemas.openxmlformats.org/drawingml/2006/picture">
                              <pic:nvPicPr>
                                <pic:cNvPr id="2991"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4" y="918"/>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2997" name="Straight Arrow Connector 2997"/>
                          <wps:cNvCnPr>
                            <a:stCxn id="1972" idx="0"/>
                          </wps:cNvCnPr>
                          <wps:spPr>
                            <a:xfrm flipV="1">
                              <a:off x="809308" y="833438"/>
                              <a:ext cx="25397" cy="1014412"/>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98" name="Straight Arrow Connector 2998"/>
                          <wps:cNvCnPr>
                            <a:stCxn id="1972" idx="0"/>
                          </wps:cNvCnPr>
                          <wps:spPr>
                            <a:xfrm flipH="1" flipV="1">
                              <a:off x="547689" y="1562100"/>
                              <a:ext cx="261619" cy="28575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99" name="Straight Arrow Connector 2999"/>
                          <wps:cNvCnPr>
                            <a:stCxn id="2996" idx="2"/>
                          </wps:cNvCnPr>
                          <wps:spPr>
                            <a:xfrm>
                              <a:off x="521335" y="466599"/>
                              <a:ext cx="112078" cy="199965"/>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01" name="Straight Arrow Connector 3001"/>
                          <wps:cNvCnPr>
                            <a:stCxn id="3000" idx="2"/>
                          </wps:cNvCnPr>
                          <wps:spPr>
                            <a:xfrm flipH="1">
                              <a:off x="2294544" y="325630"/>
                              <a:ext cx="271470" cy="192891"/>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72" name="Text Box 2293"/>
                          <wps:cNvSpPr txBox="1">
                            <a:spLocks noChangeArrowheads="1"/>
                          </wps:cNvSpPr>
                          <wps:spPr bwMode="auto">
                            <a:xfrm>
                              <a:off x="494666" y="1847850"/>
                              <a:ext cx="629284" cy="140969"/>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292273" w:rsidRDefault="00161FC4" w:rsidP="000C144A">
                                <w:pPr>
                                  <w:jc w:val="center"/>
                                  <w:rPr>
                                    <w:sz w:val="18"/>
                                    <w:szCs w:val="18"/>
                                    <w:lang w:val="en-CA"/>
                                  </w:rPr>
                                </w:pPr>
                                <w:r w:rsidRPr="00292273">
                                  <w:rPr>
                                    <w:sz w:val="18"/>
                                    <w:szCs w:val="18"/>
                                    <w:lang w:val="en-CA"/>
                                  </w:rPr>
                                  <w:t>D-Ring (x2)</w:t>
                                </w:r>
                              </w:p>
                            </w:txbxContent>
                          </wps:txbx>
                          <wps:bodyPr rot="0" vert="horz" wrap="square" lIns="0" tIns="0" rIns="0" bIns="0" anchor="t" anchorCtr="0" upright="1">
                            <a:spAutoFit/>
                          </wps:bodyPr>
                        </wps:wsp>
                        <wps:wsp>
                          <wps:cNvPr id="3000" name="Text Box 2293"/>
                          <wps:cNvSpPr txBox="1">
                            <a:spLocks noChangeArrowheads="1"/>
                          </wps:cNvSpPr>
                          <wps:spPr bwMode="auto">
                            <a:xfrm>
                              <a:off x="2446952" y="184661"/>
                              <a:ext cx="238124" cy="140969"/>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292273" w:rsidRDefault="00161FC4" w:rsidP="000C144A">
                                <w:pPr>
                                  <w:jc w:val="center"/>
                                  <w:rPr>
                                    <w:sz w:val="18"/>
                                    <w:szCs w:val="18"/>
                                    <w:lang w:val="en-CA"/>
                                  </w:rPr>
                                </w:pPr>
                                <w:r w:rsidRPr="00292273">
                                  <w:rPr>
                                    <w:sz w:val="18"/>
                                    <w:szCs w:val="18"/>
                                    <w:lang w:val="en-CA"/>
                                  </w:rPr>
                                  <w:t>Bolt</w:t>
                                </w:r>
                              </w:p>
                            </w:txbxContent>
                          </wps:txbx>
                          <wps:bodyPr rot="0" vert="horz" wrap="square" lIns="0" tIns="0" rIns="0" bIns="0" anchor="t" anchorCtr="0" upright="1">
                            <a:spAutoFit/>
                          </wps:bodyPr>
                        </wps:wsp>
                        <wps:wsp>
                          <wps:cNvPr id="2996" name="Text Box 2293"/>
                          <wps:cNvSpPr txBox="1">
                            <a:spLocks noChangeArrowheads="1"/>
                          </wps:cNvSpPr>
                          <wps:spPr bwMode="auto">
                            <a:xfrm>
                              <a:off x="123508" y="325630"/>
                              <a:ext cx="795654" cy="140969"/>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292273" w:rsidRDefault="00161FC4" w:rsidP="000C144A">
                                <w:pPr>
                                  <w:jc w:val="center"/>
                                  <w:rPr>
                                    <w:sz w:val="18"/>
                                    <w:szCs w:val="18"/>
                                    <w:lang w:val="en-CA"/>
                                  </w:rPr>
                                </w:pPr>
                                <w:r>
                                  <w:rPr>
                                    <w:sz w:val="18"/>
                                    <w:szCs w:val="18"/>
                                    <w:lang w:val="en-CA"/>
                                  </w:rPr>
                                  <w:t>Tie down Hook</w:t>
                                </w:r>
                              </w:p>
                            </w:txbxContent>
                          </wps:txbx>
                          <wps:bodyPr rot="0" vert="horz" wrap="square" lIns="0" tIns="0" rIns="0" bIns="0" anchor="t" anchorCtr="0" upright="1">
                            <a:noAutofit/>
                          </wps:bodyPr>
                        </wps:wsp>
                      </wpg:grpSp>
                      <wps:wsp>
                        <wps:cNvPr id="2993" name="Rectangle 2993"/>
                        <wps:cNvSpPr/>
                        <wps:spPr>
                          <a:xfrm>
                            <a:off x="1619250" y="1271588"/>
                            <a:ext cx="285750" cy="30480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4" name="Straight Connector 2994"/>
                        <wps:cNvCnPr/>
                        <wps:spPr>
                          <a:xfrm>
                            <a:off x="1900037" y="1276350"/>
                            <a:ext cx="1033075" cy="157164"/>
                          </a:xfrm>
                          <a:prstGeom prst="line">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2995" name="Straight Connector 2995"/>
                        <wps:cNvCnPr/>
                        <wps:spPr>
                          <a:xfrm>
                            <a:off x="1619250" y="1581150"/>
                            <a:ext cx="652184" cy="609601"/>
                          </a:xfrm>
                          <a:prstGeom prst="line">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7" name="Picture 147"/>
                          <pic:cNvPicPr>
                            <a:picLocks noChangeAspect="1"/>
                          </pic:cNvPicPr>
                        </pic:nvPicPr>
                        <pic:blipFill rotWithShape="1">
                          <a:blip r:embed="rId64" cstate="print">
                            <a:extLst>
                              <a:ext uri="{28A0092B-C50C-407E-A947-70E740481C1C}">
                                <a14:useLocalDpi xmlns:a14="http://schemas.microsoft.com/office/drawing/2010/main" val="0"/>
                              </a:ext>
                            </a:extLst>
                          </a:blip>
                          <a:srcRect t="5594" r="4798" b="8041"/>
                          <a:stretch/>
                        </pic:blipFill>
                        <pic:spPr bwMode="auto">
                          <a:xfrm>
                            <a:off x="2271434" y="1433514"/>
                            <a:ext cx="661987" cy="757237"/>
                          </a:xfrm>
                          <a:prstGeom prst="rect">
                            <a:avLst/>
                          </a:prstGeom>
                          <a:ln w="19050">
                            <a:solidFill>
                              <a:srgbClr val="FFFF00"/>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DF64A38" id="Group 3003" o:spid="_x0000_s1228" style="position:absolute;left:0;text-align:left;margin-left:-255.75pt;margin-top:.05pt;width:234pt;height:175.65pt;z-index:251721216;mso-position-horizontal-relative:text;mso-position-vertical-relative:text;mso-width-relative:margin;mso-height-relative:margin" coordsize="29705,222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">
                <v:group id="Group 3002" o:spid="_x0000_s1229" style="position:absolute;width:29705;height:22282" coordsize="29705,22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G11CfFAAAA3QAA&#10;AA8AAAAAAAAAAAAAAAAAqgIAAGRycy9kb3ducmV2LnhtbFBLBQYAAAAABAAEAPoAAACcAwAAAAA=&#10;">
                  <v:group id="Group 2984" o:spid="_x0000_s1230" style="position:absolute;width:29705;height:22282" coordorigin="1802,1540" coordsize="29708,22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dHhccAAADdAAAADwAAAGRycy9kb3ducmV2LnhtbESPT2vCQBTE7wW/w/KE&#10;3nQT24pGVxHR0oMI/gHx9sg+k2D2bciuSfz23YLQ4zAzv2Hmy86UoqHaFZYVxMMIBHFqdcGZgvNp&#10;O5iAcB5ZY2mZFDzJwXLRe5tjom3LB2qOPhMBwi5BBbn3VSKlS3My6Ia2Ig7ezdYGfZB1JnWNbYCb&#10;Uo6iaCwNFhwWcqxonVN6Pz6Mgu8W29VHvGl299v6eT197S+7mJR673erGQhPnf8Pv9o/WsFoOvmE&#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OdHhccAAADd&#10;AAAADwAAAAAAAAAAAAAAAACqAgAAZHJzL2Rvd25yZXYueG1sUEsFBgAAAAAEAAQA+gAAAJ4DAAAA&#10;AA==&#10;">
                    <v:group id="Group 2985" o:spid="_x0000_s1231" style="position:absolute;left:1802;top:1540;width:29709;height:22287" coordorigin="1802,1543" coordsize="29696,223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viHsYAAADdAAAADwAAAGRycy9kb3ducmV2LnhtbESPT4vCMBTE78J+h/AW&#10;9qZpXRS3GkXEXTyI4B9YvD2aZ1tsXkoT2/rtjSB4HGbmN8xs0ZlSNFS7wrKCeBCBIE6tLjhTcDr+&#10;9icgnEfWWFomBXdysJh/9GaYaNvynpqDz0SAsEtQQe59lUjp0pwMuoGtiIN3sbVBH2SdSV1jG+Cm&#10;lMMoGkuDBYeFHCta5ZReDzej4K/Fdvkdr5vt9bK6n4+j3f82JqW+PrvlFISnzr/Dr/ZGKxj+TE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q+IexgAAAN0A&#10;AAAPAAAAAAAAAAAAAAAAAKoCAABkcnMvZG93bnJldi54bWxQSwUGAAAAAAQABAD6AAAAnQMAAAAA&#10;">
                      <v:shape id="Picture 2986" o:spid="_x0000_s1232" type="#_x0000_t75" style="position:absolute;left:1802;top:1543;width:29696;height:22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9TUPGAAAA3QAAAA8AAABkcnMvZG93bnJldi54bWxEj0FrwkAUhO+C/2F5Qi+imyoEja5iC4X2&#10;IFIj4vGRfWaD2bchu2r6711B6HGYmW+Y5bqztbhR6yvHCt7HCQjiwumKSwWH/Gs0A+EDssbaMSn4&#10;Iw/rVb+3xEy7O//SbR9KESHsM1RgQmgyKX1hyKIfu4Y4emfXWgxRtqXULd4j3NZykiSptFhxXDDY&#10;0Keh4rK/WgXDaZ7PT5dd+rE9njuc7ujH2KtSb4NuswARqAv/4Vf7WyuYzGcpPN/EJyB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D1NQ8YAAADdAAAADwAAAAAAAAAAAAAA&#10;AACfAgAAZHJzL2Rvd25yZXYueG1sUEsFBgAAAAAEAAQA9wAAAJIDAAAAAA==&#10;" stroked="t" strokecolor="black [3213]">
                        <v:imagedata r:id="rId65" o:title=""/>
                        <v:path arrowok="t"/>
                      </v:shape>
                      <v:shape id="Text Box 99" o:spid="_x0000_s1233" type="#_x0000_t202" style="position:absolute;left:1861;top:21937;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8WRsIA&#10;AADdAAAADwAAAGRycy9kb3ducmV2LnhtbERPTYvCMBC9C/sfwizsRTS1B9FqlF11wcN6qIrnoRnb&#10;YjMpSbT135vDgsfH+16ue9OIBzlfW1YwGScgiAuray4VnE+/oxkIH5A1NpZJwZM8rFcfgyVm2nac&#10;0+MYShFD2GeooAqhzaT0RUUG/di2xJG7WmcwROhKqR12Mdw0Mk2SqTRYc2yosKVNRcXteDcKplt3&#10;73LeDLfn3R8e2jK9/DwvSn199t8LEIH68Bb/u/daQTqfxbnxTXwC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XxZGwgAAAN0AAAAPAAAAAAAAAAAAAAAAAJgCAABkcnMvZG93&#10;bnJldi54bWxQSwUGAAAAAAQABAD1AAAAhwMAAAAA&#10;" stroked="f">
                        <v:textbox inset="0,0,0,0">
                          <w:txbxContent>
                            <w:p w:rsidR="00161FC4" w:rsidRDefault="00161FC4" w:rsidP="000C144A">
                              <w:pPr>
                                <w:pStyle w:val="Fig"/>
                                <w:jc w:val="center"/>
                              </w:pPr>
                              <w:r>
                                <w:t>Fig. 1-21</w:t>
                              </w:r>
                            </w:p>
                          </w:txbxContent>
                        </v:textbox>
                      </v:shape>
                    </v:group>
                    <v:group id="Group 109" o:spid="_x0000_s1234" style="position:absolute;left:1955;top:1633;width:28841;height:2546" coordorigin="44,907" coordsize="4542,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boG8YAAADdAAAADwAAAGRycy9kb3ducmV2LnhtbESPT4vCMBTE7wt+h/AE&#10;b2taZRetRhFxxYMs+AfE26N5tsXmpTTZtn77jSB4HGbmN8x82ZlSNFS7wrKCeBiBIE6tLjhTcD79&#10;fE5AOI+ssbRMCh7kYLnofcwx0bblAzVHn4kAYZeggtz7KpHSpTkZdENbEQfvZmuDPsg6k7rGNsBN&#10;KUdR9C0NFhwWcqxonVN6P/4ZBdsW29U43jT7+239uJ6+fi/7mJQa9LvVDISnzr/Dr/ZOKxhNJ1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5ugbxgAAAN0A&#10;AAAPAAAAAAAAAAAAAAAAAKoCAABkcnMvZG93bnJldi54bWxQSwUGAAAAAAQABAD6AAAAnQMAAAAA&#10;">
                      <v:rect id="Rectangle 110" o:spid="_x0000_s1235" style="position:absolute;left:466;top:907;width:4120;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ttsIA&#10;AADdAAAADwAAAGRycy9kb3ducmV2LnhtbERPTWvCQBC9C/0PyxR6q5sGbDW6igQEkULVqOchO03S&#10;ZmdDdqrpv+8eCh4f73uxGlyrrtSHxrOBl3ECirj0tuHKwKnYPE9BBUG22HomA78UYLV8GC0ws/7G&#10;B7oepVIxhEOGBmqRLtM6lDU5DGPfEUfu0/cOJcK+0rbHWwx3rU6T5FU7bDg21NhRXlP5ffxxBj4u&#10;+2K3f8t3kqSl5Gf+osl7YczT47CegxIa5C7+d2+tgXQ2i/vjm/gE9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9m22wgAAAN0AAAAPAAAAAAAAAAAAAAAAAJgCAABkcnMvZG93&#10;bnJldi54bWxQSwUGAAAAAAQABAD1AAAAhwMAAAAA&#10;" stroked="f" strokeweight=".25pt">
                        <v:textbox style="mso-fit-shape-to-text:t" inset="0,0,0,0">
                          <w:txbxContent>
                            <w:p w:rsidR="00161FC4" w:rsidRDefault="00161FC4" w:rsidP="000C144A">
                              <w:pPr>
                                <w:rPr>
                                  <w:sz w:val="18"/>
                                </w:rPr>
                              </w:pPr>
                              <w:r>
                                <w:rPr>
                                  <w:sz w:val="18"/>
                                </w:rPr>
                                <w:t>10mm socket, extension &amp; ratchet; Phillips screwdriver</w:t>
                              </w:r>
                            </w:p>
                          </w:txbxContent>
                        </v:textbox>
                      </v:rect>
                      <v:shape id="Picture 111" o:spid="_x0000_s1236" type="#_x0000_t75" alt="tool" style="position:absolute;left:44;top:918;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Yec/FAAAA3QAAAA8AAABkcnMvZG93bnJldi54bWxEj0FrwkAUhO+F/oflCb3VTayRGl2lFAKl&#10;IEWt92f2mUSzb8PuNsZ/7xYKPQ4z8w2zXA+mFT0531hWkI4TEMSl1Q1XCr73xfMrCB+QNbaWScGN&#10;PKxXjw9LzLW98pb6XahEhLDPUUEdQpdL6cuaDPqx7Yijd7LOYIjSVVI7vEa4aeUkSWbSYMNxocaO&#10;3msqL7sfo6C/HOnlK80yV3xOz2UmD5tAhVJPo+FtASLQEP7Df+0PrWAyn6fw+yY+Abm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GHnPxQAAAN0AAAAPAAAAAAAAAAAAAAAA&#10;AJ8CAABkcnMvZG93bnJldi54bWxQSwUGAAAAAAQABAD3AAAAkQMAAAAA&#10;">
                        <v:imagedata r:id="rId28" o:title="tool"/>
                      </v:shape>
                    </v:group>
                  </v:group>
                  <v:shapetype id="_x0000_t32" coordsize="21600,21600" o:spt="32" o:oned="t" path="m,l21600,21600e" filled="f">
                    <v:path arrowok="t" fillok="f" o:connecttype="none"/>
                    <o:lock v:ext="edit" shapetype="t"/>
                  </v:shapetype>
                  <v:shape id="Straight Arrow Connector 2997" o:spid="_x0000_s1237" type="#_x0000_t32" style="position:absolute;left:8093;top:8334;width:254;height:101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2kc8UAAADdAAAADwAAAGRycy9kb3ducmV2LnhtbESPUWvCMBSF3wf7D+EO9jZTHXPaGUVE&#10;wT0N2/2AS3PXVJubksS2/nszGOzxcM75Dme1GW0revKhcaxgOslAEFdON1wr+C4PLwsQISJrbB2T&#10;ghsF2KwfH1aYazfwifoi1iJBOOSowMTY5VKGypDFMHEdcfJ+nLcYk/S11B6HBLetnGXZXFpsOC0Y&#10;7GhnqLoUV6tgfz2XZVF9DXv7eujNdPHp57c3pZ6fxu0HiEhj/A//tY9awWy5fIffN+kJyP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Q2kc8UAAADdAAAADwAAAAAAAAAA&#10;AAAAAAChAgAAZHJzL2Rvd25yZXYueG1sUEsFBgAAAAAEAAQA+QAAAJMDAAAAAA==&#10;" strokecolor="yellow" strokeweight="1.5pt">
                    <v:stroke endarrow="block"/>
                  </v:shape>
                  <v:shape id="Straight Arrow Connector 2998" o:spid="_x0000_s1238" type="#_x0000_t32" style="position:absolute;left:5476;top:15621;width:2617;height:285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Kk7cEAAADdAAAADwAAAGRycy9kb3ducmV2LnhtbERPy4rCMBTdC/MP4Qqz09TCiO2YFhkY&#10;EEGsr/2ludMWm5vSxNr5e7MQXB7Oe52PphUD9a6xrGAxj0AQl1Y3XCm4nH9nKxDOI2tsLZOCf3KQ&#10;Zx+TNabaPvhIw8lXIoSwS1FB7X2XSunKmgy6ue2IA/dne4M+wL6SusdHCDetjKNoKQ02HBpq7Oin&#10;pvJ2uhsF5aLoknM77ONtsbl/FXp3PUQ7pT6n4+YbhKfRv8Uv91YriJMkzA1vwhOQ2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EqTtwQAAAN0AAAAPAAAAAAAAAAAAAAAA&#10;AKECAABkcnMvZG93bnJldi54bWxQSwUGAAAAAAQABAD5AAAAjwMAAAAA&#10;" strokecolor="yellow" strokeweight="1.5pt">
                    <v:stroke endarrow="block"/>
                  </v:shape>
                  <v:shape id="Straight Arrow Connector 2999" o:spid="_x0000_s1239" type="#_x0000_t32" style="position:absolute;left:5213;top:4665;width:1121;height:20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9IcYAAADdAAAADwAAAGRycy9kb3ducmV2LnhtbESPT2sCMRTE7wW/Q3iCl6JZPWh3NYoW&#10;quKh4B88PzbP3dXNy5JE3X77Rij0OMzMb5jZojW1eJDzlWUFw0ECgji3uuJCwen41f8A4QOyxtoy&#10;KfghD4t5522GmbZP3tPjEAoRIewzVFCG0GRS+rwkg35gG+LoXawzGKJ0hdQOnxFuajlKkrE0WHFc&#10;KLGhz5Ly2+FuFJj35Yrz+7o4DTfpeb/dTb6vE6dUr9supyACteE//NfeagWjNE3h9SY+AT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mHvSHGAAAA3QAAAA8AAAAAAAAA&#10;AAAAAAAAoQIAAGRycy9kb3ducmV2LnhtbFBLBQYAAAAABAAEAPkAAACUAwAAAAA=&#10;" strokecolor="yellow" strokeweight="1.5pt">
                    <v:stroke endarrow="block"/>
                  </v:shape>
                  <v:shape id="Straight Arrow Connector 3001" o:spid="_x0000_s1240" type="#_x0000_t32" style="position:absolute;left:22945;top:3256;width:2715;height:192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ahDMQAAADdAAAADwAAAGRycy9kb3ducmV2LnhtbESPwWrDMBBE74X+g9hCb43khIbgRgkl&#10;JNCcSu1+wGJtLbfWykiK7fx9VCj0OMzMG2a7n10vRgqx86yhWCgQxI03HbcaPuvT0wZETMgGe8+k&#10;4UoR9rv7uy2Wxk/8QWOVWpEhHEvUYFMaSiljY8lhXPiBOHtfPjhMWYZWmoBThrteLpVaS4cd5wWL&#10;Ax0sNT/VxWk4Xr7rumrep6NbnUZbbM5hfX3W+vFhfn0BkWhO/+G/9pvRsFKqgN83+QnI3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hqEMxAAAAN0AAAAPAAAAAAAAAAAA&#10;AAAAAKECAABkcnMvZG93bnJldi54bWxQSwUGAAAAAAQABAD5AAAAkgMAAAAA&#10;" strokecolor="yellow" strokeweight="1.5pt">
                    <v:stroke endarrow="block"/>
                  </v:shape>
                  <v:shape id="Text Box 2293" o:spid="_x0000_s1241" type="#_x0000_t202" style="position:absolute;left:4946;top:18478;width:6293;height:1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RV1MYA&#10;AADdAAAADwAAAGRycy9kb3ducmV2LnhtbERPTU8CMRC9k/gfmjHhQqQrklVXCiEEE+FCXLl4m2yH&#10;7ep2umm7sP57a0LibV7e5yxWg23FmXxoHCu4n2YgiCunG64VHD9e755AhIissXVMCn4owGp5M1pg&#10;od2F3+lcxlqkEA4FKjAxdoWUoTJkMUxdR5y4k/MWY4K+ltrjJYXbVs6yLJcWG04NBjvaGKq+y94q&#10;OMw/D2bSn7b79fzB7479Jv+qS6XGt8P6BUSkIf6Lr+43neY/P87g75t0gl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RV1MYAAADdAAAADwAAAAAAAAAAAAAAAACYAgAAZHJz&#10;L2Rvd25yZXYueG1sUEsFBgAAAAAEAAQA9QAAAIsDAAAAAA==&#10;" stroked="f">
                    <v:textbox style="mso-fit-shape-to-text:t" inset="0,0,0,0">
                      <w:txbxContent>
                        <w:p w:rsidR="00161FC4" w:rsidRPr="00292273" w:rsidRDefault="00161FC4" w:rsidP="000C144A">
                          <w:pPr>
                            <w:jc w:val="center"/>
                            <w:rPr>
                              <w:sz w:val="18"/>
                              <w:szCs w:val="18"/>
                              <w:lang w:val="en-CA"/>
                            </w:rPr>
                          </w:pPr>
                          <w:r w:rsidRPr="00292273">
                            <w:rPr>
                              <w:sz w:val="18"/>
                              <w:szCs w:val="18"/>
                              <w:lang w:val="en-CA"/>
                            </w:rPr>
                            <w:t>D-Ring (x2)</w:t>
                          </w:r>
                        </w:p>
                      </w:txbxContent>
                    </v:textbox>
                  </v:shape>
                  <v:shape id="Text Box 2293" o:spid="_x0000_s1242" type="#_x0000_t202" style="position:absolute;left:24469;top:1846;width:2381;height:1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LNQ8QA&#10;AADdAAAADwAAAGRycy9kb3ducmV2LnhtbERPTWsCMRC9F/ofwhR6KZpYRWRrFBELtRfp1ktvw2bc&#10;bLuZLElW13/fHASPj/e9XA+uFWcKsfGsYTJWIIgrbxquNRy/30cLEDEhG2w9k4YrRVivHh+WWBh/&#10;4S86l6kWOYRjgRpsSl0hZawsOYxj3xFn7uSDw5RhqKUJeMnhrpWvSs2lw4Zzg8WOtpaqv7J3Gg6z&#10;n4N96U+7z81sGvbHfjv/rUutn5+GzRuIREO6i2/uD6NhqlTen9/kJ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CzUPEAAAA3QAAAA8AAAAAAAAAAAAAAAAAmAIAAGRycy9k&#10;b3ducmV2LnhtbFBLBQYAAAAABAAEAPUAAACJAwAAAAA=&#10;" stroked="f">
                    <v:textbox style="mso-fit-shape-to-text:t" inset="0,0,0,0">
                      <w:txbxContent>
                        <w:p w:rsidR="00161FC4" w:rsidRPr="00292273" w:rsidRDefault="00161FC4" w:rsidP="000C144A">
                          <w:pPr>
                            <w:jc w:val="center"/>
                            <w:rPr>
                              <w:sz w:val="18"/>
                              <w:szCs w:val="18"/>
                              <w:lang w:val="en-CA"/>
                            </w:rPr>
                          </w:pPr>
                          <w:r w:rsidRPr="00292273">
                            <w:rPr>
                              <w:sz w:val="18"/>
                              <w:szCs w:val="18"/>
                              <w:lang w:val="en-CA"/>
                            </w:rPr>
                            <w:t>Bolt</w:t>
                          </w:r>
                        </w:p>
                      </w:txbxContent>
                    </v:textbox>
                  </v:shape>
                  <v:shape id="Text Box 2293" o:spid="_x0000_s1243" type="#_x0000_t202" style="position:absolute;left:1235;top:3256;width:7956;height:1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WxcsYA&#10;AADdAAAADwAAAGRycy9kb3ducmV2LnhtbESPT2vCQBTE74LfYXlCL1I35hA0dRX/FXqoh6h4fmRf&#10;k9Ds27C7mvjtu4VCj8PM/IZZbQbTigc531hWMJ8lIIhLqxuuFFwv768LED4ga2wtk4Inedisx6MV&#10;5tr2XNDjHCoRIexzVFCH0OVS+rImg35mO+LofVlnMETpKqkd9hFuWpkmSSYNNhwXauxoX1P5fb4b&#10;BdnB3fuC99PD9fiJp65Kb7vnTamXybB9AxFoCP/hv/aHVpAulxn8vo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WxcsYAAADdAAAADwAAAAAAAAAAAAAAAACYAgAAZHJz&#10;L2Rvd25yZXYueG1sUEsFBgAAAAAEAAQA9QAAAIsDAAAAAA==&#10;" stroked="f">
                    <v:textbox inset="0,0,0,0">
                      <w:txbxContent>
                        <w:p w:rsidR="00161FC4" w:rsidRPr="00292273" w:rsidRDefault="00161FC4" w:rsidP="000C144A">
                          <w:pPr>
                            <w:jc w:val="center"/>
                            <w:rPr>
                              <w:sz w:val="18"/>
                              <w:szCs w:val="18"/>
                              <w:lang w:val="en-CA"/>
                            </w:rPr>
                          </w:pPr>
                          <w:r>
                            <w:rPr>
                              <w:sz w:val="18"/>
                              <w:szCs w:val="18"/>
                              <w:lang w:val="en-CA"/>
                            </w:rPr>
                            <w:t>Tie down Hook</w:t>
                          </w:r>
                        </w:p>
                      </w:txbxContent>
                    </v:textbox>
                  </v:shape>
                </v:group>
                <v:rect id="Rectangle 2993" o:spid="_x0000_s1244" style="position:absolute;left:16192;top:12715;width:2858;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OYEMUA&#10;AADdAAAADwAAAGRycy9kb3ducmV2LnhtbESP3YrCMBSE74V9h3AWvNO0KqLdRtkVBAVv/HmAQ3O2&#10;LW1OShK1u09vBMHLYWa+YfJ1b1pxI+drywrScQKCuLC65lLB5bwdLUD4gKyxtUwK/sjDevUxyDHT&#10;9s5Hup1CKSKEfYYKqhC6TEpfVGTQj21HHL1f6wyGKF0ptcN7hJtWTpJkLg3WHBcq7GhTUdGcrkZB&#10;p/+bzfFwmDkznbXpdrH/SWmv1PCz//4CEagP7/CrvdMKJsvlFJ5v4hO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85gQxQAAAN0AAAAPAAAAAAAAAAAAAAAAAJgCAABkcnMv&#10;ZG93bnJldi54bWxQSwUGAAAAAAQABAD1AAAAigMAAAAA&#10;" filled="f" strokecolor="yellow" strokeweight="2pt"/>
                <v:line id="Straight Connector 2994" o:spid="_x0000_s1245" style="position:absolute;visibility:visible;mso-wrap-style:square" from="19000,12763" to="29331,14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diKMYAAADdAAAADwAAAGRycy9kb3ducmV2LnhtbESPzWrDMBCE74G+g9hCbo3cEELtRgml&#10;EAglhzQ/7XVjbS1Ta2Uk1XbevgoEchxm5htmsRpsIzryoXas4HmSgSAuna65UnA8rJ9eQISIrLFx&#10;TAouFGC1fBgtsNCu50/q9rESCcKhQAUmxraQMpSGLIaJa4mT9+O8xZikr6T22Ce4beQ0y+bSYs1p&#10;wWBL74bK3/2fVRB33/25vZytPn102dx0NvfbL6XGj8PbK4hIQ7yHb+2NVjDN8xlc36QnIJ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mXYijGAAAA3QAAAA8AAAAAAAAA&#10;AAAAAAAAoQIAAGRycy9kb3ducmV2LnhtbFBLBQYAAAAABAAEAPkAAACUAwAAAAA=&#10;" strokecolor="yellow"/>
                <v:line id="Straight Connector 2995" o:spid="_x0000_s1246" style="position:absolute;visibility:visible;mso-wrap-style:square" from="16192,15811" to="22714,21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vHs8YAAADdAAAADwAAAGRycy9kb3ducmV2LnhtbESPzWrDMBCE74G+g9hCbo3cQELtRgml&#10;EAglhzQ/7XVjbS1Ta2Uk1XbevgoEchxm5htmsRpsIzryoXas4HmSgSAuna65UnA8rJ9eQISIrLFx&#10;TAouFGC1fBgtsNCu50/q9rESCcKhQAUmxraQMpSGLIaJa4mT9+O8xZikr6T22Ce4beQ0y+bSYs1p&#10;wWBL74bK3/2fVRB33/25vZytPn102dx0NvfbL6XGj8PbK4hIQ7yHb+2NVjDN8xlc36QnIJ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bx7PGAAAA3QAAAA8AAAAAAAAA&#10;AAAAAAAAoQIAAGRycy9kb3ducmV2LnhtbFBLBQYAAAAABAAEAPkAAACUAwAAAAA=&#10;" strokecolor="yellow"/>
                <v:shape id="Picture 147" o:spid="_x0000_s1247" type="#_x0000_t75" style="position:absolute;left:22714;top:14335;width:6620;height:7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0wCLDAAAA3AAAAA8AAABkcnMvZG93bnJldi54bWxEj0GLwjAQhe8L/ocwgrc1VWTVahQRBS8K&#10;VgW9Dc3YFptJaaLWf78RBG8zvPe9eTOdN6YUD6pdYVlBrxuBIE6tLjhTcDysf0cgnEfWWFomBS9y&#10;MJ+1fqYYa/vkPT0Sn4kQwi5GBbn3VSylS3My6Lq2Ig7a1dYGfVjrTOoanyHclLIfRX/SYMHhQo4V&#10;LXNKb8ndhBr+NC52i+tqHY0OSXbeVFu3uyjVaTeLCQhPjf+aP/RGB24whPczYQI5+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7TAIsMAAADcAAAADwAAAAAAAAAAAAAAAACf&#10;AgAAZHJzL2Rvd25yZXYueG1sUEsFBgAAAAAEAAQA9wAAAI8DAAAAAA==&#10;" stroked="t" strokecolor="yellow" strokeweight="1.5pt">
                  <v:imagedata r:id="rId66" o:title="" croptop="3666f" cropbottom="5270f" cropright="3144f"/>
                  <v:path arrowok="t"/>
                </v:shape>
                <w10:anchorlock/>
              </v:group>
            </w:pict>
          </mc:Fallback>
        </mc:AlternateContent>
      </w:r>
      <w:r w:rsidR="00FD3872" w:rsidRPr="00FD3872">
        <w:t xml:space="preserve">Open the tether anchor </w:t>
      </w:r>
      <w:r w:rsidR="00FD3872">
        <w:t xml:space="preserve">set </w:t>
      </w:r>
      <w:r w:rsidR="00FD3872" w:rsidRPr="00FD3872">
        <w:t>bracket cover</w:t>
      </w:r>
      <w:r w:rsidR="00FD3872">
        <w:t xml:space="preserve"> (Fig. 1-21).</w:t>
      </w:r>
    </w:p>
    <w:p w:rsidR="00FD3872" w:rsidRDefault="00FD3872" w:rsidP="000C144A">
      <w:pPr>
        <w:pStyle w:val="ProcLevel3"/>
      </w:pPr>
      <w:r w:rsidRPr="00FD3872">
        <w:t>Remove the bolt and tether anchor set bracket (Fig</w:t>
      </w:r>
      <w:r>
        <w:t>.</w:t>
      </w:r>
      <w:r w:rsidRPr="00FD3872">
        <w:t xml:space="preserve"> 1-21 insert</w:t>
      </w:r>
      <w:r>
        <w:t>).</w:t>
      </w:r>
    </w:p>
    <w:p w:rsidR="00FD3872" w:rsidRDefault="00FD3872" w:rsidP="000C144A">
      <w:pPr>
        <w:pStyle w:val="ProcLevel3"/>
      </w:pPr>
      <w:r>
        <w:t>Re</w:t>
      </w:r>
      <w:r w:rsidRPr="00FD3872">
        <w:t>move the bolts and the two D-Rings (Fig</w:t>
      </w:r>
      <w:r>
        <w:t>.</w:t>
      </w:r>
      <w:r w:rsidRPr="00FD3872">
        <w:t xml:space="preserve"> 1-21</w:t>
      </w:r>
      <w:r>
        <w:t>).</w:t>
      </w:r>
    </w:p>
    <w:p w:rsidR="00FD3872" w:rsidRDefault="00FD3872" w:rsidP="000C144A">
      <w:pPr>
        <w:pStyle w:val="ProcLevel3"/>
      </w:pPr>
      <w:r>
        <w:t>Push the t</w:t>
      </w:r>
      <w:r w:rsidRPr="00FD3872">
        <w:t>ie down hook and turn it 90 degrees to have the squeezable tab on top, then press the tab and pull the hook to remove it</w:t>
      </w:r>
      <w:r>
        <w:t xml:space="preserve"> (Fig. 1-21).</w:t>
      </w:r>
    </w:p>
    <w:p w:rsidR="00FD3872" w:rsidRDefault="00FD3872" w:rsidP="000C144A">
      <w:pPr>
        <w:pStyle w:val="ProcLevel3"/>
      </w:pPr>
      <w:r w:rsidRPr="00FD3872">
        <w:t>Remove the bolt that secures the upper trim sub-panel</w:t>
      </w:r>
      <w:r>
        <w:t xml:space="preserve"> (Fig. 1-21).</w:t>
      </w:r>
    </w:p>
    <w:p w:rsidR="00FD3872" w:rsidRDefault="000C144A" w:rsidP="000C144A">
      <w:pPr>
        <w:pStyle w:val="ProcLevel3"/>
      </w:pPr>
      <w:r>
        <w:rPr>
          <w:noProof/>
        </w:rPr>
        <mc:AlternateContent>
          <mc:Choice Requires="wpg">
            <w:drawing>
              <wp:anchor distT="0" distB="0" distL="114300" distR="114300" simplePos="0" relativeHeight="251713024" behindDoc="0" locked="1" layoutInCell="1" allowOverlap="1" wp14:anchorId="27F5C528" wp14:editId="1A9968B3">
                <wp:simplePos x="0" y="0"/>
                <wp:positionH relativeFrom="column">
                  <wp:posOffset>-3246120</wp:posOffset>
                </wp:positionH>
                <wp:positionV relativeFrom="paragraph">
                  <wp:posOffset>0</wp:posOffset>
                </wp:positionV>
                <wp:extent cx="2971800" cy="1792224"/>
                <wp:effectExtent l="19050" t="19050" r="19050" b="17780"/>
                <wp:wrapNone/>
                <wp:docPr id="2211" name="Group 2211"/>
                <wp:cNvGraphicFramePr/>
                <a:graphic xmlns:a="http://schemas.openxmlformats.org/drawingml/2006/main">
                  <a:graphicData uri="http://schemas.microsoft.com/office/word/2010/wordprocessingGroup">
                    <wpg:wgp>
                      <wpg:cNvGrpSpPr/>
                      <wpg:grpSpPr>
                        <a:xfrm>
                          <a:off x="0" y="0"/>
                          <a:ext cx="2971800" cy="1792224"/>
                          <a:chOff x="0" y="0"/>
                          <a:chExt cx="2971800" cy="1795145"/>
                        </a:xfrm>
                      </wpg:grpSpPr>
                      <wpg:grpSp>
                        <wpg:cNvPr id="3005" name="Group 3005"/>
                        <wpg:cNvGrpSpPr/>
                        <wpg:grpSpPr>
                          <a:xfrm>
                            <a:off x="0" y="0"/>
                            <a:ext cx="2971800" cy="1795145"/>
                            <a:chOff x="922438" y="964597"/>
                            <a:chExt cx="2969610" cy="1694179"/>
                          </a:xfrm>
                        </wpg:grpSpPr>
                        <pic:pic xmlns:pic="http://schemas.openxmlformats.org/drawingml/2006/picture">
                          <pic:nvPicPr>
                            <pic:cNvPr id="3006" name="Picture 3006"/>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bwMode="auto">
                            <a:xfrm>
                              <a:off x="922438" y="964597"/>
                              <a:ext cx="2969610" cy="1694179"/>
                            </a:xfrm>
                            <a:prstGeom prst="rect">
                              <a:avLst/>
                            </a:prstGeom>
                            <a:ln>
                              <a:solidFill>
                                <a:schemeClr val="tx1"/>
                              </a:solidFill>
                            </a:ln>
                            <a:extLst>
                              <a:ext uri="{53640926-AAD7-44D8-BBD7-CCE9431645EC}">
                                <a14:shadowObscured xmlns:a14="http://schemas.microsoft.com/office/drawing/2010/main"/>
                              </a:ext>
                            </a:extLst>
                          </pic:spPr>
                        </pic:pic>
                        <wps:wsp>
                          <wps:cNvPr id="3007" name="Text Box 99"/>
                          <wps:cNvSpPr txBox="1">
                            <a:spLocks noChangeArrowheads="1"/>
                          </wps:cNvSpPr>
                          <wps:spPr bwMode="auto">
                            <a:xfrm>
                              <a:off x="933375" y="2466589"/>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292273">
                                <w:pPr>
                                  <w:pStyle w:val="Fig"/>
                                  <w:jc w:val="center"/>
                                </w:pPr>
                                <w:r>
                                  <w:t>Fig. 1-22</w:t>
                                </w:r>
                              </w:p>
                            </w:txbxContent>
                          </wps:txbx>
                          <wps:bodyPr rot="0" vert="horz" wrap="square" lIns="0" tIns="0" rIns="0" bIns="0" anchor="t" anchorCtr="0" upright="1">
                            <a:noAutofit/>
                          </wps:bodyPr>
                        </wps:wsp>
                      </wpg:grpSp>
                      <wps:wsp>
                        <wps:cNvPr id="2210" name="AutoShape 2238"/>
                        <wps:cNvSpPr>
                          <a:spLocks noChangeArrowheads="1"/>
                        </wps:cNvSpPr>
                        <wps:spPr bwMode="auto">
                          <a:xfrm>
                            <a:off x="892175" y="339725"/>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31" name="AutoShape 2238"/>
                        <wps:cNvSpPr>
                          <a:spLocks noChangeArrowheads="1"/>
                        </wps:cNvSpPr>
                        <wps:spPr bwMode="auto">
                          <a:xfrm>
                            <a:off x="1168400" y="206375"/>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33" name="AutoShape 2238"/>
                        <wps:cNvSpPr>
                          <a:spLocks noChangeArrowheads="1"/>
                        </wps:cNvSpPr>
                        <wps:spPr bwMode="auto">
                          <a:xfrm>
                            <a:off x="1536700" y="149225"/>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34" name="AutoShape 2238"/>
                        <wps:cNvSpPr>
                          <a:spLocks noChangeArrowheads="1"/>
                        </wps:cNvSpPr>
                        <wps:spPr bwMode="auto">
                          <a:xfrm>
                            <a:off x="1812925" y="149225"/>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35" name="AutoShape 2238"/>
                        <wps:cNvSpPr>
                          <a:spLocks noChangeArrowheads="1"/>
                        </wps:cNvSpPr>
                        <wps:spPr bwMode="auto">
                          <a:xfrm>
                            <a:off x="2076450" y="168275"/>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37" name="AutoShape 2238"/>
                        <wps:cNvSpPr>
                          <a:spLocks noChangeArrowheads="1"/>
                        </wps:cNvSpPr>
                        <wps:spPr bwMode="auto">
                          <a:xfrm>
                            <a:off x="749300" y="574675"/>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38" name="AutoShape 2238"/>
                        <wps:cNvSpPr>
                          <a:spLocks noChangeArrowheads="1"/>
                        </wps:cNvSpPr>
                        <wps:spPr bwMode="auto">
                          <a:xfrm>
                            <a:off x="1082675" y="574675"/>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42" name="AutoShape 2238"/>
                        <wps:cNvSpPr>
                          <a:spLocks noChangeArrowheads="1"/>
                        </wps:cNvSpPr>
                        <wps:spPr bwMode="auto">
                          <a:xfrm>
                            <a:off x="1387475" y="574675"/>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85" name="AutoShape 2238"/>
                        <wps:cNvSpPr>
                          <a:spLocks noChangeArrowheads="1"/>
                        </wps:cNvSpPr>
                        <wps:spPr bwMode="auto">
                          <a:xfrm>
                            <a:off x="2276475" y="425450"/>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97" name="AutoShape 2238"/>
                        <wps:cNvSpPr>
                          <a:spLocks noChangeArrowheads="1"/>
                        </wps:cNvSpPr>
                        <wps:spPr bwMode="auto">
                          <a:xfrm>
                            <a:off x="1762125" y="574675"/>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39" name="AutoShape 2238"/>
                        <wps:cNvSpPr>
                          <a:spLocks noChangeArrowheads="1"/>
                        </wps:cNvSpPr>
                        <wps:spPr bwMode="auto">
                          <a:xfrm>
                            <a:off x="1997075" y="625475"/>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27F5C528" id="Group 2211" o:spid="_x0000_s1248" style="position:absolute;left:0;text-align:left;margin-left:-255.6pt;margin-top:0;width:234pt;height:141.1pt;z-index:251713024;mso-position-horizontal-relative:text;mso-position-vertical-relative:text;mso-height-relative:margin" coordsize="29718,1795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0ADEFkb2JlX0NNAAH/&#10;7gAOQWRvYmUAZIAAAAAB/9sAhAAMCAgICQgMCQkMEQsKCxEVDwwMDxUYExMVExMYEQwMDAwMDBEM&#10;DAwMDAwMDAwMDAwMDAwMDAwMDAwMDAwMDAwMAQ0LCw0ODRAODhAUDg4OFBQODg4OFBEMDAwMDBER&#10;DAwMDAwMEQwMDAwMDAwMDAwMDAwMDAwMDAwMDAwMDAwMDAz/wAARCABh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iDFhJQ0NfUFJPRklMRQABAQAADEhMaW5vAhAAAG1udHJSR0IgWFlaIAfOAAIACQAG&#10;ADEAAGFjc3BNU0ZUAAAAAElFQyBzUkdCAAAAAAAAAAAAAAAA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">
                <v:group id="Group 3005" o:spid="_x0000_s1249" style="position:absolute;width:29718;height:17951" coordorigin="9224,9645" coordsize="29696,169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5cTFPFAAAA3QAA&#10;AA8AAAAAAAAAAAAAAAAAqgIAAGRycy9kb3ducmV2LnhtbFBLBQYAAAAABAAEAPoAAACcAwAAAAA=&#10;">
                  <v:shape id="Picture 3006" o:spid="_x0000_s1250" type="#_x0000_t75" style="position:absolute;left:9224;top:9645;width:29696;height:169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sbjTEAAAA3QAAAA8AAABkcnMvZG93bnJldi54bWxEj91qAjEUhO8LvkM4gnc160+rrEYRsdAb&#10;YdU+wGFz3CxuTpYk6tanbwShl8PMfMMs151txI18qB0rGA0zEMSl0zVXCn5OX+9zECEia2wck4Jf&#10;CrBe9d6WmGt35wPdjrESCcIhRwUmxjaXMpSGLIaha4mTd3beYkzSV1J7vCe4beQ4yz6lxZrTgsGW&#10;tobKy/Fq08juUXhTnt1M70e76eFRfDSnQqlBv9ssQETq4n/41f7WCiaJCM836QnI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esbjTEAAAA3QAAAA8AAAAAAAAAAAAAAAAA&#10;nwIAAGRycy9kb3ducmV2LnhtbFBLBQYAAAAABAAEAPcAAACQAwAAAAA=&#10;" stroked="t" strokecolor="black [3213]">
                    <v:imagedata r:id="rId68" o:title=""/>
                    <v:path arrowok="t"/>
                  </v:shape>
                  <v:shape id="Text Box 99" o:spid="_x0000_s1251" type="#_x0000_t202" style="position:absolute;left:9333;top:24665;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csecYA&#10;AADdAAAADwAAAGRycy9kb3ducmV2LnhtbESPzWsCMRTE74X+D+EVvJSaqKBla5T6BR7qwQ88Pzav&#10;u0s3L0sS3fW/N4LQ4zAzv2Gm887W4ko+VI41DPoKBHHuTMWFhtNx8/EJIkRkg7Vj0nCjAPPZ68sU&#10;M+Na3tP1EAuRIBwy1FDG2GRShrwki6HvGuLk/TpvMSbpC2k8tgluazlUaiwtVpwWSmxoWVL+d7hY&#10;DeOVv7R7Xr6vTusf3DXF8Ly4nbXuvXXfXyAidfE//GxvjYaRUhN4vElP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csecYAAADdAAAADwAAAAAAAAAAAAAAAACYAgAAZHJz&#10;L2Rvd25yZXYueG1sUEsFBgAAAAAEAAQA9QAAAIsDAAAAAA==&#10;" stroked="f">
                    <v:textbox inset="0,0,0,0">
                      <w:txbxContent>
                        <w:p w:rsidR="00161FC4" w:rsidRDefault="00161FC4" w:rsidP="00292273">
                          <w:pPr>
                            <w:pStyle w:val="Fig"/>
                            <w:jc w:val="center"/>
                          </w:pPr>
                          <w:r>
                            <w:t>Fig. 1-22</w:t>
                          </w:r>
                        </w:p>
                      </w:txbxContent>
                    </v:textbox>
                  </v:shape>
                </v:group>
                <v:shape id="AutoShape 2238" o:spid="_x0000_s1252" type="#_x0000_t5" style="position:absolute;left:8921;top:3397;width:1429;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2saMQA&#10;AADdAAAADwAAAGRycy9kb3ducmV2LnhtbERPPW/CMBDdkfofrKvUDRwyoJLGoKoVEkMZAm3JeIqP&#10;JDQ+B9uQ9N/XQyXGp/edr0fTiRs531pWMJ8lIIgrq1uuFXweNtNnED4ga+wsk4Jf8rBePUxyzLQd&#10;uKDbPtQihrDPUEETQp9J6auGDPqZ7Ykjd7LOYIjQ1VI7HGK46WSaJAtpsOXY0GBPbw1VP/urUbCo&#10;jjv3nS65xOJcfhwu3eb9+KXU0+P4+gIi0Bju4n/3VitI03ncH9/EJ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drGjEAAAA3QAAAA8AAAAAAAAAAAAAAAAAmAIAAGRycy9k&#10;b3ducmV2LnhtbFBLBQYAAAAABAAEAPUAAACJAwAAAAA=&#10;" filled="f" strokecolor="yellow" strokeweight="1pt">
                  <v:stroke dashstyle="dash"/>
                </v:shape>
                <v:shape id="AutoShape 2238" o:spid="_x0000_s1253" type="#_x0000_t5" style="position:absolute;left:11684;top:2063;width:1428;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E078cA&#10;AADdAAAADwAAAGRycy9kb3ducmV2LnhtbESPT2vCQBTE7wW/w/KE3nSTFESjq4gi9NAe1Prn+Mg+&#10;k2j2bbq71fTbdwuFHoeZ+Q0zW3SmEXdyvrasIB0mIIgLq2suFXzsN4MxCB+QNTaWScE3eVjMe08z&#10;zLV98Jbuu1CKCGGfo4IqhDaX0hcVGfRD2xJH72KdwRClK6V2+Ihw08gsSUbSYM1xocKWVhUVt92X&#10;UTAqTu/umE34jNvr+W3/2WzWp4NSz/1uOQURqAv/4b/2q1aQpS8p/L6JT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BNO/HAAAA3QAAAA8AAAAAAAAAAAAAAAAAmAIAAGRy&#10;cy9kb3ducmV2LnhtbFBLBQYAAAAABAAEAPUAAACMAwAAAAA=&#10;" filled="f" strokecolor="yellow" strokeweight="1pt">
                  <v:stroke dashstyle="dash"/>
                </v:shape>
                <v:shape id="AutoShape 2238" o:spid="_x0000_s1254" type="#_x0000_t5" style="position:absolute;left:15367;top:1492;width:1428;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8PA8cA&#10;AADdAAAADwAAAGRycy9kb3ducmV2LnhtbESPT2sCMRTE74LfIbyCN826gtjVKMUieGgPav1zfGye&#10;u6ubl22S6vbbNwXB4zAzv2Fmi9bU4kbOV5YVDAcJCOLc6ooLBV+7VX8CwgdkjbVlUvBLHhbzbmeG&#10;mbZ33tBtGwoRIewzVFCG0GRS+rwkg35gG+Lona0zGKJ0hdQO7xFuapkmyVgarDgulNjQsqT8uv0x&#10;Csb58dMd0lc+4eZy+th916v3416p3kv7NgURqA3P8KO91grS4WgE/2/i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fDwPHAAAA3QAAAA8AAAAAAAAAAAAAAAAAmAIAAGRy&#10;cy9kb3ducmV2LnhtbFBLBQYAAAAABAAEAPUAAACMAwAAAAA=&#10;" filled="f" strokecolor="yellow" strokeweight="1pt">
                  <v:stroke dashstyle="dash"/>
                </v:shape>
                <v:shape id="AutoShape 2238" o:spid="_x0000_s1255" type="#_x0000_t5" style="position:absolute;left:18129;top:1492;width:1429;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aXd8YA&#10;AADdAAAADwAAAGRycy9kb3ducmV2LnhtbESPT2sCMRTE7wW/Q3iCt5p1LVJXo5SK0EN78L/Hx+a5&#10;u7p5WZNUt9++EQo9DjPzG2Y6b00tbuR8ZVnBoJ+AIM6trrhQsN0sn19B+ICssbZMCn7Iw3zWeZpi&#10;pu2dV3Rbh0JECPsMFZQhNJmUPi/JoO/bhjh6J+sMhihdIbXDe4SbWqZJMpIGK44LJTb0XlJ+WX8b&#10;BaP88OX26ZiPuDofPzfXerk47JTqddu3CYhAbfgP/7U/tIJ0MHyBx5v4BO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aXd8YAAADdAAAADwAAAAAAAAAAAAAAAACYAgAAZHJz&#10;L2Rvd25yZXYueG1sUEsFBgAAAAAEAAQA9QAAAIsDAAAAAA==&#10;" filled="f" strokecolor="yellow" strokeweight="1pt">
                  <v:stroke dashstyle="dash"/>
                </v:shape>
                <v:shape id="AutoShape 2238" o:spid="_x0000_s1256" type="#_x0000_t5" style="position:absolute;left:20764;top:1682;width:1429;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oy7MYA&#10;AADdAAAADwAAAGRycy9kb3ducmV2LnhtbESPT2sCMRTE7wW/Q3iCt5p1pVJXo5SK0EN78L/Hx+a5&#10;u7p5WZNUt9++EQo9DjPzG2Y6b00tbuR8ZVnBoJ+AIM6trrhQsN0sn19B+ICssbZMCn7Iw3zWeZpi&#10;pu2dV3Rbh0JECPsMFZQhNJmUPi/JoO/bhjh6J+sMhihdIbXDe4SbWqZJMpIGK44LJTb0XlJ+WX8b&#10;BaP88OX26ZiPuDofPzfXerk47JTqddu3CYhAbfgP/7U/tIJ0MHyBx5v4BO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3oy7MYAAADdAAAADwAAAAAAAAAAAAAAAACYAgAAZHJz&#10;L2Rvd25yZXYueG1sUEsFBgAAAAAEAAQA9QAAAIsDAAAAAA==&#10;" filled="f" strokecolor="yellow" strokeweight="1pt">
                  <v:stroke dashstyle="dash"/>
                </v:shape>
                <v:shape id="AutoShape 2238" o:spid="_x0000_s1257" type="#_x0000_t5" style="position:absolute;left:7493;top:5746;width:1428;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QJAMcA&#10;AADdAAAADwAAAGRycy9kb3ducmV2LnhtbESPQWsCMRSE7wX/Q3hCbzXrFmzdGkUUwUN7UFv1+Ni8&#10;7q5uXtYk6vrvjVDocZiZb5jRpDW1uJDzlWUF/V4Cgji3uuJCwfdm8fIOwgdkjbVlUnAjD5Nx52mE&#10;mbZXXtFlHQoRIewzVFCG0GRS+rwkg75nG+Lo/VpnMETpCqkdXiPc1DJNkoE0WHFcKLGhWUn5cX02&#10;Cgb57stt0yHvcXXYf25O9WK++1HqudtOP0AEasN/+K+91ArS/usbPN7EJyDH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kCQDHAAAA3QAAAA8AAAAAAAAAAAAAAAAAmAIAAGRy&#10;cy9kb3ducmV2LnhtbFBLBQYAAAAABAAEAPUAAACMAwAAAAA=&#10;" filled="f" strokecolor="yellow" strokeweight="1pt">
                  <v:stroke dashstyle="dash"/>
                </v:shape>
                <v:shape id="AutoShape 2238" o:spid="_x0000_s1258" type="#_x0000_t5" style="position:absolute;left:10826;top:5746;width:1429;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udcsQA&#10;AADdAAAADwAAAGRycy9kb3ducmV2LnhtbERPu2rDMBTdA/kHcQPdYjkuhMa1HEJKoEM75J3xYt3a&#10;bq0rV1IT9++roZDxcN7FcjCduJLzrWUFsyQFQVxZ3XKt4LDfTJ9A+ICssbNMCn7Jw7IcjwrMtb3x&#10;lq67UIsYwj5HBU0IfS6lrxoy6BPbE0fuwzqDIUJXS+3wFsNNJ7M0nUuDLceGBntaN1R97X6Mgnl1&#10;fnenbMEX3H5e3vbf3eblfFTqYTKsnkEEGsJd/O9+1Qqy2WOcG9/EJy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7nXLEAAAA3QAAAA8AAAAAAAAAAAAAAAAAmAIAAGRycy9k&#10;b3ducmV2LnhtbFBLBQYAAAAABAAEAPUAAACJAwAAAAA=&#10;" filled="f" strokecolor="yellow" strokeweight="1pt">
                  <v:stroke dashstyle="dash"/>
                </v:shape>
                <v:shape id="AutoShape 2238" o:spid="_x0000_s1259" type="#_x0000_t5" style="position:absolute;left:13874;top:5746;width:1429;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XZ5ccA&#10;AADdAAAADwAAAGRycy9kb3ducmV2LnhtbESPT2sCMRTE70K/Q3gFbzXrItJujVIUwYMe/NPq8bF5&#10;3d1287ImUddvbwTB4zAzv2FGk9bU4kzOV5YV9HsJCOLc6ooLBbvt/O0dhA/IGmvLpOBKHibjl84I&#10;M20vvKbzJhQiQthnqKAMocmk9HlJBn3PNsTR+7XOYIjSFVI7vES4qWWaJENpsOK4UGJD05Ly/83J&#10;KBjm+5X7ST/4gOu/w3J7rOez/bdS3df26xNEoDY8w4/2QitI+4MU7m/iE5Dj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V2eXHAAAA3QAAAA8AAAAAAAAAAAAAAAAAmAIAAGRy&#10;cy9kb3ducmV2LnhtbFBLBQYAAAAABAAEAPUAAACMAwAAAAA=&#10;" filled="f" strokecolor="yellow" strokeweight="1pt">
                  <v:stroke dashstyle="dash"/>
                </v:shape>
                <v:shape id="AutoShape 2238" o:spid="_x0000_s1260" type="#_x0000_t5" style="position:absolute;left:22764;top:4254;width:1429;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X7C8cA&#10;AADdAAAADwAAAGRycy9kb3ducmV2LnhtbESPT2sCMRTE74LfITyht5p1oaKrUUQRemgP/mn1+Ng8&#10;d7fdvKxJquu3bwTB4zAzv2Gm89bU4kLOV5YVDPoJCOLc6ooLBfvd+nUEwgdkjbVlUnAjD/NZtzPF&#10;TNsrb+iyDYWIEPYZKihDaDIpfV6SQd+3DXH0TtYZDFG6QmqH1wg3tUyTZCgNVhwXSmxoWVL+u/0z&#10;Cob54dN9p2M+4ubn+LE71+vV4Uupl167mIAI1IZn+NF+1wrSwegN7m/iE5C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F+wvHAAAA3QAAAA8AAAAAAAAAAAAAAAAAmAIAAGRy&#10;cy9kb3ducmV2LnhtbFBLBQYAAAAABAAEAPUAAACMAwAAAAA=&#10;" filled="f" strokecolor="yellow" strokeweight="1pt">
                  <v:stroke dashstyle="dash"/>
                </v:shape>
                <v:shape id="AutoShape 2238" o:spid="_x0000_s1261" type="#_x0000_t5" style="position:absolute;left:17621;top:5746;width:1429;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JWOscA&#10;AADdAAAADwAAAGRycy9kb3ducmV2LnhtbESPS2/CMBCE75X4D9ZW4lYccuARMKiiQuJQDkB5HFfx&#10;kgTidWq7kP57XAmpx9HMfKOZzltTixs5X1lW0O8lIIhzqysuFHztlm8jED4ga6wtk4Jf8jCfdV6m&#10;mGl75w3dtqEQEcI+QwVlCE0mpc9LMuh7tiGO3tk6gyFKV0jt8B7hppZpkgykwYrjQokNLUrKr9sf&#10;o2CQH9fukI75hJvL6XP3XS8/jnuluq/t+wREoDb8h5/tlVaQ9sdD+HsTn4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CVjrHAAAA3QAAAA8AAAAAAAAAAAAAAAAAmAIAAGRy&#10;cy9kb3ducmV2LnhtbFBLBQYAAAAABAAEAPUAAACMAwAAAAA=&#10;" filled="f" strokecolor="yellow" strokeweight="1pt">
                  <v:stroke dashstyle="dash"/>
                </v:shape>
                <v:shape id="AutoShape 2238" o:spid="_x0000_s1262" type="#_x0000_t5" style="position:absolute;left:19970;top:6254;width:1429;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JZlccA&#10;AADdAAAADwAAAGRycy9kb3ducmV2LnhtbESPzWrDMBCE74W8g9hCb41cF0LiRDYhJdBDe8h/jou1&#10;sZ1YK1dSE/fto0Khx2FmvmFmRW9acSXnG8sKXoYJCOLS6oYrBdvN8nkMwgdkja1lUvBDHop88DDD&#10;TNsbr+i6DpWIEPYZKqhD6DIpfVmTQT+0HXH0TtYZDFG6SmqHtwg3rUyTZCQNNhwXauxoUVN5WX8b&#10;BaPy8On26YSPuDofPzZf7fLtsFPq6bGfT0EE6sN/+K/9rhWk6esEft/EJy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SWZXHAAAA3QAAAA8AAAAAAAAAAAAAAAAAmAIAAGRy&#10;cy9kb3ducmV2LnhtbFBLBQYAAAAABAAEAPUAAACMAwAAAAA=&#10;" filled="f" strokecolor="yellow" strokeweight="1pt">
                  <v:stroke dashstyle="dash"/>
                </v:shape>
                <w10:anchorlock/>
              </v:group>
            </w:pict>
          </mc:Fallback>
        </mc:AlternateContent>
      </w:r>
      <w:r w:rsidR="00FD3872" w:rsidRPr="00FD3872">
        <w:t xml:space="preserve">Pull </w:t>
      </w:r>
      <w:r w:rsidR="00FD3872">
        <w:t xml:space="preserve">the </w:t>
      </w:r>
      <w:r w:rsidR="00FD3872" w:rsidRPr="00FD3872">
        <w:t xml:space="preserve">upper panel to disengage all </w:t>
      </w:r>
      <w:r w:rsidR="00FD3872">
        <w:t>eleven</w:t>
      </w:r>
      <w:r w:rsidR="00FD3872" w:rsidRPr="00FD3872">
        <w:t xml:space="preserve"> clips and remove the panel</w:t>
      </w:r>
      <w:r w:rsidR="00FD3872">
        <w:t xml:space="preserve"> (</w:t>
      </w:r>
      <w:r w:rsidRPr="001710C9">
        <w:rPr>
          <w:noProof/>
          <w:sz w:val="22"/>
          <w:szCs w:val="22"/>
        </w:rPr>
        <mc:AlternateContent>
          <mc:Choice Requires="wps">
            <w:drawing>
              <wp:inline distT="0" distB="0" distL="0" distR="0" wp14:anchorId="0A52545A" wp14:editId="137AB273">
                <wp:extent cx="146304" cy="137160"/>
                <wp:effectExtent l="19050" t="19050" r="44450" b="15240"/>
                <wp:docPr id="2209" name="AutoShape 2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04" cy="137160"/>
                        </a:xfrm>
                        <a:prstGeom prst="triangle">
                          <a:avLst>
                            <a:gd name="adj" fmla="val 50000"/>
                          </a:avLst>
                        </a:prstGeom>
                        <a:noFill/>
                        <a:ln w="127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inline>
            </w:drawing>
          </mc:Choice>
          <mc:Fallback>
            <w:pict>
              <v:shape w14:anchorId="42596E92" id="AutoShape 2238" o:spid="_x0000_s1026" type="#_x0000_t5" style="width:11.5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" filled="f" strokecolor="black [3213]" strokeweight="1pt">
                <v:stroke dashstyle="dash"/>
                <w10:anchorlock/>
              </v:shape>
            </w:pict>
          </mc:Fallback>
        </mc:AlternateContent>
      </w:r>
      <w:r w:rsidR="00FD3872">
        <w:t>Fig. 1-22).</w:t>
      </w:r>
    </w:p>
    <w:p w:rsidR="000C144A" w:rsidRDefault="000C144A" w:rsidP="000C144A">
      <w:pPr>
        <w:pStyle w:val="ProcLevel3"/>
        <w:numPr>
          <w:ilvl w:val="0"/>
          <w:numId w:val="0"/>
        </w:numPr>
        <w:ind w:left="720"/>
      </w:pPr>
    </w:p>
    <w:p w:rsidR="000C144A" w:rsidRDefault="000C144A" w:rsidP="000C144A">
      <w:pPr>
        <w:pStyle w:val="ProcLevel3"/>
        <w:numPr>
          <w:ilvl w:val="0"/>
          <w:numId w:val="0"/>
        </w:numPr>
        <w:ind w:left="720"/>
      </w:pPr>
    </w:p>
    <w:p w:rsidR="000C144A" w:rsidRDefault="000C144A" w:rsidP="000C144A">
      <w:pPr>
        <w:pStyle w:val="ProcLevel3"/>
        <w:numPr>
          <w:ilvl w:val="0"/>
          <w:numId w:val="0"/>
        </w:numPr>
        <w:ind w:left="720"/>
      </w:pPr>
    </w:p>
    <w:p w:rsidR="000C144A" w:rsidRDefault="000C144A" w:rsidP="000C144A">
      <w:pPr>
        <w:pStyle w:val="ProcLevel3"/>
        <w:numPr>
          <w:ilvl w:val="0"/>
          <w:numId w:val="0"/>
        </w:numPr>
        <w:ind w:left="720"/>
      </w:pPr>
    </w:p>
    <w:p w:rsidR="00FD3872" w:rsidRDefault="000C144A" w:rsidP="000C144A">
      <w:pPr>
        <w:pStyle w:val="ProcLevel3"/>
      </w:pPr>
      <w:r>
        <w:rPr>
          <w:noProof/>
        </w:rPr>
        <mc:AlternateContent>
          <mc:Choice Requires="wpg">
            <w:drawing>
              <wp:anchor distT="0" distB="0" distL="114300" distR="114300" simplePos="0" relativeHeight="251715072" behindDoc="0" locked="1" layoutInCell="1" allowOverlap="1" wp14:anchorId="651CB0A1" wp14:editId="18B0FBF0">
                <wp:simplePos x="0" y="0"/>
                <wp:positionH relativeFrom="column">
                  <wp:posOffset>-3246120</wp:posOffset>
                </wp:positionH>
                <wp:positionV relativeFrom="paragraph">
                  <wp:posOffset>0</wp:posOffset>
                </wp:positionV>
                <wp:extent cx="2971800" cy="2231136"/>
                <wp:effectExtent l="19050" t="19050" r="19050" b="17145"/>
                <wp:wrapNone/>
                <wp:docPr id="2232" name="Group 2232"/>
                <wp:cNvGraphicFramePr/>
                <a:graphic xmlns:a="http://schemas.openxmlformats.org/drawingml/2006/main">
                  <a:graphicData uri="http://schemas.microsoft.com/office/word/2010/wordprocessingGroup">
                    <wpg:wgp>
                      <wpg:cNvGrpSpPr/>
                      <wpg:grpSpPr>
                        <a:xfrm>
                          <a:off x="0" y="0"/>
                          <a:ext cx="2971800" cy="2231136"/>
                          <a:chOff x="0" y="0"/>
                          <a:chExt cx="2971800" cy="2230755"/>
                        </a:xfrm>
                      </wpg:grpSpPr>
                      <wpg:grpSp>
                        <wpg:cNvPr id="2213" name="Group 2213"/>
                        <wpg:cNvGrpSpPr/>
                        <wpg:grpSpPr>
                          <a:xfrm>
                            <a:off x="0" y="0"/>
                            <a:ext cx="2971800" cy="2230755"/>
                            <a:chOff x="1212250" y="964597"/>
                            <a:chExt cx="2969610" cy="2105057"/>
                          </a:xfrm>
                        </wpg:grpSpPr>
                        <pic:pic xmlns:pic="http://schemas.openxmlformats.org/drawingml/2006/picture">
                          <pic:nvPicPr>
                            <pic:cNvPr id="2214" name="Picture 2214"/>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bwMode="auto">
                            <a:xfrm>
                              <a:off x="1212250" y="964597"/>
                              <a:ext cx="2969610" cy="2105057"/>
                            </a:xfrm>
                            <a:prstGeom prst="rect">
                              <a:avLst/>
                            </a:prstGeom>
                            <a:ln>
                              <a:solidFill>
                                <a:schemeClr val="tx1"/>
                              </a:solidFill>
                            </a:ln>
                            <a:extLst>
                              <a:ext uri="{53640926-AAD7-44D8-BBD7-CCE9431645EC}">
                                <a14:shadowObscured xmlns:a14="http://schemas.microsoft.com/office/drawing/2010/main"/>
                              </a:ext>
                            </a:extLst>
                          </pic:spPr>
                        </pic:pic>
                        <wps:wsp>
                          <wps:cNvPr id="2215" name="Text Box 99"/>
                          <wps:cNvSpPr txBox="1">
                            <a:spLocks noChangeArrowheads="1"/>
                          </wps:cNvSpPr>
                          <wps:spPr bwMode="auto">
                            <a:xfrm>
                              <a:off x="1220129" y="2877415"/>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0C144A">
                                <w:pPr>
                                  <w:pStyle w:val="Fig"/>
                                  <w:jc w:val="center"/>
                                </w:pPr>
                                <w:r>
                                  <w:t>Fig. 1-23</w:t>
                                </w:r>
                              </w:p>
                            </w:txbxContent>
                          </wps:txbx>
                          <wps:bodyPr rot="0" vert="horz" wrap="square" lIns="0" tIns="0" rIns="0" bIns="0" anchor="t" anchorCtr="0" upright="1">
                            <a:noAutofit/>
                          </wps:bodyPr>
                        </wps:wsp>
                      </wpg:grpSp>
                      <wps:wsp>
                        <wps:cNvPr id="1638" name="AutoShape 1692"/>
                        <wps:cNvSpPr>
                          <a:spLocks noChangeArrowheads="1"/>
                        </wps:cNvSpPr>
                        <wps:spPr bwMode="auto">
                          <a:xfrm>
                            <a:off x="2376488" y="342900"/>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640" name="AutoShape 1692"/>
                        <wps:cNvSpPr>
                          <a:spLocks noChangeArrowheads="1"/>
                        </wps:cNvSpPr>
                        <wps:spPr bwMode="auto">
                          <a:xfrm>
                            <a:off x="2757488" y="1019175"/>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641" name="AutoShape 1692"/>
                        <wps:cNvSpPr>
                          <a:spLocks noChangeArrowheads="1"/>
                        </wps:cNvSpPr>
                        <wps:spPr bwMode="auto">
                          <a:xfrm>
                            <a:off x="219075" y="1323975"/>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25" name="AutoShape 1692"/>
                        <wps:cNvSpPr>
                          <a:spLocks noChangeArrowheads="1"/>
                        </wps:cNvSpPr>
                        <wps:spPr bwMode="auto">
                          <a:xfrm>
                            <a:off x="314325" y="976313"/>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27" name="AutoShape 1692"/>
                        <wps:cNvSpPr>
                          <a:spLocks noChangeArrowheads="1"/>
                        </wps:cNvSpPr>
                        <wps:spPr bwMode="auto">
                          <a:xfrm>
                            <a:off x="600075" y="619125"/>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28" name="AutoShape 1692"/>
                        <wps:cNvSpPr>
                          <a:spLocks noChangeArrowheads="1"/>
                        </wps:cNvSpPr>
                        <wps:spPr bwMode="auto">
                          <a:xfrm>
                            <a:off x="895350" y="585788"/>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29" name="AutoShape 1692"/>
                        <wps:cNvSpPr>
                          <a:spLocks noChangeArrowheads="1"/>
                        </wps:cNvSpPr>
                        <wps:spPr bwMode="auto">
                          <a:xfrm>
                            <a:off x="2152650" y="342900"/>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30" name="AutoShape 1692"/>
                        <wps:cNvSpPr>
                          <a:spLocks noChangeArrowheads="1"/>
                        </wps:cNvSpPr>
                        <wps:spPr bwMode="auto">
                          <a:xfrm>
                            <a:off x="2638425" y="723900"/>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651CB0A1" id="Group 2232" o:spid="_x0000_s1263" style="position:absolute;left:0;text-align:left;margin-left:-255.6pt;margin-top:0;width:234pt;height:175.7pt;z-index:251715072;mso-position-horizontal-relative:text;mso-position-vertical-relative:text;mso-height-relative:margin" coordsize="29718,223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">
                <v:group id="Group 2213" o:spid="_x0000_s1264" style="position:absolute;width:29718;height:22307" coordorigin="12122,9645" coordsize="29696,21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j9yOcUAAADdAAAADwAAAGRycy9kb3ducmV2LnhtbESPQYvCMBSE7wv+h/AE&#10;b2vaiotUo4jo4kGEVUG8PZpnW2xeSpNt6783wsIeh5n5hlmselOJlhpXWlYQjyMQxJnVJecKLufd&#10;5wyE88gaK8uk4EkOVsvBxwJTbTv+ofbkcxEg7FJUUHhfp1K6rCCDbmxr4uDdbWPQB9nkUjfYBbip&#10;ZBJFX9JgyWGhwJo2BWWP069R8N1ht57E2/bwuG+et/P0eD3EpNRo2K/nIDz1/j/8195rBUkST+D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4/cjnFAAAA3QAA&#10;AA8AAAAAAAAAAAAAAAAAqgIAAGRycy9kb3ducmV2LnhtbFBLBQYAAAAABAAEAPoAAACcAwAAAAA=&#10;">
                  <v:shape id="Picture 2214" o:spid="_x0000_s1265" type="#_x0000_t75" style="position:absolute;left:12122;top:9645;width:29696;height:21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Rz1bFAAAA3QAAAA8AAABkcnMvZG93bnJldi54bWxEj8FqwzAQRO+B/oPYQm+JZBNCcKOEUgiU&#10;gA9J24Nvi7S1Ta2VkVTH+fuqUMhxmJk3zO4wu0FMFGLvWUOxUiCIjbc9txo+3o/LLYiYkC0OnknD&#10;jSIc9g+LHVbWX/lM0yW1IkM4VqihS2mspIymI4dx5Ufi7H354DBlGVppA14z3A2yVGojHfacFzoc&#10;6bUj8335cRqajeFzjebzaE5KNWFdF+NUa/30OL88g0g0p3v4v/1mNZRlsYa/N/kJyP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kc9WxQAAAN0AAAAPAAAAAAAAAAAAAAAA&#10;AJ8CAABkcnMvZG93bnJldi54bWxQSwUGAAAAAAQABAD3AAAAkQMAAAAA&#10;" stroked="t" strokecolor="black [3213]">
                    <v:imagedata r:id="rId70" o:title=""/>
                    <v:path arrowok="t"/>
                  </v:shape>
                  <v:shape id="Text Box 99" o:spid="_x0000_s1266" type="#_x0000_t202" style="position:absolute;left:12201;top:28774;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8UEMUA&#10;AADdAAAADwAAAGRycy9kb3ducmV2LnhtbESPT4vCMBTE78J+h/AW9iJramFFqlH8t+BBD7ri+dE8&#10;22LzUpJo67c3C4LHYWZ+w0znnanFnZyvLCsYDhIQxLnVFRcKTn+/32MQPiBrrC2Tggd5mM8+elPM&#10;tG35QPdjKESEsM9QQRlCk0np85IM+oFtiKN3sc5giNIVUjtsI9zUMk2SkTRYcVwosaFVSfn1eDMK&#10;Rmt3aw+86q9Pmx3umyI9Lx9npb4+u8UERKAuvMOv9lYrSNPhD/y/iU9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xQQxQAAAN0AAAAPAAAAAAAAAAAAAAAAAJgCAABkcnMv&#10;ZG93bnJldi54bWxQSwUGAAAAAAQABAD1AAAAigMAAAAA&#10;" stroked="f">
                    <v:textbox inset="0,0,0,0">
                      <w:txbxContent>
                        <w:p w:rsidR="00161FC4" w:rsidRDefault="00161FC4" w:rsidP="000C144A">
                          <w:pPr>
                            <w:pStyle w:val="Fig"/>
                            <w:jc w:val="center"/>
                          </w:pPr>
                          <w:r>
                            <w:t>Fig. 1-23</w:t>
                          </w:r>
                        </w:p>
                      </w:txbxContent>
                    </v:textbox>
                  </v:shape>
                </v:group>
                <v:shape id="AutoShape 1692" o:spid="_x0000_s1267" type="#_x0000_t5" style="position:absolute;left:23764;top:3429;width:1429;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stBscA&#10;AADdAAAADwAAAGRycy9kb3ducmV2LnhtbESPQW/CMAyF75P4D5GRdhspTKq2joAQE9IO2wHYBker&#10;MW2hcbokg/Lv8WHSbrbe83ufp/PetepMITaeDYxHGSji0tuGKwOf29XDE6iYkC22nsnAlSLMZ4O7&#10;KRbWX3hN502qlIRwLNBAnVJXaB3LmhzGke+IRTv44DDJGiptA14k3LV6kmW5dtiwNNTY0bKm8rT5&#10;dQbycvcRvifPvMf1cf++/WlXr7svY+6H/eIFVKI+/Zv/rt+s4OePgivfyAh6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7LQbHAAAA3QAAAA8AAAAAAAAAAAAAAAAAmAIAAGRy&#10;cy9kb3ducmV2LnhtbFBLBQYAAAAABAAEAPUAAACMAwAAAAA=&#10;" filled="f" strokecolor="yellow" strokeweight="1pt">
                  <v:stroke dashstyle="dash"/>
                </v:shape>
                <v:shape id="AutoShape 1692" o:spid="_x0000_s1268" type="#_x0000_t5" style="position:absolute;left:27574;top:10191;width:1429;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tSfccA&#10;AADdAAAADwAAAGRycy9kb3ducmV2LnhtbESPQW/CMAyF75P4D5GRdhspaKq2joAQE9IO2wHYBker&#10;MW2hcbokg/Lv8WHSbrbe83ufp/PetepMITaeDYxHGSji0tuGKwOf29XDE6iYkC22nsnAlSLMZ4O7&#10;KRbWX3hN502qlIRwLNBAnVJXaB3LmhzGke+IRTv44DDJGiptA14k3LV6kmW5dtiwNNTY0bKm8rT5&#10;dQbycvcRvifPvMf1cf++/WlXr7svY+6H/eIFVKI+/Zv/rt+s4OePwi/fyAh6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LUn3HAAAA3QAAAA8AAAAAAAAAAAAAAAAAmAIAAGRy&#10;cy9kb3ducmV2LnhtbFBLBQYAAAAABAAEAPUAAACMAwAAAAA=&#10;" filled="f" strokecolor="yellow" strokeweight="1pt">
                  <v:stroke dashstyle="dash"/>
                </v:shape>
                <v:shape id="AutoShape 1692" o:spid="_x0000_s1269" type="#_x0000_t5" style="position:absolute;left:2190;top:13239;width:1429;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f35sUA&#10;AADdAAAADwAAAGRycy9kb3ducmV2LnhtbERPS2vCQBC+F/oflin0phulBI1ugihCD+1BrY/jkB2T&#10;aHY23d1q+u+7hUJv8/E9Z170phU3cr6xrGA0TEAQl1Y3XCn42K0HExA+IGtsLZOCb/JQ5I8Pc8y0&#10;vfOGbttQiRjCPkMFdQhdJqUvazLoh7YjjtzZOoMhQldJ7fAew00rx0mSSoMNx4YaO1rWVF63X0ZB&#10;Wh7f3WE85RNuLqe33We7Xh33Sj0/9YsZiEB9+Bf/uV91nJ++jOD3m3iC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h/fmxQAAAN0AAAAPAAAAAAAAAAAAAAAAAJgCAABkcnMv&#10;ZG93bnJldi54bWxQSwUGAAAAAAQABAD1AAAAigMAAAAA&#10;" filled="f" strokecolor="yellow" strokeweight="1pt">
                  <v:stroke dashstyle="dash"/>
                </v:shape>
                <v:shape id="AutoShape 1692" o:spid="_x0000_s1270" type="#_x0000_t5" style="position:absolute;left:3143;top:9763;width:1429;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aPjsUA&#10;AADdAAAADwAAAGRycy9kb3ducmV2LnhtbERPS2vCQBC+C/0PyxR6q5sGKja6CaUi9KAHH1WPQ3ZM&#10;YrOzcXer6b/vFgRv8/E9Z1r0phUXcr6xrOBlmIAgLq1uuFKw3cyfxyB8QNbYWiYFv+ShyB8GU8y0&#10;vfKKLutQiRjCPkMFdQhdJqUvazLoh7YjjtzROoMhQldJ7fAaw00r0yQZSYMNx4YaO/qoqfxe/xgF&#10;o3K/dLv0jQ+4Oh0Wm3M7n+2/lHp67N8nIAL14S6+uT91nD9OX+H/m3iC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o+OxQAAAN0AAAAPAAAAAAAAAAAAAAAAAJgCAABkcnMv&#10;ZG93bnJldi54bWxQSwUGAAAAAAQABAD1AAAAigMAAAAA&#10;" filled="f" strokecolor="yellow" strokeweight="1pt">
                  <v:stroke dashstyle="dash"/>
                </v:shape>
                <v:shape id="AutoShape 1692" o:spid="_x0000_s1271" type="#_x0000_t5" style="position:absolute;left:6000;top:6191;width:1429;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i0YsUA&#10;AADdAAAADwAAAGRycy9kb3ducmV2LnhtbERPPW/CMBDdkfofrENiKw4ZKE1xoqoIiYEOQFsYT/E1&#10;SRufg20g/PsaqRLbPb3Pmxe9acWZnG8sK5iMExDEpdUNVwo+dsvHGQgfkDW2lknBlTwU+cNgjpm2&#10;F97QeRsqEUPYZ6igDqHLpPRlTQb92HbEkfu2zmCI0FVSO7zEcNPKNEmm0mDDsaHGjt5qKn+3J6Ng&#10;Wu7f3Vf6zAfc/BzWu2O7XOw/lRoN+9cXEIH6cBf/u1c6zp+lT3D7Jp4g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qLRixQAAAN0AAAAPAAAAAAAAAAAAAAAAAJgCAABkcnMv&#10;ZG93bnJldi54bWxQSwUGAAAAAAQABAD1AAAAigMAAAAA&#10;" filled="f" strokecolor="yellow" strokeweight="1pt">
                  <v:stroke dashstyle="dash"/>
                </v:shape>
                <v:shape id="AutoShape 1692" o:spid="_x0000_s1272" type="#_x0000_t5" style="position:absolute;left:8953;top:5857;width:1429;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cgEMcA&#10;AADdAAAADwAAAGRycy9kb3ducmV2LnhtbESPQW/CMAyF75P2HyJP2m2k9IBYISAEQtphOwAbcLQa&#10;0xYapyQZdP9+PkzazdZ7fu/zdN67Vt0oxMazgeEgA0VcettwZeBzt34Zg4oJ2WLrmQz8UIT57PFh&#10;ioX1d97QbZsqJSEcCzRQp9QVWseyJodx4Dti0U4+OEyyhkrbgHcJd63Os2ykHTYsDTV2tKypvGy/&#10;nYFRefgI+/yVj7g5H99313a9OnwZ8/zULyagEvXp3/x3/WYFf5wLrnwjI+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3IBDHAAAA3QAAAA8AAAAAAAAAAAAAAAAAmAIAAGRy&#10;cy9kb3ducmV2LnhtbFBLBQYAAAAABAAEAPUAAACMAwAAAAA=&#10;" filled="f" strokecolor="yellow" strokeweight="1pt">
                  <v:stroke dashstyle="dash"/>
                </v:shape>
                <v:shape id="AutoShape 1692" o:spid="_x0000_s1273" type="#_x0000_t5" style="position:absolute;left:21526;top:3429;width:1429;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Fi8QA&#10;AADdAAAADwAAAGRycy9kb3ducmV2LnhtbERPPW/CMBDdkfofrKvEVhwyIAhxUEWFxEAHoAXGU3wk&#10;ofE5tQ2k/76uVIntnt7n5YvetOJGzjeWFYxHCQji0uqGKwUf+9XLFIQPyBpby6TghzwsiqdBjpm2&#10;d97SbRcqEUPYZ6igDqHLpPRlTQb9yHbEkTtbZzBE6CqpHd5juGllmiQTabDh2FBjR8uayq/d1SiY&#10;lMd3d0hnfMLt5bTZf7ert+OnUsPn/nUOIlAfHuJ/91rH+dN0Bn/fxBNk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7hYvEAAAA3QAAAA8AAAAAAAAAAAAAAAAAmAIAAGRycy9k&#10;b3ducmV2LnhtbFBLBQYAAAAABAAEAPUAAACJAwAAAAA=&#10;" filled="f" strokecolor="yellow" strokeweight="1pt">
                  <v:stroke dashstyle="dash"/>
                </v:shape>
                <v:shape id="AutoShape 1692" o:spid="_x0000_s1274" type="#_x0000_t5" style="position:absolute;left:26384;top:7239;width:1429;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jwCMQA&#10;AADdAAAADwAAAGRycy9kb3ducmV2LnhtbERPu27CMBTdK/EP1kXq1jgECbVpHISokBjagUcL41V8&#10;SQLxdWq7kP59PVRiPDrvYj6YTlzJ+daygkmSgiCurG65VrDfrZ6eQfiArLGzTAp+ycO8HD0UmGt7&#10;4w1dt6EWMYR9jgqaEPpcSl81ZNAntieO3Mk6gyFCV0vt8BbDTSezNJ1Jgy3HhgZ7WjZUXbY/RsGs&#10;Ony4r+yFj7g5H993393q7fCp1ON4WLyCCDSEu/jfvdYKsmwa98c38QnI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o8AjEAAAA3QAAAA8AAAAAAAAAAAAAAAAAmAIAAGRycy9k&#10;b3ducmV2LnhtbFBLBQYAAAAABAAEAPUAAACJAwAAAAA=&#10;" filled="f" strokecolor="yellow" strokeweight="1pt">
                  <v:stroke dashstyle="dash"/>
                </v:shape>
                <w10:anchorlock/>
              </v:group>
            </w:pict>
          </mc:Fallback>
        </mc:AlternateContent>
      </w:r>
      <w:r w:rsidR="00247A06" w:rsidRPr="00247A06">
        <w:t xml:space="preserve">Disengage the </w:t>
      </w:r>
      <w:r w:rsidR="00247A06">
        <w:t>eight</w:t>
      </w:r>
      <w:r w:rsidR="00247A06" w:rsidRPr="00247A06">
        <w:t xml:space="preserve"> clips to displace the deck trim side panel assembly LH</w:t>
      </w:r>
      <w:r w:rsidR="00247A06">
        <w:t xml:space="preserve"> (</w:t>
      </w:r>
      <w:r w:rsidRPr="001710C9">
        <w:rPr>
          <w:noProof/>
          <w:sz w:val="22"/>
          <w:szCs w:val="22"/>
        </w:rPr>
        <mc:AlternateContent>
          <mc:Choice Requires="wps">
            <w:drawing>
              <wp:inline distT="0" distB="0" distL="0" distR="0" wp14:anchorId="58BDEBCB" wp14:editId="090BC123">
                <wp:extent cx="146304" cy="137160"/>
                <wp:effectExtent l="19050" t="19050" r="44450" b="15240"/>
                <wp:docPr id="2229" name="AutoShape 2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04" cy="137160"/>
                        </a:xfrm>
                        <a:prstGeom prst="triangle">
                          <a:avLst>
                            <a:gd name="adj" fmla="val 50000"/>
                          </a:avLst>
                        </a:prstGeom>
                        <a:noFill/>
                        <a:ln w="127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inline>
            </w:drawing>
          </mc:Choice>
          <mc:Fallback>
            <w:pict>
              <v:shape w14:anchorId="2AA03A84" id="AutoShape 2238" o:spid="_x0000_s1026" type="#_x0000_t5" style="width:11.5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" filled="f" strokecolor="black [3213]" strokeweight="1pt">
                <v:stroke dashstyle="dash"/>
                <w10:anchorlock/>
              </v:shape>
            </w:pict>
          </mc:Fallback>
        </mc:AlternateContent>
      </w:r>
      <w:r w:rsidR="00247A06">
        <w:t>Fig. 1-23).</w:t>
      </w:r>
    </w:p>
    <w:p w:rsidR="00247A06" w:rsidRDefault="00247A06" w:rsidP="000C144A">
      <w:pPr>
        <w:pStyle w:val="ProcLevel3"/>
      </w:pPr>
      <w:r w:rsidRPr="00247A06">
        <w:t xml:space="preserve">Disconnect the electrical connectors for </w:t>
      </w:r>
      <w:r>
        <w:t xml:space="preserve">the </w:t>
      </w:r>
      <w:r w:rsidRPr="00247A06">
        <w:t xml:space="preserve">cargo lamp and power outlet, and then remove </w:t>
      </w:r>
      <w:r>
        <w:t xml:space="preserve">the </w:t>
      </w:r>
      <w:r w:rsidRPr="00247A06">
        <w:t>deck trim side panel assembly LH by pulling it rewards</w:t>
      </w:r>
      <w:r>
        <w:t>.</w:t>
      </w:r>
    </w:p>
    <w:p w:rsidR="000C144A" w:rsidRDefault="000C144A" w:rsidP="000C144A">
      <w:pPr>
        <w:spacing w:after="120" w:line="300" w:lineRule="auto"/>
      </w:pPr>
      <w:r>
        <w:br w:type="page"/>
      </w:r>
    </w:p>
    <w:p w:rsidR="000C144A" w:rsidRDefault="000C144A" w:rsidP="00712FDE">
      <w:pPr>
        <w:pStyle w:val="ProcLevel2"/>
        <w:numPr>
          <w:ilvl w:val="0"/>
          <w:numId w:val="0"/>
        </w:numPr>
        <w:ind w:left="360"/>
      </w:pPr>
    </w:p>
    <w:p w:rsidR="00247A06" w:rsidRDefault="000C144A" w:rsidP="00712FDE">
      <w:pPr>
        <w:pStyle w:val="ProcLevel2"/>
      </w:pPr>
      <w:r>
        <w:rPr>
          <w:noProof/>
        </w:rPr>
        <mc:AlternateContent>
          <mc:Choice Requires="wpg">
            <w:drawing>
              <wp:anchor distT="0" distB="0" distL="114300" distR="114300" simplePos="0" relativeHeight="251717120" behindDoc="0" locked="1" layoutInCell="1" allowOverlap="1" wp14:anchorId="6D1A7CD9" wp14:editId="2C3485DF">
                <wp:simplePos x="0" y="0"/>
                <wp:positionH relativeFrom="column">
                  <wp:posOffset>-3246120</wp:posOffset>
                </wp:positionH>
                <wp:positionV relativeFrom="paragraph">
                  <wp:posOffset>0</wp:posOffset>
                </wp:positionV>
                <wp:extent cx="2971800" cy="2185416"/>
                <wp:effectExtent l="19050" t="19050" r="19050" b="24765"/>
                <wp:wrapNone/>
                <wp:docPr id="2238" name="Group 2238"/>
                <wp:cNvGraphicFramePr/>
                <a:graphic xmlns:a="http://schemas.openxmlformats.org/drawingml/2006/main">
                  <a:graphicData uri="http://schemas.microsoft.com/office/word/2010/wordprocessingGroup">
                    <wpg:wgp>
                      <wpg:cNvGrpSpPr/>
                      <wpg:grpSpPr>
                        <a:xfrm>
                          <a:off x="0" y="0"/>
                          <a:ext cx="2971800" cy="2185416"/>
                          <a:chOff x="139143" y="0"/>
                          <a:chExt cx="2971800" cy="2189257"/>
                        </a:xfrm>
                      </wpg:grpSpPr>
                      <wpg:grpSp>
                        <wpg:cNvPr id="2234" name="Group 2234"/>
                        <wpg:cNvGrpSpPr/>
                        <wpg:grpSpPr>
                          <a:xfrm>
                            <a:off x="139143" y="0"/>
                            <a:ext cx="2971800" cy="2189257"/>
                            <a:chOff x="1061478" y="876527"/>
                            <a:chExt cx="2969610" cy="2063558"/>
                          </a:xfrm>
                        </wpg:grpSpPr>
                        <pic:pic xmlns:pic="http://schemas.openxmlformats.org/drawingml/2006/picture">
                          <pic:nvPicPr>
                            <pic:cNvPr id="2235" name="Picture 2235"/>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bwMode="auto">
                            <a:xfrm>
                              <a:off x="1061478" y="876527"/>
                              <a:ext cx="2969610" cy="2063558"/>
                            </a:xfrm>
                            <a:prstGeom prst="rect">
                              <a:avLst/>
                            </a:prstGeom>
                            <a:ln>
                              <a:solidFill>
                                <a:schemeClr val="tx1"/>
                              </a:solidFill>
                            </a:ln>
                            <a:extLst>
                              <a:ext uri="{53640926-AAD7-44D8-BBD7-CCE9431645EC}">
                                <a14:shadowObscured xmlns:a14="http://schemas.microsoft.com/office/drawing/2010/main"/>
                              </a:ext>
                            </a:extLst>
                          </pic:spPr>
                        </pic:pic>
                        <wps:wsp>
                          <wps:cNvPr id="2236" name="Text Box 99"/>
                          <wps:cNvSpPr txBox="1">
                            <a:spLocks noChangeArrowheads="1"/>
                          </wps:cNvSpPr>
                          <wps:spPr bwMode="auto">
                            <a:xfrm>
                              <a:off x="1069357" y="2747868"/>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0C144A">
                                <w:pPr>
                                  <w:pStyle w:val="Fig"/>
                                  <w:jc w:val="center"/>
                                </w:pPr>
                                <w:r>
                                  <w:t>Fig. 1-24</w:t>
                                </w:r>
                              </w:p>
                            </w:txbxContent>
                          </wps:txbx>
                          <wps:bodyPr rot="0" vert="horz" wrap="square" lIns="0" tIns="0" rIns="0" bIns="0" anchor="t" anchorCtr="0" upright="1">
                            <a:noAutofit/>
                          </wps:bodyPr>
                        </wps:wsp>
                      </wpg:grpSp>
                      <wps:wsp>
                        <wps:cNvPr id="2260" name="Oval 2260"/>
                        <wps:cNvSpPr/>
                        <wps:spPr>
                          <a:xfrm>
                            <a:off x="1174655" y="662214"/>
                            <a:ext cx="695325" cy="666750"/>
                          </a:xfrm>
                          <a:prstGeom prst="ellipse">
                            <a:avLst/>
                          </a:prstGeom>
                          <a:noFill/>
                          <a:ln>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1A7CD9" id="Group 2238" o:spid="_x0000_s1275" style="position:absolute;left:0;text-align:left;margin-left:-255.6pt;margin-top:0;width:234pt;height:172.1pt;z-index:251717120;mso-position-horizontal-relative:text;mso-position-vertical-relative:text;mso-width-relative:margin;mso-height-relative:margin" coordorigin="1391" coordsize="29718,218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YBAwADAAAAAQAGAAABGgAF&#10;AAAAAQAACWYBGwAFAAAAAQAACW4BKAADAAAAAQACAAACAQAEAAAAAQAACXYCAgAEAAAAAQAAIuAA&#10;AAAAAAAASAAAAAEAAABIAAAAAf/Y/+IMWElDQ19QUk9GSUxFAAEBAAAMSExpbm8CEAAAbW50clJH&#10;QiBYWVogB84AAgAJAAYAMQAAYWNzcE1TRlQAAAAASUVDIHNSR0IAAAAAAAAAAAAAAAA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0ADEFkb2Jl&#10;X0NNAAH/7gAOQWRvYmUAZIAAAAAB/9sAhAAMCAgICQgMCQkMEQsKCxEVDwwMDxUYExMVExMYEQwM&#10;DAwMDBEMDAwMDAwMDAwMDAwMDAwMDAwMDAwMDAwMDAwMAQ0LCw0ODRAODhAUDg4OFBQODg4OFBEM&#10;DAwMDBERDAwMDAwMEQwMDAwMDAwMDAwMDAwMDAwMDAwMDAwMDAwMDAz/wAARCAB2AKADASIAAhEB&#10;AxEB/90ABAAK/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tAAxB&#10;ZG9iZV9DTQAB/+4ADkFkb2JlAGSAAAAAAf/bAIQADAgICAkIDAkJDBELCgsRFQ8MDA8VGBMTFRMT&#10;GBEMDAwMDAwRDAwMDAwMDAwMDAwMDAwMDAwMDAwMDAwMDAwMDAENCwsNDg0QDg4QFA4ODhQUDg4O&#10;DhQRDAwMDAwREQwMDAwMDBEMDAwMDAwMDAwMDAwMDAwMDAwMDAwMDAwMDAwM/8AAEQgAdg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">
                <v:group id="Group 2234" o:spid="_x0000_s1276" style="position:absolute;left:1391;width:29718;height:21892" coordorigin="10614,8765" coordsize="29696,206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O2LcYAAADdAAAADwAAAGRycy9kb3ducmV2LnhtbESPQWvCQBSE7wX/w/KE&#10;3uomsS0SXUVESw8iVAXx9sg+k2D2bciuSfz3riD0OMzMN8xs0ZtKtNS40rKCeBSBIM6sLjlXcDxs&#10;PiYgnEfWWFkmBXdysJgP3maYatvxH7V7n4sAYZeigsL7OpXSZQUZdCNbEwfvYhuDPsgml7rBLsBN&#10;JZMo+pYGSw4LBda0Kii77m9GwU+H3XIcr9vt9bK6nw9fu9M2JqXeh/1yCsJT7//Dr/avVpAk409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Y7YtxgAAAN0A&#10;AAAPAAAAAAAAAAAAAAAAAKoCAABkcnMvZG93bnJldi54bWxQSwUGAAAAAAQABAD6AAAAnQMAAAAA&#10;">
                  <v:shape id="Picture 2235" o:spid="_x0000_s1277" type="#_x0000_t75" style="position:absolute;left:10614;top:8765;width:29696;height:20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OqZXGAAAA3QAAAA8AAABkcnMvZG93bnJldi54bWxEj09rwkAUxO8Fv8PyBG91Y6RFUjeiDcXe&#10;pNFDj4/sy582+zZmVxO/vVsoeBxm5jfMejOaVlypd41lBYt5BIK4sLrhSsHp+PG8AuE8ssbWMim4&#10;kYNNOnlaY6LtwF90zX0lAoRdggpq77tESlfUZNDNbUccvNL2Bn2QfSV1j0OAm1bGUfQqDTYcFmrs&#10;6L2m4je/GAW7LN/rH38eqst33J23WXlssoNSs+m4fQPhafSP8H/7UyuI4+UL/L0JT0Cm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06plcYAAADdAAAADwAAAAAAAAAAAAAA&#10;AACfAgAAZHJzL2Rvd25yZXYueG1sUEsFBgAAAAAEAAQA9wAAAJIDAAAAAA==&#10;" stroked="t" strokecolor="black [3213]">
                    <v:imagedata r:id="rId72" o:title=""/>
                    <v:path arrowok="t"/>
                  </v:shape>
                  <v:shape id="Text Box 99" o:spid="_x0000_s1278" type="#_x0000_t202" style="position:absolute;left:10693;top:27478;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jWB8YA&#10;AADdAAAADwAAAGRycy9kb3ducmV2LnhtbESPT4vCMBTE7wt+h/AEL4umW6Es1Sj+WWEP7kFXPD+a&#10;Z1tsXkoSbf32G0HY4zAzv2Hmy9404k7O15YVfEwSEMSF1TWXCk6/u/EnCB+QNTaWScGDPCwXg7c5&#10;5tp2fKD7MZQiQtjnqKAKoc2l9EVFBv3EtsTRu1hnMETpSqkddhFuGpkmSSYN1hwXKmxpU1FxPd6M&#10;gmzrbt2BN+/b09cef9oyPa8fZ6VGw341AxGoD//hV/tbK0jTaQbPN/EJ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jWB8YAAADdAAAADwAAAAAAAAAAAAAAAACYAgAAZHJz&#10;L2Rvd25yZXYueG1sUEsFBgAAAAAEAAQA9QAAAIsDAAAAAA==&#10;" stroked="f">
                    <v:textbox inset="0,0,0,0">
                      <w:txbxContent>
                        <w:p w:rsidR="00161FC4" w:rsidRDefault="00161FC4" w:rsidP="000C144A">
                          <w:pPr>
                            <w:pStyle w:val="Fig"/>
                            <w:jc w:val="center"/>
                          </w:pPr>
                          <w:r>
                            <w:t>Fig. 1-24</w:t>
                          </w:r>
                        </w:p>
                      </w:txbxContent>
                    </v:textbox>
                  </v:shape>
                </v:group>
                <v:oval id="Oval 2260" o:spid="_x0000_s1279" style="position:absolute;left:11746;top:6622;width:6953;height:6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EaFsIA&#10;AADdAAAADwAAAGRycy9kb3ducmV2LnhtbERPy4rCMBTdC/5DuII7Te2iSDXKMPgCF2JnEGZ3p7m2&#10;xeamNFGrX28WgsvDec+XnanFjVpXWVYwGUcgiHOrKy4U/P6sR1MQziNrrC2Tggc5WC76vTmm2t75&#10;SLfMFyKEsEtRQel9k0rp8pIMurFtiAN3tq1BH2BbSN3iPYSbWsZRlEiDFYeGEhv6Lim/ZFejoHsi&#10;J+guq1X2V5yum/3+cN7+KzUcdF8zEJ46/xG/3TutII6TsD+8CU9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URoWwgAAAN0AAAAPAAAAAAAAAAAAAAAAAJgCAABkcnMvZG93&#10;bnJldi54bWxQSwUGAAAAAAQABAD1AAAAhwMAAAAA&#10;" filled="f" strokecolor="yellow" strokeweight="2pt">
                  <v:stroke dashstyle="dash"/>
                </v:oval>
                <w10:anchorlock/>
              </v:group>
            </w:pict>
          </mc:Fallback>
        </mc:AlternateContent>
      </w:r>
      <w:r w:rsidR="00247A06" w:rsidRPr="00247A06">
        <w:t xml:space="preserve">Disconnect </w:t>
      </w:r>
      <w:r w:rsidR="00247A06">
        <w:t>the 4</w:t>
      </w:r>
      <w:r w:rsidR="00247A06" w:rsidRPr="00247A06">
        <w:t xml:space="preserve"> </w:t>
      </w:r>
      <w:r w:rsidR="00247A06">
        <w:t>p</w:t>
      </w:r>
      <w:r w:rsidR="00247A06" w:rsidRPr="00247A06">
        <w:t xml:space="preserve">in in-line electrical connector to LH </w:t>
      </w:r>
      <w:r w:rsidR="00247A06">
        <w:t>r</w:t>
      </w:r>
      <w:r w:rsidR="00247A06" w:rsidRPr="00247A06">
        <w:t xml:space="preserve">ear </w:t>
      </w:r>
      <w:r w:rsidR="00247A06">
        <w:t>c</w:t>
      </w:r>
      <w:r w:rsidR="00247A06" w:rsidRPr="00247A06">
        <w:t xml:space="preserve">ombination </w:t>
      </w:r>
      <w:r w:rsidR="00247A06">
        <w:t>lamp a</w:t>
      </w:r>
      <w:r w:rsidR="00247A06" w:rsidRPr="00247A06">
        <w:t>ss</w:t>
      </w:r>
      <w:r w:rsidR="00247A06">
        <w:t>embl</w:t>
      </w:r>
      <w:r w:rsidR="00247A06" w:rsidRPr="00247A06">
        <w:t>y</w:t>
      </w:r>
      <w:r w:rsidR="00247A06">
        <w:t xml:space="preserve"> (Fig. 1-24).</w:t>
      </w:r>
    </w:p>
    <w:p w:rsidR="000C144A" w:rsidRDefault="000C144A" w:rsidP="00712FDE">
      <w:pPr>
        <w:pStyle w:val="ProcLevel2"/>
        <w:numPr>
          <w:ilvl w:val="0"/>
          <w:numId w:val="0"/>
        </w:numPr>
        <w:ind w:left="360"/>
      </w:pPr>
    </w:p>
    <w:p w:rsidR="000C144A" w:rsidRDefault="000C144A" w:rsidP="00712FDE">
      <w:pPr>
        <w:pStyle w:val="ProcLevel2"/>
        <w:numPr>
          <w:ilvl w:val="0"/>
          <w:numId w:val="0"/>
        </w:numPr>
        <w:ind w:left="360"/>
      </w:pPr>
    </w:p>
    <w:p w:rsidR="000C144A" w:rsidRDefault="000C144A" w:rsidP="00712FDE">
      <w:pPr>
        <w:pStyle w:val="ProcLevel2"/>
        <w:numPr>
          <w:ilvl w:val="0"/>
          <w:numId w:val="0"/>
        </w:numPr>
        <w:ind w:left="360"/>
      </w:pPr>
    </w:p>
    <w:p w:rsidR="000C144A" w:rsidRDefault="000C144A" w:rsidP="00712FDE">
      <w:pPr>
        <w:pStyle w:val="ProcLevel2"/>
        <w:numPr>
          <w:ilvl w:val="0"/>
          <w:numId w:val="0"/>
        </w:numPr>
        <w:ind w:left="360"/>
      </w:pPr>
    </w:p>
    <w:p w:rsidR="000C144A" w:rsidRDefault="000C144A" w:rsidP="00712FDE">
      <w:pPr>
        <w:pStyle w:val="ProcLevel2"/>
        <w:numPr>
          <w:ilvl w:val="0"/>
          <w:numId w:val="0"/>
        </w:numPr>
        <w:ind w:left="360"/>
      </w:pPr>
    </w:p>
    <w:p w:rsidR="00247A06" w:rsidRDefault="00247A06" w:rsidP="00712FDE">
      <w:pPr>
        <w:pStyle w:val="ProcLevel2"/>
      </w:pPr>
      <w:r w:rsidRPr="00FD3872">
        <w:t xml:space="preserve">Remove </w:t>
      </w:r>
      <w:r>
        <w:t>the d</w:t>
      </w:r>
      <w:r w:rsidRPr="00FD3872">
        <w:t xml:space="preserve">eck </w:t>
      </w:r>
      <w:r>
        <w:t>t</w:t>
      </w:r>
      <w:r w:rsidRPr="00FD3872">
        <w:t xml:space="preserve">rim </w:t>
      </w:r>
      <w:r>
        <w:t>s</w:t>
      </w:r>
      <w:r w:rsidRPr="00FD3872">
        <w:t xml:space="preserve">ide </w:t>
      </w:r>
      <w:r>
        <w:t>panel a</w:t>
      </w:r>
      <w:r w:rsidRPr="00FD3872">
        <w:t>ss</w:t>
      </w:r>
      <w:r>
        <w:t>emb</w:t>
      </w:r>
      <w:r w:rsidRPr="00FD3872">
        <w:t>ly</w:t>
      </w:r>
      <w:r>
        <w:t xml:space="preserve"> R</w:t>
      </w:r>
      <w:r w:rsidRPr="00FD3872">
        <w:t>H</w:t>
      </w:r>
      <w:r>
        <w:t>.</w:t>
      </w:r>
    </w:p>
    <w:p w:rsidR="00247A06" w:rsidRDefault="000C144A" w:rsidP="00712FDE">
      <w:pPr>
        <w:pStyle w:val="ProcLevel3"/>
      </w:pPr>
      <w:r>
        <w:rPr>
          <w:noProof/>
        </w:rPr>
        <mc:AlternateContent>
          <mc:Choice Requires="wpg">
            <w:drawing>
              <wp:anchor distT="0" distB="0" distL="114300" distR="114300" simplePos="0" relativeHeight="251723264" behindDoc="0" locked="1" layoutInCell="1" allowOverlap="1" wp14:anchorId="76008B35" wp14:editId="0DE9703C">
                <wp:simplePos x="0" y="0"/>
                <wp:positionH relativeFrom="column">
                  <wp:posOffset>-3248025</wp:posOffset>
                </wp:positionH>
                <wp:positionV relativeFrom="paragraph">
                  <wp:posOffset>-3810</wp:posOffset>
                </wp:positionV>
                <wp:extent cx="2971800" cy="1983740"/>
                <wp:effectExtent l="19050" t="19050" r="19050" b="16510"/>
                <wp:wrapNone/>
                <wp:docPr id="2136" name="Group 2136"/>
                <wp:cNvGraphicFramePr/>
                <a:graphic xmlns:a="http://schemas.openxmlformats.org/drawingml/2006/main">
                  <a:graphicData uri="http://schemas.microsoft.com/office/word/2010/wordprocessingGroup">
                    <wpg:wgp>
                      <wpg:cNvGrpSpPr/>
                      <wpg:grpSpPr>
                        <a:xfrm>
                          <a:off x="0" y="0"/>
                          <a:ext cx="2971800" cy="1983740"/>
                          <a:chOff x="0" y="0"/>
                          <a:chExt cx="2971800" cy="1983105"/>
                        </a:xfrm>
                      </wpg:grpSpPr>
                      <wpg:grpSp>
                        <wpg:cNvPr id="2112" name="Group 2112"/>
                        <wpg:cNvGrpSpPr/>
                        <wpg:grpSpPr>
                          <a:xfrm>
                            <a:off x="0" y="0"/>
                            <a:ext cx="2971800" cy="1983105"/>
                            <a:chOff x="0" y="120215"/>
                            <a:chExt cx="2970530" cy="1987779"/>
                          </a:xfrm>
                        </wpg:grpSpPr>
                        <wpg:grpSp>
                          <wpg:cNvPr id="2113" name="Group 2113"/>
                          <wpg:cNvGrpSpPr/>
                          <wpg:grpSpPr>
                            <a:xfrm>
                              <a:off x="0" y="120215"/>
                              <a:ext cx="2970530" cy="1987779"/>
                              <a:chOff x="0" y="120215"/>
                              <a:chExt cx="2970530" cy="1987779"/>
                            </a:xfrm>
                          </wpg:grpSpPr>
                          <wpg:grpSp>
                            <wpg:cNvPr id="2114" name="Group 2114"/>
                            <wpg:cNvGrpSpPr/>
                            <wpg:grpSpPr>
                              <a:xfrm>
                                <a:off x="0" y="120215"/>
                                <a:ext cx="2970530" cy="1987779"/>
                                <a:chOff x="180275" y="274246"/>
                                <a:chExt cx="2970866" cy="1988219"/>
                              </a:xfrm>
                            </wpg:grpSpPr>
                            <wpg:grpSp>
                              <wpg:cNvPr id="2115" name="Group 2115"/>
                              <wpg:cNvGrpSpPr/>
                              <wpg:grpSpPr>
                                <a:xfrm>
                                  <a:off x="180275" y="274246"/>
                                  <a:ext cx="2970866" cy="1988219"/>
                                  <a:chOff x="180201" y="274811"/>
                                  <a:chExt cx="2969609" cy="1992331"/>
                                </a:xfrm>
                              </wpg:grpSpPr>
                              <pic:pic xmlns:pic="http://schemas.openxmlformats.org/drawingml/2006/picture">
                                <pic:nvPicPr>
                                  <pic:cNvPr id="2116" name="Picture 2116"/>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bwMode="auto">
                                  <a:xfrm>
                                    <a:off x="180201" y="274811"/>
                                    <a:ext cx="2969609" cy="1992331"/>
                                  </a:xfrm>
                                  <a:prstGeom prst="rect">
                                    <a:avLst/>
                                  </a:prstGeom>
                                  <a:ln>
                                    <a:solidFill>
                                      <a:schemeClr val="tx1"/>
                                    </a:solidFill>
                                  </a:ln>
                                  <a:extLst>
                                    <a:ext uri="{53640926-AAD7-44D8-BBD7-CCE9431645EC}">
                                      <a14:shadowObscured xmlns:a14="http://schemas.microsoft.com/office/drawing/2010/main"/>
                                    </a:ext>
                                  </a:extLst>
                                </pic:spPr>
                              </pic:pic>
                              <wps:wsp>
                                <wps:cNvPr id="2117" name="Text Box 99"/>
                                <wps:cNvSpPr txBox="1">
                                  <a:spLocks noChangeArrowheads="1"/>
                                </wps:cNvSpPr>
                                <wps:spPr bwMode="auto">
                                  <a:xfrm>
                                    <a:off x="186136" y="2075399"/>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0C144A">
                                      <w:pPr>
                                        <w:pStyle w:val="Fig"/>
                                        <w:jc w:val="center"/>
                                      </w:pPr>
                                      <w:r>
                                        <w:t>Fig. 1-25</w:t>
                                      </w:r>
                                    </w:p>
                                  </w:txbxContent>
                                </wps:txbx>
                                <wps:bodyPr rot="0" vert="horz" wrap="square" lIns="0" tIns="0" rIns="0" bIns="0" anchor="t" anchorCtr="0" upright="1">
                                  <a:noAutofit/>
                                </wps:bodyPr>
                              </wps:wsp>
                            </wpg:grpSp>
                            <wpg:grpSp>
                              <wpg:cNvPr id="2118" name="Group 109"/>
                              <wpg:cNvGrpSpPr>
                                <a:grpSpLocks/>
                              </wpg:cNvGrpSpPr>
                              <wpg:grpSpPr bwMode="auto">
                                <a:xfrm>
                                  <a:off x="195515" y="285224"/>
                                  <a:ext cx="2865120" cy="254635"/>
                                  <a:chOff x="44" y="1099"/>
                                  <a:chExt cx="4512" cy="401"/>
                                </a:xfrm>
                              </wpg:grpSpPr>
                              <wps:wsp>
                                <wps:cNvPr id="2119" name="Rectangle 110"/>
                                <wps:cNvSpPr>
                                  <a:spLocks noChangeArrowheads="1"/>
                                </wps:cNvSpPr>
                                <wps:spPr bwMode="auto">
                                  <a:xfrm>
                                    <a:off x="466" y="1099"/>
                                    <a:ext cx="4090"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0C144A">
                                      <w:pPr>
                                        <w:rPr>
                                          <w:sz w:val="18"/>
                                        </w:rPr>
                                      </w:pPr>
                                      <w:r>
                                        <w:rPr>
                                          <w:sz w:val="18"/>
                                        </w:rPr>
                                        <w:t>10mm socket, extension &amp; ratchet; Phillips screwdriver</w:t>
                                      </w:r>
                                    </w:p>
                                  </w:txbxContent>
                                </wps:txbx>
                                <wps:bodyPr rot="0" vert="horz" wrap="square" lIns="0" tIns="0" rIns="0" bIns="0" anchor="t" anchorCtr="0" upright="1">
                                  <a:noAutofit/>
                                </wps:bodyPr>
                              </wps:wsp>
                              <pic:pic xmlns:pic="http://schemas.openxmlformats.org/drawingml/2006/picture">
                                <pic:nvPicPr>
                                  <pic:cNvPr id="2120"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4" y="1110"/>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2121" name="Straight Arrow Connector 2121"/>
                            <wps:cNvCnPr>
                              <a:stCxn id="2125" idx="0"/>
                            </wps:cNvCnPr>
                            <wps:spPr>
                              <a:xfrm flipV="1">
                                <a:off x="2360441" y="1581150"/>
                                <a:ext cx="53115" cy="276657"/>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22" name="Straight Arrow Connector 2122"/>
                            <wps:cNvCnPr>
                              <a:stCxn id="2125" idx="0"/>
                            </wps:cNvCnPr>
                            <wps:spPr>
                              <a:xfrm flipH="1" flipV="1">
                                <a:off x="2189814" y="941296"/>
                                <a:ext cx="170627" cy="916511"/>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23" name="Straight Arrow Connector 2123"/>
                            <wps:cNvCnPr>
                              <a:stCxn id="2127" idx="2"/>
                            </wps:cNvCnPr>
                            <wps:spPr>
                              <a:xfrm>
                                <a:off x="1988011" y="450015"/>
                                <a:ext cx="306533" cy="328974"/>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24" name="Straight Arrow Connector 2124"/>
                            <wps:cNvCnPr>
                              <a:stCxn id="2126" idx="2"/>
                            </wps:cNvCnPr>
                            <wps:spPr>
                              <a:xfrm>
                                <a:off x="691542" y="514831"/>
                                <a:ext cx="317676" cy="125721"/>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25" name="Text Box 2293"/>
                            <wps:cNvSpPr txBox="1">
                              <a:spLocks noChangeArrowheads="1"/>
                            </wps:cNvSpPr>
                            <wps:spPr bwMode="auto">
                              <a:xfrm>
                                <a:off x="2045798" y="1857807"/>
                                <a:ext cx="629284" cy="140969"/>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292273" w:rsidRDefault="00161FC4" w:rsidP="000C144A">
                                  <w:pPr>
                                    <w:jc w:val="center"/>
                                    <w:rPr>
                                      <w:sz w:val="18"/>
                                      <w:szCs w:val="18"/>
                                      <w:lang w:val="en-CA"/>
                                    </w:rPr>
                                  </w:pPr>
                                  <w:r w:rsidRPr="00292273">
                                    <w:rPr>
                                      <w:sz w:val="18"/>
                                      <w:szCs w:val="18"/>
                                      <w:lang w:val="en-CA"/>
                                    </w:rPr>
                                    <w:t>D-Ring (x2)</w:t>
                                  </w:r>
                                </w:p>
                              </w:txbxContent>
                            </wps:txbx>
                            <wps:bodyPr rot="0" vert="horz" wrap="square" lIns="0" tIns="0" rIns="0" bIns="0" anchor="t" anchorCtr="0" upright="1">
                              <a:noAutofit/>
                            </wps:bodyPr>
                          </wps:wsp>
                          <wps:wsp>
                            <wps:cNvPr id="2126" name="Text Box 2293"/>
                            <wps:cNvSpPr txBox="1">
                              <a:spLocks noChangeArrowheads="1"/>
                            </wps:cNvSpPr>
                            <wps:spPr bwMode="auto">
                              <a:xfrm>
                                <a:off x="572480" y="373861"/>
                                <a:ext cx="238124" cy="140969"/>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292273" w:rsidRDefault="00161FC4" w:rsidP="000C144A">
                                  <w:pPr>
                                    <w:jc w:val="center"/>
                                    <w:rPr>
                                      <w:sz w:val="18"/>
                                      <w:szCs w:val="18"/>
                                      <w:lang w:val="en-CA"/>
                                    </w:rPr>
                                  </w:pPr>
                                  <w:r w:rsidRPr="00292273">
                                    <w:rPr>
                                      <w:sz w:val="18"/>
                                      <w:szCs w:val="18"/>
                                      <w:lang w:val="en-CA"/>
                                    </w:rPr>
                                    <w:t>Bolt</w:t>
                                  </w:r>
                                </w:p>
                              </w:txbxContent>
                            </wps:txbx>
                            <wps:bodyPr rot="0" vert="horz" wrap="square" lIns="0" tIns="0" rIns="0" bIns="0" anchor="t" anchorCtr="0" upright="1">
                              <a:spAutoFit/>
                            </wps:bodyPr>
                          </wps:wsp>
                          <wps:wsp>
                            <wps:cNvPr id="2127" name="Text Box 2293"/>
                            <wps:cNvSpPr txBox="1">
                              <a:spLocks noChangeArrowheads="1"/>
                            </wps:cNvSpPr>
                            <wps:spPr bwMode="auto">
                              <a:xfrm>
                                <a:off x="1590184" y="309046"/>
                                <a:ext cx="795654" cy="140969"/>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292273" w:rsidRDefault="00161FC4" w:rsidP="000C144A">
                                  <w:pPr>
                                    <w:jc w:val="center"/>
                                    <w:rPr>
                                      <w:sz w:val="18"/>
                                      <w:szCs w:val="18"/>
                                      <w:lang w:val="en-CA"/>
                                    </w:rPr>
                                  </w:pPr>
                                  <w:r>
                                    <w:rPr>
                                      <w:sz w:val="18"/>
                                      <w:szCs w:val="18"/>
                                      <w:lang w:val="en-CA"/>
                                    </w:rPr>
                                    <w:t>Tie down Hook</w:t>
                                  </w:r>
                                </w:p>
                              </w:txbxContent>
                            </wps:txbx>
                            <wps:bodyPr rot="0" vert="horz" wrap="square" lIns="0" tIns="0" rIns="0" bIns="0" anchor="t" anchorCtr="0" upright="1">
                              <a:noAutofit/>
                            </wps:bodyPr>
                          </wps:wsp>
                        </wpg:grpSp>
                        <wps:wsp>
                          <wps:cNvPr id="2128" name="Rectangle 2128"/>
                          <wps:cNvSpPr/>
                          <wps:spPr>
                            <a:xfrm>
                              <a:off x="1228892" y="1266815"/>
                              <a:ext cx="285750" cy="30480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9" name="Straight Connector 2129"/>
                          <wps:cNvCnPr/>
                          <wps:spPr>
                            <a:xfrm flipH="1" flipV="1">
                              <a:off x="804519" y="1060638"/>
                              <a:ext cx="710122" cy="206177"/>
                            </a:xfrm>
                            <a:prstGeom prst="line">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2130" name="Straight Connector 2130"/>
                          <wps:cNvCnPr/>
                          <wps:spPr>
                            <a:xfrm flipH="1">
                              <a:off x="804519" y="1581150"/>
                              <a:ext cx="710122" cy="276659"/>
                            </a:xfrm>
                            <a:prstGeom prst="line">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2433" name="Picture 2433"/>
                          <pic:cNvPicPr>
                            <a:picLocks noChangeAspect="1"/>
                          </pic:cNvPicPr>
                        </pic:nvPicPr>
                        <pic:blipFill rotWithShape="1">
                          <a:blip r:embed="rId74" cstate="print">
                            <a:extLst>
                              <a:ext uri="{28A0092B-C50C-407E-A947-70E740481C1C}">
                                <a14:useLocalDpi xmlns:a14="http://schemas.microsoft.com/office/drawing/2010/main" val="0"/>
                              </a:ext>
                            </a:extLst>
                          </a:blip>
                          <a:srcRect l="32643" t="21762" r="22798" b="8290"/>
                          <a:stretch/>
                        </pic:blipFill>
                        <pic:spPr bwMode="auto">
                          <a:xfrm>
                            <a:off x="52388" y="938212"/>
                            <a:ext cx="752475" cy="785813"/>
                          </a:xfrm>
                          <a:prstGeom prst="rect">
                            <a:avLst/>
                          </a:prstGeom>
                          <a:ln w="25400">
                            <a:solidFill>
                              <a:srgbClr val="FFFF00"/>
                            </a:solid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76008B35" id="Group 2136" o:spid="_x0000_s1280" style="position:absolute;left:0;text-align:left;margin-left:-255.75pt;margin-top:-.3pt;width:234pt;height:156.2pt;z-index:251723264;mso-position-horizontal-relative:text;mso-position-vertical-relative:text;mso-height-relative:margin" coordsize="29718,198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">
                <v:group id="Group 2112" o:spid="_x0000_s1281" style="position:absolute;width:29718;height:19831" coordorigin=",1202" coordsize="29705,198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VrbexgAAAN0A&#10;AAAPAAAAAAAAAAAAAAAAAKoCAABkcnMvZG93bnJldi54bWxQSwUGAAAAAAQABAD6AAAAnQMAAAAA&#10;">
                  <v:group id="Group 2113" o:spid="_x0000_s1282" style="position:absolute;top:1202;width:29705;height:19877" coordorigin=",1202" coordsize="29705,198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GhNFxgAAAN0A&#10;AAAPAAAAAAAAAAAAAAAAAKoCAABkcnMvZG93bnJldi54bWxQSwUGAAAAAAQABAD6AAAAnQMAAAAA&#10;">
                    <v:group id="Group 2114" o:spid="_x0000_s1283" style="position:absolute;top:1202;width:29705;height:19877" coordorigin="1802,2742" coordsize="29708,198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84sxxgAAAN0A&#10;AAAPAAAAAAAAAAAAAAAAAKoCAABkcnMvZG93bnJldi54bWxQSwUGAAAAAAQABAD6AAAAnQMAAAAA&#10;">
                      <v:group id="Group 2115" o:spid="_x0000_s1284" style="position:absolute;left:1802;top:2742;width:29709;height:19882" coordorigin="1802,2748" coordsize="29696,19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vy6qxgAAAN0A&#10;AAAPAAAAAAAAAAAAAAAAAKoCAABkcnMvZG93bnJldi54bWxQSwUGAAAAAAQABAD6AAAAnQMAAAAA&#10;">
                        <v:shape id="Picture 2116" o:spid="_x0000_s1285" type="#_x0000_t75" style="position:absolute;left:1802;top:2748;width:29696;height:19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28YvDAAAA3QAAAA8AAABkcnMvZG93bnJldi54bWxEj9GKwjAURN+F/YdwBd80rYhINYqKC8s+&#10;udUPuDTXptrcdJtY699vhAUfh5k5w6w2va1FR62vHCtIJwkI4sLpiksF59PneAHCB2SNtWNS8CQP&#10;m/XHYIWZdg/+oS4PpYgQ9hkqMCE0mZS+MGTRT1xDHL2Lay2GKNtS6hYfEW5rOU2SubRYcVww2NDe&#10;UHHL71aBPj5Dmie7+rr7PXzPuDsdjL8qNRr22yWIQH14h//bX1rBNE3n8HoTn4B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fbxi8MAAADdAAAADwAAAAAAAAAAAAAAAACf&#10;AgAAZHJzL2Rvd25yZXYueG1sUEsFBgAAAAAEAAQA9wAAAI8DAAAAAA==&#10;" stroked="t" strokecolor="black [3213]">
                          <v:imagedata r:id="rId75" o:title=""/>
                          <v:path arrowok="t"/>
                        </v:shape>
                        <v:shape id="Text Box 99" o:spid="_x0000_s1286" type="#_x0000_t202" style="position:absolute;left:1861;top:20753;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ROgMYA&#10;AADdAAAADwAAAGRycy9kb3ducmV2LnhtbESPT2vCQBTE70K/w/IKvYhukoNK6ir1T6GHeoiK50f2&#10;NQnNvg27q4nfvlsQPA4z8xtmuR5MK27kfGNZQTpNQBCXVjdcKTifPicLED4ga2wtk4I7eVivXkZL&#10;zLXtuaDbMVQiQtjnqKAOocul9GVNBv3UdsTR+7HOYIjSVVI77CPctDJLkpk02HBcqLGjbU3l7/Fq&#10;FMx27toXvB3vzvtvPHRVdtncL0q9vQ4f7yACDeEZfrS/tIIsTefw/yY+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9ROgMYAAADdAAAADwAAAAAAAAAAAAAAAACYAgAAZHJz&#10;L2Rvd25yZXYueG1sUEsFBgAAAAAEAAQA9QAAAIsDAAAAAA==&#10;" stroked="f">
                          <v:textbox inset="0,0,0,0">
                            <w:txbxContent>
                              <w:p w:rsidR="00161FC4" w:rsidRDefault="00161FC4" w:rsidP="000C144A">
                                <w:pPr>
                                  <w:pStyle w:val="Fig"/>
                                  <w:jc w:val="center"/>
                                </w:pPr>
                                <w:r>
                                  <w:t>Fig. 1-25</w:t>
                                </w:r>
                              </w:p>
                            </w:txbxContent>
                          </v:textbox>
                        </v:shape>
                      </v:group>
                      <v:group id="Group 109" o:spid="_x0000_s1287" style="position:absolute;left:1955;top:2852;width:28651;height:2546" coordorigin="44,1099" coordsize="4512,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u+gTTCAAAA3QAAAA8A&#10;AAAAAAAAAAAAAAAAqgIAAGRycy9kb3ducmV2LnhtbFBLBQYAAAAABAAEAPoAAACZAwAAAAA=&#10;">
                        <v:rect id="Rectangle 110" o:spid="_x0000_s1288" style="position:absolute;left:466;top:1099;width:4090;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5B/8QA&#10;AADdAAAADwAAAGRycy9kb3ducmV2LnhtbESPwWrDMBBE74H+g9hCb4lsU5LWjRJKgqFXOzn0uLW2&#10;tmtpZSwldv8+KhRyHGbmDbPdz9aIK42+c6wgXSUgiGunO24UnE/F8gWED8gajWNS8Ese9ruHxRZz&#10;7SYu6VqFRkQI+xwVtCEMuZS+bsmiX7mBOHrfbrQYohwbqUecItwamSXJWlrsOC60ONChpbqvLlbB&#10;6WvTG1mZrOSf4+W5L8rPYpqVenqc399ABJrDPfzf/tAKsjR9hb838QnI3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eQf/EAAAA3QAAAA8AAAAAAAAAAAAAAAAAmAIAAGRycy9k&#10;b3ducmV2LnhtbFBLBQYAAAAABAAEAPUAAACJAwAAAAA=&#10;" stroked="f" strokeweight=".25pt">
                          <v:textbox inset="0,0,0,0">
                            <w:txbxContent>
                              <w:p w:rsidR="00161FC4" w:rsidRDefault="00161FC4" w:rsidP="000C144A">
                                <w:pPr>
                                  <w:rPr>
                                    <w:sz w:val="18"/>
                                  </w:rPr>
                                </w:pPr>
                                <w:r>
                                  <w:rPr>
                                    <w:sz w:val="18"/>
                                  </w:rPr>
                                  <w:t>10mm socket, extension &amp; ratchet; Phillips screwdriver</w:t>
                                </w:r>
                              </w:p>
                            </w:txbxContent>
                          </v:textbox>
                        </v:rect>
                        <v:shape id="Picture 111" o:spid="_x0000_s1289" type="#_x0000_t75" alt="tool" style="position:absolute;left:44;top:1110;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1TIDCAAAA3QAAAA8AAABkcnMvZG93bnJldi54bWxET11rwjAUfR/4H8IV9jbT1nVINYoMCjKQ&#10;Mafv1+baVpubkmS1/vvlYbDHw/lebUbTiYGcby0rSGcJCOLK6pZrBcfv8mUBwgdkjZ1lUvAgD5v1&#10;5GmFhbZ3/qLhEGoRQ9gXqKAJoS+k9FVDBv3M9sSRu1hnMEToaqkd3mO46WSWJG/SYMuxocGe3huq&#10;bocfo2C4nWn+mea5Kz9er1UuT/tApVLP03G7BBFoDP/iP/dOK8jSLO6Pb+IT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9UyAwgAAAN0AAAAPAAAAAAAAAAAAAAAAAJ8C&#10;AABkcnMvZG93bnJldi54bWxQSwUGAAAAAAQABAD3AAAAjgMAAAAA&#10;">
                          <v:imagedata r:id="rId28" o:title="tool"/>
                        </v:shape>
                      </v:group>
                    </v:group>
                    <v:shape id="Straight Arrow Connector 2121" o:spid="_x0000_s1290" type="#_x0000_t32" style="position:absolute;left:23604;top:15811;width:531;height:276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kJSMUAAADdAAAADwAAAGRycy9kb3ducmV2LnhtbESPwWrDMBBE74X8g9hAb41sl4bgRgkl&#10;JJCcSu1+wGJtLbfWykiK7fx9VCj0OMzMG2a7n20vRvKhc6wgX2UgiBunO24VfNanpw2IEJE19o5J&#10;wY0C7HeLhy2W2k38QWMVW5EgHEpUYGIcSilDY8hiWLmBOHlfzluMSfpWao9TgtteFlm2lhY7TgsG&#10;BzoYan6qq1VwvH7XddW8T0f7fBpNvrn49e1Fqcfl/PYKItIc/8N/7bNWUORFDr9v0hOQu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AkJSMUAAADdAAAADwAAAAAAAAAA&#10;AAAAAAChAgAAZHJzL2Rvd25yZXYueG1sUEsFBgAAAAAEAAQA+QAAAJMDAAAAAA==&#10;" strokecolor="yellow" strokeweight="1.5pt">
                      <v:stroke endarrow="block"/>
                    </v:shape>
                    <v:shape id="Straight Arrow Connector 2122" o:spid="_x0000_s1291" type="#_x0000_t32" style="position:absolute;left:21898;top:9412;width:1706;height:916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sD08QAAADdAAAADwAAAGRycy9kb3ducmV2LnhtbESPQWvCQBSE70L/w/IKvekmCy02dRUR&#10;BBHEGNv7I/tMgtm3IbvG+O/dQqHHYWa+YRar0bZioN43jjWkswQEcelMw5WG7/N2OgfhA7LB1jFp&#10;eJCH1fJlssDMuDufaChCJSKEfYYa6hC6TEpf1mTRz1xHHL2L6y2GKPtKmh7vEW5bqZLkQ1psOC7U&#10;2NGmpvJa3KyGMs27z3M7HNQuX9/ec7P/OSZ7rd9ex/UXiEBj+A//tXdGg0qVgt838QnI5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WwPTxAAAAN0AAAAPAAAAAAAAAAAA&#10;AAAAAKECAABkcnMvZG93bnJldi54bWxQSwUGAAAAAAQABAD5AAAAkgMAAAAA&#10;" strokecolor="yellow" strokeweight="1.5pt">
                      <v:stroke endarrow="block"/>
                    </v:shape>
                    <v:shape id="Straight Arrow Connector 2123" o:spid="_x0000_s1292" type="#_x0000_t32" style="position:absolute;left:19880;top:4500;width:3065;height:32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4aH8cAAADdAAAADwAAAGRycy9kb3ducmV2LnhtbESPQWvCQBSE7wX/w/IKvZS6SYRao6uo&#10;UCseCrHi+ZF9JqnZt2F31fTfdwsFj8PMfMPMFr1pxZWcbywrSIcJCOLS6oYrBYev95c3ED4ga2wt&#10;k4If8rCYDx5mmGt744Ku+1CJCGGfo4I6hC6X0pc1GfRD2xFH72SdwRClq6R2eItw08osSV6lwYbj&#10;Qo0drWsqz/uLUWCelysuL5vqkH5MjsV2N/78Hjulnh775RREoD7cw//trVaQpdkI/t7EJy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zhofxwAAAN0AAAAPAAAAAAAA&#10;AAAAAAAAAKECAABkcnMvZG93bnJldi54bWxQSwUGAAAAAAQABAD5AAAAlQMAAAAA&#10;" strokecolor="yellow" strokeweight="1.5pt">
                      <v:stroke endarrow="block"/>
                    </v:shape>
                    <v:shape id="Straight Arrow Connector 2124" o:spid="_x0000_s1293" type="#_x0000_t32" style="position:absolute;left:6915;top:5148;width:3177;height:12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eCa8cAAADdAAAADwAAAGRycy9kb3ducmV2LnhtbESPQWvCQBSE7wX/w/IKvZS6SZBao6uo&#10;UCseCrHi+ZF9JqnZt2F31fTfdwsFj8PMfMPMFr1pxZWcbywrSIcJCOLS6oYrBYev95c3ED4ga2wt&#10;k4If8rCYDx5mmGt744Ku+1CJCGGfo4I6hC6X0pc1GfRD2xFH72SdwRClq6R2eItw08osSV6lwYbj&#10;Qo0drWsqz/uLUWCelysuL5vqkH5MjsV2N/78Hjulnh775RREoD7cw//trVaQpdkI/t7EJy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J4JrxwAAAN0AAAAPAAAAAAAA&#10;AAAAAAAAAKECAABkcnMvZG93bnJldi54bWxQSwUGAAAAAAQABAD5AAAAlQMAAAAA&#10;" strokecolor="yellow" strokeweight="1.5pt">
                      <v:stroke endarrow="block"/>
                    </v:shape>
                    <v:shape id="Text Box 2293" o:spid="_x0000_s1294" type="#_x0000_t202" style="position:absolute;left:20457;top:18578;width:6293;height:1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a/0cUA&#10;AADdAAAADwAAAGRycy9kb3ducmV2LnhtbESPT4vCMBTE78J+h/AW9iJramFFqlH8t+BBD7ri+dE8&#10;22LzUpJo67c3C4LHYWZ+w0znnanFnZyvLCsYDhIQxLnVFRcKTn+/32MQPiBrrC2Tggd5mM8+elPM&#10;tG35QPdjKESEsM9QQRlCk0np85IM+oFtiKN3sc5giNIVUjtsI9zUMk2SkTRYcVwosaFVSfn1eDMK&#10;Rmt3aw+86q9Pmx3umyI9Lx9npb4+u8UERKAuvMOv9lYrSIfpD/y/iU9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r/RxQAAAN0AAAAPAAAAAAAAAAAAAAAAAJgCAABkcnMv&#10;ZG93bnJldi54bWxQSwUGAAAAAAQABAD1AAAAigMAAAAA&#10;" stroked="f">
                      <v:textbox inset="0,0,0,0">
                        <w:txbxContent>
                          <w:p w:rsidR="00161FC4" w:rsidRPr="00292273" w:rsidRDefault="00161FC4" w:rsidP="000C144A">
                            <w:pPr>
                              <w:jc w:val="center"/>
                              <w:rPr>
                                <w:sz w:val="18"/>
                                <w:szCs w:val="18"/>
                                <w:lang w:val="en-CA"/>
                              </w:rPr>
                            </w:pPr>
                            <w:r w:rsidRPr="00292273">
                              <w:rPr>
                                <w:sz w:val="18"/>
                                <w:szCs w:val="18"/>
                                <w:lang w:val="en-CA"/>
                              </w:rPr>
                              <w:t>D-Ring (x2)</w:t>
                            </w:r>
                          </w:p>
                        </w:txbxContent>
                      </v:textbox>
                    </v:shape>
                    <v:shape id="Text Box 2293" o:spid="_x0000_s1295" type="#_x0000_t202" style="position:absolute;left:5724;top:3738;width:2382;height:1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Y6McA&#10;AADdAAAADwAAAGRycy9kb3ducmV2LnhtbESPQWvCQBSE74X+h+UVeim6MZUgqauItNB6kUYv3h7Z&#10;ZzZt9m3Y3Wj6791CocdhZr5hluvRduJCPrSOFcymGQji2umWGwXHw9tkASJEZI2dY1LwQwHWq/u7&#10;JZbaXfmTLlVsRIJwKFGBibEvpQy1IYth6nri5J2dtxiT9I3UHq8JbjuZZ1khLbacFgz2tDVUf1eD&#10;VbCfn/bmaTi/7jbzZ/9xHLbFV1Mp9fgwbl5ARBrjf/iv/a4V5LO8gN836Qn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WOjHAAAA3QAAAA8AAAAAAAAAAAAAAAAAmAIAAGRy&#10;cy9kb3ducmV2LnhtbFBLBQYAAAAABAAEAPUAAACMAwAAAAA=&#10;" stroked="f">
                      <v:textbox style="mso-fit-shape-to-text:t" inset="0,0,0,0">
                        <w:txbxContent>
                          <w:p w:rsidR="00161FC4" w:rsidRPr="00292273" w:rsidRDefault="00161FC4" w:rsidP="000C144A">
                            <w:pPr>
                              <w:jc w:val="center"/>
                              <w:rPr>
                                <w:sz w:val="18"/>
                                <w:szCs w:val="18"/>
                                <w:lang w:val="en-CA"/>
                              </w:rPr>
                            </w:pPr>
                            <w:r w:rsidRPr="00292273">
                              <w:rPr>
                                <w:sz w:val="18"/>
                                <w:szCs w:val="18"/>
                                <w:lang w:val="en-CA"/>
                              </w:rPr>
                              <w:t>Bolt</w:t>
                            </w:r>
                          </w:p>
                        </w:txbxContent>
                      </v:textbox>
                    </v:shape>
                    <v:shape id="Text Box 2293" o:spid="_x0000_s1296" type="#_x0000_t202" style="position:absolute;left:15901;top:3090;width:7957;height:1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iEPcUA&#10;AADdAAAADwAAAGRycy9kb3ducmV2LnhtbESPT4vCMBTE78J+h/AW9iJrag8q1Sj+W/CgB13x/Gie&#10;bbF5KUm09dsbYWGPw8z8hpktOlOLBzlfWVYwHCQgiHOrKy4UnH9/vicgfEDWWFsmBU/ysJh/9GaY&#10;advykR6nUIgIYZ+hgjKEJpPS5yUZ9APbEEfvap3BEKUrpHbYRripZZokI2mw4rhQYkPrkvLb6W4U&#10;jDbu3h553d+ct3s8NEV6WT0vSn19dsspiEBd+A//tXdaQTpMx/B+E5+An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uIQ9xQAAAN0AAAAPAAAAAAAAAAAAAAAAAJgCAABkcnMv&#10;ZG93bnJldi54bWxQSwUGAAAAAAQABAD1AAAAigMAAAAA&#10;" stroked="f">
                      <v:textbox inset="0,0,0,0">
                        <w:txbxContent>
                          <w:p w:rsidR="00161FC4" w:rsidRPr="00292273" w:rsidRDefault="00161FC4" w:rsidP="000C144A">
                            <w:pPr>
                              <w:jc w:val="center"/>
                              <w:rPr>
                                <w:sz w:val="18"/>
                                <w:szCs w:val="18"/>
                                <w:lang w:val="en-CA"/>
                              </w:rPr>
                            </w:pPr>
                            <w:r>
                              <w:rPr>
                                <w:sz w:val="18"/>
                                <w:szCs w:val="18"/>
                                <w:lang w:val="en-CA"/>
                              </w:rPr>
                              <w:t>Tie down Hook</w:t>
                            </w:r>
                          </w:p>
                        </w:txbxContent>
                      </v:textbox>
                    </v:shape>
                  </v:group>
                  <v:rect id="Rectangle 2128" o:spid="_x0000_s1297" style="position:absolute;left:12288;top:12668;width:2858;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atcIA&#10;AADdAAAADwAAAGRycy9kb3ducmV2LnhtbERP3WqDMBS+H+wdwin0bo1aGcU1SicUWvCm3R7gYM5U&#10;ak4kyarr0y8Xg11+fP/7ajGjuJPzg2UF6SYBQdxaPXCn4PPj+LID4QOyxtEyKfghD1X5/LTHQtuZ&#10;L3S/hk7EEPYFKuhDmAopfduTQb+xE3HkvqwzGCJ0ndQO5xhuRpklyas0OHBs6HGiuqf2dv02Cib9&#10;uNWXpsmd2eZjetyd31M6K7VeLYc3EIGW8C/+c5+0gizN4tz4Jj4BW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pq1wgAAAN0AAAAPAAAAAAAAAAAAAAAAAJgCAABkcnMvZG93&#10;bnJldi54bWxQSwUGAAAAAAQABAD1AAAAhwMAAAAA&#10;" filled="f" strokecolor="yellow" strokeweight="2pt"/>
                  <v:line id="Straight Connector 2129" o:spid="_x0000_s1298" style="position:absolute;flip:x y;visibility:visible;mso-wrap-style:square" from="8045,10606" to="15146,12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ZrjcMAAADdAAAADwAAAGRycy9kb3ducmV2LnhtbESP0YrCMBRE34X9h3AXfNPUCotWo8jC&#10;sr64oPUDrs3dptjclCTa7t9vBMHHYWbOMOvtYFtxJx8axwpm0wwEceV0w7WCc/k1WYAIEVlj65gU&#10;/FGA7eZttMZCu56PdD/FWiQIhwIVmBi7QspQGbIYpq4jTt6v8xZjkr6W2mOf4LaVeZZ9SIsNpwWD&#10;HX0aqq6nm1Ugb+Z7d73on/P8kFPZl/tl6Z1S4/dhtwIRaYiv8LO91wryWb6Ex5v0BOTm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eGa43DAAAA3QAAAA8AAAAAAAAAAAAA&#10;AAAAoQIAAGRycy9kb3ducmV2LnhtbFBLBQYAAAAABAAEAPkAAACRAwAAAAA=&#10;" strokecolor="yellow"/>
                  <v:line id="Straight Connector 2130" o:spid="_x0000_s1299" style="position:absolute;flip:x;visibility:visible;mso-wrap-style:square" from="8045,15811" to="15146,18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FilMIAAADdAAAADwAAAGRycy9kb3ducmV2LnhtbERPy4rCMBTdC/MP4Q7MRjRVQaQaRYYR&#10;HATRzuD62tw+sLkpTdT492YhuDyc92IVTCNu1LnasoLRMAFBnFtdc6ng/28zmIFwHlljY5kUPMjB&#10;avnRW2Cq7Z2PdMt8KWIIuxQVVN63qZQur8igG9qWOHKF7Qz6CLtS6g7vMdw0cpwkU2mw5thQYUvf&#10;FeWX7GoUrA/77e9BFrvL2RWTn1Me9v0yKPX1GdZzEJ6Cf4tf7q1WMB5N4v74Jj4BuX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JFilMIAAADdAAAADwAAAAAAAAAAAAAA&#10;AAChAgAAZHJzL2Rvd25yZXYueG1sUEsFBgAAAAAEAAQA+QAAAJADAAAAAA==&#10;" strokecolor="yellow"/>
                </v:group>
                <v:shape id="Picture 2433" o:spid="_x0000_s1300" type="#_x0000_t75" style="position:absolute;left:523;top:9382;width:7525;height:7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rS8XHAAAA3QAAAA8AAABkcnMvZG93bnJldi54bWxEj0FLAzEUhO+C/yE8oTebdCtFtk1L1YrS&#10;k7uW9vrYPHcXNy/rJraxv94IBY/DzHzDLFbRduJIg28da5iMFQjiypmWaw279+fbexA+IBvsHJOG&#10;H/KwWl5fLTA37sQFHctQiwRhn6OGJoQ+l9JXDVn0Y9cTJ+/DDRZDkkMtzYCnBLedzJSaSYstp4UG&#10;e3psqPosv62GBxXj09v5pdy28Ss7F4U67GcbrUc3cT0HESiG//Cl/Wo0ZHfTKfy9SU9AL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IrS8XHAAAA3QAAAA8AAAAAAAAAAAAA&#10;AAAAnwIAAGRycy9kb3ducmV2LnhtbFBLBQYAAAAABAAEAPcAAACTAwAAAAA=&#10;" stroked="t" strokecolor="yellow" strokeweight="2pt">
                  <v:imagedata r:id="rId76" o:title="" croptop="14262f" cropbottom="5433f" cropleft="21393f" cropright="14941f"/>
                  <v:path arrowok="t"/>
                </v:shape>
                <w10:anchorlock/>
              </v:group>
            </w:pict>
          </mc:Fallback>
        </mc:AlternateContent>
      </w:r>
      <w:r w:rsidR="00247A06" w:rsidRPr="00FD3872">
        <w:t xml:space="preserve">Open the tether anchor </w:t>
      </w:r>
      <w:r w:rsidR="00247A06">
        <w:t xml:space="preserve">set </w:t>
      </w:r>
      <w:r w:rsidR="00247A06" w:rsidRPr="00FD3872">
        <w:t>bracket cover</w:t>
      </w:r>
      <w:r w:rsidR="00247A06">
        <w:t xml:space="preserve"> (Fig. 1-25).</w:t>
      </w:r>
    </w:p>
    <w:p w:rsidR="00247A06" w:rsidRDefault="00247A06" w:rsidP="00712FDE">
      <w:pPr>
        <w:pStyle w:val="ProcLevel3"/>
      </w:pPr>
      <w:r w:rsidRPr="00FD3872">
        <w:t>Remove the bolt and tether anchor set bracket (Fig</w:t>
      </w:r>
      <w:r>
        <w:t>.</w:t>
      </w:r>
      <w:r w:rsidRPr="00FD3872">
        <w:t xml:space="preserve"> 1-2</w:t>
      </w:r>
      <w:r>
        <w:t>5</w:t>
      </w:r>
      <w:r w:rsidRPr="00FD3872">
        <w:t xml:space="preserve"> insert</w:t>
      </w:r>
      <w:r>
        <w:t>).</w:t>
      </w:r>
    </w:p>
    <w:p w:rsidR="00247A06" w:rsidRDefault="00247A06" w:rsidP="00712FDE">
      <w:pPr>
        <w:pStyle w:val="ProcLevel3"/>
      </w:pPr>
      <w:r>
        <w:t>Re</w:t>
      </w:r>
      <w:r w:rsidRPr="00FD3872">
        <w:t>move the bolts and the two D-Rings (Fig</w:t>
      </w:r>
      <w:r>
        <w:t>.</w:t>
      </w:r>
      <w:r w:rsidRPr="00FD3872">
        <w:t xml:space="preserve"> 1-2</w:t>
      </w:r>
      <w:r>
        <w:t>5).</w:t>
      </w:r>
    </w:p>
    <w:p w:rsidR="00247A06" w:rsidRDefault="00247A06" w:rsidP="00712FDE">
      <w:pPr>
        <w:pStyle w:val="ProcLevel3"/>
      </w:pPr>
      <w:r>
        <w:t>Push the t</w:t>
      </w:r>
      <w:r w:rsidRPr="00FD3872">
        <w:t>ie down hook and turn it 90 degrees to have the squeezable tab on top, then press the tab and pull the hook to remove it</w:t>
      </w:r>
      <w:r>
        <w:t xml:space="preserve"> (Fig. 1-25).</w:t>
      </w:r>
    </w:p>
    <w:p w:rsidR="00247A06" w:rsidRDefault="00247A06" w:rsidP="00712FDE">
      <w:pPr>
        <w:pStyle w:val="ProcLevel3"/>
      </w:pPr>
      <w:r w:rsidRPr="00FD3872">
        <w:t>Remove the bolt that secures the upper trim sub-panel</w:t>
      </w:r>
      <w:r>
        <w:t xml:space="preserve"> (Fig. 1-25).</w:t>
      </w:r>
    </w:p>
    <w:p w:rsidR="00247A06" w:rsidRDefault="00712FDE" w:rsidP="00712FDE">
      <w:pPr>
        <w:pStyle w:val="ProcLevel3"/>
      </w:pPr>
      <w:r>
        <w:rPr>
          <w:noProof/>
        </w:rPr>
        <mc:AlternateContent>
          <mc:Choice Requires="wpg">
            <w:drawing>
              <wp:anchor distT="0" distB="0" distL="114300" distR="114300" simplePos="0" relativeHeight="251737600" behindDoc="0" locked="1" layoutInCell="1" allowOverlap="1" wp14:anchorId="4F836A90" wp14:editId="7F9BFC10">
                <wp:simplePos x="0" y="0"/>
                <wp:positionH relativeFrom="column">
                  <wp:posOffset>-3248025</wp:posOffset>
                </wp:positionH>
                <wp:positionV relativeFrom="paragraph">
                  <wp:posOffset>-1905</wp:posOffset>
                </wp:positionV>
                <wp:extent cx="2971800" cy="1983740"/>
                <wp:effectExtent l="19050" t="19050" r="19050" b="16510"/>
                <wp:wrapNone/>
                <wp:docPr id="2188" name="Group 2188"/>
                <wp:cNvGraphicFramePr/>
                <a:graphic xmlns:a="http://schemas.openxmlformats.org/drawingml/2006/main">
                  <a:graphicData uri="http://schemas.microsoft.com/office/word/2010/wordprocessingGroup">
                    <wpg:wgp>
                      <wpg:cNvGrpSpPr/>
                      <wpg:grpSpPr>
                        <a:xfrm>
                          <a:off x="0" y="0"/>
                          <a:ext cx="2971800" cy="1983740"/>
                          <a:chOff x="0" y="0"/>
                          <a:chExt cx="2971800" cy="1984248"/>
                        </a:xfrm>
                      </wpg:grpSpPr>
                      <wpg:grpSp>
                        <wpg:cNvPr id="2140" name="Group 2140"/>
                        <wpg:cNvGrpSpPr/>
                        <wpg:grpSpPr>
                          <a:xfrm>
                            <a:off x="0" y="0"/>
                            <a:ext cx="2971800" cy="1984248"/>
                            <a:chOff x="1064953" y="964597"/>
                            <a:chExt cx="2969610" cy="1874055"/>
                          </a:xfrm>
                        </wpg:grpSpPr>
                        <pic:pic xmlns:pic="http://schemas.openxmlformats.org/drawingml/2006/picture">
                          <pic:nvPicPr>
                            <pic:cNvPr id="2141" name="Picture 2141"/>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bwMode="auto">
                            <a:xfrm>
                              <a:off x="1064953" y="964597"/>
                              <a:ext cx="2969610" cy="1874055"/>
                            </a:xfrm>
                            <a:prstGeom prst="rect">
                              <a:avLst/>
                            </a:prstGeom>
                            <a:ln>
                              <a:solidFill>
                                <a:schemeClr val="tx1"/>
                              </a:solidFill>
                            </a:ln>
                            <a:extLst>
                              <a:ext uri="{53640926-AAD7-44D8-BBD7-CCE9431645EC}">
                                <a14:shadowObscured xmlns:a14="http://schemas.microsoft.com/office/drawing/2010/main"/>
                              </a:ext>
                            </a:extLst>
                          </pic:spPr>
                        </pic:pic>
                        <wps:wsp>
                          <wps:cNvPr id="2143" name="Text Box 99"/>
                          <wps:cNvSpPr txBox="1">
                            <a:spLocks noChangeArrowheads="1"/>
                          </wps:cNvSpPr>
                          <wps:spPr bwMode="auto">
                            <a:xfrm>
                              <a:off x="1072832" y="2651367"/>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712FDE">
                                <w:pPr>
                                  <w:pStyle w:val="Fig"/>
                                  <w:jc w:val="center"/>
                                </w:pPr>
                                <w:r>
                                  <w:t>Fig. 1-26</w:t>
                                </w:r>
                              </w:p>
                            </w:txbxContent>
                          </wps:txbx>
                          <wps:bodyPr rot="0" vert="horz" wrap="square" lIns="0" tIns="0" rIns="0" bIns="0" anchor="t" anchorCtr="0" upright="1">
                            <a:noAutofit/>
                          </wps:bodyPr>
                        </wps:wsp>
                      </wpg:grpSp>
                      <wps:wsp>
                        <wps:cNvPr id="2444" name="AutoShape 2238"/>
                        <wps:cNvSpPr>
                          <a:spLocks noChangeArrowheads="1"/>
                        </wps:cNvSpPr>
                        <wps:spPr bwMode="auto">
                          <a:xfrm>
                            <a:off x="1447989" y="538162"/>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445" name="AutoShape 2238"/>
                        <wps:cNvSpPr>
                          <a:spLocks noChangeArrowheads="1"/>
                        </wps:cNvSpPr>
                        <wps:spPr bwMode="auto">
                          <a:xfrm>
                            <a:off x="959312" y="500062"/>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446" name="AutoShape 2238"/>
                        <wps:cNvSpPr>
                          <a:spLocks noChangeArrowheads="1"/>
                        </wps:cNvSpPr>
                        <wps:spPr bwMode="auto">
                          <a:xfrm>
                            <a:off x="572725" y="509587"/>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447" name="AutoShape 2238"/>
                        <wps:cNvSpPr>
                          <a:spLocks noChangeArrowheads="1"/>
                        </wps:cNvSpPr>
                        <wps:spPr bwMode="auto">
                          <a:xfrm>
                            <a:off x="1253230" y="1042987"/>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448" name="AutoShape 2238"/>
                        <wps:cNvSpPr>
                          <a:spLocks noChangeArrowheads="1"/>
                        </wps:cNvSpPr>
                        <wps:spPr bwMode="auto">
                          <a:xfrm>
                            <a:off x="1845986" y="652462"/>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449" name="AutoShape 2238"/>
                        <wps:cNvSpPr>
                          <a:spLocks noChangeArrowheads="1"/>
                        </wps:cNvSpPr>
                        <wps:spPr bwMode="auto">
                          <a:xfrm>
                            <a:off x="2329708" y="1119187"/>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450" name="AutoShape 2238"/>
                        <wps:cNvSpPr>
                          <a:spLocks noChangeArrowheads="1"/>
                        </wps:cNvSpPr>
                        <wps:spPr bwMode="auto">
                          <a:xfrm>
                            <a:off x="283299" y="728662"/>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451" name="AutoShape 2238"/>
                        <wps:cNvSpPr>
                          <a:spLocks noChangeArrowheads="1"/>
                        </wps:cNvSpPr>
                        <wps:spPr bwMode="auto">
                          <a:xfrm>
                            <a:off x="859299" y="1119187"/>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454" name="AutoShape 2238"/>
                        <wps:cNvSpPr>
                          <a:spLocks noChangeArrowheads="1"/>
                        </wps:cNvSpPr>
                        <wps:spPr bwMode="auto">
                          <a:xfrm>
                            <a:off x="1897171" y="1109662"/>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455" name="AutoShape 2238"/>
                        <wps:cNvSpPr>
                          <a:spLocks noChangeArrowheads="1"/>
                        </wps:cNvSpPr>
                        <wps:spPr bwMode="auto">
                          <a:xfrm>
                            <a:off x="452438" y="1243012"/>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456" name="AutoShape 2238"/>
                        <wps:cNvSpPr>
                          <a:spLocks noChangeArrowheads="1"/>
                        </wps:cNvSpPr>
                        <wps:spPr bwMode="auto">
                          <a:xfrm>
                            <a:off x="223838" y="1042987"/>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4F836A90" id="Group 2188" o:spid="_x0000_s1301" style="position:absolute;left:0;text-align:left;margin-left:-255.75pt;margin-top:-.15pt;width:234pt;height:156.2pt;z-index:251737600;mso-position-horizontal-relative:text;mso-position-vertical-relative:text;mso-height-relative:margin" coordsize="29718,198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">
                <v:group id="Group 2140" o:spid="_x0000_s1302" style="position:absolute;width:29718;height:19842" coordorigin="10649,9645" coordsize="29696,187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nuiL8QAAADdAAAA&#10;DwAAAAAAAAAAAAAAAACqAgAAZHJzL2Rvd25yZXYueG1sUEsFBgAAAAAEAAQA+gAAAJsDAAAAAA==&#10;">
                  <v:shape id="Picture 2141" o:spid="_x0000_s1303" type="#_x0000_t75" style="position:absolute;left:10649;top:9645;width:29696;height:18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RMGvGAAAA3QAAAA8AAABkcnMvZG93bnJldi54bWxEj8FOwzAQRO9I/IO1SNyok4IKDXWrEhWp&#10;p6KEfsASL0kgXluxm6R/X1dC4jiamTea1WYynRio961lBeksAUFcWd1yreD4+f7wAsIHZI2dZVJw&#10;Jg+b9e3NCjNtRy5oKEMtIoR9hgqaEFwmpa8aMuhn1hFH79v2BkOUfS11j2OEm07Ok2QhDbYcFxp0&#10;lDdU/ZYno2D5WObOFl/j8644/Pj07cNt80Gp+7tp+woi0BT+w3/tvVYwT59SuL6JT0Cu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5Ewa8YAAADdAAAADwAAAAAAAAAAAAAA&#10;AACfAgAAZHJzL2Rvd25yZXYueG1sUEsFBgAAAAAEAAQA9wAAAJIDAAAAAA==&#10;" stroked="t" strokecolor="black [3213]">
                    <v:imagedata r:id="rId78" o:title=""/>
                    <v:path arrowok="t"/>
                  </v:shape>
                  <v:shape id="Text Box 99" o:spid="_x0000_s1304" type="#_x0000_t202" style="position:absolute;left:10728;top:26513;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xnnsYA&#10;AADdAAAADwAAAGRycy9kb3ducmV2LnhtbESPT4vCMBTE7wt+h/AEL4umdkWWahT/LXjQg654fjRv&#10;27LNS0mird/eLCx4HGbmN8x82Zla3Mn5yrKC8SgBQZxbXXGh4PL9NfwE4QOyxtoyKXiQh+Wi9zbH&#10;TNuWT3Q/h0JECPsMFZQhNJmUPi/JoB/Zhjh6P9YZDFG6QmqHbYSbWqZJMpUGK44LJTa0KSn/Pd+M&#10;gunW3doTb963l90Bj02RXtePq1KDfreagQjUhVf4v73XCtLx5AP+3sQn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1xnnsYAAADdAAAADwAAAAAAAAAAAAAAAACYAgAAZHJz&#10;L2Rvd25yZXYueG1sUEsFBgAAAAAEAAQA9QAAAIsDAAAAAA==&#10;" stroked="f">
                    <v:textbox inset="0,0,0,0">
                      <w:txbxContent>
                        <w:p w:rsidR="00161FC4" w:rsidRDefault="00161FC4" w:rsidP="00712FDE">
                          <w:pPr>
                            <w:pStyle w:val="Fig"/>
                            <w:jc w:val="center"/>
                          </w:pPr>
                          <w:r>
                            <w:t>Fig. 1-26</w:t>
                          </w:r>
                        </w:p>
                      </w:txbxContent>
                    </v:textbox>
                  </v:shape>
                </v:group>
                <v:shape id="AutoShape 2238" o:spid="_x0000_s1305" type="#_x0000_t5" style="position:absolute;left:14479;top:5381;width:1429;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5HjscA&#10;AADdAAAADwAAAGRycy9kb3ducmV2LnhtbESPT2vCQBTE70K/w/IK3nTTEESjq0iL4KE9qPXP8ZF9&#10;JtHs23R3q+m37xYKHoeZ+Q0zW3SmETdyvras4GWYgCAurK65VPC5Ww3GIHxA1thYJgU/5GExf+rN&#10;MNf2zhu6bUMpIoR9jgqqENpcSl9UZNAPbUscvbN1BkOUrpTa4T3CTSPTJBlJgzXHhQpbeq2ouG6/&#10;jYJRcfxwh3TCJ9xcTu+7r2b1dtwr1X/ullMQgbrwCP+311pBmmUZ/L2JT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eR47HAAAA3QAAAA8AAAAAAAAAAAAAAAAAmAIAAGRy&#10;cy9kb3ducmV2LnhtbFBLBQYAAAAABAAEAPUAAACMAwAAAAA=&#10;" filled="f" strokecolor="yellow" strokeweight="1pt">
                  <v:stroke dashstyle="dash"/>
                </v:shape>
                <v:shape id="AutoShape 2238" o:spid="_x0000_s1306" type="#_x0000_t5" style="position:absolute;left:9593;top:5000;width:1428;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LiFccA&#10;AADdAAAADwAAAGRycy9kb3ducmV2LnhtbESPQWsCMRSE70L/Q3gFb5p1saJbo0iL4KE9qK16fGxe&#10;d1c3L2sSdfvvG6HgcZiZb5jpvDW1uJLzlWUFg34Cgji3uuJCwdd22RuD8AFZY22ZFPySh/nsqTPF&#10;TNsbr+m6CYWIEPYZKihDaDIpfV6SQd+3DXH0fqwzGKJ0hdQObxFuapkmyUgarDgulNjQW0n5aXMx&#10;Ckb5/tPt0gkfcH08fGzP9fJ9/61U97ldvIII1IZH+L+90grS4fAF7m/iE5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S4hXHAAAA3QAAAA8AAAAAAAAAAAAAAAAAmAIAAGRy&#10;cy9kb3ducmV2LnhtbFBLBQYAAAAABAAEAPUAAACMAwAAAAA=&#10;" filled="f" strokecolor="yellow" strokeweight="1pt">
                  <v:stroke dashstyle="dash"/>
                </v:shape>
                <v:shape id="AutoShape 2238" o:spid="_x0000_s1307" type="#_x0000_t5" style="position:absolute;left:5727;top:5095;width:1429;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B8YsYA&#10;AADdAAAADwAAAGRycy9kb3ducmV2LnhtbESPQWvCQBSE74L/YXmCN90YJNjUVcQieGgPals9PrLP&#10;JJp9m+5uNf333ULB4zAz3zDzZWcacSPna8sKJuMEBHFhdc2lgvfDZjQD4QOyxsYyKfghD8tFvzfH&#10;XNs77+i2D6WIEPY5KqhCaHMpfVGRQT+2LXH0ztYZDFG6UmqH9wg3jUyTJJMGa44LFba0rqi47r+N&#10;gqw4vrnP9IlPuLucXg9fzebl+KHUcNCtnkEE6sIj/N/eagXpdJrB35v4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B8YsYAAADdAAAADwAAAAAAAAAAAAAAAACYAgAAZHJz&#10;L2Rvd25yZXYueG1sUEsFBgAAAAAEAAQA9QAAAIsDAAAAAA==&#10;" filled="f" strokecolor="yellow" strokeweight="1pt">
                  <v:stroke dashstyle="dash"/>
                </v:shape>
                <v:shape id="AutoShape 2238" o:spid="_x0000_s1308" type="#_x0000_t5" style="position:absolute;left:12532;top:10429;width:1429;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zZ+cYA&#10;AADdAAAADwAAAGRycy9kb3ducmV2LnhtbESPT2sCMRTE74V+h/AK3mrWRWxdjSItgof24H+Pj81z&#10;d3XzsiZRt9++EQo9DjPzG2Y8bU0tbuR8ZVlBr5uAIM6trrhQsFnPX99B+ICssbZMCn7Iw3Ty/DTG&#10;TNs7L+m2CoWIEPYZKihDaDIpfV6SQd+1DXH0jtYZDFG6QmqH9wg3tUyTZCANVhwXSmzoo6T8vLoa&#10;BYN8/+126ZAPuDwdvtaXev653yrVeWlnIxCB2vAf/msvtIK033+Dx5v4BOTk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zZ+cYAAADdAAAADwAAAAAAAAAAAAAAAACYAgAAZHJz&#10;L2Rvd25yZXYueG1sUEsFBgAAAAAEAAQA9QAAAIsDAAAAAA==&#10;" filled="f" strokecolor="yellow" strokeweight="1pt">
                  <v:stroke dashstyle="dash"/>
                </v:shape>
                <v:shape id="AutoShape 2238" o:spid="_x0000_s1309" type="#_x0000_t5" style="position:absolute;left:18459;top:6524;width:1429;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NNi8UA&#10;AADdAAAADwAAAGRycy9kb3ducmV2LnhtbERPu27CMBTdkfgH6yJ1Iw4RQm0aB6FWSB1gAMpjvIpv&#10;k7TxdWq7kP59PVRiPDrvYjmYTlzJ+dayglmSgiCurG65VvB+WE8fQfiArLGzTAp+ycOyHI8KzLW9&#10;8Y6u+1CLGMI+RwVNCH0upa8aMugT2xNH7sM6gyFCV0vt8BbDTSezNF1Igy3HhgZ7emmo+tr/GAWL&#10;6rx1p+yJL7j7vGwO39369XxU6mEyrJ5BBBrCXfzvftMKsvk8zo1v4hOQ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E02LxQAAAN0AAAAPAAAAAAAAAAAAAAAAAJgCAABkcnMv&#10;ZG93bnJldi54bWxQSwUGAAAAAAQABAD1AAAAigMAAAAA&#10;" filled="f" strokecolor="yellow" strokeweight="1pt">
                  <v:stroke dashstyle="dash"/>
                </v:shape>
                <v:shape id="AutoShape 2238" o:spid="_x0000_s1310" type="#_x0000_t5" style="position:absolute;left:23297;top:11191;width:1428;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oEMcA&#10;AADdAAAADwAAAGRycy9kb3ducmV2LnhtbESPT2sCMRTE74LfITyhN812EamrUYoi9KAH/7R6fGye&#10;u9tuXrZJquu3bwTB4zAzv2Gm89bU4kLOV5YVvA4SEMS51RUXCg77Vf8NhA/IGmvLpOBGHuazbmeK&#10;mbZX3tJlFwoRIewzVFCG0GRS+rwkg35gG+Lona0zGKJ0hdQOrxFuapkmyUgarDgulNjQoqT8Z/dn&#10;FIzy48Z9pWM+4fb7tN7/1qvl8VOpl177PgERqA3P8KP9oRWkw+EY7m/iE5C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f6BDHAAAA3QAAAA8AAAAAAAAAAAAAAAAAmAIAAGRy&#10;cy9kb3ducmV2LnhtbFBLBQYAAAAABAAEAPUAAACMAwAAAAA=&#10;" filled="f" strokecolor="yellow" strokeweight="1pt">
                  <v:stroke dashstyle="dash"/>
                </v:shape>
                <v:shape id="AutoShape 2238" o:spid="_x0000_s1311" type="#_x0000_t5" style="position:absolute;left:2832;top:7286;width:1429;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zXUMQA&#10;AADdAAAADwAAAGRycy9kb3ducmV2LnhtbERPPW/CMBDdK/EfrEPqVhyigkqKQahVpA4wAC0wnuJr&#10;EojPqW1I+u/rAanj0/ueL3vTiBs5X1tWMB4lIIgLq2suFXzu86cXED4ga2wsk4Jf8rBcDB7mmGnb&#10;8ZZuu1CKGMI+QwVVCG0mpS8qMuhHtiWO3Ld1BkOErpTaYRfDTSPTJJlKgzXHhgpbequouOyuRsG0&#10;OG7cIZ3xCbfn03r/0+Tvxy+lHof96hVEoD78i+/uD60gfZ7E/fFNfA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811DEAAAA3QAAAA8AAAAAAAAAAAAAAAAAmAIAAGRycy9k&#10;b3ducmV2LnhtbFBLBQYAAAAABAAEAPUAAACJAwAAAAA=&#10;" filled="f" strokecolor="yellow" strokeweight="1pt">
                  <v:stroke dashstyle="dash"/>
                </v:shape>
                <v:shape id="AutoShape 2238" o:spid="_x0000_s1312" type="#_x0000_t5" style="position:absolute;left:8592;top:11191;width:1429;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Byy8YA&#10;AADdAAAADwAAAGRycy9kb3ducmV2LnhtbESPT2sCMRTE7wW/Q3iCt5p1sVJXo5SK0EN78L/Hx+a5&#10;u7p5WZNUt9++EQo9DjPzG2Y6b00tbuR8ZVnBoJ+AIM6trrhQsN0sn19B+ICssbZMCn7Iw3zWeZpi&#10;pu2dV3Rbh0JECPsMFZQhNJmUPi/JoO/bhjh6J+sMhihdIbXDe4SbWqZJMpIGK44LJTb0XlJ+WX8b&#10;BaP88OX26ZiPuDofPzfXerk47JTqddu3CYhAbfgP/7U/tIJ0+DKAx5v4BO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Byy8YAAADdAAAADwAAAAAAAAAAAAAAAACYAgAAZHJz&#10;L2Rvd25yZXYueG1sUEsFBgAAAAAEAAQA9QAAAIsDAAAAAA==&#10;" filled="f" strokecolor="yellow" strokeweight="1pt">
                  <v:stroke dashstyle="dash"/>
                </v:shape>
                <v:shape id="AutoShape 2238" o:spid="_x0000_s1313" type="#_x0000_t5" style="position:absolute;left:18971;top:11096;width:1429;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fRU8cA&#10;AADdAAAADwAAAGRycy9kb3ducmV2LnhtbESPQWsCMRSE70L/Q3gFb5p1saJbo0iL4KE9qK16fGxe&#10;d1c3L2sSdfvvG6HgcZiZb5jpvDW1uJLzlWUFg34Cgji3uuJCwdd22RuD8AFZY22ZFPySh/nsqTPF&#10;TNsbr+m6CYWIEPYZKihDaDIpfV6SQd+3DXH0fqwzGKJ0hdQObxFuapkmyUgarDgulNjQW0n5aXMx&#10;Ckb5/tPt0gkfcH08fGzP9fJ9/61U97ldvIII1IZH+L+90grS4csQ7m/iE5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H0VPHAAAA3QAAAA8AAAAAAAAAAAAAAAAAmAIAAGRy&#10;cy9kb3ducmV2LnhtbFBLBQYAAAAABAAEAPUAAACMAwAAAAA=&#10;" filled="f" strokecolor="yellow" strokeweight="1pt">
                  <v:stroke dashstyle="dash"/>
                </v:shape>
                <v:shape id="AutoShape 2238" o:spid="_x0000_s1314" type="#_x0000_t5" style="position:absolute;left:4524;top:12430;width:1429;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t0yMYA&#10;AADdAAAADwAAAGRycy9kb3ducmV2LnhtbESPT2sCMRTE74V+h/AK3mrWpUpdjVIUwYM9+N/jY/Pc&#10;Xbt52SZRt9++EQo9DjPzG2Y8bU0tbuR8ZVlBr5uAIM6trrhQsNsuXt9B+ICssbZMCn7Iw3Ty/DTG&#10;TNs7r+m2CYWIEPYZKihDaDIpfV6SQd+1DXH0ztYZDFG6QmqH9wg3tUyTZCANVhwXSmxoVlL+tbka&#10;BYP8+OkO6ZBPuL6cVtvvejE/7pXqvLQfIxCB2vAf/msvtYL0rd+Hx5v4BOTk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t0yMYAAADdAAAADwAAAAAAAAAAAAAAAACYAgAAZHJz&#10;L2Rvd25yZXYueG1sUEsFBgAAAAAEAAQA9QAAAIsDAAAAAA==&#10;" filled="f" strokecolor="yellow" strokeweight="1pt">
                  <v:stroke dashstyle="dash"/>
                </v:shape>
                <v:shape id="AutoShape 2238" o:spid="_x0000_s1315" type="#_x0000_t5" style="position:absolute;left:2238;top:10429;width:1429;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nqv8cA&#10;AADdAAAADwAAAGRycy9kb3ducmV2LnhtbESPT2vCQBTE7wW/w/IEb3VjsMFGVykVoYf24J+qx0f2&#10;NUnNvo27W02/vVsQehxm5jfMbNGZRlzI+dqygtEwAUFcWF1zqWC3XT1OQPiArLGxTAp+ycNi3nuY&#10;Ya7tldd02YRSRAj7HBVUIbS5lL6oyKAf2pY4el/WGQxRulJqh9cIN41MkySTBmuOCxW29FpRcdr8&#10;GAVZcfhw+/SZj7j+Pr5vz81qefhUatDvXqYgAnXhP3xvv2kF6fgpg7838QnI+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Z6r/HAAAA3QAAAA8AAAAAAAAAAAAAAAAAmAIAAGRy&#10;cy9kb3ducmV2LnhtbFBLBQYAAAAABAAEAPUAAACMAwAAAAA=&#10;" filled="f" strokecolor="yellow" strokeweight="1pt">
                  <v:stroke dashstyle="dash"/>
                </v:shape>
                <w10:anchorlock/>
              </v:group>
            </w:pict>
          </mc:Fallback>
        </mc:AlternateContent>
      </w:r>
      <w:r w:rsidR="00247A06" w:rsidRPr="00FD3872">
        <w:t xml:space="preserve">Pull </w:t>
      </w:r>
      <w:r w:rsidR="00247A06">
        <w:t xml:space="preserve">the </w:t>
      </w:r>
      <w:r w:rsidR="00247A06" w:rsidRPr="00FD3872">
        <w:t xml:space="preserve">upper panel to disengage all </w:t>
      </w:r>
      <w:r w:rsidR="00247A06">
        <w:t>eleven</w:t>
      </w:r>
      <w:r w:rsidR="00247A06" w:rsidRPr="00FD3872">
        <w:t xml:space="preserve"> clips and remove the panel</w:t>
      </w:r>
      <w:r w:rsidR="00247A06">
        <w:t xml:space="preserve"> (Fig. 1-26).</w:t>
      </w:r>
    </w:p>
    <w:p w:rsidR="00712FDE" w:rsidRDefault="00712FDE" w:rsidP="00712FDE">
      <w:pPr>
        <w:spacing w:after="120" w:line="300" w:lineRule="auto"/>
      </w:pPr>
      <w:r>
        <w:br w:type="page"/>
      </w:r>
    </w:p>
    <w:p w:rsidR="00712FDE" w:rsidRDefault="00712FDE" w:rsidP="007E7BA7">
      <w:pPr>
        <w:pStyle w:val="ProcLevel2"/>
        <w:numPr>
          <w:ilvl w:val="0"/>
          <w:numId w:val="0"/>
        </w:numPr>
        <w:ind w:left="360"/>
      </w:pPr>
    </w:p>
    <w:p w:rsidR="00247A06" w:rsidRDefault="00712FDE" w:rsidP="007E7BA7">
      <w:pPr>
        <w:pStyle w:val="ProcLevel3"/>
      </w:pPr>
      <w:r>
        <w:rPr>
          <w:noProof/>
        </w:rPr>
        <mc:AlternateContent>
          <mc:Choice Requires="wpg">
            <w:drawing>
              <wp:anchor distT="0" distB="0" distL="114300" distR="114300" simplePos="0" relativeHeight="251749888" behindDoc="0" locked="1" layoutInCell="1" allowOverlap="1" wp14:anchorId="3A576226" wp14:editId="455D0D11">
                <wp:simplePos x="0" y="0"/>
                <wp:positionH relativeFrom="column">
                  <wp:posOffset>-3246120</wp:posOffset>
                </wp:positionH>
                <wp:positionV relativeFrom="paragraph">
                  <wp:posOffset>953</wp:posOffset>
                </wp:positionV>
                <wp:extent cx="2971800" cy="2231136"/>
                <wp:effectExtent l="19050" t="19050" r="19050" b="17145"/>
                <wp:wrapNone/>
                <wp:docPr id="2204" name="Group 2204"/>
                <wp:cNvGraphicFramePr/>
                <a:graphic xmlns:a="http://schemas.openxmlformats.org/drawingml/2006/main">
                  <a:graphicData uri="http://schemas.microsoft.com/office/word/2010/wordprocessingGroup">
                    <wpg:wgp>
                      <wpg:cNvGrpSpPr/>
                      <wpg:grpSpPr>
                        <a:xfrm>
                          <a:off x="0" y="0"/>
                          <a:ext cx="2971800" cy="2231136"/>
                          <a:chOff x="0" y="0"/>
                          <a:chExt cx="2970827" cy="2231136"/>
                        </a:xfrm>
                      </wpg:grpSpPr>
                      <wpg:grpSp>
                        <wpg:cNvPr id="2190" name="Group 2190"/>
                        <wpg:cNvGrpSpPr/>
                        <wpg:grpSpPr>
                          <a:xfrm>
                            <a:off x="0" y="0"/>
                            <a:ext cx="2970827" cy="2231136"/>
                            <a:chOff x="1212736" y="964597"/>
                            <a:chExt cx="2968638" cy="2105057"/>
                          </a:xfrm>
                        </wpg:grpSpPr>
                        <pic:pic xmlns:pic="http://schemas.openxmlformats.org/drawingml/2006/picture">
                          <pic:nvPicPr>
                            <pic:cNvPr id="2191" name="Picture 2191"/>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bwMode="auto">
                            <a:xfrm>
                              <a:off x="1212736" y="964597"/>
                              <a:ext cx="2968638" cy="2105057"/>
                            </a:xfrm>
                            <a:prstGeom prst="rect">
                              <a:avLst/>
                            </a:prstGeom>
                            <a:ln>
                              <a:solidFill>
                                <a:schemeClr val="tx1"/>
                              </a:solidFill>
                            </a:ln>
                            <a:extLst>
                              <a:ext uri="{53640926-AAD7-44D8-BBD7-CCE9431645EC}">
                                <a14:shadowObscured xmlns:a14="http://schemas.microsoft.com/office/drawing/2010/main"/>
                              </a:ext>
                            </a:extLst>
                          </pic:spPr>
                        </pic:pic>
                        <wps:wsp>
                          <wps:cNvPr id="2192" name="Text Box 99"/>
                          <wps:cNvSpPr txBox="1">
                            <a:spLocks noChangeArrowheads="1"/>
                          </wps:cNvSpPr>
                          <wps:spPr bwMode="auto">
                            <a:xfrm>
                              <a:off x="1220129" y="2877415"/>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712FDE">
                                <w:pPr>
                                  <w:pStyle w:val="Fig"/>
                                  <w:jc w:val="center"/>
                                </w:pPr>
                                <w:r>
                                  <w:t>Fig. 1-27</w:t>
                                </w:r>
                              </w:p>
                            </w:txbxContent>
                          </wps:txbx>
                          <wps:bodyPr rot="0" vert="horz" wrap="square" lIns="0" tIns="0" rIns="0" bIns="0" anchor="t" anchorCtr="0" upright="1">
                            <a:noAutofit/>
                          </wps:bodyPr>
                        </wps:wsp>
                      </wpg:grpSp>
                      <wps:wsp>
                        <wps:cNvPr id="2458" name="AutoShape 1692"/>
                        <wps:cNvSpPr>
                          <a:spLocks noChangeArrowheads="1"/>
                        </wps:cNvSpPr>
                        <wps:spPr bwMode="auto">
                          <a:xfrm>
                            <a:off x="1909763" y="476250"/>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459" name="AutoShape 1692"/>
                        <wps:cNvSpPr>
                          <a:spLocks noChangeArrowheads="1"/>
                        </wps:cNvSpPr>
                        <wps:spPr bwMode="auto">
                          <a:xfrm>
                            <a:off x="2181225" y="476250"/>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460" name="AutoShape 1692"/>
                        <wps:cNvSpPr>
                          <a:spLocks noChangeArrowheads="1"/>
                        </wps:cNvSpPr>
                        <wps:spPr bwMode="auto">
                          <a:xfrm>
                            <a:off x="100013" y="1009650"/>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461" name="AutoShape 1692"/>
                        <wps:cNvSpPr>
                          <a:spLocks noChangeArrowheads="1"/>
                        </wps:cNvSpPr>
                        <wps:spPr bwMode="auto">
                          <a:xfrm>
                            <a:off x="300038" y="647700"/>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462" name="AutoShape 1692"/>
                        <wps:cNvSpPr>
                          <a:spLocks noChangeArrowheads="1"/>
                        </wps:cNvSpPr>
                        <wps:spPr bwMode="auto">
                          <a:xfrm>
                            <a:off x="566738" y="304800"/>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463" name="AutoShape 1692"/>
                        <wps:cNvSpPr>
                          <a:spLocks noChangeArrowheads="1"/>
                        </wps:cNvSpPr>
                        <wps:spPr bwMode="auto">
                          <a:xfrm>
                            <a:off x="1428750" y="428625"/>
                            <a:ext cx="142875" cy="133350"/>
                          </a:xfrm>
                          <a:prstGeom prst="triangle">
                            <a:avLst>
                              <a:gd name="adj" fmla="val 50000"/>
                            </a:avLst>
                          </a:prstGeom>
                          <a:noFill/>
                          <a:ln w="12700" algn="ctr">
                            <a:solidFill>
                              <a:srgbClr val="FF00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496" name="AutoShape 1692"/>
                        <wps:cNvSpPr>
                          <a:spLocks noChangeArrowheads="1"/>
                        </wps:cNvSpPr>
                        <wps:spPr bwMode="auto">
                          <a:xfrm>
                            <a:off x="776288" y="309562"/>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02" name="AutoShape 1692"/>
                        <wps:cNvSpPr>
                          <a:spLocks noChangeArrowheads="1"/>
                        </wps:cNvSpPr>
                        <wps:spPr bwMode="auto">
                          <a:xfrm>
                            <a:off x="2528888" y="900112"/>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03" name="AutoShape 1692"/>
                        <wps:cNvSpPr>
                          <a:spLocks noChangeArrowheads="1"/>
                        </wps:cNvSpPr>
                        <wps:spPr bwMode="auto">
                          <a:xfrm>
                            <a:off x="2638425" y="1271587"/>
                            <a:ext cx="142875" cy="133350"/>
                          </a:xfrm>
                          <a:prstGeom prst="triangle">
                            <a:avLst>
                              <a:gd name="adj" fmla="val 50000"/>
                            </a:avLst>
                          </a:prstGeom>
                          <a:noFill/>
                          <a:ln w="12700" algn="ctr">
                            <a:solidFill>
                              <a:srgbClr val="FFFF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A576226" id="Group 2204" o:spid="_x0000_s1316" style="position:absolute;left:0;text-align:left;margin-left:-255.6pt;margin-top:.1pt;width:234pt;height:175.7pt;z-index:251749888;mso-position-horizontal-relative:text;mso-position-vertical-relative:text;mso-width-relative:margin;mso-height-relative:margin" coordsize="29708,223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">
                <v:group id="Group 2190" o:spid="_x0000_s1317" style="position:absolute;width:29708;height:22311" coordorigin="12127,9645" coordsize="29686,21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uOaMQAAADdAAAADwAAAGRycy9kb3ducmV2LnhtbERPy2rCQBTdF/yH4Qrd&#10;1UlSWmp0FAlWXIRCVRB3l8w1CWbuhMw0j7/vLApdHs57vR1NI3rqXG1ZQbyIQBAXVtdcKricP18+&#10;QDiPrLGxTAomcrDdzJ7WmGo78Df1J1+KEMIuRQWV920qpSsqMugWtiUO3N12Bn2AXSl1h0MIN41M&#10;ouhdGqw5NFTYUlZR8Tj9GAWHAYfda7zv88c9m27nt69rHpNSz/NxtwLhafT/4j/3UStI4mXYH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BuOaMQAAADdAAAA&#10;DwAAAAAAAAAAAAAAAACqAgAAZHJzL2Rvd25yZXYueG1sUEsFBgAAAAAEAAQA+gAAAJsDAAAAAA==&#10;">
                  <v:shape id="Picture 2191" o:spid="_x0000_s1318" type="#_x0000_t75" style="position:absolute;left:12127;top:9645;width:29686;height:21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avD/GAAAA3QAAAA8AAABkcnMvZG93bnJldi54bWxEj0FLAzEUhO+C/yE8oTebTaHFrk2LqEVb&#10;T1s96O25eW4WNy9Lkrbbf98UBI/DzHzDLFaD68SBQmw9a1DjAgRx7U3LjYaP9/XtHYiYkA12nknD&#10;iSKsltdXCyyNP3JFh11qRIZwLFGDTakvpYy1JYdx7Hvi7P344DBlGRppAh4z3HVyUhQz6bDlvGCx&#10;p0dL9e9u7zRs1PfXZzeNIbzY03Y2f67enlSl9ehmeLgHkWhI/+G/9qvRMFFzBZc3+QnI5Rk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pq8P8YAAADdAAAADwAAAAAAAAAAAAAA&#10;AACfAgAAZHJzL2Rvd25yZXYueG1sUEsFBgAAAAAEAAQA9wAAAJIDAAAAAA==&#10;" stroked="t" strokecolor="black [3213]">
                    <v:imagedata r:id="rId80" o:title=""/>
                    <v:path arrowok="t"/>
                  </v:shape>
                  <v:shape id="Text Box 99" o:spid="_x0000_s1319" type="#_x0000_t202" style="position:absolute;left:12201;top:28774;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DuQsUA&#10;AADdAAAADwAAAGRycy9kb3ducmV2LnhtbESPT4vCMBTE78J+h/AW9iJrag+i1Sj+W/CgB13x/Gie&#10;bbF5KUm09dsbYWGPw8z8hpktOlOLBzlfWVYwHCQgiHOrKy4UnH9/vscgfEDWWFsmBU/ysJh/9GaY&#10;advykR6nUIgIYZ+hgjKEJpPS5yUZ9APbEEfvap3BEKUrpHbYRripZZokI2mw4rhQYkPrkvLb6W4U&#10;jDbu3h553d+ct3s8NEV6WT0vSn19dsspiEBd+A//tXdaQTqcpPB+E5+An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cO5CxQAAAN0AAAAPAAAAAAAAAAAAAAAAAJgCAABkcnMv&#10;ZG93bnJldi54bWxQSwUGAAAAAAQABAD1AAAAigMAAAAA&#10;" stroked="f">
                    <v:textbox inset="0,0,0,0">
                      <w:txbxContent>
                        <w:p w:rsidR="00161FC4" w:rsidRDefault="00161FC4" w:rsidP="00712FDE">
                          <w:pPr>
                            <w:pStyle w:val="Fig"/>
                            <w:jc w:val="center"/>
                          </w:pPr>
                          <w:r>
                            <w:t>Fig. 1-27</w:t>
                          </w:r>
                        </w:p>
                      </w:txbxContent>
                    </v:textbox>
                  </v:shape>
                </v:group>
                <v:shape id="AutoShape 1692" o:spid="_x0000_s1320" type="#_x0000_t5" style="position:absolute;left:19097;top:4762;width:1429;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rbVsQA&#10;AADdAAAADwAAAGRycy9kb3ducmV2LnhtbERPPW/CMBDdK/EfrEPqVhyigkqKQahVpA4wAC0wnuJr&#10;EojPqW1I+u/rAanj0/ueL3vTiBs5X1tWMB4lIIgLq2suFXzu86cXED4ga2wsk4Jf8rBcDB7mmGnb&#10;8ZZuu1CKGMI+QwVVCG0mpS8qMuhHtiWO3Ld1BkOErpTaYRfDTSPTJJlKgzXHhgpbequouOyuRsG0&#10;OG7cIZ3xCbfn03r/0+Tvxy+lHof96hVEoD78i+/uD60gfZ7EufFNfA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K21bEAAAA3QAAAA8AAAAAAAAAAAAAAAAAmAIAAGRycy9k&#10;b3ducmV2LnhtbFBLBQYAAAAABAAEAPUAAACJAwAAAAA=&#10;" filled="f" strokecolor="yellow" strokeweight="1pt">
                  <v:stroke dashstyle="dash"/>
                </v:shape>
                <v:shape id="AutoShape 1692" o:spid="_x0000_s1321" type="#_x0000_t5" style="position:absolute;left:21812;top:4762;width:1429;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Z+zccA&#10;AADdAAAADwAAAGRycy9kb3ducmV2LnhtbESPQWsCMRSE7wX/Q3iCt5p1saKrUUpF6KE9qK16fGxe&#10;d7duXtYk1e2/N4LgcZiZb5jZojW1OJPzlWUFg34Cgji3uuJCwdd29TwG4QOyxtoyKfgnD4t552mG&#10;mbYXXtN5EwoRIewzVFCG0GRS+rwkg75vG+Lo/VhnMETpCqkdXiLc1DJNkpE0WHFcKLGht5Ly4+bP&#10;KBjl+0+3Syd8wPXv4WN7qlfL/bdSvW77OgURqA2P8L39rhWkw5cJ3N7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Gfs3HAAAA3QAAAA8AAAAAAAAAAAAAAAAAmAIAAGRy&#10;cy9kb3ducmV2LnhtbFBLBQYAAAAABAAEAPUAAACMAwAAAAA=&#10;" filled="f" strokecolor="yellow" strokeweight="1pt">
                  <v:stroke dashstyle="dash"/>
                </v:shape>
                <v:shape id="AutoShape 1692" o:spid="_x0000_s1322" type="#_x0000_t5" style="position:absolute;left:1000;top:10096;width:1428;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Ad7cMA&#10;AADdAAAADwAAAGRycy9kb3ducmV2LnhtbERPu27CMBTdkfgH6yJ1A4eoiiDFoAqE1KEdeBXGq/g2&#10;SRtfB9uF8Pd4QGI8Ou/ZojONuJDztWUF41ECgriwuuZSwX63Hk5A+ICssbFMCm7kYTHv92aYa3vl&#10;DV22oRQxhH2OCqoQ2lxKX1Rk0I9sSxy5H+sMhghdKbXDaww3jUyTJJMGa44NFba0rKj42/4bBVlx&#10;/HLf6ZRPuPk9fe7OzXp1PCj1Muje30AE6sJT/HB/aAXpaxb3xzfxCc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Ad7cMAAADdAAAADwAAAAAAAAAAAAAAAACYAgAAZHJzL2Rv&#10;d25yZXYueG1sUEsFBgAAAAAEAAQA9QAAAIgDAAAAAA==&#10;" filled="f" strokecolor="yellow" strokeweight="1pt">
                  <v:stroke dashstyle="dash"/>
                </v:shape>
                <v:shape id="AutoShape 1692" o:spid="_x0000_s1323" type="#_x0000_t5" style="position:absolute;left:3000;top:6477;width:1429;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y4dsYA&#10;AADdAAAADwAAAGRycy9kb3ducmV2LnhtbESPQWvCQBSE74X+h+UVvOnGIMGmriItQg96UNvq8ZF9&#10;JtHs23R31fjvXaHQ4zAz3zCTWWcacSHna8sKhoMEBHFhdc2lgq/toj8G4QOyxsYyKbiRh9n0+WmC&#10;ubZXXtNlE0oRIexzVFCF0OZS+qIig35gW+LoHawzGKJ0pdQOrxFuGpkmSSYN1hwXKmzpvaLitDkb&#10;BVmxW7mf9JX3uD7ul9vfZvGx+1aq99LN30AE6sJ/+K/9qRWko2wIjzfxCc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y4dsYAAADdAAAADwAAAAAAAAAAAAAAAACYAgAAZHJz&#10;L2Rvd25yZXYueG1sUEsFBgAAAAAEAAQA9QAAAIsDAAAAAA==&#10;" filled="f" strokecolor="yellow" strokeweight="1pt">
                  <v:stroke dashstyle="dash"/>
                </v:shape>
                <v:shape id="AutoShape 1692" o:spid="_x0000_s1324" type="#_x0000_t5" style="position:absolute;left:5667;top:3048;width:1429;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4mAccA&#10;AADdAAAADwAAAGRycy9kb3ducmV2LnhtbESPT2vCQBTE74LfYXmCN900SNDoKkURemgP/mn1+Mg+&#10;k7TZt+nuVtNv3y0IHoeZ+Q2zWHWmEVdyvras4GmcgCAurK65VHA8bEdTED4ga2wsk4Jf8rBa9nsL&#10;zLW98Y6u+1CKCGGfo4IqhDaX0hcVGfRj2xJH72KdwRClK6V2eItw08g0STJpsOa4UGFL64qKr/2P&#10;UZAVpzf3kc74jLvP8+vhu9luTu9KDQfd8xxEoC48wvf2i1aQTrIU/t/EJ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OJgHHAAAA3QAAAA8AAAAAAAAAAAAAAAAAmAIAAGRy&#10;cy9kb3ducmV2LnhtbFBLBQYAAAAABAAEAPUAAACMAwAAAAA=&#10;" filled="f" strokecolor="yellow" strokeweight="1pt">
                  <v:stroke dashstyle="dash"/>
                </v:shape>
                <v:shape id="AutoShape 1692" o:spid="_x0000_s1325" type="#_x0000_t5" style="position:absolute;left:14287;top:4286;width:1429;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oavcgA&#10;AADdAAAADwAAAGRycy9kb3ducmV2LnhtbESPQWvCQBSE74X+h+UVejOb2iISXUVaBFsxYGwFb4/s&#10;MwnJvg3Zrab+elcQehxm5htmOu9NI07UucqygpcoBkGcW11xoeB7txyMQTiPrLGxTAr+yMF89vgw&#10;xUTbM2/plPlCBAi7BBWU3reJlC4vyaCLbEscvKPtDPogu0LqDs8Bbho5jOORNFhxWCixpfeS8jr7&#10;NQrq7LL8+XDp12aVHveHtfxM9/VBqeenfjEB4an3/+F7e6UVDN9Gr3B7E56An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2hq9yAAAAN0AAAAPAAAAAAAAAAAAAAAAAJgCAABk&#10;cnMvZG93bnJldi54bWxQSwUGAAAAAAQABAD1AAAAjQMAAAAA&#10;" filled="f" strokecolor="red" strokeweight="1pt">
                  <v:stroke dashstyle="dash"/>
                </v:shape>
                <v:shape id="AutoShape 1692" o:spid="_x0000_s1326" type="#_x0000_t5" style="position:absolute;left:7762;top:3095;width:1429;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BQJcYA&#10;AADdAAAADwAAAGRycy9kb3ducmV2LnhtbESPT2vCQBTE7wW/w/KE3urGUIJGVykWoYf24H+Pj+wz&#10;ic2+TXe3Gr+9KxR6HGbmN8x03plGXMj52rKC4SABQVxYXXOpYLtZvoxA+ICssbFMCm7kYT7rPU0x&#10;1/bKK7qsQykihH2OCqoQ2lxKX1Rk0A9sSxy9k3UGQ5SulNrhNcJNI9MkyaTBmuNChS0tKiq+179G&#10;QVYcvtw+HfMRV+fj5+anWb4fdko997u3CYhAXfgP/7U/tIL0dZzB4018AnJ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BQJcYAAADdAAAADwAAAAAAAAAAAAAAAACYAgAAZHJz&#10;L2Rvd25yZXYueG1sUEsFBgAAAAAEAAQA9QAAAIsDAAAAAA==&#10;" filled="f" strokecolor="yellow" strokeweight="1pt">
                  <v:stroke dashstyle="dash"/>
                </v:shape>
                <v:shape id="AutoShape 1692" o:spid="_x0000_s1327" type="#_x0000_t5" style="position:absolute;left:25288;top:9001;width:1429;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oBWcYA&#10;AADdAAAADwAAAGRycy9kb3ducmV2LnhtbESPQWsCMRSE74L/ITyht5o1B9GtUYoi9FAPals9PjbP&#10;3bWblzVJdfvvG6HgcZiZb5jZorONuJIPtWMNo2EGgrhwpuZSw8d+/TwBESKywcYxafilAIt5vzfD&#10;3Lgbb+m6i6VIEA45aqhibHMpQ1GRxTB0LXHyTs5bjEn6UhqPtwS3jVRZNpYWa04LFba0rKj43v1Y&#10;DePisPFfaspH3J6P7/tLs14dPrV+GnSvLyAidfER/m+/GQ1KZQrub9IT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oBWcYAAADdAAAADwAAAAAAAAAAAAAAAACYAgAAZHJz&#10;L2Rvd25yZXYueG1sUEsFBgAAAAAEAAQA9QAAAIsDAAAAAA==&#10;" filled="f" strokecolor="yellow" strokeweight="1pt">
                  <v:stroke dashstyle="dash"/>
                </v:shape>
                <v:shape id="AutoShape 1692" o:spid="_x0000_s1328" type="#_x0000_t5" style="position:absolute;left:26384;top:12715;width:1429;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akwscA&#10;AADdAAAADwAAAGRycy9kb3ducmV2LnhtbESPT2vCQBTE70K/w/IKvdWNKUibuoooAQ/2oNY/x0f2&#10;NUmbfRt315h++25B8DjMzG+Yyaw3jejI+dqygtEwAUFcWF1zqeBzlz+/gvABWWNjmRT8kofZ9GEw&#10;wUzbK2+o24ZSRAj7DBVUIbSZlL6oyKAf2pY4el/WGQxRulJqh9cIN41Mk2QsDdYcFypsaVFR8bO9&#10;GAXj4vjhDukbn3DzfVrvzk2+PO6Venrs5+8gAvXhHr61V1pBmiYv8P8mPgE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WpMLHAAAA3QAAAA8AAAAAAAAAAAAAAAAAmAIAAGRy&#10;cy9kb3ducmV2LnhtbFBLBQYAAAAABAAEAPUAAACMAwAAAAA=&#10;" filled="f" strokecolor="yellow" strokeweight="1pt">
                  <v:stroke dashstyle="dash"/>
                </v:shape>
                <w10:anchorlock/>
              </v:group>
            </w:pict>
          </mc:Fallback>
        </mc:AlternateContent>
      </w:r>
      <w:r w:rsidR="00247A06" w:rsidRPr="00247A06">
        <w:t xml:space="preserve">Disengage the </w:t>
      </w:r>
      <w:r w:rsidR="00276911">
        <w:t>nine</w:t>
      </w:r>
      <w:r w:rsidR="00247A06" w:rsidRPr="00247A06">
        <w:t xml:space="preserve"> clips to displace the deck trim side panel assembly </w:t>
      </w:r>
      <w:r w:rsidR="00247A06">
        <w:t>R</w:t>
      </w:r>
      <w:r w:rsidR="00247A06" w:rsidRPr="00247A06">
        <w:t>H</w:t>
      </w:r>
      <w:r w:rsidR="00247A06">
        <w:t xml:space="preserve"> (Fig. 1-27).</w:t>
      </w:r>
    </w:p>
    <w:p w:rsidR="00247A06" w:rsidRDefault="00247A06" w:rsidP="007E7BA7">
      <w:pPr>
        <w:pStyle w:val="ProcLevel2"/>
      </w:pPr>
      <w:r w:rsidRPr="00247A06">
        <w:t xml:space="preserve">Disconnect the electrical connectors for </w:t>
      </w:r>
      <w:r>
        <w:t xml:space="preserve">the </w:t>
      </w:r>
      <w:r w:rsidRPr="00247A06">
        <w:t xml:space="preserve">cargo lamp and remove </w:t>
      </w:r>
      <w:r>
        <w:t>the deck trim side panel assembly R</w:t>
      </w:r>
      <w:r w:rsidRPr="00247A06">
        <w:t>H by pulling it rewards</w:t>
      </w:r>
      <w:r>
        <w:t>.</w:t>
      </w:r>
    </w:p>
    <w:p w:rsidR="00712FDE" w:rsidRDefault="00712FDE" w:rsidP="007E7BA7">
      <w:pPr>
        <w:pStyle w:val="ProcLevel2"/>
        <w:numPr>
          <w:ilvl w:val="0"/>
          <w:numId w:val="0"/>
        </w:numPr>
        <w:ind w:left="360"/>
      </w:pPr>
    </w:p>
    <w:p w:rsidR="00712FDE" w:rsidRDefault="00712FDE" w:rsidP="007E7BA7">
      <w:pPr>
        <w:pStyle w:val="ProcLevel2"/>
        <w:numPr>
          <w:ilvl w:val="0"/>
          <w:numId w:val="0"/>
        </w:numPr>
        <w:ind w:left="360"/>
      </w:pPr>
    </w:p>
    <w:p w:rsidR="00712FDE" w:rsidRDefault="00712FDE" w:rsidP="007E7BA7">
      <w:pPr>
        <w:pStyle w:val="ProcLevel2"/>
        <w:numPr>
          <w:ilvl w:val="0"/>
          <w:numId w:val="0"/>
        </w:numPr>
        <w:ind w:left="360"/>
      </w:pPr>
    </w:p>
    <w:p w:rsidR="00247A06" w:rsidRDefault="00712FDE" w:rsidP="007E7BA7">
      <w:pPr>
        <w:pStyle w:val="ProcLevel2"/>
      </w:pPr>
      <w:r>
        <w:rPr>
          <w:noProof/>
        </w:rPr>
        <mc:AlternateContent>
          <mc:Choice Requires="wpg">
            <w:drawing>
              <wp:anchor distT="0" distB="0" distL="114300" distR="114300" simplePos="0" relativeHeight="251751936" behindDoc="0" locked="1" layoutInCell="1" allowOverlap="1" wp14:anchorId="1DCB2709" wp14:editId="15A5404A">
                <wp:simplePos x="0" y="0"/>
                <wp:positionH relativeFrom="column">
                  <wp:posOffset>-3246120</wp:posOffset>
                </wp:positionH>
                <wp:positionV relativeFrom="paragraph">
                  <wp:posOffset>0</wp:posOffset>
                </wp:positionV>
                <wp:extent cx="2971800" cy="1947672"/>
                <wp:effectExtent l="19050" t="19050" r="19050" b="14605"/>
                <wp:wrapNone/>
                <wp:docPr id="2205" name="Group 2205"/>
                <wp:cNvGraphicFramePr/>
                <a:graphic xmlns:a="http://schemas.openxmlformats.org/drawingml/2006/main">
                  <a:graphicData uri="http://schemas.microsoft.com/office/word/2010/wordprocessingGroup">
                    <wpg:wgp>
                      <wpg:cNvGrpSpPr/>
                      <wpg:grpSpPr>
                        <a:xfrm>
                          <a:off x="0" y="0"/>
                          <a:ext cx="2971800" cy="1947672"/>
                          <a:chOff x="139143" y="115343"/>
                          <a:chExt cx="2971800" cy="1958566"/>
                        </a:xfrm>
                      </wpg:grpSpPr>
                      <wpg:grpSp>
                        <wpg:cNvPr id="2206" name="Group 2206"/>
                        <wpg:cNvGrpSpPr/>
                        <wpg:grpSpPr>
                          <a:xfrm>
                            <a:off x="139143" y="115343"/>
                            <a:ext cx="2971800" cy="1958566"/>
                            <a:chOff x="1061478" y="985248"/>
                            <a:chExt cx="2969610" cy="1846114"/>
                          </a:xfrm>
                        </wpg:grpSpPr>
                        <pic:pic xmlns:pic="http://schemas.openxmlformats.org/drawingml/2006/picture">
                          <pic:nvPicPr>
                            <pic:cNvPr id="2207" name="Picture 2207"/>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bwMode="auto">
                            <a:xfrm>
                              <a:off x="1061478" y="985248"/>
                              <a:ext cx="2969610" cy="1846114"/>
                            </a:xfrm>
                            <a:prstGeom prst="rect">
                              <a:avLst/>
                            </a:prstGeom>
                            <a:ln>
                              <a:solidFill>
                                <a:schemeClr val="tx1"/>
                              </a:solidFill>
                            </a:ln>
                            <a:extLst>
                              <a:ext uri="{53640926-AAD7-44D8-BBD7-CCE9431645EC}">
                                <a14:shadowObscured xmlns:a14="http://schemas.microsoft.com/office/drawing/2010/main"/>
                              </a:ext>
                            </a:extLst>
                          </pic:spPr>
                        </pic:pic>
                        <wps:wsp>
                          <wps:cNvPr id="2240" name="Text Box 99"/>
                          <wps:cNvSpPr txBox="1">
                            <a:spLocks noChangeArrowheads="1"/>
                          </wps:cNvSpPr>
                          <wps:spPr bwMode="auto">
                            <a:xfrm>
                              <a:off x="1069357" y="2636043"/>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712FDE">
                                <w:pPr>
                                  <w:pStyle w:val="Fig"/>
                                  <w:jc w:val="center"/>
                                </w:pPr>
                                <w:r>
                                  <w:t>Fig. 1-28</w:t>
                                </w:r>
                              </w:p>
                            </w:txbxContent>
                          </wps:txbx>
                          <wps:bodyPr rot="0" vert="horz" wrap="square" lIns="0" tIns="0" rIns="0" bIns="0" anchor="t" anchorCtr="0" upright="1">
                            <a:noAutofit/>
                          </wps:bodyPr>
                        </wps:wsp>
                      </wpg:grpSp>
                      <wps:wsp>
                        <wps:cNvPr id="2241" name="Oval 2241"/>
                        <wps:cNvSpPr/>
                        <wps:spPr>
                          <a:xfrm>
                            <a:off x="1418588" y="662214"/>
                            <a:ext cx="695325" cy="666750"/>
                          </a:xfrm>
                          <a:prstGeom prst="ellipse">
                            <a:avLst/>
                          </a:prstGeom>
                          <a:noFill/>
                          <a:ln>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CB2709" id="Group 2205" o:spid="_x0000_s1329" style="position:absolute;left:0;text-align:left;margin-left:-255.6pt;margin-top:0;width:234pt;height:153.35pt;z-index:251751936;mso-position-horizontal-relative:text;mso-position-vertical-relative:text;mso-width-relative:margin;mso-height-relative:margin" coordorigin="1391,1153" coordsize="29718,195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">
                <v:group id="Group 2206" o:spid="_x0000_s1330" style="position:absolute;left:1391;top:1153;width:29718;height:19586" coordorigin="10614,9852" coordsize="29696,184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5FHfMUAAADdAAAADwAAAGRycy9kb3ducmV2LnhtbESPQYvCMBSE7wv+h/AE&#10;b2vayopUo4ioeJCFVUG8PZpnW2xeShPb+u/NwsIeh5n5hlmselOJlhpXWlYQjyMQxJnVJecKLufd&#10;5wyE88gaK8uk4EUOVsvBxwJTbTv+ofbkcxEg7FJUUHhfp1K6rCCDbmxr4uDdbWPQB9nkUjfYBbip&#10;ZBJFU2mw5LBQYE2bgrLH6WkU7Dvs1pN42x4f983rdv76vh5jUmo07NdzEJ56/x/+ax+0giSJp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RR3zFAAAA3QAA&#10;AA8AAAAAAAAAAAAAAAAAqgIAAGRycy9kb3ducmV2LnhtbFBLBQYAAAAABAAEAPoAAACcAwAAAAA=&#10;">
                  <v:shape id="Picture 2207" o:spid="_x0000_s1331" type="#_x0000_t75" style="position:absolute;left:10614;top:9852;width:29696;height:18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3y6XGAAAA3QAAAA8AAABkcnMvZG93bnJldi54bWxEj0FrwkAUhO8F/8PyCt500yAq0U2oBUtb&#10;KmgUen1kX5PQ7Nslu2r8992C0OMwM98w62IwnbhQ71vLCp6mCQjiyuqWawWn43ayBOEDssbOMim4&#10;kYciHz2sMdP2yge6lKEWEcI+QwVNCC6T0lcNGfRT64ij9217gyHKvpa6x2uEm06mSTKXBluOCw06&#10;emmo+inPRkFZftnPW/fxumGe7d156xa7+btS48fheQUi0BD+w/f2m1aQpskC/t7EJy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LfLpcYAAADdAAAADwAAAAAAAAAAAAAA&#10;AACfAgAAZHJzL2Rvd25yZXYueG1sUEsFBgAAAAAEAAQA9wAAAJIDAAAAAA==&#10;" stroked="t" strokecolor="black [3213]">
                    <v:imagedata r:id="rId82" o:title=""/>
                    <v:path arrowok="t"/>
                  </v:shape>
                  <v:shape id="Text Box 99" o:spid="_x0000_s1332" type="#_x0000_t202" style="position:absolute;left:10693;top:26360;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uYlcIA&#10;AADdAAAADwAAAGRycy9kb3ducmV2LnhtbERPy4rCMBTdC/5DuMJsRFPLIFKN4mOEWYwLH7i+NNe2&#10;2NyUJNr692Yx4PJw3otVZ2rxJOcrywom4wQEcW51xYWCy3k/moHwAVljbZkUvMjDatnvLTDTtuUj&#10;PU+hEDGEfYYKyhCaTEqfl2TQj21DHLmbdQZDhK6Q2mEbw00t0ySZSoMVx4YSG9qWlN9PD6NgunOP&#10;9sjb4e7y84eHpkivm9dVqa9Bt56DCNSFj/jf/asVpOl33B/fxCcgl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q5iVwgAAAN0AAAAPAAAAAAAAAAAAAAAAAJgCAABkcnMvZG93&#10;bnJldi54bWxQSwUGAAAAAAQABAD1AAAAhwMAAAAA&#10;" stroked="f">
                    <v:textbox inset="0,0,0,0">
                      <w:txbxContent>
                        <w:p w:rsidR="00161FC4" w:rsidRDefault="00161FC4" w:rsidP="00712FDE">
                          <w:pPr>
                            <w:pStyle w:val="Fig"/>
                            <w:jc w:val="center"/>
                          </w:pPr>
                          <w:r>
                            <w:t>Fig. 1-28</w:t>
                          </w:r>
                        </w:p>
                      </w:txbxContent>
                    </v:textbox>
                  </v:shape>
                </v:group>
                <v:oval id="Oval 2241" o:spid="_x0000_s1333" style="position:absolute;left:14185;top:6622;width:6954;height:6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jj7ccA&#10;AADdAAAADwAAAGRycy9kb3ducmV2LnhtbESPQWvCQBSE74X+h+UVequbBJGSuopIWgs5SNNS8PbM&#10;PpNg9m3Irib6691CweMwM98w8+VoWnGm3jWWFcSTCARxaXXDlYKf7/eXVxDOI2tsLZOCCzlYLh4f&#10;5phqO/AXnQtfiQBhl6KC2vsuldKVNRl0E9sRB+9ge4M+yL6SuschwE0rkyiaSYMNh4UaO1rXVB6L&#10;k1EwXpFn6I5ZVuyq39NHnm8Pm71Sz0/j6g2Ep9Hfw//tT60gSaYx/L0JT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o4+3HAAAA3QAAAA8AAAAAAAAAAAAAAAAAmAIAAGRy&#10;cy9kb3ducmV2LnhtbFBLBQYAAAAABAAEAPUAAACMAwAAAAA=&#10;" filled="f" strokecolor="yellow" strokeweight="2pt">
                  <v:stroke dashstyle="dash"/>
                </v:oval>
                <w10:anchorlock/>
              </v:group>
            </w:pict>
          </mc:Fallback>
        </mc:AlternateContent>
      </w:r>
      <w:r w:rsidR="00247A06" w:rsidRPr="00247A06">
        <w:t xml:space="preserve">Disconnect </w:t>
      </w:r>
      <w:r w:rsidR="00247A06">
        <w:t>the 4</w:t>
      </w:r>
      <w:r w:rsidR="00247A06" w:rsidRPr="00247A06">
        <w:t xml:space="preserve"> </w:t>
      </w:r>
      <w:r w:rsidR="00247A06">
        <w:t>p</w:t>
      </w:r>
      <w:r w:rsidR="00247A06" w:rsidRPr="00247A06">
        <w:t>in i</w:t>
      </w:r>
      <w:r w:rsidR="00247A06">
        <w:t>n-line electrical connector to R</w:t>
      </w:r>
      <w:r w:rsidR="00247A06" w:rsidRPr="00247A06">
        <w:t xml:space="preserve">H </w:t>
      </w:r>
      <w:r w:rsidR="00247A06">
        <w:t>r</w:t>
      </w:r>
      <w:r w:rsidR="00247A06" w:rsidRPr="00247A06">
        <w:t xml:space="preserve">ear </w:t>
      </w:r>
      <w:r w:rsidR="00247A06">
        <w:t>c</w:t>
      </w:r>
      <w:r w:rsidR="00247A06" w:rsidRPr="00247A06">
        <w:t xml:space="preserve">ombination </w:t>
      </w:r>
      <w:r w:rsidR="00247A06">
        <w:t>lamp a</w:t>
      </w:r>
      <w:r w:rsidR="00247A06" w:rsidRPr="00247A06">
        <w:t>ss</w:t>
      </w:r>
      <w:r w:rsidR="00247A06">
        <w:t>embl</w:t>
      </w:r>
      <w:r w:rsidR="00247A06" w:rsidRPr="00247A06">
        <w:t>y</w:t>
      </w:r>
      <w:r w:rsidR="00247A06">
        <w:t xml:space="preserve"> (Fig. 1-28).</w:t>
      </w:r>
    </w:p>
    <w:p w:rsidR="00DB6957" w:rsidRDefault="00DB6957" w:rsidP="007E7BA7">
      <w:pPr>
        <w:pStyle w:val="ProcLevel2"/>
        <w:numPr>
          <w:ilvl w:val="0"/>
          <w:numId w:val="0"/>
        </w:numPr>
        <w:ind w:left="360"/>
      </w:pPr>
    </w:p>
    <w:p w:rsidR="00DB6957" w:rsidRDefault="00DB6957" w:rsidP="007E7BA7">
      <w:pPr>
        <w:pStyle w:val="ProcLevel2"/>
        <w:numPr>
          <w:ilvl w:val="0"/>
          <w:numId w:val="0"/>
        </w:numPr>
        <w:ind w:left="360"/>
      </w:pPr>
    </w:p>
    <w:p w:rsidR="00DB6957" w:rsidRDefault="00DB6957" w:rsidP="007E7BA7">
      <w:pPr>
        <w:pStyle w:val="ProcLevel2"/>
        <w:numPr>
          <w:ilvl w:val="0"/>
          <w:numId w:val="0"/>
        </w:numPr>
        <w:ind w:left="360"/>
      </w:pPr>
    </w:p>
    <w:p w:rsidR="00DB6957" w:rsidRDefault="00DB6957" w:rsidP="007E7BA7">
      <w:pPr>
        <w:pStyle w:val="ProcLevel2"/>
        <w:numPr>
          <w:ilvl w:val="0"/>
          <w:numId w:val="0"/>
        </w:numPr>
        <w:ind w:left="360"/>
      </w:pPr>
    </w:p>
    <w:p w:rsidR="00DB6957" w:rsidRDefault="00DB6957" w:rsidP="007E7BA7">
      <w:pPr>
        <w:pStyle w:val="ProcLevel2"/>
        <w:numPr>
          <w:ilvl w:val="0"/>
          <w:numId w:val="0"/>
        </w:numPr>
        <w:ind w:left="360"/>
      </w:pPr>
    </w:p>
    <w:p w:rsidR="00247A06" w:rsidRDefault="00DB6957" w:rsidP="007E7BA7">
      <w:pPr>
        <w:pStyle w:val="ProcLevel2"/>
      </w:pPr>
      <w:r>
        <w:rPr>
          <w:noProof/>
        </w:rPr>
        <mc:AlternateContent>
          <mc:Choice Requires="wpg">
            <w:drawing>
              <wp:anchor distT="0" distB="0" distL="114300" distR="114300" simplePos="0" relativeHeight="251753984" behindDoc="0" locked="1" layoutInCell="1" allowOverlap="1" wp14:anchorId="7FA01D50" wp14:editId="3C917C60">
                <wp:simplePos x="0" y="0"/>
                <wp:positionH relativeFrom="column">
                  <wp:posOffset>-3246120</wp:posOffset>
                </wp:positionH>
                <wp:positionV relativeFrom="paragraph">
                  <wp:posOffset>0</wp:posOffset>
                </wp:positionV>
                <wp:extent cx="2916936" cy="1984248"/>
                <wp:effectExtent l="19050" t="19050" r="17145" b="16510"/>
                <wp:wrapNone/>
                <wp:docPr id="2248" name="Group 2248"/>
                <wp:cNvGraphicFramePr/>
                <a:graphic xmlns:a="http://schemas.openxmlformats.org/drawingml/2006/main">
                  <a:graphicData uri="http://schemas.microsoft.com/office/word/2010/wordprocessingGroup">
                    <wpg:wgp>
                      <wpg:cNvGrpSpPr/>
                      <wpg:grpSpPr>
                        <a:xfrm>
                          <a:off x="0" y="0"/>
                          <a:ext cx="2916936" cy="1984248"/>
                          <a:chOff x="25747" y="0"/>
                          <a:chExt cx="2919039" cy="1979295"/>
                        </a:xfrm>
                      </wpg:grpSpPr>
                      <wpg:grpSp>
                        <wpg:cNvPr id="2243" name="Group 2243"/>
                        <wpg:cNvGrpSpPr/>
                        <wpg:grpSpPr>
                          <a:xfrm>
                            <a:off x="25747" y="0"/>
                            <a:ext cx="2919039" cy="1979295"/>
                            <a:chOff x="1111502" y="985248"/>
                            <a:chExt cx="2918134" cy="1876814"/>
                          </a:xfrm>
                        </wpg:grpSpPr>
                        <pic:pic xmlns:pic="http://schemas.openxmlformats.org/drawingml/2006/picture">
                          <pic:nvPicPr>
                            <pic:cNvPr id="2244" name="Picture 2244"/>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bwMode="auto">
                            <a:xfrm>
                              <a:off x="1111502" y="985248"/>
                              <a:ext cx="2918134" cy="1876814"/>
                            </a:xfrm>
                            <a:prstGeom prst="rect">
                              <a:avLst/>
                            </a:prstGeom>
                            <a:ln>
                              <a:solidFill>
                                <a:schemeClr val="tx1"/>
                              </a:solidFill>
                            </a:ln>
                            <a:extLst>
                              <a:ext uri="{53640926-AAD7-44D8-BBD7-CCE9431645EC}">
                                <a14:shadowObscured xmlns:a14="http://schemas.microsoft.com/office/drawing/2010/main"/>
                              </a:ext>
                            </a:extLst>
                          </pic:spPr>
                        </pic:pic>
                        <wps:wsp>
                          <wps:cNvPr id="2245" name="Text Box 99"/>
                          <wps:cNvSpPr txBox="1">
                            <a:spLocks noChangeArrowheads="1"/>
                          </wps:cNvSpPr>
                          <wps:spPr bwMode="auto">
                            <a:xfrm>
                              <a:off x="1122867" y="2669235"/>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DB6957">
                                <w:pPr>
                                  <w:pStyle w:val="Fig"/>
                                  <w:jc w:val="center"/>
                                </w:pPr>
                                <w:r>
                                  <w:t>Fig. 1-29</w:t>
                                </w:r>
                              </w:p>
                            </w:txbxContent>
                          </wps:txbx>
                          <wps:bodyPr rot="0" vert="horz" wrap="square" lIns="0" tIns="0" rIns="0" bIns="0" anchor="t" anchorCtr="0" upright="1">
                            <a:noAutofit/>
                          </wps:bodyPr>
                        </wps:wsp>
                      </wpg:grpSp>
                      <wps:wsp>
                        <wps:cNvPr id="2247" name="Oval 2247"/>
                        <wps:cNvSpPr/>
                        <wps:spPr>
                          <a:xfrm>
                            <a:off x="915986" y="969226"/>
                            <a:ext cx="484505" cy="484505"/>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A01D50" id="Group 2248" o:spid="_x0000_s1334" style="position:absolute;left:0;text-align:left;margin-left:-255.6pt;margin-top:0;width:229.7pt;height:156.25pt;z-index:251753984;mso-position-horizontal-relative:text;mso-position-vertical-relative:text;mso-width-relative:margin;mso-height-relative:margin" coordorigin="257" coordsize="29190,197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">
                <v:group id="Group 2243" o:spid="_x0000_s1335" style="position:absolute;left:257;width:29190;height:19792" coordorigin="11115,9852" coordsize="29181,18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YxdJMYAAADdAAAADwAAAGRycy9kb3ducmV2LnhtbESPQWvCQBSE7wX/w/KE&#10;3uomsS0SXUVESw8iVAXx9sg+k2D2bciuSfz3riD0OMzMN8xs0ZtKtNS40rKCeBSBIM6sLjlXcDxs&#10;PiYgnEfWWFkmBXdysJgP3maYatvxH7V7n4sAYZeigsL7OpXSZQUZdCNbEwfvYhuDPsgml7rBLsBN&#10;JZMo+pYGSw4LBda0Kii77m9GwU+H3XIcr9vt9bK6nw9fu9M2JqXeh/1yCsJT7//Dr/avVpAkn2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jF0kxgAAAN0A&#10;AAAPAAAAAAAAAAAAAAAAAKoCAABkcnMvZG93bnJldi54bWxQSwUGAAAAAAQABAD6AAAAnQMAAAAA&#10;">
                  <v:shape id="Picture 2244" o:spid="_x0000_s1336" type="#_x0000_t75" style="position:absolute;left:11115;top:9852;width:29181;height:18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r90XCAAAA3QAAAA8AAABkcnMvZG93bnJldi54bWxEj0GLwjAUhO+C/yG8BW+abilL6RpFFNGr&#10;3QWvj+aZdm1eahO1/nuzIHgcZuYbZr4cbCtu1PvGsYLPWQKCuHK6YaPg92c7zUH4gKyxdUwKHuRh&#10;uRiP5lhod+cD3cpgRISwL1BBHUJXSOmrmiz6meuIo3dyvcUQZW+k7vEe4baVaZJ8SYsNx4UaO1rX&#10;VJ3Lq1UwmD/TnPLjKt+XfrdxlD02F6fU5GNYfYMINIR3+NXeawVpmmXw/yY+Abl4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a/dFwgAAAN0AAAAPAAAAAAAAAAAAAAAAAJ8C&#10;AABkcnMvZG93bnJldi54bWxQSwUGAAAAAAQABAD3AAAAjgMAAAAA&#10;" stroked="t" strokecolor="black [3213]">
                    <v:imagedata r:id="rId84" o:title=""/>
                    <v:path arrowok="t"/>
                  </v:shape>
                  <v:shape id="Text Box 99" o:spid="_x0000_s1337" type="#_x0000_t202" style="position:absolute;left:11228;top:26692;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w7DcYA&#10;AADdAAAADwAAAGRycy9kb3ducmV2LnhtbESPT4vCMBTE7wt+h/CEvSyabnFFqlFcXWEP68E/eH40&#10;z7bYvJQk2vrtN4LgcZiZ3zCzRWdqcSPnK8sKPocJCOLc6ooLBcfDZjAB4QOyxtoyKbiTh8W89zbD&#10;TNuWd3Tbh0JECPsMFZQhNJmUPi/JoB/ahjh6Z+sMhihdIbXDNsJNLdMkGUuDFceFEhtalZRf9lej&#10;YLx213bHq4/18ecPt02Rnr7vJ6Xe+91yCiJQF17hZ/tXK0jT0Rc83sQn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w7DcYAAADdAAAADwAAAAAAAAAAAAAAAACYAgAAZHJz&#10;L2Rvd25yZXYueG1sUEsFBgAAAAAEAAQA9QAAAIsDAAAAAA==&#10;" stroked="f">
                    <v:textbox inset="0,0,0,0">
                      <w:txbxContent>
                        <w:p w:rsidR="00161FC4" w:rsidRDefault="00161FC4" w:rsidP="00DB6957">
                          <w:pPr>
                            <w:pStyle w:val="Fig"/>
                            <w:jc w:val="center"/>
                          </w:pPr>
                          <w:r>
                            <w:t>Fig. 1-29</w:t>
                          </w:r>
                        </w:p>
                      </w:txbxContent>
                    </v:textbox>
                  </v:shape>
                </v:group>
                <v:oval id="Oval 2247" o:spid="_x0000_s1338" style="position:absolute;left:9159;top:9692;width:4845;height:4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yqbMQA&#10;AADdAAAADwAAAGRycy9kb3ducmV2LnhtbESPUUsDMRCE3wX/Q1jBF7E5D1G5Ni0qCD5q6w9YLtvL&#10;1WRzJtu7s7/eCIKPw8x8w6w2c/BqpJT7yAZuFhUo4jbanjsDH7uX6wdQWZAt+shk4JsybNbnZyts&#10;bJz4ncatdKpAODdowIkMjda5dRQwL+JAXLx9TAGlyNRpm3Aq8OB1XVV3OmDPZcHhQM+O2s/tMRio&#10;5KmejrtR/MGfvk5yuEpvjoy5vJgfl6CEZvkP/7VfrYG6vr2H3zflCe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sqmzEAAAA3QAAAA8AAAAAAAAAAAAAAAAAmAIAAGRycy9k&#10;b3ducmV2LnhtbFBLBQYAAAAABAAEAPUAAACJAwAAAAA=&#10;" filled="f" strokecolor="red" strokeweight="2pt">
                  <v:stroke dashstyle="dash"/>
                </v:oval>
                <w10:anchorlock/>
              </v:group>
            </w:pict>
          </mc:Fallback>
        </mc:AlternateContent>
      </w:r>
      <w:r w:rsidR="00247A06" w:rsidRPr="00247A06">
        <w:t xml:space="preserve">Remove and discard </w:t>
      </w:r>
      <w:r w:rsidR="00247A06">
        <w:t>the t</w:t>
      </w:r>
      <w:r w:rsidR="00247A06" w:rsidRPr="00247A06">
        <w:t xml:space="preserve">railer </w:t>
      </w:r>
      <w:r w:rsidR="00247A06">
        <w:t>s</w:t>
      </w:r>
      <w:r w:rsidR="00247A06" w:rsidRPr="00247A06">
        <w:t xml:space="preserve">ub-wire </w:t>
      </w:r>
      <w:r w:rsidR="00247A06">
        <w:t>h</w:t>
      </w:r>
      <w:r w:rsidR="00247A06" w:rsidRPr="00247A06">
        <w:t>arness pass through</w:t>
      </w:r>
      <w:r w:rsidR="00247A06">
        <w:t xml:space="preserve"> </w:t>
      </w:r>
      <w:r w:rsidR="00247A06" w:rsidRPr="00247A06">
        <w:t xml:space="preserve">hole plug </w:t>
      </w:r>
      <w:r w:rsidR="00247A06">
        <w:t>(Fig. 1-29).</w:t>
      </w:r>
    </w:p>
    <w:p w:rsidR="007E7BA7" w:rsidRDefault="007E7BA7" w:rsidP="007E7BA7">
      <w:pPr>
        <w:spacing w:after="120" w:line="300" w:lineRule="auto"/>
      </w:pPr>
      <w:r>
        <w:br w:type="page"/>
      </w:r>
    </w:p>
    <w:p w:rsidR="003C25BB" w:rsidRDefault="003C25BB" w:rsidP="003C25BB">
      <w:pPr>
        <w:pStyle w:val="ProcLevel2"/>
        <w:numPr>
          <w:ilvl w:val="0"/>
          <w:numId w:val="0"/>
        </w:numPr>
        <w:ind w:left="360"/>
      </w:pPr>
    </w:p>
    <w:p w:rsidR="003C25BB" w:rsidRPr="00CA5DB2" w:rsidRDefault="003C25BB" w:rsidP="00DB6957">
      <w:pPr>
        <w:pStyle w:val="ProcLevel2"/>
      </w:pPr>
      <w:r w:rsidRPr="00CA5DB2">
        <w:rPr>
          <w:lang w:val="en-CA"/>
        </w:rPr>
        <w:t>Remove the windshield wiper arms.</w:t>
      </w:r>
    </w:p>
    <w:p w:rsidR="007E7BA7" w:rsidRPr="00CA5DB2" w:rsidRDefault="007E7BA7" w:rsidP="007E7BA7">
      <w:pPr>
        <w:pStyle w:val="ProcLevel3"/>
      </w:pPr>
      <w:r w:rsidRPr="00CA5DB2">
        <w:rPr>
          <w:noProof/>
        </w:rPr>
        <mc:AlternateContent>
          <mc:Choice Requires="wpg">
            <w:drawing>
              <wp:anchor distT="0" distB="0" distL="114300" distR="114300" simplePos="0" relativeHeight="251958784" behindDoc="0" locked="1" layoutInCell="1" allowOverlap="1" wp14:anchorId="2DC39D3E" wp14:editId="447416E2">
                <wp:simplePos x="0" y="0"/>
                <wp:positionH relativeFrom="column">
                  <wp:posOffset>-3248025</wp:posOffset>
                </wp:positionH>
                <wp:positionV relativeFrom="paragraph">
                  <wp:posOffset>2059940</wp:posOffset>
                </wp:positionV>
                <wp:extent cx="2971800" cy="1981200"/>
                <wp:effectExtent l="19050" t="19050" r="19050" b="19050"/>
                <wp:wrapNone/>
                <wp:docPr id="3126" name="Group 3126"/>
                <wp:cNvGraphicFramePr/>
                <a:graphic xmlns:a="http://schemas.openxmlformats.org/drawingml/2006/main">
                  <a:graphicData uri="http://schemas.microsoft.com/office/word/2010/wordprocessingGroup">
                    <wpg:wgp>
                      <wpg:cNvGrpSpPr/>
                      <wpg:grpSpPr>
                        <a:xfrm>
                          <a:off x="0" y="0"/>
                          <a:ext cx="2971800" cy="1981200"/>
                          <a:chOff x="0" y="1271"/>
                          <a:chExt cx="2971800" cy="1981708"/>
                        </a:xfrm>
                      </wpg:grpSpPr>
                      <wpg:grpSp>
                        <wpg:cNvPr id="3127" name="Group 3127"/>
                        <wpg:cNvGrpSpPr/>
                        <wpg:grpSpPr>
                          <a:xfrm>
                            <a:off x="0" y="1271"/>
                            <a:ext cx="2971800" cy="1981708"/>
                            <a:chOff x="1088414" y="986452"/>
                            <a:chExt cx="2969610" cy="1877817"/>
                          </a:xfrm>
                        </wpg:grpSpPr>
                        <pic:pic xmlns:pic="http://schemas.openxmlformats.org/drawingml/2006/picture">
                          <pic:nvPicPr>
                            <pic:cNvPr id="3128" name="Picture 3128"/>
                            <pic:cNvPicPr preferRelativeResize="0">
                              <a:picLocks noChangeAspect="1"/>
                            </pic:cNvPicPr>
                          </pic:nvPicPr>
                          <pic:blipFill>
                            <a:blip r:embed="rId85">
                              <a:extLst>
                                <a:ext uri="{28A0092B-C50C-407E-A947-70E740481C1C}">
                                  <a14:useLocalDpi xmlns:a14="http://schemas.microsoft.com/office/drawing/2010/main" val="0"/>
                                </a:ext>
                              </a:extLst>
                            </a:blip>
                            <a:stretch>
                              <a:fillRect/>
                            </a:stretch>
                          </pic:blipFill>
                          <pic:spPr bwMode="auto">
                            <a:xfrm>
                              <a:off x="1088414" y="986452"/>
                              <a:ext cx="2969610" cy="1877817"/>
                            </a:xfrm>
                            <a:prstGeom prst="rect">
                              <a:avLst/>
                            </a:prstGeom>
                            <a:ln>
                              <a:solidFill>
                                <a:schemeClr val="tx1"/>
                              </a:solidFill>
                            </a:ln>
                            <a:extLst>
                              <a:ext uri="{53640926-AAD7-44D8-BBD7-CCE9431645EC}">
                                <a14:shadowObscured xmlns:a14="http://schemas.microsoft.com/office/drawing/2010/main"/>
                              </a:ext>
                            </a:extLst>
                          </pic:spPr>
                        </pic:pic>
                        <wps:wsp>
                          <wps:cNvPr id="3129" name="Text Box 99"/>
                          <wps:cNvSpPr txBox="1">
                            <a:spLocks noChangeArrowheads="1"/>
                          </wps:cNvSpPr>
                          <wps:spPr bwMode="auto">
                            <a:xfrm>
                              <a:off x="1092988" y="2673403"/>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7E7BA7">
                                <w:pPr>
                                  <w:pStyle w:val="Fig"/>
                                  <w:jc w:val="center"/>
                                </w:pPr>
                                <w:r>
                                  <w:t>Fig. 1-31</w:t>
                                </w:r>
                              </w:p>
                            </w:txbxContent>
                          </wps:txbx>
                          <wps:bodyPr rot="0" vert="horz" wrap="square" lIns="0" tIns="0" rIns="0" bIns="0" anchor="t" anchorCtr="0" upright="1">
                            <a:noAutofit/>
                          </wps:bodyPr>
                        </wps:wsp>
                      </wpg:grpSp>
                      <wps:wsp>
                        <wps:cNvPr id="3130" name="Straight Connector 3130"/>
                        <wps:cNvCnPr/>
                        <wps:spPr>
                          <a:xfrm>
                            <a:off x="4577" y="782521"/>
                            <a:ext cx="2967223" cy="413173"/>
                          </a:xfrm>
                          <a:prstGeom prst="line">
                            <a:avLst/>
                          </a:prstGeom>
                          <a:ln w="25400">
                            <a:solidFill>
                              <a:srgbClr val="FFFF00"/>
                            </a:solidFill>
                            <a:prstDash val="dashDot"/>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2DC39D3E" id="Group 3126" o:spid="_x0000_s1339" style="position:absolute;left:0;text-align:left;margin-left:-255.75pt;margin-top:162.2pt;width:234pt;height:156pt;z-index:251958784;mso-position-horizontal-relative:text;mso-position-vertical-relative:text;mso-height-relative:margin" coordorigin=",12" coordsize="29718,198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">
                <v:group id="Group 3127" o:spid="_x0000_s1340" style="position:absolute;top:12;width:29718;height:19817" coordorigin="10884,9864" coordsize="29696,187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YkQsUAAADdAAAADwAAAGRycy9kb3ducmV2LnhtbESPQYvCMBSE78L+h/AE&#10;b5pWWV2qUURW2YMsqAvi7dE822LzUprY1n9vhAWPw8x8wyxWnSlFQ7UrLCuIRxEI4tTqgjMFf6ft&#10;8AuE88gaS8uk4EEOVsuP3gITbVs+UHP0mQgQdgkqyL2vEildmpNBN7IVcfCutjbog6wzqWtsA9yU&#10;chxFU2mw4LCQY0WbnNLb8W4U7Fps15P4u9nfrpvH5fT5e97HpNSg363nIDx1/h3+b/9oBZN4PIP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yWJELFAAAA3QAA&#10;AA8AAAAAAAAAAAAAAAAAqgIAAGRycy9kb3ducmV2LnhtbFBLBQYAAAAABAAEAPoAAACcAwAAAAA=&#10;">
                  <v:shape id="Picture 3128" o:spid="_x0000_s1341" type="#_x0000_t75" style="position:absolute;left:10884;top:9864;width:29696;height:1877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jobrDAAAA3QAAAA8AAABkcnMvZG93bnJldi54bWxET81Kw0AQvgt9h2UEL2I3jVBK2m2RilBE&#10;qG19gGl2ko1mZ0N2TOLbuwfB48f3v9lNvlUD9bEJbGAxz0ARl8E2XBv4uLw8rEBFQbbYBiYDPxRh&#10;t53dbLCwYeQTDWepVQrhWKABJ9IVWsfSkcc4Dx1x4qrQe5QE+1rbHscU7ludZ9lSe2w4NTjsaO+o&#10;/Dp/ewNy5Ozt8P66vBf3OT5f47HKh8qYu9vpaQ1KaJJ/8Z/7YA08LvI0N71JT0Bv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COhusMAAADdAAAADwAAAAAAAAAAAAAAAACf&#10;AgAAZHJzL2Rvd25yZXYueG1sUEsFBgAAAAAEAAQA9wAAAI8DAAAAAA==&#10;" stroked="t" strokecolor="black [3213]">
                    <v:imagedata r:id="rId86" o:title=""/>
                    <v:path arrowok="t"/>
                  </v:shape>
                  <v:shape id="Text Box 99" o:spid="_x0000_s1342" type="#_x0000_t202" style="position:absolute;left:10929;top:26734;width:5487;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BObcYA&#10;AADdAAAADwAAAGRycy9kb3ducmV2LnhtbESPT4vCMBTE7wt+h/AEL6KpXRC3GsV/Cx70oCueH83b&#10;tmzzUpJo67c3Cwt7HGbmN8xi1ZlaPMj5yrKCyTgBQZxbXXGh4Pr1OZqB8AFZY22ZFDzJw2rZe1tg&#10;pm3LZ3pcQiEihH2GCsoQmkxKn5dk0I9tQxy9b+sMhihdIbXDNsJNLdMkmUqDFceFEhvalpT/XO5G&#10;wXTn7u2Zt8PddX/EU1Okt83zptSg363nIAJ14T/81z5oBe+T9AN+38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7BObcYAAADdAAAADwAAAAAAAAAAAAAAAACYAgAAZHJz&#10;L2Rvd25yZXYueG1sUEsFBgAAAAAEAAQA9QAAAIsDAAAAAA==&#10;" stroked="f">
                    <v:textbox inset="0,0,0,0">
                      <w:txbxContent>
                        <w:p w:rsidR="00161FC4" w:rsidRDefault="00161FC4" w:rsidP="007E7BA7">
                          <w:pPr>
                            <w:pStyle w:val="Fig"/>
                            <w:jc w:val="center"/>
                          </w:pPr>
                          <w:r>
                            <w:t>Fig. 1-31</w:t>
                          </w:r>
                        </w:p>
                      </w:txbxContent>
                    </v:textbox>
                  </v:shape>
                </v:group>
                <v:line id="Straight Connector 3130" o:spid="_x0000_s1343" style="position:absolute;visibility:visible;mso-wrap-style:square" from="45,7825" to="29718,1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nLPMEAAADdAAAADwAAAGRycy9kb3ducmV2LnhtbERPy4rCMBTdC/5DuII7TbXgSDUtPhDc&#10;uBhnFi4vzbUtbW5qE23n7ycLweXhvLfZYBrxos5VlhUs5hEI4tzqigsFvz+n2RqE88gaG8uk4I8c&#10;ZOl4tMVE256/6XX1hQgh7BJUUHrfJlK6vCSDbm5b4sDdbWfQB9gVUnfYh3DTyGUUraTBikNDiS0d&#10;Ssrr69MoWOb1cOmlWT+ON3+O9zY6VV+1UtPJsNuA8DT4j/jtPmsF8SIO+8Ob8ARk+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Ccs8wQAAAN0AAAAPAAAAAAAAAAAAAAAA&#10;AKECAABkcnMvZG93bnJldi54bWxQSwUGAAAAAAQABAD5AAAAjwMAAAAA&#10;" strokecolor="yellow" strokeweight="2pt">
                  <v:stroke dashstyle="dashDot"/>
                </v:line>
                <w10:anchorlock/>
              </v:group>
            </w:pict>
          </mc:Fallback>
        </mc:AlternateContent>
      </w:r>
      <w:r w:rsidRPr="00CA5DB2">
        <w:rPr>
          <w:noProof/>
        </w:rPr>
        <mc:AlternateContent>
          <mc:Choice Requires="wpg">
            <w:drawing>
              <wp:anchor distT="0" distB="0" distL="114300" distR="114300" simplePos="0" relativeHeight="251956736" behindDoc="0" locked="1" layoutInCell="1" allowOverlap="1" wp14:anchorId="6ED9E6E3" wp14:editId="387B9511">
                <wp:simplePos x="0" y="0"/>
                <wp:positionH relativeFrom="column">
                  <wp:posOffset>-3248025</wp:posOffset>
                </wp:positionH>
                <wp:positionV relativeFrom="paragraph">
                  <wp:posOffset>0</wp:posOffset>
                </wp:positionV>
                <wp:extent cx="2971800" cy="1984248"/>
                <wp:effectExtent l="19050" t="19050" r="19050" b="16510"/>
                <wp:wrapNone/>
                <wp:docPr id="3125" name="Group 3125"/>
                <wp:cNvGraphicFramePr/>
                <a:graphic xmlns:a="http://schemas.openxmlformats.org/drawingml/2006/main">
                  <a:graphicData uri="http://schemas.microsoft.com/office/word/2010/wordprocessingGroup">
                    <wpg:wgp>
                      <wpg:cNvGrpSpPr/>
                      <wpg:grpSpPr>
                        <a:xfrm>
                          <a:off x="0" y="0"/>
                          <a:ext cx="2971800" cy="1984248"/>
                          <a:chOff x="0" y="0"/>
                          <a:chExt cx="2971800" cy="1984248"/>
                        </a:xfrm>
                      </wpg:grpSpPr>
                      <wpg:grpSp>
                        <wpg:cNvPr id="3109" name="Group 3109"/>
                        <wpg:cNvGrpSpPr/>
                        <wpg:grpSpPr>
                          <a:xfrm>
                            <a:off x="0" y="0"/>
                            <a:ext cx="2971800" cy="1984248"/>
                            <a:chOff x="1088414" y="985248"/>
                            <a:chExt cx="2969610" cy="1880224"/>
                          </a:xfrm>
                        </wpg:grpSpPr>
                        <pic:pic xmlns:pic="http://schemas.openxmlformats.org/drawingml/2006/picture">
                          <pic:nvPicPr>
                            <pic:cNvPr id="3111" name="Picture 3111"/>
                            <pic:cNvPicPr preferRelativeResize="0">
                              <a:picLocks noChangeAspect="1"/>
                            </pic:cNvPicPr>
                          </pic:nvPicPr>
                          <pic:blipFill>
                            <a:blip r:embed="rId87">
                              <a:extLst>
                                <a:ext uri="{28A0092B-C50C-407E-A947-70E740481C1C}">
                                  <a14:useLocalDpi xmlns:a14="http://schemas.microsoft.com/office/drawing/2010/main" val="0"/>
                                </a:ext>
                              </a:extLst>
                            </a:blip>
                            <a:stretch>
                              <a:fillRect/>
                            </a:stretch>
                          </pic:blipFill>
                          <pic:spPr bwMode="auto">
                            <a:xfrm>
                              <a:off x="1088414" y="985248"/>
                              <a:ext cx="2969610" cy="1880224"/>
                            </a:xfrm>
                            <a:prstGeom prst="rect">
                              <a:avLst/>
                            </a:prstGeom>
                            <a:ln>
                              <a:solidFill>
                                <a:schemeClr val="tx1"/>
                              </a:solidFill>
                            </a:ln>
                            <a:extLst>
                              <a:ext uri="{53640926-AAD7-44D8-BBD7-CCE9431645EC}">
                                <a14:shadowObscured xmlns:a14="http://schemas.microsoft.com/office/drawing/2010/main"/>
                              </a:ext>
                            </a:extLst>
                          </pic:spPr>
                        </pic:pic>
                        <wps:wsp>
                          <wps:cNvPr id="3112" name="Text Box 99"/>
                          <wps:cNvSpPr txBox="1">
                            <a:spLocks noChangeArrowheads="1"/>
                          </wps:cNvSpPr>
                          <wps:spPr bwMode="auto">
                            <a:xfrm>
                              <a:off x="1092988" y="2673403"/>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7E7BA7">
                                <w:pPr>
                                  <w:pStyle w:val="Fig"/>
                                  <w:jc w:val="center"/>
                                </w:pPr>
                                <w:r>
                                  <w:t>Fig. 1-30</w:t>
                                </w:r>
                              </w:p>
                            </w:txbxContent>
                          </wps:txbx>
                          <wps:bodyPr rot="0" vert="horz" wrap="square" lIns="0" tIns="0" rIns="0" bIns="0" anchor="t" anchorCtr="0" upright="1">
                            <a:noAutofit/>
                          </wps:bodyPr>
                        </wps:wsp>
                      </wpg:grpSp>
                      <wps:wsp>
                        <wps:cNvPr id="3114" name="Straight Connector 3114"/>
                        <wps:cNvCnPr/>
                        <wps:spPr>
                          <a:xfrm flipV="1">
                            <a:off x="252413" y="871537"/>
                            <a:ext cx="2371725" cy="494983"/>
                          </a:xfrm>
                          <a:prstGeom prst="line">
                            <a:avLst/>
                          </a:prstGeom>
                          <a:ln w="25400">
                            <a:solidFill>
                              <a:srgbClr val="FFFF00"/>
                            </a:solidFill>
                            <a:prstDash val="dashDot"/>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6ED9E6E3" id="Group 3125" o:spid="_x0000_s1344" style="position:absolute;left:0;text-align:left;margin-left:-255.75pt;margin-top:0;width:234pt;height:156.25pt;z-index:251956736;mso-position-horizontal-relative:text;mso-position-vertical-relative:text;mso-height-relative:margin" coordsize="29718,1984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">
                <v:group id="Group 3109" o:spid="_x0000_s1345" style="position:absolute;width:29718;height:19842" coordorigin="10884,9852" coordsize="29696,18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fBJy8cAAADd&#10;AAAADwAAAAAAAAAAAAAAAACqAgAAZHJzL2Rvd25yZXYueG1sUEsFBgAAAAAEAAQA+gAAAJ4DAAAA&#10;AA==&#10;">
                  <v:shape id="Picture 3111" o:spid="_x0000_s1346" type="#_x0000_t75" style="position:absolute;left:10884;top:9852;width:29696;height:1880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QQoPGAAAA3QAAAA8AAABkcnMvZG93bnJldi54bWxEj0FrwkAUhO8F/8PyBG91k1paSV1FDIX2&#10;IMVUscdn9pkEs2/D7lbjv3cLBY/DzDfDzBa9acWZnG8sK0jHCQji0uqGKwXb7/fHKQgfkDW2lknB&#10;lTws5oOHGWbaXnhD5yJUIpawz1BBHUKXSenLmgz6se2Io3e0zmCI0lVSO7zEctPKpyR5kQYbjgs1&#10;drSqqTwVv0bBJOT5df+Vf/bt6lDw6/rZ7eyPUqNhv3wDEagP9/A//aEjl6Yp/L2JT0D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xBCg8YAAADdAAAADwAAAAAAAAAAAAAA&#10;AACfAgAAZHJzL2Rvd25yZXYueG1sUEsFBgAAAAAEAAQA9wAAAJIDAAAAAA==&#10;" stroked="t" strokecolor="black [3213]">
                    <v:imagedata r:id="rId88" o:title=""/>
                    <v:path arrowok="t"/>
                  </v:shape>
                  <v:shape id="Text Box 99" o:spid="_x0000_s1347" type="#_x0000_t202" style="position:absolute;left:10929;top:26734;width:5487;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gWocYA&#10;AADdAAAADwAAAGRycy9kb3ducmV2LnhtbESPT2vCQBTE70K/w/IKvYhuEkEkdZX6p9BDPUTF8yP7&#10;moRm34bd1cRv3xUKHoeZ+Q2zXA+mFTdyvrGsIJ0mIIhLqxuuFJxPn5MFCB+QNbaWScGdPKxXL6Ml&#10;5tr2XNDtGCoRIexzVFCH0OVS+rImg35qO+Lo/VhnMETpKqkd9hFuWpklyVwabDgu1NjRtqby93g1&#10;CuY7d+0L3o535/03Hroqu2zuF6XeXoePdxCBhvAM/7e/tIJZmmbweBOf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3gWocYAAADdAAAADwAAAAAAAAAAAAAAAACYAgAAZHJz&#10;L2Rvd25yZXYueG1sUEsFBgAAAAAEAAQA9QAAAIsDAAAAAA==&#10;" stroked="f">
                    <v:textbox inset="0,0,0,0">
                      <w:txbxContent>
                        <w:p w:rsidR="00161FC4" w:rsidRDefault="00161FC4" w:rsidP="007E7BA7">
                          <w:pPr>
                            <w:pStyle w:val="Fig"/>
                            <w:jc w:val="center"/>
                          </w:pPr>
                          <w:r>
                            <w:t>Fig. 1-30</w:t>
                          </w:r>
                        </w:p>
                      </w:txbxContent>
                    </v:textbox>
                  </v:shape>
                </v:group>
                <v:line id="Straight Connector 3114" o:spid="_x0000_s1348" style="position:absolute;flip:y;visibility:visible;mso-wrap-style:square" from="2524,8715" to="26241,13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tX08cAAADdAAAADwAAAGRycy9kb3ducmV2LnhtbESPQWvCQBSE7wX/w/IEL0U3USsSXaUU&#10;BL0UanrQ2zP7TKLZt2F31fTfdwsFj8PMfMMs151pxJ2cry0rSEcJCOLC6ppLBd/5ZjgH4QOyxsYy&#10;KfghD+tV72WJmbYP/qL7PpQiQthnqKAKoc2k9EVFBv3ItsTRO1tnMETpSqkdPiLcNHKcJDNpsOa4&#10;UGFLHxUV1/3NKMg3eXG0r/n283B5m57bmzvuzEmpQb97X4AI1IVn+L+91QomaTqFvzfxCc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6C1fTxwAAAN0AAAAPAAAAAAAA&#10;AAAAAAAAAKECAABkcnMvZG93bnJldi54bWxQSwUGAAAAAAQABAD5AAAAlQMAAAAA&#10;" strokecolor="yellow" strokeweight="2pt">
                  <v:stroke dashstyle="dashDot"/>
                </v:line>
                <w10:anchorlock/>
              </v:group>
            </w:pict>
          </mc:Fallback>
        </mc:AlternateContent>
      </w:r>
      <w:r w:rsidRPr="00CA5DB2">
        <w:rPr>
          <w:lang w:val="en-CA"/>
        </w:rPr>
        <w:t xml:space="preserve">Use masking tape to mark the original position of the wipers on the windshield to facilitate the correct reassembly </w:t>
      </w:r>
      <w:r w:rsidR="00EC3ADC" w:rsidRPr="00CA5DB2">
        <w:rPr>
          <w:lang w:val="en-CA"/>
        </w:rPr>
        <w:t>(Fig.</w:t>
      </w:r>
      <w:r w:rsidRPr="00CA5DB2">
        <w:rPr>
          <w:lang w:val="en-CA"/>
        </w:rPr>
        <w:t xml:space="preserve"> 1-30 and </w:t>
      </w:r>
      <w:r w:rsidR="00EC3ADC" w:rsidRPr="00CA5DB2">
        <w:rPr>
          <w:lang w:val="en-CA"/>
        </w:rPr>
        <w:t xml:space="preserve">Fig. </w:t>
      </w:r>
      <w:r w:rsidRPr="00CA5DB2">
        <w:rPr>
          <w:lang w:val="en-CA"/>
        </w:rPr>
        <w:t>1-31).</w:t>
      </w:r>
    </w:p>
    <w:p w:rsidR="007E7BA7" w:rsidRDefault="007E7BA7" w:rsidP="007E7BA7">
      <w:pPr>
        <w:pStyle w:val="ProcLevel2"/>
        <w:numPr>
          <w:ilvl w:val="0"/>
          <w:numId w:val="0"/>
        </w:numPr>
        <w:ind w:left="360"/>
      </w:pPr>
    </w:p>
    <w:p w:rsidR="007E7BA7" w:rsidRDefault="007E7BA7" w:rsidP="007E7BA7">
      <w:pPr>
        <w:pStyle w:val="ProcLevel2"/>
        <w:numPr>
          <w:ilvl w:val="0"/>
          <w:numId w:val="0"/>
        </w:numPr>
        <w:ind w:left="360"/>
      </w:pPr>
    </w:p>
    <w:p w:rsidR="007E7BA7" w:rsidRDefault="007E7BA7" w:rsidP="007E7BA7">
      <w:pPr>
        <w:pStyle w:val="ProcLevel2"/>
        <w:numPr>
          <w:ilvl w:val="0"/>
          <w:numId w:val="0"/>
        </w:numPr>
        <w:ind w:left="360"/>
      </w:pPr>
    </w:p>
    <w:p w:rsidR="007E7BA7" w:rsidRDefault="007E7BA7" w:rsidP="007E7BA7">
      <w:pPr>
        <w:pStyle w:val="ProcLevel2"/>
        <w:numPr>
          <w:ilvl w:val="0"/>
          <w:numId w:val="0"/>
        </w:numPr>
        <w:ind w:left="360"/>
      </w:pPr>
    </w:p>
    <w:p w:rsidR="007E7BA7" w:rsidRDefault="007E7BA7" w:rsidP="007E7BA7">
      <w:pPr>
        <w:pStyle w:val="ProcLevel2"/>
        <w:numPr>
          <w:ilvl w:val="0"/>
          <w:numId w:val="0"/>
        </w:numPr>
        <w:ind w:left="360"/>
      </w:pPr>
    </w:p>
    <w:p w:rsidR="007E7BA7" w:rsidRDefault="007E7BA7" w:rsidP="007E7BA7">
      <w:pPr>
        <w:pStyle w:val="ProcLevel2"/>
        <w:numPr>
          <w:ilvl w:val="0"/>
          <w:numId w:val="0"/>
        </w:numPr>
        <w:ind w:left="360"/>
      </w:pPr>
    </w:p>
    <w:p w:rsidR="007E7BA7" w:rsidRDefault="007E7BA7" w:rsidP="007E7BA7">
      <w:pPr>
        <w:pStyle w:val="ProcLevel2"/>
        <w:numPr>
          <w:ilvl w:val="0"/>
          <w:numId w:val="0"/>
        </w:numPr>
        <w:ind w:left="360"/>
      </w:pPr>
    </w:p>
    <w:p w:rsidR="007E7BA7" w:rsidRDefault="007E7BA7" w:rsidP="007E7BA7">
      <w:pPr>
        <w:pStyle w:val="ProcLevel2"/>
        <w:numPr>
          <w:ilvl w:val="0"/>
          <w:numId w:val="0"/>
        </w:numPr>
        <w:ind w:left="360"/>
      </w:pPr>
    </w:p>
    <w:p w:rsidR="007E7BA7" w:rsidRDefault="007E7BA7" w:rsidP="007E7BA7">
      <w:pPr>
        <w:pStyle w:val="ProcLevel2"/>
        <w:numPr>
          <w:ilvl w:val="0"/>
          <w:numId w:val="0"/>
        </w:numPr>
        <w:ind w:left="360"/>
      </w:pPr>
    </w:p>
    <w:p w:rsidR="007E7BA7" w:rsidRDefault="007E7BA7" w:rsidP="007E7BA7">
      <w:pPr>
        <w:pStyle w:val="ProcLevel2"/>
        <w:numPr>
          <w:ilvl w:val="0"/>
          <w:numId w:val="0"/>
        </w:numPr>
        <w:ind w:left="360"/>
      </w:pPr>
    </w:p>
    <w:p w:rsidR="007E7BA7" w:rsidRPr="007E7BA7" w:rsidRDefault="007E7BA7" w:rsidP="007E7BA7">
      <w:pPr>
        <w:pStyle w:val="ProcLevel2"/>
        <w:numPr>
          <w:ilvl w:val="0"/>
          <w:numId w:val="0"/>
        </w:numPr>
        <w:ind w:left="360"/>
      </w:pPr>
    </w:p>
    <w:p w:rsidR="007E7BA7" w:rsidRPr="00CA5DB2" w:rsidRDefault="007E7BA7" w:rsidP="007E7BA7">
      <w:pPr>
        <w:pStyle w:val="ProcLevel3"/>
      </w:pPr>
      <w:r w:rsidRPr="00CA5DB2">
        <w:rPr>
          <w:noProof/>
        </w:rPr>
        <mc:AlternateContent>
          <mc:Choice Requires="wpg">
            <w:drawing>
              <wp:anchor distT="0" distB="0" distL="114300" distR="114300" simplePos="0" relativeHeight="251960832" behindDoc="0" locked="1" layoutInCell="1" allowOverlap="1" wp14:anchorId="27A9922B" wp14:editId="2F594820">
                <wp:simplePos x="0" y="0"/>
                <wp:positionH relativeFrom="column">
                  <wp:posOffset>-3248025</wp:posOffset>
                </wp:positionH>
                <wp:positionV relativeFrom="paragraph">
                  <wp:posOffset>0</wp:posOffset>
                </wp:positionV>
                <wp:extent cx="2971800" cy="2971800"/>
                <wp:effectExtent l="19050" t="19050" r="19050" b="19050"/>
                <wp:wrapNone/>
                <wp:docPr id="3133" name="Group 3133"/>
                <wp:cNvGraphicFramePr/>
                <a:graphic xmlns:a="http://schemas.openxmlformats.org/drawingml/2006/main">
                  <a:graphicData uri="http://schemas.microsoft.com/office/word/2010/wordprocessingGroup">
                    <wpg:wgp>
                      <wpg:cNvGrpSpPr/>
                      <wpg:grpSpPr>
                        <a:xfrm>
                          <a:off x="0" y="0"/>
                          <a:ext cx="2971800" cy="2971800"/>
                          <a:chOff x="162605" y="154523"/>
                          <a:chExt cx="2970866" cy="2971621"/>
                        </a:xfrm>
                      </wpg:grpSpPr>
                      <wpg:grpSp>
                        <wpg:cNvPr id="3134" name="Group 3134"/>
                        <wpg:cNvGrpSpPr/>
                        <wpg:grpSpPr>
                          <a:xfrm>
                            <a:off x="162605" y="154523"/>
                            <a:ext cx="2970866" cy="2971621"/>
                            <a:chOff x="162538" y="154842"/>
                            <a:chExt cx="2969609" cy="2977761"/>
                          </a:xfrm>
                        </wpg:grpSpPr>
                        <pic:pic xmlns:pic="http://schemas.openxmlformats.org/drawingml/2006/picture">
                          <pic:nvPicPr>
                            <pic:cNvPr id="3135" name="Picture 3135"/>
                            <pic:cNvPicPr preferRelativeResize="0">
                              <a:picLocks noChangeAspect="1"/>
                            </pic:cNvPicPr>
                          </pic:nvPicPr>
                          <pic:blipFill>
                            <a:blip r:embed="rId89">
                              <a:extLst>
                                <a:ext uri="{28A0092B-C50C-407E-A947-70E740481C1C}">
                                  <a14:useLocalDpi xmlns:a14="http://schemas.microsoft.com/office/drawing/2010/main" val="0"/>
                                </a:ext>
                              </a:extLst>
                            </a:blip>
                            <a:stretch>
                              <a:fillRect/>
                            </a:stretch>
                          </pic:blipFill>
                          <pic:spPr bwMode="auto">
                            <a:xfrm>
                              <a:off x="162538" y="154842"/>
                              <a:ext cx="2969609" cy="2977761"/>
                            </a:xfrm>
                            <a:prstGeom prst="rect">
                              <a:avLst/>
                            </a:prstGeom>
                            <a:ln>
                              <a:solidFill>
                                <a:schemeClr val="tx1"/>
                              </a:solidFill>
                            </a:ln>
                            <a:extLst>
                              <a:ext uri="{53640926-AAD7-44D8-BBD7-CCE9431645EC}">
                                <a14:shadowObscured xmlns:a14="http://schemas.microsoft.com/office/drawing/2010/main"/>
                              </a:ext>
                            </a:extLst>
                          </pic:spPr>
                        </pic:pic>
                        <wps:wsp>
                          <wps:cNvPr id="1754" name="Text Box 99"/>
                          <wps:cNvSpPr txBox="1">
                            <a:spLocks noChangeArrowheads="1"/>
                          </wps:cNvSpPr>
                          <wps:spPr bwMode="auto">
                            <a:xfrm>
                              <a:off x="170379" y="2941013"/>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7E7BA7">
                                <w:pPr>
                                  <w:pStyle w:val="Fig"/>
                                  <w:jc w:val="center"/>
                                </w:pPr>
                                <w:r>
                                  <w:t>Fig. 1-32</w:t>
                                </w:r>
                              </w:p>
                            </w:txbxContent>
                          </wps:txbx>
                          <wps:bodyPr rot="0" vert="horz" wrap="square" lIns="0" tIns="0" rIns="0" bIns="0" anchor="t" anchorCtr="0" upright="1">
                            <a:noAutofit/>
                          </wps:bodyPr>
                        </wps:wsp>
                      </wpg:grpSp>
                      <wpg:grpSp>
                        <wpg:cNvPr id="1757" name="Group 109"/>
                        <wpg:cNvGrpSpPr>
                          <a:grpSpLocks/>
                        </wpg:cNvGrpSpPr>
                        <wpg:grpSpPr bwMode="auto">
                          <a:xfrm>
                            <a:off x="180275" y="163304"/>
                            <a:ext cx="1353820" cy="254635"/>
                            <a:chOff x="20" y="907"/>
                            <a:chExt cx="2132" cy="401"/>
                          </a:xfrm>
                        </wpg:grpSpPr>
                        <wps:wsp>
                          <wps:cNvPr id="768" name="Rectangle 110"/>
                          <wps:cNvSpPr>
                            <a:spLocks noChangeArrowheads="1"/>
                          </wps:cNvSpPr>
                          <wps:spPr bwMode="auto">
                            <a:xfrm>
                              <a:off x="442" y="907"/>
                              <a:ext cx="1710"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7E7BA7">
                                <w:pPr>
                                  <w:rPr>
                                    <w:sz w:val="18"/>
                                  </w:rPr>
                                </w:pPr>
                                <w:r>
                                  <w:rPr>
                                    <w:sz w:val="18"/>
                                  </w:rPr>
                                  <w:t>Small flat screwdriver</w:t>
                                </w:r>
                              </w:p>
                            </w:txbxContent>
                          </wps:txbx>
                          <wps:bodyPr rot="0" vert="horz" wrap="square" lIns="0" tIns="0" rIns="0" bIns="0" anchor="t" anchorCtr="0" upright="1">
                            <a:spAutoFit/>
                          </wps:bodyPr>
                        </wps:wsp>
                        <pic:pic xmlns:pic="http://schemas.openxmlformats.org/drawingml/2006/picture">
                          <pic:nvPicPr>
                            <pic:cNvPr id="773"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20" y="918"/>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margin">
                  <wp14:pctWidth>0</wp14:pctWidth>
                </wp14:sizeRelH>
                <wp14:sizeRelV relativeFrom="margin">
                  <wp14:pctHeight>0</wp14:pctHeight>
                </wp14:sizeRelV>
              </wp:anchor>
            </w:drawing>
          </mc:Choice>
          <mc:Fallback>
            <w:pict>
              <v:group w14:anchorId="27A9922B" id="Group 3133" o:spid="_x0000_s1349" style="position:absolute;left:0;text-align:left;margin-left:-255.75pt;margin-top:0;width:234pt;height:234pt;z-index:251960832;mso-position-horizontal-relative:text;mso-position-vertical-relative:text;mso-width-relative:margin;mso-height-relative:margin" coordorigin="1626,1545" coordsize="29708,29716"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">
                <v:group id="Group 3134" o:spid="_x0000_s1350" style="position:absolute;left:1626;top:1545;width:29708;height:29716" coordorigin="1625,1548" coordsize="29696,297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Z0s6MYAAADdAAAADwAAAGRycy9kb3ducmV2LnhtbESPT2vCQBTE7wW/w/KE&#10;3uomphWJriKipQcR/APi7ZF9JsHs25Bdk/jtuwWhx2FmfsPMl72pREuNKy0riEcRCOLM6pJzBefT&#10;9mMKwnlkjZVlUvAkB8vF4G2OqbYdH6g9+lwECLsUFRTe16mULivIoBvZmjh4N9sY9EE2udQNdgFu&#10;KjmOook0WHJYKLCmdUHZ/fgwCr477FZJvGl399v6eT197S+7mJR6H/arGQhPvf8Pv9o/WkESJ5/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5nSzoxgAAAN0A&#10;AAAPAAAAAAAAAAAAAAAAAKoCAABkcnMvZG93bnJldi54bWxQSwUGAAAAAAQABAD6AAAAnQMAAAAA&#10;">
                  <v:shape id="Picture 3135" o:spid="_x0000_s1351" type="#_x0000_t75" style="position:absolute;left:1625;top:1548;width:29696;height:2977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yG+PGAAAA3QAAAA8AAABkcnMvZG93bnJldi54bWxEj09rwkAUxO+FfoflFbzpxqYNGl2l1Ape&#10;KvgHvD6yz2ww+zbNbk389l1B6HGYmd8w82Vva3Gl1leOFYxHCQjiwumKSwXHw3o4AeEDssbaMSm4&#10;kYfl4vlpjrl2He/oug+liBD2OSowITS5lL4wZNGPXEMcvbNrLYYo21LqFrsIt7V8TZJMWqw4Lhhs&#10;6NNQcdn/WgV2zbft1Py8Zd9+0p2/snR1Sk9KDV76jxmIQH34Dz/aG60gHafvcH8Tn4B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DIb48YAAADdAAAADwAAAAAAAAAAAAAA&#10;AACfAgAAZHJzL2Rvd25yZXYueG1sUEsFBgAAAAAEAAQA9wAAAJIDAAAAAA==&#10;" stroked="t" strokecolor="black [3213]">
                    <v:imagedata r:id="rId90" o:title=""/>
                    <v:path arrowok="t"/>
                  </v:shape>
                  <v:shape id="Text Box 99" o:spid="_x0000_s1352" type="#_x0000_t202" style="position:absolute;left:1703;top:29410;width:5487;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3W3sQA&#10;AADdAAAADwAAAGRycy9kb3ducmV2LnhtbERPS2vCQBC+C/0PywhepG4qNZXoKq1a8NAefOB5yI5J&#10;MDsbdlcT/323IHibj+8582VnanEj5yvLCt5GCQji3OqKCwXHw/frFIQPyBpry6TgTh6Wi5feHDNt&#10;W97RbR8KEUPYZ6igDKHJpPR5SQb9yDbEkTtbZzBE6AqpHbYx3NRynCSpNFhxbCixoVVJ+WV/NQrS&#10;tbu2O14N18fND/42xfj0dT8pNeh3nzMQgbrwFD/cWx3nf0ze4f+beIJ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N1t7EAAAA3QAAAA8AAAAAAAAAAAAAAAAAmAIAAGRycy9k&#10;b3ducmV2LnhtbFBLBQYAAAAABAAEAPUAAACJAwAAAAA=&#10;" stroked="f">
                    <v:textbox inset="0,0,0,0">
                      <w:txbxContent>
                        <w:p w:rsidR="00161FC4" w:rsidRDefault="00161FC4" w:rsidP="007E7BA7">
                          <w:pPr>
                            <w:pStyle w:val="Fig"/>
                            <w:jc w:val="center"/>
                          </w:pPr>
                          <w:r>
                            <w:t>Fig. 1-32</w:t>
                          </w:r>
                        </w:p>
                      </w:txbxContent>
                    </v:textbox>
                  </v:shape>
                </v:group>
                <v:group id="Group 109" o:spid="_x0000_s1353" style="position:absolute;left:1802;top:1633;width:13538;height:2546" coordorigin="20,907" coordsize="2132,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2oTb8UAAADdAAAADwAAAGRycy9kb3ducmV2LnhtbERPS2vCQBC+F/wPyxS8&#10;1U2UVEldRaRKD1JoIpTehuyYBLOzIbvN4993C4Xe5uN7znY/mkb01LnasoJ4EYEgLqyuuVRwzU9P&#10;GxDOI2tsLJOCiRzsd7OHLabaDvxBfeZLEULYpaig8r5NpXRFRQbdwrbEgbvZzqAPsCul7nAI4aaR&#10;yyh6lgZrDg0VtnSsqLhn30bBecDhsIpf+8v9dpy+8uT98xKTUvPH8fACwtPo/8V/7jcd5q+TN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NqE2/FAAAA3QAA&#10;AA8AAAAAAAAAAAAAAAAAqgIAAGRycy9kb3ducmV2LnhtbFBLBQYAAAAABAAEAPoAAACcAwAAAAA=&#10;">
                  <v:rect id="Rectangle 110" o:spid="_x0000_s1354" style="position:absolute;left:442;top:907;width:1710;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vBAMEA&#10;AADcAAAADwAAAGRycy9kb3ducmV2LnhtbERPS2vCQBC+F/wPywje6kahWqKrSEAQEXyk7XnIjkna&#10;7GzITjX+++6h4PHjey/XvWvUjbpQezYwGSegiAtvay4NfOTb13dQQZAtNp7JwIMCrFeDlyWm1t/5&#10;TLeLlCqGcEjRQCXSplqHoiKHYexb4shdfedQIuxKbTu8x3DX6GmSzLTDmmNDhS1lFRU/l19n4Ph1&#10;yvenebaXZFpI9snf9HbIjRkN+80ClFAvT/G/e2cNzGdxbTwTj4Be/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4LwQDBAAAA3AAAAA8AAAAAAAAAAAAAAAAAmAIAAGRycy9kb3du&#10;cmV2LnhtbFBLBQYAAAAABAAEAPUAAACGAwAAAAA=&#10;" stroked="f" strokeweight=".25pt">
                    <v:textbox style="mso-fit-shape-to-text:t" inset="0,0,0,0">
                      <w:txbxContent>
                        <w:p w:rsidR="00161FC4" w:rsidRDefault="00161FC4" w:rsidP="007E7BA7">
                          <w:pPr>
                            <w:rPr>
                              <w:sz w:val="18"/>
                            </w:rPr>
                          </w:pPr>
                          <w:r>
                            <w:rPr>
                              <w:sz w:val="18"/>
                            </w:rPr>
                            <w:t>Small flat screwdriver</w:t>
                          </w:r>
                        </w:p>
                      </w:txbxContent>
                    </v:textbox>
                  </v:rect>
                  <v:shape id="Picture 111" o:spid="_x0000_s1355" type="#_x0000_t75" alt="tool" style="position:absolute;left:20;top:918;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IHaXEAAAA3AAAAA8AAABkcnMvZG93bnJldi54bWxEj0FrwkAUhO+C/2F5Qm91Y22qpK4ihYAI&#10;Itr2/sy+JtHs27C7jem/d4WCx2FmvmEWq940oiPna8sKJuMEBHFhdc2lgq/P/HkOwgdkjY1lUvBH&#10;HlbL4WCBmbZXPlB3DKWIEPYZKqhCaDMpfVGRQT+2LXH0fqwzGKJ0pdQOrxFuGvmSJG/SYM1xocKW&#10;PioqLsdfo6C7nGi6n6Spy7ev5yKV37tAuVJPo379DiJQHx7h//ZGK5jNpnA/E4+AX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yIHaXEAAAA3AAAAA8AAAAAAAAAAAAAAAAA&#10;nwIAAGRycy9kb3ducmV2LnhtbFBLBQYAAAAABAAEAPcAAACQAwAAAAA=&#10;">
                    <v:imagedata r:id="rId28" o:title="tool"/>
                  </v:shape>
                </v:group>
                <w10:anchorlock/>
              </v:group>
            </w:pict>
          </mc:Fallback>
        </mc:AlternateContent>
      </w:r>
      <w:r w:rsidRPr="00CA5DB2">
        <w:rPr>
          <w:lang w:val="en-CA"/>
        </w:rPr>
        <w:t xml:space="preserve">Use a screwdriver to detach the 3 </w:t>
      </w:r>
      <w:r w:rsidR="00BB04EB">
        <w:t xml:space="preserve">claws </w:t>
      </w:r>
      <w:r w:rsidRPr="00CA5DB2">
        <w:t xml:space="preserve">and </w:t>
      </w:r>
      <w:r w:rsidRPr="00CA5DB2">
        <w:rPr>
          <w:lang w:val="en-CA"/>
        </w:rPr>
        <w:t>remove the windsh</w:t>
      </w:r>
      <w:r w:rsidR="00BB04EB">
        <w:rPr>
          <w:lang w:val="en-CA"/>
        </w:rPr>
        <w:t xml:space="preserve">ield wiper arm cover </w:t>
      </w:r>
      <w:r w:rsidR="00BB04EB" w:rsidRPr="00CA5DB2">
        <w:t xml:space="preserve">( </w:t>
      </w:r>
      <w:r w:rsidR="00BB04EB" w:rsidRPr="00CA5DB2">
        <w:rPr>
          <w:noProof/>
        </w:rPr>
        <mc:AlternateContent>
          <mc:Choice Requires="wps">
            <w:drawing>
              <wp:inline distT="0" distB="0" distL="0" distR="0" wp14:anchorId="1383EFCF" wp14:editId="479382FC">
                <wp:extent cx="180712" cy="180712"/>
                <wp:effectExtent l="0" t="0" r="10160" b="10160"/>
                <wp:docPr id="3131" name="Oval 3131"/>
                <wp:cNvGraphicFramePr/>
                <a:graphic xmlns:a="http://schemas.openxmlformats.org/drawingml/2006/main">
                  <a:graphicData uri="http://schemas.microsoft.com/office/word/2010/wordprocessingShape">
                    <wps:wsp>
                      <wps:cNvSpPr/>
                      <wps:spPr>
                        <a:xfrm>
                          <a:off x="0" y="0"/>
                          <a:ext cx="180712" cy="180712"/>
                        </a:xfrm>
                        <a:prstGeom prst="ellipse">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6E881EF" id="Oval 3131" o:spid="_x0000_s1026" style="width:14.25pt;height:1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" filled="f" strokecolor="black [3213]" strokeweight="1pt">
                <v:stroke dashstyle="dash"/>
                <w10:anchorlock/>
              </v:oval>
            </w:pict>
          </mc:Fallback>
        </mc:AlternateContent>
      </w:r>
      <w:r w:rsidR="00BB04EB" w:rsidRPr="00CA5DB2">
        <w:t xml:space="preserve"> </w:t>
      </w:r>
      <w:r w:rsidR="00EC3ADC" w:rsidRPr="00CA5DB2">
        <w:rPr>
          <w:lang w:val="en-CA"/>
        </w:rPr>
        <w:t>Fig.</w:t>
      </w:r>
      <w:r w:rsidRPr="00CA5DB2">
        <w:rPr>
          <w:lang w:val="en-CA"/>
        </w:rPr>
        <w:t xml:space="preserve"> 1-32).</w:t>
      </w:r>
      <w:r w:rsidR="00EC3ADC" w:rsidRPr="00CA5DB2">
        <w:rPr>
          <w:lang w:val="en-CA"/>
        </w:rPr>
        <w:t xml:space="preserve">  Repeat for the other side.</w:t>
      </w:r>
      <w:r w:rsidR="00EC3ADC" w:rsidRPr="00CA5DB2">
        <w:rPr>
          <w:noProof/>
        </w:rPr>
        <w:t xml:space="preserve"> </w:t>
      </w:r>
    </w:p>
    <w:p w:rsidR="00EC3ADC" w:rsidRPr="00CA5DB2" w:rsidRDefault="00EC3ADC" w:rsidP="00EC3ADC">
      <w:pPr>
        <w:pStyle w:val="ProcLevel3"/>
        <w:numPr>
          <w:ilvl w:val="0"/>
          <w:numId w:val="0"/>
        </w:numPr>
        <w:ind w:left="720"/>
      </w:pPr>
      <w:r w:rsidRPr="00CA5DB2">
        <w:rPr>
          <w:b/>
        </w:rPr>
        <w:t>HINT:</w:t>
      </w:r>
      <w:r w:rsidRPr="00CA5DB2">
        <w:t xml:space="preserve"> </w:t>
      </w:r>
      <w:r w:rsidRPr="00CA5DB2">
        <w:rPr>
          <w:lang w:val="en-CA"/>
        </w:rPr>
        <w:t>Tape the screwdriver tip.</w:t>
      </w:r>
    </w:p>
    <w:p w:rsidR="00EC3ADC" w:rsidRDefault="00EC3ADC">
      <w:r>
        <w:br w:type="page"/>
      </w:r>
    </w:p>
    <w:p w:rsidR="00EC3ADC" w:rsidRPr="00EC3ADC" w:rsidRDefault="00EC3ADC" w:rsidP="00AE691C">
      <w:pPr>
        <w:pStyle w:val="ProcLevel2"/>
        <w:numPr>
          <w:ilvl w:val="0"/>
          <w:numId w:val="0"/>
        </w:numPr>
        <w:ind w:left="360"/>
      </w:pPr>
    </w:p>
    <w:p w:rsidR="00EC3ADC" w:rsidRPr="00CA5DB2" w:rsidRDefault="00EC3ADC" w:rsidP="00AE691C">
      <w:pPr>
        <w:pStyle w:val="ProcLevel3"/>
      </w:pPr>
      <w:r w:rsidRPr="00CA5DB2">
        <w:rPr>
          <w:noProof/>
        </w:rPr>
        <mc:AlternateContent>
          <mc:Choice Requires="wpg">
            <w:drawing>
              <wp:anchor distT="0" distB="0" distL="114300" distR="114300" simplePos="0" relativeHeight="251962880" behindDoc="0" locked="1" layoutInCell="1" allowOverlap="1" wp14:anchorId="40032899" wp14:editId="54394A53">
                <wp:simplePos x="0" y="0"/>
                <wp:positionH relativeFrom="column">
                  <wp:posOffset>-3248025</wp:posOffset>
                </wp:positionH>
                <wp:positionV relativeFrom="paragraph">
                  <wp:posOffset>635</wp:posOffset>
                </wp:positionV>
                <wp:extent cx="2971800" cy="1883410"/>
                <wp:effectExtent l="19050" t="19050" r="19050" b="21590"/>
                <wp:wrapNone/>
                <wp:docPr id="783" name="Group 783"/>
                <wp:cNvGraphicFramePr/>
                <a:graphic xmlns:a="http://schemas.openxmlformats.org/drawingml/2006/main">
                  <a:graphicData uri="http://schemas.microsoft.com/office/word/2010/wordprocessingGroup">
                    <wpg:wgp>
                      <wpg:cNvGrpSpPr/>
                      <wpg:grpSpPr>
                        <a:xfrm>
                          <a:off x="0" y="0"/>
                          <a:ext cx="2971800" cy="1883410"/>
                          <a:chOff x="0" y="0"/>
                          <a:chExt cx="2971800" cy="1883664"/>
                        </a:xfrm>
                      </wpg:grpSpPr>
                      <wpg:grpSp>
                        <wpg:cNvPr id="775" name="Group 775"/>
                        <wpg:cNvGrpSpPr/>
                        <wpg:grpSpPr>
                          <a:xfrm>
                            <a:off x="0" y="0"/>
                            <a:ext cx="2971800" cy="1883664"/>
                            <a:chOff x="146845" y="146619"/>
                            <a:chExt cx="2970866" cy="1891031"/>
                          </a:xfrm>
                        </wpg:grpSpPr>
                        <wpg:grpSp>
                          <wpg:cNvPr id="776" name="Group 776"/>
                          <wpg:cNvGrpSpPr/>
                          <wpg:grpSpPr>
                            <a:xfrm>
                              <a:off x="146845" y="146619"/>
                              <a:ext cx="2970866" cy="1891031"/>
                              <a:chOff x="146784" y="146922"/>
                              <a:chExt cx="2969609" cy="1894938"/>
                            </a:xfrm>
                          </wpg:grpSpPr>
                          <pic:pic xmlns:pic="http://schemas.openxmlformats.org/drawingml/2006/picture">
                            <pic:nvPicPr>
                              <pic:cNvPr id="777" name="Picture 777"/>
                              <pic:cNvPicPr preferRelativeResize="0">
                                <a:picLocks noChangeAspect="1"/>
                              </pic:cNvPicPr>
                            </pic:nvPicPr>
                            <pic:blipFill>
                              <a:blip r:embed="rId91">
                                <a:extLst>
                                  <a:ext uri="{28A0092B-C50C-407E-A947-70E740481C1C}">
                                    <a14:useLocalDpi xmlns:a14="http://schemas.microsoft.com/office/drawing/2010/main" val="0"/>
                                  </a:ext>
                                </a:extLst>
                              </a:blip>
                              <a:stretch>
                                <a:fillRect/>
                              </a:stretch>
                            </pic:blipFill>
                            <pic:spPr bwMode="auto">
                              <a:xfrm>
                                <a:off x="146784" y="146922"/>
                                <a:ext cx="2969609" cy="1894938"/>
                              </a:xfrm>
                              <a:prstGeom prst="rect">
                                <a:avLst/>
                              </a:prstGeom>
                              <a:ln>
                                <a:solidFill>
                                  <a:schemeClr val="tx1"/>
                                </a:solidFill>
                              </a:ln>
                              <a:extLst>
                                <a:ext uri="{53640926-AAD7-44D8-BBD7-CCE9431645EC}">
                                  <a14:shadowObscured xmlns:a14="http://schemas.microsoft.com/office/drawing/2010/main"/>
                                </a:ext>
                              </a:extLst>
                            </pic:spPr>
                          </pic:pic>
                          <wps:wsp>
                            <wps:cNvPr id="778" name="Text Box 99"/>
                            <wps:cNvSpPr txBox="1">
                              <a:spLocks noChangeArrowheads="1"/>
                            </wps:cNvSpPr>
                            <wps:spPr bwMode="auto">
                              <a:xfrm>
                                <a:off x="154624" y="1849203"/>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EC3ADC">
                                  <w:pPr>
                                    <w:pStyle w:val="Fig"/>
                                    <w:jc w:val="center"/>
                                  </w:pPr>
                                  <w:r>
                                    <w:t>Fig. 1-33</w:t>
                                  </w:r>
                                </w:p>
                              </w:txbxContent>
                            </wps:txbx>
                            <wps:bodyPr rot="0" vert="horz" wrap="square" lIns="0" tIns="0" rIns="0" bIns="0" anchor="t" anchorCtr="0" upright="1">
                              <a:noAutofit/>
                            </wps:bodyPr>
                          </wps:wsp>
                        </wpg:grpSp>
                        <wpg:grpSp>
                          <wpg:cNvPr id="779" name="Group 109"/>
                          <wpg:cNvGrpSpPr>
                            <a:grpSpLocks/>
                          </wpg:cNvGrpSpPr>
                          <wpg:grpSpPr bwMode="auto">
                            <a:xfrm>
                              <a:off x="165035" y="155684"/>
                              <a:ext cx="1895475" cy="254635"/>
                              <a:chOff x="-4" y="895"/>
                              <a:chExt cx="2985" cy="401"/>
                            </a:xfrm>
                          </wpg:grpSpPr>
                          <wps:wsp>
                            <wps:cNvPr id="780" name="Rectangle 110"/>
                            <wps:cNvSpPr>
                              <a:spLocks noChangeArrowheads="1"/>
                            </wps:cNvSpPr>
                            <wps:spPr bwMode="auto">
                              <a:xfrm>
                                <a:off x="418" y="895"/>
                                <a:ext cx="2563" cy="208"/>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781EDC" w:rsidRDefault="00161FC4" w:rsidP="00EC3ADC">
                                  <w:pPr>
                                    <w:rPr>
                                      <w:sz w:val="18"/>
                                      <w:szCs w:val="18"/>
                                    </w:rPr>
                                  </w:pPr>
                                  <w:r w:rsidRPr="00781EDC">
                                    <w:rPr>
                                      <w:sz w:val="18"/>
                                      <w:szCs w:val="18"/>
                                      <w:lang w:val="en-CA"/>
                                    </w:rPr>
                                    <w:t>1</w:t>
                                  </w:r>
                                  <w:r>
                                    <w:rPr>
                                      <w:sz w:val="18"/>
                                      <w:szCs w:val="18"/>
                                      <w:lang w:val="en-CA"/>
                                    </w:rPr>
                                    <w:t>4mm s</w:t>
                                  </w:r>
                                  <w:r w:rsidRPr="00781EDC">
                                    <w:rPr>
                                      <w:sz w:val="18"/>
                                      <w:szCs w:val="18"/>
                                      <w:lang w:val="en-CA"/>
                                    </w:rPr>
                                    <w:t>ocket</w:t>
                                  </w:r>
                                  <w:r>
                                    <w:rPr>
                                      <w:sz w:val="18"/>
                                      <w:szCs w:val="18"/>
                                      <w:lang w:val="en-CA"/>
                                    </w:rPr>
                                    <w:t>,</w:t>
                                  </w:r>
                                  <w:r w:rsidRPr="00781EDC">
                                    <w:rPr>
                                      <w:sz w:val="18"/>
                                      <w:szCs w:val="18"/>
                                      <w:lang w:val="en-CA"/>
                                    </w:rPr>
                                    <w:t xml:space="preserve"> </w:t>
                                  </w:r>
                                  <w:r>
                                    <w:rPr>
                                      <w:sz w:val="18"/>
                                      <w:szCs w:val="18"/>
                                      <w:lang w:val="en-CA"/>
                                    </w:rPr>
                                    <w:t>r</w:t>
                                  </w:r>
                                  <w:r w:rsidRPr="00781EDC">
                                    <w:rPr>
                                      <w:sz w:val="18"/>
                                      <w:szCs w:val="18"/>
                                      <w:lang w:val="en-CA"/>
                                    </w:rPr>
                                    <w:t xml:space="preserve">atchet </w:t>
                                  </w:r>
                                  <w:r>
                                    <w:rPr>
                                      <w:sz w:val="18"/>
                                      <w:szCs w:val="18"/>
                                      <w:lang w:val="en-CA"/>
                                    </w:rPr>
                                    <w:t>&amp; e</w:t>
                                  </w:r>
                                  <w:r w:rsidRPr="00781EDC">
                                    <w:rPr>
                                      <w:sz w:val="18"/>
                                      <w:szCs w:val="18"/>
                                      <w:lang w:val="en-CA"/>
                                    </w:rPr>
                                    <w:t>xtension</w:t>
                                  </w:r>
                                </w:p>
                              </w:txbxContent>
                            </wps:txbx>
                            <wps:bodyPr rot="0" vert="horz" wrap="square" lIns="0" tIns="0" rIns="0" bIns="0" anchor="t" anchorCtr="0" upright="1">
                              <a:spAutoFit/>
                            </wps:bodyPr>
                          </wps:wsp>
                          <pic:pic xmlns:pic="http://schemas.openxmlformats.org/drawingml/2006/picture">
                            <pic:nvPicPr>
                              <pic:cNvPr id="781"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 y="906"/>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782" name="AutoShape 2634"/>
                        <wps:cNvSpPr>
                          <a:spLocks noChangeArrowheads="1"/>
                        </wps:cNvSpPr>
                        <wps:spPr bwMode="auto">
                          <a:xfrm>
                            <a:off x="1828800" y="1198179"/>
                            <a:ext cx="314325" cy="278130"/>
                          </a:xfrm>
                          <a:prstGeom prst="diamond">
                            <a:avLst/>
                          </a:prstGeom>
                          <a:noFill/>
                          <a:ln w="15875" algn="ctr">
                            <a:solidFill>
                              <a:srgbClr val="FF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40032899" id="Group 783" o:spid="_x0000_s1356" style="position:absolute;left:0;text-align:left;margin-left:-255.75pt;margin-top:.05pt;width:234pt;height:148.3pt;z-index:251962880;mso-position-horizontal-relative:text;mso-position-vertical-relative:text;mso-height-relative:margin" coordsize="29718,18836"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">
                <v:group id="Group 775" o:spid="_x0000_s1357" style="position:absolute;width:29718;height:18836" coordorigin="1468,1466" coordsize="29708,18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f6IQcYAAADcAAAADwAAAGRycy9kb3ducmV2LnhtbESPT2vCQBTE7wW/w/IK&#10;3uomSqqkriJSpQcpNBFKb4/sMwlm34bsNn++fbdQ6HGYmd8w2/1oGtFT52rLCuJFBIK4sLrmUsE1&#10;Pz1tQDiPrLGxTAomcrDfzR62mGo78Af1mS9FgLBLUUHlfZtK6YqKDLqFbYmDd7OdQR9kV0rd4RDg&#10;ppHLKHqWBmsOCxW2dKyouGffRsF5wOGwil/7y/12nL7y5P3zEpNS88fx8ALC0+j/w3/tN61gvU7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ohBxgAAANwA&#10;AAAPAAAAAAAAAAAAAAAAAKoCAABkcnMvZG93bnJldi54bWxQSwUGAAAAAAQABAD6AAAAnQMAAAAA&#10;">
                  <v:group id="Group 776" o:spid="_x0000_s1358" style="position:absolute;left:1468;top:1466;width:29709;height:18910" coordorigin="1467,1469" coordsize="29696,189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wWNsYAAADcAAAADwAAAGRycy9kb3ducmV2LnhtbESPT2vCQBTE7wW/w/KE&#10;3uomSlWiq4jU0kMoNBFKb4/sMwlm34bsNn++fbdQ6HGYmd8w++NoGtFT52rLCuJFBIK4sLrmUsE1&#10;vzxtQTiPrLGxTAomcnA8zB72mGg78Af1mS9FgLBLUEHlfZtI6YqKDLqFbYmDd7OdQR9kV0rd4RDg&#10;ppHLKFpLgzWHhQpbOldU3LNvo+B1wOG0il/69H47T1/58/tnGpNSj/PxtAPhafT/4b/2m1aw2a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LBY2xgAAANwA&#10;AAAPAAAAAAAAAAAAAAAAAKoCAABkcnMvZG93bnJldi54bWxQSwUGAAAAAAQABAD6AAAAnQMAAAAA&#10;">
                    <v:shape id="Picture 777" o:spid="_x0000_s1359" type="#_x0000_t75" style="position:absolute;left:1467;top:1469;width:29696;height:1894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HIeDGAAAA3AAAAA8AAABkcnMvZG93bnJldi54bWxEj09rwkAUxO8Fv8PyhN7qplJNSV3FBATx&#10;UNRa6PGRfU1Cs29jds2fb+8WCj0OM/MbZrUZTC06al1lWcHzLAJBnFtdcaHg8rF7egXhPLLG2jIp&#10;GMnBZj15WGGibc8n6s6+EAHCLkEFpfdNIqXLSzLoZrYhDt63bQ36INtC6hb7ADe1nEfRUhqsOCyU&#10;2FBWUv5zvhkFx5friJf3Ij9oTtOvU5QdFp+jUo/TYfsGwtPg/8N/7b1WEMcx/J4JR0Cu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Ych4MYAAADcAAAADwAAAAAAAAAAAAAA&#10;AACfAgAAZHJzL2Rvd25yZXYueG1sUEsFBgAAAAAEAAQA9wAAAJIDAAAAAA==&#10;" stroked="t" strokecolor="black [3213]">
                      <v:imagedata r:id="rId92" o:title=""/>
                      <v:path arrowok="t"/>
                    </v:shape>
                    <v:shape id="Text Box 99" o:spid="_x0000_s1360" type="#_x0000_t202" style="position:absolute;left:1546;top:18492;width:5486;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wLiMMA&#10;AADcAAAADwAAAGRycy9kb3ducmV2LnhtbERPu2rDMBTdA/0HcQtdQiM3Q1LcKKG1W+jQDEmN54t1&#10;Y5tYV0aSH/n7aihkPJz37jCbTozkfGtZwcsqAUFcWd1yraD4/Xp+BeEDssbOMim4kYfD/mGxw1Tb&#10;iU80nkMtYgj7FBU0IfSplL5qyKBf2Z44chfrDIYIXS21wymGm06uk2QjDbYcGxrsKWuoup4Ho2CT&#10;u2E6cbbMi88fPPb1uvy4lUo9Pc7vbyACzeEu/nd/awXbbVwbz8QjIP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wLiMMAAADcAAAADwAAAAAAAAAAAAAAAACYAgAAZHJzL2Rv&#10;d25yZXYueG1sUEsFBgAAAAAEAAQA9QAAAIgDAAAAAA==&#10;" stroked="f">
                      <v:textbox inset="0,0,0,0">
                        <w:txbxContent>
                          <w:p w:rsidR="00161FC4" w:rsidRDefault="00161FC4" w:rsidP="00EC3ADC">
                            <w:pPr>
                              <w:pStyle w:val="Fig"/>
                              <w:jc w:val="center"/>
                            </w:pPr>
                            <w:r>
                              <w:t>Fig. 1-33</w:t>
                            </w:r>
                          </w:p>
                        </w:txbxContent>
                      </v:textbox>
                    </v:shape>
                  </v:group>
                  <v:group id="Group 109" o:spid="_x0000_s1361" style="position:absolute;left:1650;top:1556;width:18955;height:2547" coordorigin="-4,895" coordsize="2985,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LOCRMYAAADcAAAADwAAAGRycy9kb3ducmV2LnhtbESPQWvCQBSE74L/YXlC&#10;b3UTi7WNWUVEpQcpVAvF2yP7TEKyb0N2TeK/7xYKHoeZ+YZJ14OpRUetKy0riKcRCOLM6pJzBd/n&#10;/fMbCOeRNdaWScGdHKxX41GKibY9f1F38rkIEHYJKii8bxIpXVaQQTe1DXHwrrY16INsc6lb7APc&#10;1HIWRa/SYMlhocCGtgVl1elmFBx67Dcv8a47Vtft/XKef/4cY1LqaTJsliA8Df4R/m9/aAWL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0s4JExgAAANwA&#10;AAAPAAAAAAAAAAAAAAAAAKoCAABkcnMvZG93bnJldi54bWxQSwUGAAAAAAQABAD6AAAAnQMAAAAA&#10;">
                    <v:rect id="Rectangle 110" o:spid="_x0000_s1362" style="position:absolute;left:418;top:895;width:2563;height: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Er/MEA&#10;AADcAAAADwAAAGRycy9kb3ducmV2LnhtbERPTWvCQBC9F/oflhG81Y2CVaKrSKBQpFA16nnIjkk0&#10;OxuyU03/ffdQ8Ph438t17xp1py7Ung2MRwko4sLbmksDx/zjbQ4qCLLFxjMZ+KUA69XryxJT6x+8&#10;p/tBShVDOKRooBJpU61DUZHDMPItceQuvnMoEXalth0+Yrhr9CRJ3rXDmmNDhS1lFRW3w48z8H3e&#10;5dvdLNtKMikkO/GVpl+5McNBv1mAEurlKf53f1oDs3mcH8/EI6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xK/zBAAAA3AAAAA8AAAAAAAAAAAAAAAAAmAIAAGRycy9kb3du&#10;cmV2LnhtbFBLBQYAAAAABAAEAPUAAACGAwAAAAA=&#10;" stroked="f" strokeweight=".25pt">
                      <v:textbox style="mso-fit-shape-to-text:t" inset="0,0,0,0">
                        <w:txbxContent>
                          <w:p w:rsidR="00161FC4" w:rsidRPr="00781EDC" w:rsidRDefault="00161FC4" w:rsidP="00EC3ADC">
                            <w:pPr>
                              <w:rPr>
                                <w:sz w:val="18"/>
                                <w:szCs w:val="18"/>
                              </w:rPr>
                            </w:pPr>
                            <w:r w:rsidRPr="00781EDC">
                              <w:rPr>
                                <w:sz w:val="18"/>
                                <w:szCs w:val="18"/>
                                <w:lang w:val="en-CA"/>
                              </w:rPr>
                              <w:t>1</w:t>
                            </w:r>
                            <w:r>
                              <w:rPr>
                                <w:sz w:val="18"/>
                                <w:szCs w:val="18"/>
                                <w:lang w:val="en-CA"/>
                              </w:rPr>
                              <w:t>4mm s</w:t>
                            </w:r>
                            <w:r w:rsidRPr="00781EDC">
                              <w:rPr>
                                <w:sz w:val="18"/>
                                <w:szCs w:val="18"/>
                                <w:lang w:val="en-CA"/>
                              </w:rPr>
                              <w:t>ocket</w:t>
                            </w:r>
                            <w:r>
                              <w:rPr>
                                <w:sz w:val="18"/>
                                <w:szCs w:val="18"/>
                                <w:lang w:val="en-CA"/>
                              </w:rPr>
                              <w:t>,</w:t>
                            </w:r>
                            <w:r w:rsidRPr="00781EDC">
                              <w:rPr>
                                <w:sz w:val="18"/>
                                <w:szCs w:val="18"/>
                                <w:lang w:val="en-CA"/>
                              </w:rPr>
                              <w:t xml:space="preserve"> </w:t>
                            </w:r>
                            <w:r>
                              <w:rPr>
                                <w:sz w:val="18"/>
                                <w:szCs w:val="18"/>
                                <w:lang w:val="en-CA"/>
                              </w:rPr>
                              <w:t>r</w:t>
                            </w:r>
                            <w:r w:rsidRPr="00781EDC">
                              <w:rPr>
                                <w:sz w:val="18"/>
                                <w:szCs w:val="18"/>
                                <w:lang w:val="en-CA"/>
                              </w:rPr>
                              <w:t xml:space="preserve">atchet </w:t>
                            </w:r>
                            <w:r>
                              <w:rPr>
                                <w:sz w:val="18"/>
                                <w:szCs w:val="18"/>
                                <w:lang w:val="en-CA"/>
                              </w:rPr>
                              <w:t>&amp; e</w:t>
                            </w:r>
                            <w:r w:rsidRPr="00781EDC">
                              <w:rPr>
                                <w:sz w:val="18"/>
                                <w:szCs w:val="18"/>
                                <w:lang w:val="en-CA"/>
                              </w:rPr>
                              <w:t>xtension</w:t>
                            </w:r>
                          </w:p>
                        </w:txbxContent>
                      </v:textbox>
                    </v:rect>
                    <v:shape id="Picture 111" o:spid="_x0000_s1363" type="#_x0000_t75" alt="tool" style="position:absolute;left:-4;top:906;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DVm7EAAAA3AAAAA8AAABkcnMvZG93bnJldi54bWxEj81qwzAQhO+FvIPYQG+J7DZOghsllIKh&#10;FELJ331rbW031spIquO8fVQI9DjMzDfMajOYVvTkfGNZQTpNQBCXVjdcKTgeiskShA/IGlvLpOBK&#10;Hjbr0cMKc20vvKN+HyoRIexzVFCH0OVS+rImg35qO+LofVtnMETpKqkdXiLctPIpSebSYMNxocaO&#10;3moqz/tfo6A/f9HzZ5plrviY/ZSZPG0DFUo9jofXFxCBhvAfvrfftYLFMoW/M/EIyP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DVm7EAAAA3AAAAA8AAAAAAAAAAAAAAAAA&#10;nwIAAGRycy9kb3ducmV2LnhtbFBLBQYAAAAABAAEAPcAAACQAwAAAAA=&#10;">
                      <v:imagedata r:id="rId28" o:title="tool"/>
                    </v:shape>
                  </v:group>
                </v:group>
                <v:shapetype id="_x0000_t4" coordsize="21600,21600" o:spt="4" path="m10800,l,10800,10800,21600,21600,10800xe">
                  <v:stroke joinstyle="miter"/>
                  <v:path gradientshapeok="t" o:connecttype="rect" textboxrect="5400,5400,16200,16200"/>
                </v:shapetype>
                <v:shape id="AutoShape 2634" o:spid="_x0000_s1364" type="#_x0000_t4" style="position:absolute;left:18288;top:11981;width:3143;height:2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lp5MQA&#10;AADcAAAADwAAAGRycy9kb3ducmV2LnhtbESPwW7CMBBE75X6D9ZW6q04NRJFKQZRKGqupL30toqX&#10;OCJeh9iE8Pc1ElKPo5l5o1msRteKgfrQeNbwOslAEFfeNFxr+PnevcxBhIhssPVMGq4UYLV8fFhg&#10;bvyF9zSUsRYJwiFHDTbGLpcyVJYchonviJN38L3DmGRfS9PjJcFdK1WWzaTDhtOCxY42lqpjeXYa&#10;smNbqHK6346n36/PQs2sGqYfWj8/jet3EJHG+B++twuj4W2u4HYmHQ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paeTEAAAA3AAAAA8AAAAAAAAAAAAAAAAAmAIAAGRycy9k&#10;b3ducmV2LnhtbFBLBQYAAAAABAAEAPUAAACJAwAAAAA=&#10;" filled="f" strokecolor="red" strokeweight="1.25pt"/>
                <w10:anchorlock/>
              </v:group>
            </w:pict>
          </mc:Fallback>
        </mc:AlternateContent>
      </w:r>
      <w:r w:rsidRPr="00CA5DB2">
        <w:rPr>
          <w:lang w:val="en-CA"/>
        </w:rPr>
        <w:t>Remove the nut and the front wiper arm and blade assembly LH (</w:t>
      </w:r>
      <w:r w:rsidR="002B6E72" w:rsidRPr="00CA5DB2">
        <w:rPr>
          <w:lang w:val="en-CA"/>
        </w:rPr>
        <w:t xml:space="preserve">   </w:t>
      </w:r>
      <w:r w:rsidR="002B6E72" w:rsidRPr="00CA5DB2">
        <w:rPr>
          <w:noProof/>
          <w:color w:val="FF0000"/>
        </w:rPr>
        <mc:AlternateContent>
          <mc:Choice Requires="wps">
            <w:drawing>
              <wp:anchor distT="0" distB="0" distL="114300" distR="114300" simplePos="0" relativeHeight="251964928" behindDoc="0" locked="1" layoutInCell="1" allowOverlap="1" wp14:anchorId="79E53F1E" wp14:editId="6AB364F2">
                <wp:simplePos x="0" y="0"/>
                <wp:positionH relativeFrom="column">
                  <wp:posOffset>2221230</wp:posOffset>
                </wp:positionH>
                <wp:positionV relativeFrom="paragraph">
                  <wp:posOffset>220980</wp:posOffset>
                </wp:positionV>
                <wp:extent cx="191770" cy="182880"/>
                <wp:effectExtent l="19050" t="19050" r="17780" b="45720"/>
                <wp:wrapNone/>
                <wp:docPr id="784" name="AutoShape 2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770" cy="182880"/>
                        </a:xfrm>
                        <a:prstGeom prst="diamond">
                          <a:avLst/>
                        </a:prstGeom>
                        <a:solidFill>
                          <a:srgbClr val="FFFFFF"/>
                        </a:solidFill>
                        <a:ln w="15875" algn="ctr">
                          <a:solidFill>
                            <a:schemeClr val="tx1"/>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5BDF2" id="AutoShape 2632" o:spid="_x0000_s1026" type="#_x0000_t4" style="position:absolute;margin-left:174.9pt;margin-top:17.4pt;width:15.1pt;height:14.4pt;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" strokecolor="black [3213]" strokeweight="1.25pt">
                <w10:anchorlock/>
              </v:shape>
            </w:pict>
          </mc:Fallback>
        </mc:AlternateContent>
      </w:r>
      <w:r w:rsidR="002B6E72" w:rsidRPr="00CA5DB2">
        <w:rPr>
          <w:lang w:val="en-CA"/>
        </w:rPr>
        <w:t xml:space="preserve">   </w:t>
      </w:r>
      <w:r w:rsidRPr="00CA5DB2">
        <w:rPr>
          <w:lang w:val="en-CA"/>
        </w:rPr>
        <w:t>Fig. 1-33).</w:t>
      </w:r>
    </w:p>
    <w:p w:rsidR="002B6E72" w:rsidRDefault="002B6E72" w:rsidP="00AE691C">
      <w:pPr>
        <w:pStyle w:val="ProcLevel2"/>
        <w:numPr>
          <w:ilvl w:val="0"/>
          <w:numId w:val="0"/>
        </w:numPr>
        <w:ind w:left="360"/>
      </w:pPr>
    </w:p>
    <w:p w:rsidR="002B6E72" w:rsidRDefault="002B6E72" w:rsidP="00AE691C">
      <w:pPr>
        <w:pStyle w:val="ProcLevel2"/>
        <w:numPr>
          <w:ilvl w:val="0"/>
          <w:numId w:val="0"/>
        </w:numPr>
        <w:ind w:left="360"/>
      </w:pPr>
    </w:p>
    <w:p w:rsidR="002B6E72" w:rsidRDefault="002B6E72" w:rsidP="00AE691C">
      <w:pPr>
        <w:pStyle w:val="ProcLevel2"/>
        <w:numPr>
          <w:ilvl w:val="0"/>
          <w:numId w:val="0"/>
        </w:numPr>
        <w:ind w:left="360"/>
      </w:pPr>
    </w:p>
    <w:p w:rsidR="002B6E72" w:rsidRDefault="002B6E72" w:rsidP="00AE691C">
      <w:pPr>
        <w:pStyle w:val="ProcLevel2"/>
        <w:numPr>
          <w:ilvl w:val="0"/>
          <w:numId w:val="0"/>
        </w:numPr>
        <w:ind w:left="360"/>
      </w:pPr>
    </w:p>
    <w:p w:rsidR="002B6E72" w:rsidRPr="002B6E72" w:rsidRDefault="002B6E72" w:rsidP="00AE691C">
      <w:pPr>
        <w:pStyle w:val="ProcLevel2"/>
        <w:numPr>
          <w:ilvl w:val="0"/>
          <w:numId w:val="0"/>
        </w:numPr>
        <w:ind w:left="360"/>
      </w:pPr>
    </w:p>
    <w:p w:rsidR="002B6E72" w:rsidRPr="00CA5DB2" w:rsidRDefault="002B6E72" w:rsidP="00AE691C">
      <w:pPr>
        <w:pStyle w:val="ProcLevel3"/>
      </w:pPr>
      <w:r w:rsidRPr="00CA5DB2">
        <w:rPr>
          <w:noProof/>
        </w:rPr>
        <mc:AlternateContent>
          <mc:Choice Requires="wpg">
            <w:drawing>
              <wp:anchor distT="0" distB="0" distL="114300" distR="114300" simplePos="0" relativeHeight="251969024" behindDoc="0" locked="1" layoutInCell="1" allowOverlap="1" wp14:anchorId="6BE98D92" wp14:editId="79E90389">
                <wp:simplePos x="0" y="0"/>
                <wp:positionH relativeFrom="column">
                  <wp:posOffset>-3248025</wp:posOffset>
                </wp:positionH>
                <wp:positionV relativeFrom="paragraph">
                  <wp:posOffset>-3175</wp:posOffset>
                </wp:positionV>
                <wp:extent cx="2971800" cy="1892300"/>
                <wp:effectExtent l="19050" t="19050" r="19050" b="12700"/>
                <wp:wrapNone/>
                <wp:docPr id="786" name="Group 786"/>
                <wp:cNvGraphicFramePr/>
                <a:graphic xmlns:a="http://schemas.openxmlformats.org/drawingml/2006/main">
                  <a:graphicData uri="http://schemas.microsoft.com/office/word/2010/wordprocessingGroup">
                    <wpg:wgp>
                      <wpg:cNvGrpSpPr/>
                      <wpg:grpSpPr>
                        <a:xfrm>
                          <a:off x="0" y="0"/>
                          <a:ext cx="2971800" cy="1892300"/>
                          <a:chOff x="5877" y="0"/>
                          <a:chExt cx="2972109" cy="1891342"/>
                        </a:xfrm>
                      </wpg:grpSpPr>
                      <wpg:grpSp>
                        <wpg:cNvPr id="787" name="Group 787"/>
                        <wpg:cNvGrpSpPr/>
                        <wpg:grpSpPr>
                          <a:xfrm>
                            <a:off x="5877" y="0"/>
                            <a:ext cx="2972109" cy="1891342"/>
                            <a:chOff x="152720" y="146619"/>
                            <a:chExt cx="2971175" cy="1898739"/>
                          </a:xfrm>
                        </wpg:grpSpPr>
                        <wpg:grpSp>
                          <wpg:cNvPr id="788" name="Group 788"/>
                          <wpg:cNvGrpSpPr/>
                          <wpg:grpSpPr>
                            <a:xfrm>
                              <a:off x="152720" y="146619"/>
                              <a:ext cx="2971175" cy="1898739"/>
                              <a:chOff x="152657" y="146922"/>
                              <a:chExt cx="2969918" cy="1902662"/>
                            </a:xfrm>
                          </wpg:grpSpPr>
                          <pic:pic xmlns:pic="http://schemas.openxmlformats.org/drawingml/2006/picture">
                            <pic:nvPicPr>
                              <pic:cNvPr id="789" name="Picture 789"/>
                              <pic:cNvPicPr preferRelativeResize="0">
                                <a:picLocks noChangeAspect="1"/>
                              </pic:cNvPicPr>
                            </pic:nvPicPr>
                            <pic:blipFill>
                              <a:blip r:embed="rId93">
                                <a:extLst>
                                  <a:ext uri="{28A0092B-C50C-407E-A947-70E740481C1C}">
                                    <a14:useLocalDpi xmlns:a14="http://schemas.microsoft.com/office/drawing/2010/main" val="0"/>
                                  </a:ext>
                                </a:extLst>
                              </a:blip>
                              <a:stretch>
                                <a:fillRect/>
                              </a:stretch>
                            </pic:blipFill>
                            <pic:spPr bwMode="auto">
                              <a:xfrm>
                                <a:off x="152657" y="146922"/>
                                <a:ext cx="2969918" cy="1902662"/>
                              </a:xfrm>
                              <a:prstGeom prst="rect">
                                <a:avLst/>
                              </a:prstGeom>
                              <a:ln>
                                <a:solidFill>
                                  <a:schemeClr val="tx1"/>
                                </a:solidFill>
                              </a:ln>
                              <a:extLst>
                                <a:ext uri="{53640926-AAD7-44D8-BBD7-CCE9431645EC}">
                                  <a14:shadowObscured xmlns:a14="http://schemas.microsoft.com/office/drawing/2010/main"/>
                                </a:ext>
                              </a:extLst>
                            </pic:spPr>
                          </pic:pic>
                          <wps:wsp>
                            <wps:cNvPr id="799" name="Text Box 99"/>
                            <wps:cNvSpPr txBox="1">
                              <a:spLocks noChangeArrowheads="1"/>
                            </wps:cNvSpPr>
                            <wps:spPr bwMode="auto">
                              <a:xfrm>
                                <a:off x="162502" y="1857134"/>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2B6E72">
                                  <w:pPr>
                                    <w:pStyle w:val="Fig"/>
                                    <w:jc w:val="center"/>
                                  </w:pPr>
                                  <w:r>
                                    <w:t>Fig. 1-34</w:t>
                                  </w:r>
                                </w:p>
                              </w:txbxContent>
                            </wps:txbx>
                            <wps:bodyPr rot="0" vert="horz" wrap="square" lIns="0" tIns="0" rIns="0" bIns="0" anchor="t" anchorCtr="0" upright="1">
                              <a:noAutofit/>
                            </wps:bodyPr>
                          </wps:wsp>
                        </wpg:grpSp>
                        <wpg:grpSp>
                          <wpg:cNvPr id="2176" name="Group 109"/>
                          <wpg:cNvGrpSpPr>
                            <a:grpSpLocks/>
                          </wpg:cNvGrpSpPr>
                          <wpg:grpSpPr bwMode="auto">
                            <a:xfrm>
                              <a:off x="165035" y="155684"/>
                              <a:ext cx="1895475" cy="254635"/>
                              <a:chOff x="-4" y="895"/>
                              <a:chExt cx="2985" cy="401"/>
                            </a:xfrm>
                          </wpg:grpSpPr>
                          <wps:wsp>
                            <wps:cNvPr id="2208" name="Rectangle 110"/>
                            <wps:cNvSpPr>
                              <a:spLocks noChangeArrowheads="1"/>
                            </wps:cNvSpPr>
                            <wps:spPr bwMode="auto">
                              <a:xfrm>
                                <a:off x="418" y="895"/>
                                <a:ext cx="2563" cy="208"/>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781EDC" w:rsidRDefault="00161FC4" w:rsidP="002B6E72">
                                  <w:pPr>
                                    <w:rPr>
                                      <w:sz w:val="18"/>
                                      <w:szCs w:val="18"/>
                                    </w:rPr>
                                  </w:pPr>
                                  <w:r w:rsidRPr="00781EDC">
                                    <w:rPr>
                                      <w:sz w:val="18"/>
                                      <w:szCs w:val="18"/>
                                      <w:lang w:val="en-CA"/>
                                    </w:rPr>
                                    <w:t>1</w:t>
                                  </w:r>
                                  <w:r>
                                    <w:rPr>
                                      <w:sz w:val="18"/>
                                      <w:szCs w:val="18"/>
                                      <w:lang w:val="en-CA"/>
                                    </w:rPr>
                                    <w:t>4mm s</w:t>
                                  </w:r>
                                  <w:r w:rsidRPr="00781EDC">
                                    <w:rPr>
                                      <w:sz w:val="18"/>
                                      <w:szCs w:val="18"/>
                                      <w:lang w:val="en-CA"/>
                                    </w:rPr>
                                    <w:t>ocket</w:t>
                                  </w:r>
                                  <w:r>
                                    <w:rPr>
                                      <w:sz w:val="18"/>
                                      <w:szCs w:val="18"/>
                                      <w:lang w:val="en-CA"/>
                                    </w:rPr>
                                    <w:t>,</w:t>
                                  </w:r>
                                  <w:r w:rsidRPr="00781EDC">
                                    <w:rPr>
                                      <w:sz w:val="18"/>
                                      <w:szCs w:val="18"/>
                                      <w:lang w:val="en-CA"/>
                                    </w:rPr>
                                    <w:t xml:space="preserve"> </w:t>
                                  </w:r>
                                  <w:r>
                                    <w:rPr>
                                      <w:sz w:val="18"/>
                                      <w:szCs w:val="18"/>
                                      <w:lang w:val="en-CA"/>
                                    </w:rPr>
                                    <w:t>ratchet</w:t>
                                  </w:r>
                                  <w:r w:rsidRPr="00781EDC">
                                    <w:rPr>
                                      <w:sz w:val="18"/>
                                      <w:szCs w:val="18"/>
                                      <w:lang w:val="en-CA"/>
                                    </w:rPr>
                                    <w:t xml:space="preserve"> </w:t>
                                  </w:r>
                                  <w:r>
                                    <w:rPr>
                                      <w:sz w:val="18"/>
                                      <w:szCs w:val="18"/>
                                      <w:lang w:val="en-CA"/>
                                    </w:rPr>
                                    <w:t>&amp; e</w:t>
                                  </w:r>
                                  <w:r w:rsidRPr="00781EDC">
                                    <w:rPr>
                                      <w:sz w:val="18"/>
                                      <w:szCs w:val="18"/>
                                      <w:lang w:val="en-CA"/>
                                    </w:rPr>
                                    <w:t>xtension</w:t>
                                  </w:r>
                                </w:p>
                              </w:txbxContent>
                            </wps:txbx>
                            <wps:bodyPr rot="0" vert="horz" wrap="square" lIns="0" tIns="0" rIns="0" bIns="0" anchor="t" anchorCtr="0" upright="1">
                              <a:spAutoFit/>
                            </wps:bodyPr>
                          </wps:wsp>
                          <pic:pic xmlns:pic="http://schemas.openxmlformats.org/drawingml/2006/picture">
                            <pic:nvPicPr>
                              <pic:cNvPr id="2216"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 y="906"/>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2217" name="AutoShape 2634"/>
                        <wps:cNvSpPr>
                          <a:spLocks noChangeArrowheads="1"/>
                        </wps:cNvSpPr>
                        <wps:spPr bwMode="auto">
                          <a:xfrm>
                            <a:off x="1150884" y="920087"/>
                            <a:ext cx="314325" cy="278130"/>
                          </a:xfrm>
                          <a:prstGeom prst="diamond">
                            <a:avLst/>
                          </a:prstGeom>
                          <a:noFill/>
                          <a:ln w="15875" algn="ctr">
                            <a:solidFill>
                              <a:srgbClr val="FF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BE98D92" id="Group 786" o:spid="_x0000_s1365" style="position:absolute;left:0;text-align:left;margin-left:-255.75pt;margin-top:-.25pt;width:234pt;height:149pt;z-index:251969024;mso-position-horizontal-relative:text;mso-position-vertical-relative:text;mso-width-relative:margin;mso-height-relative:margin" coordorigin="58" coordsize="29721,18913"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">
                <v:group id="Group 787" o:spid="_x0000_s1366" style="position:absolute;left:58;width:29721;height:18913" coordorigin="1527,1466" coordsize="29711,189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7XDisYAAADcAAAADwAAAGRycy9kb3ducmV2LnhtbESPQWvCQBSE7wX/w/KE&#10;3uomllZJ3YQgKh6kUC2U3h7ZZxKSfRuyaxL/fbdQ6HGYmW+YTTaZVgzUu9qygngRgSAurK65VPB5&#10;2T+tQTiPrLG1TAru5CBLZw8bTLQd+YOGsy9FgLBLUEHlfZdI6YqKDLqF7YiDd7W9QR9kX0rd4xjg&#10;ppXLKHqVBmsOCxV2tK2oaM43o+Aw4pg/x7vh1Fy39+/Ly/vXKSalHudT/gbC0+T/w3/to1awWq/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cOKxgAAANwA&#10;AAAPAAAAAAAAAAAAAAAAAKoCAABkcnMvZG93bnJldi54bWxQSwUGAAAAAAQABAD6AAAAnQMAAAAA&#10;">
                  <v:group id="Group 788" o:spid="_x0000_s1367" style="position:absolute;left:1527;top:1466;width:29711;height:18987" coordorigin="1526,1469" coordsize="29699,190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pX+MIAAADcAAAADwAAAGRycy9kb3ducmV2LnhtbERPy4rCMBTdC/MP4Q64&#10;07QjPqhGEZkRFyJYBwZ3l+baFpub0mTa+vdmIbg8nPdq05tKtNS40rKCeByBIM6sLjlX8Hv5GS1A&#10;OI+ssbJMCh7kYLP+GKww0bbjM7Wpz0UIYZeggsL7OpHSZQUZdGNbEwfuZhuDPsAml7rBLoSbSn5F&#10;0UwaLDk0FFjTrqDsnv4bBfsOu+0k/m6P99vucb1MT3/HmJQafvbbJQhPvX+LX+6DVjBfhL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4qV/jCAAAA3AAAAA8A&#10;AAAAAAAAAAAAAAAAqgIAAGRycy9kb3ducmV2LnhtbFBLBQYAAAAABAAEAPoAAACZAwAAAAA=&#10;">
                    <v:shape id="Picture 789" o:spid="_x0000_s1368" type="#_x0000_t75" style="position:absolute;left:1526;top:1469;width:29699;height:1902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UwlrFAAAA3AAAAA8AAABkcnMvZG93bnJldi54bWxEj09rwkAUxO+FfoflFXqrm3qoGl3FFixB&#10;EOqfi7dH9pkN5r0N2VXjt3cLhR6HmfkNM1v03KgrdaH2YuB9kIEiKb2tpTJw2K/exqBCRLHYeCED&#10;dwqwmD8/zTC3/iZbuu5ipRJEQo4GXIxtrnUoHTGGgW9JknfyHWNMsqu07fCW4NzoYZZ9aMZa0oLD&#10;lr4clefdhQ0Uq59POfO6KjbuMuTv42bb88SY15d+OQUVqY//4b92YQ2MxhP4PZOOgJ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1MJaxQAAANwAAAAPAAAAAAAAAAAAAAAA&#10;AJ8CAABkcnMvZG93bnJldi54bWxQSwUGAAAAAAQABAD3AAAAkQMAAAAA&#10;" stroked="t" strokecolor="black [3213]">
                      <v:imagedata r:id="rId94" o:title=""/>
                      <v:path arrowok="t"/>
                    </v:shape>
                    <v:shape id="Text Box 99" o:spid="_x0000_s1369" type="#_x0000_t202" style="position:absolute;left:1625;top:18571;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xI6cUA&#10;AADcAAAADwAAAGRycy9kb3ducmV2LnhtbESPzYvCMBTE74L/Q3jCXhZN9eCu1Sh+7IIH9+AHnh/N&#10;sy02LyWJtv73G0HwOMzMb5jZojWVuJPzpWUFw0ECgjizuuRcwen42/8G4QOyxsoyKXiQh8W825lh&#10;qm3De7ofQi4ihH2KCooQ6lRKnxVk0A9sTRy9i3UGQ5Qul9phE+GmkqMkGUuDJceFAmtaF5RdDzej&#10;YLxxt2bP68/N6WeHf3U+Oq8eZ6U+eu1yCiJQG97hV3urFXxNJvA8E4+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EjpxQAAANwAAAAPAAAAAAAAAAAAAAAAAJgCAABkcnMv&#10;ZG93bnJldi54bWxQSwUGAAAAAAQABAD1AAAAigMAAAAA&#10;" stroked="f">
                      <v:textbox inset="0,0,0,0">
                        <w:txbxContent>
                          <w:p w:rsidR="00161FC4" w:rsidRDefault="00161FC4" w:rsidP="002B6E72">
                            <w:pPr>
                              <w:pStyle w:val="Fig"/>
                              <w:jc w:val="center"/>
                            </w:pPr>
                            <w:r>
                              <w:t>Fig. 1-34</w:t>
                            </w:r>
                          </w:p>
                        </w:txbxContent>
                      </v:textbox>
                    </v:shape>
                  </v:group>
                  <v:group id="Group 109" o:spid="_x0000_s1370" style="position:absolute;left:1650;top:1556;width:18955;height:2547" coordorigin="-4,895" coordsize="2985,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LJVfccAAADdAAAADwAAAGRycy9kb3ducmV2LnhtbESPQWvCQBSE7wX/w/KE&#10;3ppNLE0lZhURKx5CoSqU3h7ZZxLMvg3ZbRL/fbdQ6HGYmW+YfDOZVgzUu8aygiSKQRCXVjdcKbic&#10;356WIJxH1thaJgV3crBZzx5yzLQd+YOGk69EgLDLUEHtfZdJ6cqaDLrIdsTBu9reoA+yr6TucQxw&#10;08pFHKfSYMNhocaOdjWVt9O3UXAYcdw+J/uhuF1396/zy/tnkZBSj/NpuwLhafL/4b/2UStYJK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LJVfccAAADd&#10;AAAADwAAAAAAAAAAAAAAAACqAgAAZHJzL2Rvd25yZXYueG1sUEsFBgAAAAAEAAQA+gAAAJ4DAAAA&#10;AA==&#10;">
                    <v:rect id="Rectangle 110" o:spid="_x0000_s1371" style="position:absolute;left:418;top:895;width:2563;height: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HMeMIA&#10;AADdAAAADwAAAGRycy9kb3ducmV2LnhtbERPTUvDQBC9F/wPywje2l0DVkm7LRIQpAjWRD0P2WkS&#10;zc6G7NjGf989FHp8vO/1dvK9OtIYu8AW7hcGFHEdXMeNhc/qZf4EKgqywz4wWfinCNvNzWyNuQsn&#10;/qBjKY1KIRxztNCKDLnWsW7JY1yEgThxhzB6lATHRrsRTync9zozZqk9dpwaWhyoaKn+Lf+8hffv&#10;fbXbPxY7MVktxRf/0MNbZe3d7fS8AiU0yVV8cb86C1lm0tz0Jj0BvT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scx4wgAAAN0AAAAPAAAAAAAAAAAAAAAAAJgCAABkcnMvZG93&#10;bnJldi54bWxQSwUGAAAAAAQABAD1AAAAhwMAAAAA&#10;" stroked="f" strokeweight=".25pt">
                      <v:textbox style="mso-fit-shape-to-text:t" inset="0,0,0,0">
                        <w:txbxContent>
                          <w:p w:rsidR="00161FC4" w:rsidRPr="00781EDC" w:rsidRDefault="00161FC4" w:rsidP="002B6E72">
                            <w:pPr>
                              <w:rPr>
                                <w:sz w:val="18"/>
                                <w:szCs w:val="18"/>
                              </w:rPr>
                            </w:pPr>
                            <w:r w:rsidRPr="00781EDC">
                              <w:rPr>
                                <w:sz w:val="18"/>
                                <w:szCs w:val="18"/>
                                <w:lang w:val="en-CA"/>
                              </w:rPr>
                              <w:t>1</w:t>
                            </w:r>
                            <w:r>
                              <w:rPr>
                                <w:sz w:val="18"/>
                                <w:szCs w:val="18"/>
                                <w:lang w:val="en-CA"/>
                              </w:rPr>
                              <w:t>4mm s</w:t>
                            </w:r>
                            <w:r w:rsidRPr="00781EDC">
                              <w:rPr>
                                <w:sz w:val="18"/>
                                <w:szCs w:val="18"/>
                                <w:lang w:val="en-CA"/>
                              </w:rPr>
                              <w:t>ocket</w:t>
                            </w:r>
                            <w:r>
                              <w:rPr>
                                <w:sz w:val="18"/>
                                <w:szCs w:val="18"/>
                                <w:lang w:val="en-CA"/>
                              </w:rPr>
                              <w:t>,</w:t>
                            </w:r>
                            <w:r w:rsidRPr="00781EDC">
                              <w:rPr>
                                <w:sz w:val="18"/>
                                <w:szCs w:val="18"/>
                                <w:lang w:val="en-CA"/>
                              </w:rPr>
                              <w:t xml:space="preserve"> </w:t>
                            </w:r>
                            <w:r>
                              <w:rPr>
                                <w:sz w:val="18"/>
                                <w:szCs w:val="18"/>
                                <w:lang w:val="en-CA"/>
                              </w:rPr>
                              <w:t>ratchet</w:t>
                            </w:r>
                            <w:r w:rsidRPr="00781EDC">
                              <w:rPr>
                                <w:sz w:val="18"/>
                                <w:szCs w:val="18"/>
                                <w:lang w:val="en-CA"/>
                              </w:rPr>
                              <w:t xml:space="preserve"> </w:t>
                            </w:r>
                            <w:r>
                              <w:rPr>
                                <w:sz w:val="18"/>
                                <w:szCs w:val="18"/>
                                <w:lang w:val="en-CA"/>
                              </w:rPr>
                              <w:t>&amp; e</w:t>
                            </w:r>
                            <w:r w:rsidRPr="00781EDC">
                              <w:rPr>
                                <w:sz w:val="18"/>
                                <w:szCs w:val="18"/>
                                <w:lang w:val="en-CA"/>
                              </w:rPr>
                              <w:t>xtension</w:t>
                            </w:r>
                          </w:p>
                        </w:txbxContent>
                      </v:textbox>
                    </v:rect>
                    <v:shape id="Picture 111" o:spid="_x0000_s1372" type="#_x0000_t75" alt="tool" style="position:absolute;left:-4;top:906;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Z2q7FAAAA3QAAAA8AAABkcnMvZG93bnJldi54bWxEj0FrwkAUhO8F/8PyhN7qJtFIia4ihYAU&#10;itS299fsM4lm34bdbUz/vSsUehxm5htmvR1NJwZyvrWsIJ0lIIgrq1uuFXx+lE/PIHxA1thZJgW/&#10;5GG7mTyssdD2yu80HEMtIoR9gQqaEPpCSl81ZNDPbE8cvZN1BkOUrpba4TXCTSezJFlKgy3HhQZ7&#10;emmouhx/jILh8k3zQ5rnrnxdnKtcfr0FKpV6nI67FYhAY/gP/7X3WkGWpUu4v4lPQG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GdquxQAAAN0AAAAPAAAAAAAAAAAAAAAA&#10;AJ8CAABkcnMvZG93bnJldi54bWxQSwUGAAAAAAQABAD3AAAAkQMAAAAA&#10;">
                      <v:imagedata r:id="rId28" o:title="tool"/>
                    </v:shape>
                  </v:group>
                </v:group>
                <v:shape id="AutoShape 2634" o:spid="_x0000_s1373" type="#_x0000_t4" style="position:absolute;left:11508;top:9200;width:3144;height:2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xeTMUA&#10;AADdAAAADwAAAGRycy9kb3ducmV2LnhtbESPwW7CMBBE75X6D9ZW6q04GIlWAYNaKGqupL30toqX&#10;OCJeh9iE8Pc1ElKPo5l5o1muR9eKgfrQeNYwnWQgiCtvGq41/HzvXt5AhIhssPVMGq4UYL16fFhi&#10;bvyF9zSUsRYJwiFHDTbGLpcyVJYchonviJN38L3DmGRfS9PjJcFdK1WWzaXDhtOCxY42lqpjeXYa&#10;smNbqHK2346n36/PQs2tGmYfWj8/je8LEJHG+B++twujQanpK9zepCc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TF5MxQAAAN0AAAAPAAAAAAAAAAAAAAAAAJgCAABkcnMv&#10;ZG93bnJldi54bWxQSwUGAAAAAAQABAD1AAAAigMAAAAA&#10;" filled="f" strokecolor="red" strokeweight="1.25pt"/>
                <w10:anchorlock/>
              </v:group>
            </w:pict>
          </mc:Fallback>
        </mc:AlternateContent>
      </w:r>
      <w:r w:rsidRPr="00CA5DB2">
        <w:rPr>
          <w:lang w:val="en-CA"/>
        </w:rPr>
        <w:t>Remove the nut and the fron</w:t>
      </w:r>
      <w:r w:rsidR="00BB04EB">
        <w:rPr>
          <w:lang w:val="en-CA"/>
        </w:rPr>
        <w:t>t wiper arm and blade assembly R</w:t>
      </w:r>
      <w:r w:rsidRPr="00CA5DB2">
        <w:rPr>
          <w:lang w:val="en-CA"/>
        </w:rPr>
        <w:t xml:space="preserve">H (   </w:t>
      </w:r>
      <w:r w:rsidRPr="00CA5DB2">
        <w:rPr>
          <w:noProof/>
          <w:color w:val="FF0000"/>
        </w:rPr>
        <mc:AlternateContent>
          <mc:Choice Requires="wps">
            <w:drawing>
              <wp:anchor distT="0" distB="0" distL="114300" distR="114300" simplePos="0" relativeHeight="251966976" behindDoc="0" locked="1" layoutInCell="1" allowOverlap="1" wp14:anchorId="67F9798E" wp14:editId="68B9390A">
                <wp:simplePos x="0" y="0"/>
                <wp:positionH relativeFrom="column">
                  <wp:posOffset>2228850</wp:posOffset>
                </wp:positionH>
                <wp:positionV relativeFrom="paragraph">
                  <wp:posOffset>213360</wp:posOffset>
                </wp:positionV>
                <wp:extent cx="191770" cy="182880"/>
                <wp:effectExtent l="19050" t="19050" r="17780" b="45720"/>
                <wp:wrapNone/>
                <wp:docPr id="785" name="AutoShape 2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770" cy="182880"/>
                        </a:xfrm>
                        <a:prstGeom prst="diamond">
                          <a:avLst/>
                        </a:prstGeom>
                        <a:solidFill>
                          <a:srgbClr val="FFFFFF"/>
                        </a:solidFill>
                        <a:ln w="15875" algn="ctr">
                          <a:solidFill>
                            <a:schemeClr val="tx1"/>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825B64" id="AutoShape 2632" o:spid="_x0000_s1026" type="#_x0000_t4" style="position:absolute;margin-left:175.5pt;margin-top:16.8pt;width:15.1pt;height:14.4pt;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" strokecolor="black [3213]" strokeweight="1.25pt">
                <w10:anchorlock/>
              </v:shape>
            </w:pict>
          </mc:Fallback>
        </mc:AlternateContent>
      </w:r>
      <w:r w:rsidRPr="00CA5DB2">
        <w:rPr>
          <w:lang w:val="en-CA"/>
        </w:rPr>
        <w:t xml:space="preserve">   Fig. 1-34).</w:t>
      </w:r>
    </w:p>
    <w:p w:rsidR="00CA5DB2" w:rsidRDefault="00CA5DB2" w:rsidP="00AE691C">
      <w:pPr>
        <w:pStyle w:val="ProcLevel2"/>
        <w:numPr>
          <w:ilvl w:val="0"/>
          <w:numId w:val="0"/>
        </w:numPr>
        <w:ind w:left="360"/>
      </w:pPr>
    </w:p>
    <w:p w:rsidR="00CA5DB2" w:rsidRDefault="00CA5DB2" w:rsidP="00AE691C">
      <w:pPr>
        <w:pStyle w:val="ProcLevel2"/>
        <w:numPr>
          <w:ilvl w:val="0"/>
          <w:numId w:val="0"/>
        </w:numPr>
        <w:ind w:left="360"/>
      </w:pPr>
    </w:p>
    <w:p w:rsidR="00CA5DB2" w:rsidRDefault="00CA5DB2" w:rsidP="00AE691C">
      <w:pPr>
        <w:pStyle w:val="ProcLevel2"/>
        <w:numPr>
          <w:ilvl w:val="0"/>
          <w:numId w:val="0"/>
        </w:numPr>
        <w:ind w:left="360"/>
      </w:pPr>
    </w:p>
    <w:p w:rsidR="00CA5DB2" w:rsidRDefault="00CA5DB2" w:rsidP="00AE691C">
      <w:pPr>
        <w:pStyle w:val="ProcLevel2"/>
        <w:numPr>
          <w:ilvl w:val="0"/>
          <w:numId w:val="0"/>
        </w:numPr>
        <w:ind w:left="360"/>
      </w:pPr>
    </w:p>
    <w:p w:rsidR="00CA5DB2" w:rsidRPr="00CA5DB2" w:rsidRDefault="00CA5DB2" w:rsidP="00AE691C">
      <w:pPr>
        <w:pStyle w:val="ProcLevel2"/>
        <w:numPr>
          <w:ilvl w:val="0"/>
          <w:numId w:val="0"/>
        </w:numPr>
        <w:ind w:left="360"/>
      </w:pPr>
    </w:p>
    <w:p w:rsidR="00CA5DB2" w:rsidRPr="00CA5DB2" w:rsidRDefault="00CA5DB2" w:rsidP="00AE691C">
      <w:pPr>
        <w:pStyle w:val="ProcLevel2"/>
      </w:pPr>
      <w:r w:rsidRPr="00CA5DB2">
        <w:rPr>
          <w:lang w:val="en-CA"/>
        </w:rPr>
        <w:t>Remove the front fender to cowl side seals</w:t>
      </w:r>
      <w:r w:rsidRPr="00CA5DB2">
        <w:rPr>
          <w:noProof/>
        </w:rPr>
        <w:t>.</w:t>
      </w:r>
    </w:p>
    <w:p w:rsidR="00CA5DB2" w:rsidRPr="00CA5DB2" w:rsidRDefault="00CA5DB2" w:rsidP="00AE691C">
      <w:pPr>
        <w:pStyle w:val="ProcLevel3"/>
      </w:pPr>
      <w:r>
        <w:rPr>
          <w:noProof/>
        </w:rPr>
        <mc:AlternateContent>
          <mc:Choice Requires="wpg">
            <w:drawing>
              <wp:anchor distT="0" distB="0" distL="114300" distR="114300" simplePos="0" relativeHeight="251971072" behindDoc="0" locked="1" layoutInCell="1" allowOverlap="1" wp14:anchorId="63CB95A6" wp14:editId="1438E0C4">
                <wp:simplePos x="0" y="0"/>
                <wp:positionH relativeFrom="column">
                  <wp:posOffset>-3246120</wp:posOffset>
                </wp:positionH>
                <wp:positionV relativeFrom="paragraph">
                  <wp:posOffset>0</wp:posOffset>
                </wp:positionV>
                <wp:extent cx="2971800" cy="1892808"/>
                <wp:effectExtent l="19050" t="19050" r="19050" b="12700"/>
                <wp:wrapNone/>
                <wp:docPr id="2225" name="Group 2225"/>
                <wp:cNvGraphicFramePr/>
                <a:graphic xmlns:a="http://schemas.openxmlformats.org/drawingml/2006/main">
                  <a:graphicData uri="http://schemas.microsoft.com/office/word/2010/wordprocessingGroup">
                    <wpg:wgp>
                      <wpg:cNvGrpSpPr/>
                      <wpg:grpSpPr>
                        <a:xfrm>
                          <a:off x="0" y="0"/>
                          <a:ext cx="2971800" cy="1892808"/>
                          <a:chOff x="152657" y="147757"/>
                          <a:chExt cx="2969918" cy="1900990"/>
                        </a:xfrm>
                      </wpg:grpSpPr>
                      <pic:pic xmlns:pic="http://schemas.openxmlformats.org/drawingml/2006/picture">
                        <pic:nvPicPr>
                          <pic:cNvPr id="2227" name="Picture 2227"/>
                          <pic:cNvPicPr preferRelativeResize="0">
                            <a:picLocks noChangeAspect="1"/>
                          </pic:cNvPicPr>
                        </pic:nvPicPr>
                        <pic:blipFill>
                          <a:blip r:embed="rId95">
                            <a:extLst>
                              <a:ext uri="{28A0092B-C50C-407E-A947-70E740481C1C}">
                                <a14:useLocalDpi xmlns:a14="http://schemas.microsoft.com/office/drawing/2010/main" val="0"/>
                              </a:ext>
                            </a:extLst>
                          </a:blip>
                          <a:stretch>
                            <a:fillRect/>
                          </a:stretch>
                        </pic:blipFill>
                        <pic:spPr bwMode="auto">
                          <a:xfrm>
                            <a:off x="152657" y="147757"/>
                            <a:ext cx="2969918" cy="1900990"/>
                          </a:xfrm>
                          <a:prstGeom prst="rect">
                            <a:avLst/>
                          </a:prstGeom>
                          <a:ln>
                            <a:solidFill>
                              <a:schemeClr val="tx1"/>
                            </a:solidFill>
                          </a:ln>
                          <a:extLst>
                            <a:ext uri="{53640926-AAD7-44D8-BBD7-CCE9431645EC}">
                              <a14:shadowObscured xmlns:a14="http://schemas.microsoft.com/office/drawing/2010/main"/>
                            </a:ext>
                          </a:extLst>
                        </pic:spPr>
                      </pic:pic>
                      <wps:wsp>
                        <wps:cNvPr id="2228" name="Text Box 99"/>
                        <wps:cNvSpPr txBox="1">
                          <a:spLocks noChangeArrowheads="1"/>
                        </wps:cNvSpPr>
                        <wps:spPr bwMode="auto">
                          <a:xfrm>
                            <a:off x="162502" y="1857134"/>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CA5DB2">
                              <w:pPr>
                                <w:pStyle w:val="Fig"/>
                                <w:jc w:val="center"/>
                              </w:pPr>
                              <w:r>
                                <w:t>Fig. 1-35</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63CB95A6" id="Group 2225" o:spid="_x0000_s1374" style="position:absolute;left:0;text-align:left;margin-left:-255.6pt;margin-top:0;width:234pt;height:149.05pt;z-index:251971072;mso-position-horizontal-relative:text;mso-position-vertical-relative:text;mso-height-relative:margin" coordorigin="1526,1477" coordsize="29699,190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">
                <v:shape id="Picture 2227" o:spid="_x0000_s1375" type="#_x0000_t75" style="position:absolute;left:1526;top:1477;width:29699;height:1901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mOODIAAAA3QAAAA8AAABkcnMvZG93bnJldi54bWxEj0FrwkAUhO8F/8PyBC9FN+ZQa3QVFVsU&#10;KbSxh3p7ZJ9JMPs2ZFeN/vquUOhxmJlvmOm8NZW4UONKywqGgwgEcWZ1ybmC7/1b/xWE88gaK8uk&#10;4EYO5rPO0xQTba/8RZfU5yJA2CWooPC+TqR0WUEG3cDWxME72sagD7LJpW7wGuCmknEUvUiDJYeF&#10;AmtaFZSd0rNR0G5X58N4d9tvf9Z3fl8/+2X6+aFUr9suJiA8tf4//NfeaAVxHI/g8SY8ATn7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j5jjgyAAAAN0AAAAPAAAAAAAAAAAA&#10;AAAAAJ8CAABkcnMvZG93bnJldi54bWxQSwUGAAAAAAQABAD3AAAAlAMAAAAA&#10;" stroked="t" strokecolor="black [3213]">
                  <v:imagedata r:id="rId96" o:title=""/>
                  <v:path arrowok="t"/>
                </v:shape>
                <v:shape id="Text Box 99" o:spid="_x0000_s1376" type="#_x0000_t202" style="position:absolute;left:1625;top:18571;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JxM8IA&#10;AADdAAAADwAAAGRycy9kb3ducmV2LnhtbERPy4rCMBTdD/gP4QpuBk3NQoZqFB8z4GJm4QPXl+ba&#10;FpubkkRb/36yEFweznux6m0jHuRD7VjDdJKBIC6cqbnUcD79jL9AhIhssHFMGp4UYLUcfCwwN67j&#10;Az2OsRQphEOOGqoY21zKUFRkMUxcS5y4q/MWY4K+lMZjl8JtI1WWzaTFmlNDhS1tKypux7vVMNv5&#10;e3fg7efu/P2Lf22pLpvnRevRsF/PQUTq41v8cu+NBqVUmpvepCc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AnEzwgAAAN0AAAAPAAAAAAAAAAAAAAAAAJgCAABkcnMvZG93&#10;bnJldi54bWxQSwUGAAAAAAQABAD1AAAAhwMAAAAA&#10;" stroked="f">
                  <v:textbox inset="0,0,0,0">
                    <w:txbxContent>
                      <w:p w:rsidR="00161FC4" w:rsidRDefault="00161FC4" w:rsidP="00CA5DB2">
                        <w:pPr>
                          <w:pStyle w:val="Fig"/>
                          <w:jc w:val="center"/>
                        </w:pPr>
                        <w:r>
                          <w:t>Fig. 1-35</w:t>
                        </w:r>
                      </w:p>
                    </w:txbxContent>
                  </v:textbox>
                </v:shape>
                <w10:anchorlock/>
              </v:group>
            </w:pict>
          </mc:Fallback>
        </mc:AlternateContent>
      </w:r>
      <w:r w:rsidRPr="003469E8">
        <w:rPr>
          <w:lang w:val="en-CA"/>
        </w:rPr>
        <w:t>Detach the 5 claws</w:t>
      </w:r>
      <w:r>
        <w:rPr>
          <w:lang w:val="en-CA"/>
        </w:rPr>
        <w:t xml:space="preserve"> </w:t>
      </w:r>
      <w:r w:rsidRPr="003469E8">
        <w:rPr>
          <w:lang w:val="en-CA"/>
        </w:rPr>
        <w:t>and remove t</w:t>
      </w:r>
      <w:r>
        <w:rPr>
          <w:lang w:val="en-CA"/>
        </w:rPr>
        <w:t xml:space="preserve">he double-sided tape to remove the </w:t>
      </w:r>
      <w:r w:rsidRPr="00652CE7">
        <w:rPr>
          <w:lang w:val="en-CA"/>
        </w:rPr>
        <w:t>fr</w:t>
      </w:r>
      <w:r>
        <w:rPr>
          <w:lang w:val="en-CA"/>
        </w:rPr>
        <w:t>ont fender to cowl side seal LH (</w:t>
      </w:r>
      <w:r w:rsidR="00BB04EB">
        <w:rPr>
          <w:noProof/>
        </w:rPr>
        <mc:AlternateContent>
          <mc:Choice Requires="wps">
            <w:drawing>
              <wp:inline distT="0" distB="0" distL="0" distR="0" wp14:anchorId="764FBBD2" wp14:editId="6BE56817">
                <wp:extent cx="181304" cy="102476"/>
                <wp:effectExtent l="0" t="0" r="28575" b="12065"/>
                <wp:docPr id="3139" name="Rectangle 3139"/>
                <wp:cNvGraphicFramePr/>
                <a:graphic xmlns:a="http://schemas.openxmlformats.org/drawingml/2006/main">
                  <a:graphicData uri="http://schemas.microsoft.com/office/word/2010/wordprocessingShape">
                    <wps:wsp>
                      <wps:cNvSpPr/>
                      <wps:spPr>
                        <a:xfrm>
                          <a:off x="0" y="0"/>
                          <a:ext cx="181304" cy="102476"/>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ABD4D0A" id="Rectangle 3139" o:spid="_x0000_s1026" style="width:14.3pt;height: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" filled="f" strokecolor="black [3213]" strokeweight="1pt">
                <v:stroke dashstyle="dash"/>
                <w10:anchorlock/>
              </v:rect>
            </w:pict>
          </mc:Fallback>
        </mc:AlternateContent>
      </w:r>
      <w:r>
        <w:rPr>
          <w:lang w:val="en-CA"/>
        </w:rPr>
        <w:t>Fig. 1-35).</w:t>
      </w:r>
    </w:p>
    <w:p w:rsidR="00CA5DB2" w:rsidRPr="00F8006E" w:rsidRDefault="00CA5DB2" w:rsidP="00AE691C">
      <w:pPr>
        <w:pStyle w:val="ProcLevel3"/>
      </w:pPr>
      <w:r>
        <w:rPr>
          <w:lang w:val="en-CA"/>
        </w:rPr>
        <w:t xml:space="preserve">Repeat the process on the </w:t>
      </w:r>
      <w:r w:rsidRPr="00652CE7">
        <w:rPr>
          <w:lang w:val="en-CA"/>
        </w:rPr>
        <w:t>fr</w:t>
      </w:r>
      <w:r>
        <w:rPr>
          <w:lang w:val="en-CA"/>
        </w:rPr>
        <w:t>ont fender to cowl side seal RH.</w:t>
      </w:r>
    </w:p>
    <w:p w:rsidR="00F8006E" w:rsidRDefault="00F8006E" w:rsidP="00AE691C">
      <w:pPr>
        <w:spacing w:after="120" w:line="300" w:lineRule="auto"/>
      </w:pPr>
      <w:r>
        <w:br w:type="page"/>
      </w:r>
    </w:p>
    <w:p w:rsidR="00F8006E" w:rsidRPr="00F8006E" w:rsidRDefault="00F8006E" w:rsidP="006D0E4A">
      <w:pPr>
        <w:pStyle w:val="ProcLevel2"/>
        <w:numPr>
          <w:ilvl w:val="0"/>
          <w:numId w:val="0"/>
        </w:numPr>
        <w:ind w:left="360"/>
      </w:pPr>
    </w:p>
    <w:p w:rsidR="00F8006E" w:rsidRDefault="00F8006E" w:rsidP="006D0E4A">
      <w:pPr>
        <w:pStyle w:val="ProcLevel2"/>
      </w:pPr>
      <w:r>
        <w:rPr>
          <w:noProof/>
        </w:rPr>
        <mc:AlternateContent>
          <mc:Choice Requires="wpg">
            <w:drawing>
              <wp:anchor distT="0" distB="0" distL="114300" distR="114300" simplePos="0" relativeHeight="251973120" behindDoc="0" locked="1" layoutInCell="1" allowOverlap="1" wp14:anchorId="4548E5F4" wp14:editId="18AAA346">
                <wp:simplePos x="0" y="0"/>
                <wp:positionH relativeFrom="column">
                  <wp:posOffset>-3248025</wp:posOffset>
                </wp:positionH>
                <wp:positionV relativeFrom="paragraph">
                  <wp:posOffset>0</wp:posOffset>
                </wp:positionV>
                <wp:extent cx="2971800" cy="1581912"/>
                <wp:effectExtent l="19050" t="19050" r="19050" b="18415"/>
                <wp:wrapNone/>
                <wp:docPr id="158" name="Group 158"/>
                <wp:cNvGraphicFramePr/>
                <a:graphic xmlns:a="http://schemas.openxmlformats.org/drawingml/2006/main">
                  <a:graphicData uri="http://schemas.microsoft.com/office/word/2010/wordprocessingGroup">
                    <wpg:wgp>
                      <wpg:cNvGrpSpPr/>
                      <wpg:grpSpPr>
                        <a:xfrm>
                          <a:off x="0" y="0"/>
                          <a:ext cx="2971800" cy="1581912"/>
                          <a:chOff x="146845" y="116764"/>
                          <a:chExt cx="2970866" cy="1587326"/>
                        </a:xfrm>
                      </wpg:grpSpPr>
                      <wpg:grpSp>
                        <wpg:cNvPr id="175" name="Group 175"/>
                        <wpg:cNvGrpSpPr/>
                        <wpg:grpSpPr>
                          <a:xfrm>
                            <a:off x="146845" y="116764"/>
                            <a:ext cx="2970866" cy="1587326"/>
                            <a:chOff x="146784" y="117006"/>
                            <a:chExt cx="2969609" cy="1590605"/>
                          </a:xfrm>
                        </wpg:grpSpPr>
                        <pic:pic xmlns:pic="http://schemas.openxmlformats.org/drawingml/2006/picture">
                          <pic:nvPicPr>
                            <pic:cNvPr id="178" name="Picture 178"/>
                            <pic:cNvPicPr preferRelativeResize="0">
                              <a:picLocks noChangeAspect="1"/>
                            </pic:cNvPicPr>
                          </pic:nvPicPr>
                          <pic:blipFill>
                            <a:blip r:embed="rId97">
                              <a:extLst>
                                <a:ext uri="{28A0092B-C50C-407E-A947-70E740481C1C}">
                                  <a14:useLocalDpi xmlns:a14="http://schemas.microsoft.com/office/drawing/2010/main" val="0"/>
                                </a:ext>
                              </a:extLst>
                            </a:blip>
                            <a:stretch>
                              <a:fillRect/>
                            </a:stretch>
                          </pic:blipFill>
                          <pic:spPr bwMode="auto">
                            <a:xfrm>
                              <a:off x="146784" y="117006"/>
                              <a:ext cx="2969609" cy="1590605"/>
                            </a:xfrm>
                            <a:prstGeom prst="rect">
                              <a:avLst/>
                            </a:prstGeom>
                            <a:ln>
                              <a:solidFill>
                                <a:schemeClr val="tx1"/>
                              </a:solidFill>
                            </a:ln>
                            <a:extLst>
                              <a:ext uri="{53640926-AAD7-44D8-BBD7-CCE9431645EC}">
                                <a14:shadowObscured xmlns:a14="http://schemas.microsoft.com/office/drawing/2010/main"/>
                              </a:ext>
                            </a:extLst>
                          </pic:spPr>
                        </pic:pic>
                        <wps:wsp>
                          <wps:cNvPr id="180" name="Text Box 99"/>
                          <wps:cNvSpPr txBox="1">
                            <a:spLocks noChangeArrowheads="1"/>
                          </wps:cNvSpPr>
                          <wps:spPr bwMode="auto">
                            <a:xfrm>
                              <a:off x="154624" y="1516871"/>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F8006E">
                                <w:pPr>
                                  <w:pStyle w:val="Fig"/>
                                  <w:jc w:val="center"/>
                                </w:pPr>
                                <w:r>
                                  <w:t>Fig. 1-36</w:t>
                                </w:r>
                              </w:p>
                            </w:txbxContent>
                          </wps:txbx>
                          <wps:bodyPr rot="0" vert="horz" wrap="square" lIns="0" tIns="0" rIns="0" bIns="0" anchor="t" anchorCtr="0" upright="1">
                            <a:noAutofit/>
                          </wps:bodyPr>
                        </wps:wsp>
                      </wpg:grpSp>
                      <wpg:grpSp>
                        <wpg:cNvPr id="181" name="Group 109"/>
                        <wpg:cNvGrpSpPr>
                          <a:grpSpLocks/>
                        </wpg:cNvGrpSpPr>
                        <wpg:grpSpPr bwMode="auto">
                          <a:xfrm>
                            <a:off x="165035" y="127109"/>
                            <a:ext cx="1967865" cy="254635"/>
                            <a:chOff x="-4" y="850"/>
                            <a:chExt cx="3099" cy="401"/>
                          </a:xfrm>
                        </wpg:grpSpPr>
                        <wps:wsp>
                          <wps:cNvPr id="187" name="Rectangle 110"/>
                          <wps:cNvSpPr>
                            <a:spLocks noChangeArrowheads="1"/>
                          </wps:cNvSpPr>
                          <wps:spPr bwMode="auto">
                            <a:xfrm>
                              <a:off x="418" y="850"/>
                              <a:ext cx="2677" cy="208"/>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781EDC" w:rsidRDefault="00161FC4" w:rsidP="00F8006E">
                                <w:pPr>
                                  <w:rPr>
                                    <w:sz w:val="18"/>
                                    <w:szCs w:val="18"/>
                                  </w:rPr>
                                </w:pPr>
                                <w:r w:rsidRPr="00F8006E">
                                  <w:rPr>
                                    <w:sz w:val="18"/>
                                    <w:szCs w:val="18"/>
                                    <w:lang w:val="en-CA"/>
                                  </w:rPr>
                                  <w:t>S</w:t>
                                </w:r>
                                <w:r>
                                  <w:rPr>
                                    <w:sz w:val="18"/>
                                    <w:szCs w:val="18"/>
                                    <w:lang w:val="en-CA"/>
                                  </w:rPr>
                                  <w:t>mall f</w:t>
                                </w:r>
                                <w:r w:rsidRPr="00F8006E">
                                  <w:rPr>
                                    <w:sz w:val="18"/>
                                    <w:szCs w:val="18"/>
                                    <w:lang w:val="en-CA"/>
                                  </w:rPr>
                                  <w:t xml:space="preserve">lat </w:t>
                                </w:r>
                                <w:r>
                                  <w:rPr>
                                    <w:sz w:val="18"/>
                                    <w:szCs w:val="18"/>
                                    <w:lang w:val="en-CA"/>
                                  </w:rPr>
                                  <w:t>s</w:t>
                                </w:r>
                                <w:r w:rsidRPr="00F8006E">
                                  <w:rPr>
                                    <w:sz w:val="18"/>
                                    <w:szCs w:val="18"/>
                                    <w:lang w:val="en-CA"/>
                                  </w:rPr>
                                  <w:t xml:space="preserve">crewdriver, </w:t>
                                </w:r>
                                <w:r>
                                  <w:rPr>
                                    <w:sz w:val="18"/>
                                    <w:szCs w:val="18"/>
                                    <w:lang w:val="en-CA"/>
                                  </w:rPr>
                                  <w:t>c</w:t>
                                </w:r>
                                <w:r w:rsidRPr="00F8006E">
                                  <w:rPr>
                                    <w:sz w:val="18"/>
                                    <w:szCs w:val="18"/>
                                    <w:lang w:val="en-CA"/>
                                  </w:rPr>
                                  <w:t xml:space="preserve">lip </w:t>
                                </w:r>
                                <w:r>
                                  <w:rPr>
                                    <w:sz w:val="18"/>
                                    <w:szCs w:val="18"/>
                                    <w:lang w:val="en-CA"/>
                                  </w:rPr>
                                  <w:t>r</w:t>
                                </w:r>
                                <w:r w:rsidRPr="00F8006E">
                                  <w:rPr>
                                    <w:sz w:val="18"/>
                                    <w:szCs w:val="18"/>
                                    <w:lang w:val="en-CA"/>
                                  </w:rPr>
                                  <w:t>emover</w:t>
                                </w:r>
                              </w:p>
                            </w:txbxContent>
                          </wps:txbx>
                          <wps:bodyPr rot="0" vert="horz" wrap="square" lIns="0" tIns="0" rIns="0" bIns="0" anchor="t" anchorCtr="0" upright="1">
                            <a:spAutoFit/>
                          </wps:bodyPr>
                        </wps:wsp>
                        <pic:pic xmlns:pic="http://schemas.openxmlformats.org/drawingml/2006/picture">
                          <pic:nvPicPr>
                            <pic:cNvPr id="188"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 y="861"/>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margin">
                  <wp14:pctWidth>0</wp14:pctWidth>
                </wp14:sizeRelH>
                <wp14:sizeRelV relativeFrom="margin">
                  <wp14:pctHeight>0</wp14:pctHeight>
                </wp14:sizeRelV>
              </wp:anchor>
            </w:drawing>
          </mc:Choice>
          <mc:Fallback>
            <w:pict>
              <v:group w14:anchorId="4548E5F4" id="Group 158" o:spid="_x0000_s1377" style="position:absolute;left:0;text-align:left;margin-left:-255.75pt;margin-top:0;width:234pt;height:124.55pt;z-index:251973120;mso-position-horizontal-relative:text;mso-position-vertical-relative:text;mso-width-relative:margin;mso-height-relative:margin" coordorigin="1468,1167" coordsize="29708,15873"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">
                <v:group id="Group 175" o:spid="_x0000_s1378" style="position:absolute;left:1468;top:1167;width:29709;height:15873" coordorigin="1467,1170" coordsize="29696,15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7VKucMAAADcAAAADwAAAGRycy9kb3ducmV2LnhtbERPS4vCMBC+L/gfwgje&#10;NK2iLl2jiKh4EMEHLHsbmrEtNpPSxLb++82CsLf5+J6zWHWmFA3VrrCsIB5FIIhTqwvOFNyuu+En&#10;COeRNZaWScGLHKyWvY8FJtq2fKbm4jMRQtglqCD3vkqkdGlOBt3IVsSBu9vaoA+wzqSusQ3hppTj&#10;KJpJgwWHhhwr2uSUPi5Po2DfYruexNvm+LhvXj/X6en7GJNSg363/gLhqfP/4rf7oMP8+R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tUq5wwAAANwAAAAP&#10;AAAAAAAAAAAAAAAAAKoCAABkcnMvZG93bnJldi54bWxQSwUGAAAAAAQABAD6AAAAmgMAAAAA&#10;">
                  <v:shape id="Picture 178" o:spid="_x0000_s1379" type="#_x0000_t75" style="position:absolute;left:1467;top:1170;width:29696;height:1590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yoF/CAAAA3AAAAA8AAABkcnMvZG93bnJldi54bWxEj01PwzAMhu9I/IfISNxYuklA1S2bJibE&#10;jmxDnK3Ga6o1TmlCG/br8QGJmy2/H49Xm+w7NdIQ28AG5rMCFHEdbMuNgY/T60MJKiZki11gMvBD&#10;ETbr25sVVjZMfKDxmBolIRwrNOBS6iutY+3IY5yFnlhu5zB4TLIOjbYDThLuO70oiiftsWVpcNjT&#10;i6P6cvz2Br7eyzFbqXLn3bW00+PhjT+zMfd3ebsElSinf/Gfe28F/1lo5RmZQK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8qBfwgAAANwAAAAPAAAAAAAAAAAAAAAAAJ8C&#10;AABkcnMvZG93bnJldi54bWxQSwUGAAAAAAQABAD3AAAAjgMAAAAA&#10;" stroked="t" strokecolor="black [3213]">
                    <v:imagedata r:id="rId98" o:title=""/>
                    <v:path arrowok="t"/>
                  </v:shape>
                  <v:shape id="Text Box 99" o:spid="_x0000_s1380" type="#_x0000_t202" style="position:absolute;left:1546;top:15168;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S1UcYA&#10;AADcAAAADwAAAGRycy9kb3ducmV2LnhtbESPT2/CMAzF75P2HSJP4jKNdBwQ6ghoa4e0AzvwR5yt&#10;xrQVjVMlgZZvPx+QdrP1nt/7ebkeXaduFGLr2cD7NANFXHnbcm3geNi8LUDFhGyx80wG7hRhvXp+&#10;WmJu/cA7uu1TrSSEY44GmpT6XOtYNeQwTn1PLNrZB4dJ1lBrG3CQcNfpWZbNtcOWpaHBnoqGqsv+&#10;6gzMy3Addly8lsfvLf729ez0dT8ZM3kZPz9AJRrTv/lx/WMFfyH48oxMo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S1UcYAAADcAAAADwAAAAAAAAAAAAAAAACYAgAAZHJz&#10;L2Rvd25yZXYueG1sUEsFBgAAAAAEAAQA9QAAAIsDAAAAAA==&#10;" stroked="f">
                    <v:textbox inset="0,0,0,0">
                      <w:txbxContent>
                        <w:p w:rsidR="00161FC4" w:rsidRDefault="00161FC4" w:rsidP="00F8006E">
                          <w:pPr>
                            <w:pStyle w:val="Fig"/>
                            <w:jc w:val="center"/>
                          </w:pPr>
                          <w:r>
                            <w:t>Fig. 1-36</w:t>
                          </w:r>
                        </w:p>
                      </w:txbxContent>
                    </v:textbox>
                  </v:shape>
                </v:group>
                <v:group id="Group 109" o:spid="_x0000_s1381" style="position:absolute;left:1650;top:1271;width:19679;height:2546" coordorigin="-4,850" coordsize="3099,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Vs8ncEAAADcAAAADwAA&#10;AAAAAAAAAAAAAACqAgAAZHJzL2Rvd25yZXYueG1sUEsFBgAAAAAEAAQA+gAAAJgDAAAAAA==&#10;">
                  <v:rect id="Rectangle 110" o:spid="_x0000_s1382" style="position:absolute;left:418;top:850;width:2677;height: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NxcMIA&#10;AADcAAAADwAAAGRycy9kb3ducmV2LnhtbERPTWvCQBC9C/0Pywi96UahGlJXKYFCEUFrtOchO03S&#10;ZmdDdqrx33cLBW/zeJ+z2gyuVRfqQ+PZwGyagCIuvW24MnAqXicpqCDIFlvPZOBGATbrh9EKM+uv&#10;/E6Xo1QqhnDI0EAt0mVah7Imh2HqO+LIffreoUTYV9r2eI3hrtXzJFlohw3Hhho7ymsqv48/zsD+&#10;41BsD8t8K8m8lPzMX/S0K4x5HA8vz6CEBrmL/91vNs5Pl/D3TLxAr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03FwwgAAANwAAAAPAAAAAAAAAAAAAAAAAJgCAABkcnMvZG93&#10;bnJldi54bWxQSwUGAAAAAAQABAD1AAAAhwMAAAAA&#10;" stroked="f" strokeweight=".25pt">
                    <v:textbox style="mso-fit-shape-to-text:t" inset="0,0,0,0">
                      <w:txbxContent>
                        <w:p w:rsidR="00161FC4" w:rsidRPr="00781EDC" w:rsidRDefault="00161FC4" w:rsidP="00F8006E">
                          <w:pPr>
                            <w:rPr>
                              <w:sz w:val="18"/>
                              <w:szCs w:val="18"/>
                            </w:rPr>
                          </w:pPr>
                          <w:r w:rsidRPr="00F8006E">
                            <w:rPr>
                              <w:sz w:val="18"/>
                              <w:szCs w:val="18"/>
                              <w:lang w:val="en-CA"/>
                            </w:rPr>
                            <w:t>S</w:t>
                          </w:r>
                          <w:r>
                            <w:rPr>
                              <w:sz w:val="18"/>
                              <w:szCs w:val="18"/>
                              <w:lang w:val="en-CA"/>
                            </w:rPr>
                            <w:t>mall f</w:t>
                          </w:r>
                          <w:r w:rsidRPr="00F8006E">
                            <w:rPr>
                              <w:sz w:val="18"/>
                              <w:szCs w:val="18"/>
                              <w:lang w:val="en-CA"/>
                            </w:rPr>
                            <w:t xml:space="preserve">lat </w:t>
                          </w:r>
                          <w:r>
                            <w:rPr>
                              <w:sz w:val="18"/>
                              <w:szCs w:val="18"/>
                              <w:lang w:val="en-CA"/>
                            </w:rPr>
                            <w:t>s</w:t>
                          </w:r>
                          <w:r w:rsidRPr="00F8006E">
                            <w:rPr>
                              <w:sz w:val="18"/>
                              <w:szCs w:val="18"/>
                              <w:lang w:val="en-CA"/>
                            </w:rPr>
                            <w:t xml:space="preserve">crewdriver, </w:t>
                          </w:r>
                          <w:r>
                            <w:rPr>
                              <w:sz w:val="18"/>
                              <w:szCs w:val="18"/>
                              <w:lang w:val="en-CA"/>
                            </w:rPr>
                            <w:t>c</w:t>
                          </w:r>
                          <w:r w:rsidRPr="00F8006E">
                            <w:rPr>
                              <w:sz w:val="18"/>
                              <w:szCs w:val="18"/>
                              <w:lang w:val="en-CA"/>
                            </w:rPr>
                            <w:t xml:space="preserve">lip </w:t>
                          </w:r>
                          <w:r>
                            <w:rPr>
                              <w:sz w:val="18"/>
                              <w:szCs w:val="18"/>
                              <w:lang w:val="en-CA"/>
                            </w:rPr>
                            <w:t>r</w:t>
                          </w:r>
                          <w:r w:rsidRPr="00F8006E">
                            <w:rPr>
                              <w:sz w:val="18"/>
                              <w:szCs w:val="18"/>
                              <w:lang w:val="en-CA"/>
                            </w:rPr>
                            <w:t>emover</w:t>
                          </w:r>
                        </w:p>
                      </w:txbxContent>
                    </v:textbox>
                  </v:rect>
                  <v:shape id="Picture 111" o:spid="_x0000_s1383" type="#_x0000_t75" alt="tool" style="position:absolute;left:-4;top:861;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yPQvFAAAA3AAAAA8AAABkcnMvZG93bnJldi54bWxEj0FrwkAQhe8F/8MyQm91Y22KRFcRISAF&#10;KbXtfcxOk9TsbNjdxvjvO4dCbzO8N+99s96OrlMDhdh6NjCfZaCIK29brg18vJcPS1AxIVvsPJOB&#10;G0XYbiZ3ayysv/IbDadUKwnhWKCBJqW+0DpWDTmMM98Ti/blg8Mka6i1DXiVcNfpxyx71g5bloYG&#10;e9o3VF1OP87AcDnT4nWe56F8efqucv15TFQacz8ddytQicb0b/67PljBXwqtPCMT6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sj0LxQAAANwAAAAPAAAAAAAAAAAAAAAA&#10;AJ8CAABkcnMvZG93bnJldi54bWxQSwUGAAAAAAQABAD3AAAAkQMAAAAA&#10;">
                    <v:imagedata r:id="rId28" o:title="tool"/>
                  </v:shape>
                </v:group>
                <w10:anchorlock/>
              </v:group>
            </w:pict>
          </mc:Fallback>
        </mc:AlternateContent>
      </w:r>
      <w:r w:rsidRPr="00F8006E">
        <w:t>Remove</w:t>
      </w:r>
      <w:r>
        <w:t xml:space="preserve"> the</w:t>
      </w:r>
      <w:r w:rsidRPr="00F8006E">
        <w:t xml:space="preserve"> cowl top ventilator louver sub-assembly</w:t>
      </w:r>
      <w:r>
        <w:t>.</w:t>
      </w:r>
    </w:p>
    <w:p w:rsidR="00F8006E" w:rsidRDefault="00F8006E" w:rsidP="006D0E4A">
      <w:pPr>
        <w:pStyle w:val="ProcLevel3"/>
      </w:pPr>
      <w:r>
        <w:t>P</w:t>
      </w:r>
      <w:r w:rsidRPr="00F8006E">
        <w:t>ush on</w:t>
      </w:r>
      <w:r>
        <w:t xml:space="preserve"> the</w:t>
      </w:r>
      <w:r w:rsidRPr="00F8006E">
        <w:t xml:space="preserve"> cente</w:t>
      </w:r>
      <w:r>
        <w:t>r to r</w:t>
      </w:r>
      <w:r w:rsidRPr="00F8006E">
        <w:t xml:space="preserve">emove the 2 </w:t>
      </w:r>
      <w:r w:rsidR="00D00D18">
        <w:t>push pins (Fig. 1-36)</w:t>
      </w:r>
      <w:r>
        <w:t>.</w:t>
      </w:r>
    </w:p>
    <w:p w:rsidR="00F8006E" w:rsidRDefault="00F8006E" w:rsidP="006D0E4A">
      <w:pPr>
        <w:pStyle w:val="ProcLevel3"/>
      </w:pPr>
      <w:r w:rsidRPr="00F8006E">
        <w:t>Detach the 5 claws</w:t>
      </w:r>
      <w:r>
        <w:t xml:space="preserve"> ( </w:t>
      </w:r>
      <w:r w:rsidRPr="00CA5DB2">
        <w:rPr>
          <w:noProof/>
        </w:rPr>
        <mc:AlternateContent>
          <mc:Choice Requires="wps">
            <w:drawing>
              <wp:inline distT="0" distB="0" distL="0" distR="0" wp14:anchorId="31814B2A" wp14:editId="482D497F">
                <wp:extent cx="180712" cy="180712"/>
                <wp:effectExtent l="0" t="0" r="10160" b="10160"/>
                <wp:docPr id="152" name="Oval 152"/>
                <wp:cNvGraphicFramePr/>
                <a:graphic xmlns:a="http://schemas.openxmlformats.org/drawingml/2006/main">
                  <a:graphicData uri="http://schemas.microsoft.com/office/word/2010/wordprocessingShape">
                    <wps:wsp>
                      <wps:cNvSpPr/>
                      <wps:spPr>
                        <a:xfrm>
                          <a:off x="0" y="0"/>
                          <a:ext cx="180712" cy="180712"/>
                        </a:xfrm>
                        <a:prstGeom prst="ellipse">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7CB9076" id="Oval 152" o:spid="_x0000_s1026" style="width:14.25pt;height:1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" filled="f" strokecolor="black [3213]" strokeweight="1pt">
                <v:stroke dashstyle="dash"/>
                <w10:anchorlock/>
              </v:oval>
            </w:pict>
          </mc:Fallback>
        </mc:AlternateContent>
      </w:r>
      <w:r>
        <w:t xml:space="preserve"> )</w:t>
      </w:r>
      <w:r w:rsidRPr="00F8006E">
        <w:t xml:space="preserve"> and </w:t>
      </w:r>
      <w:r w:rsidR="00D00D18">
        <w:t>2</w:t>
      </w:r>
      <w:r w:rsidRPr="00F8006E">
        <w:t xml:space="preserve"> guides</w:t>
      </w:r>
      <w:r>
        <w:t xml:space="preserve">    (</w:t>
      </w:r>
      <w:r>
        <w:rPr>
          <w:noProof/>
        </w:rPr>
        <mc:AlternateContent>
          <mc:Choice Requires="wps">
            <w:drawing>
              <wp:inline distT="0" distB="0" distL="0" distR="0" wp14:anchorId="648CDFD1" wp14:editId="0B7342A0">
                <wp:extent cx="181304" cy="102476"/>
                <wp:effectExtent l="0" t="0" r="28575" b="12065"/>
                <wp:docPr id="148" name="Rectangle 148"/>
                <wp:cNvGraphicFramePr/>
                <a:graphic xmlns:a="http://schemas.openxmlformats.org/drawingml/2006/main">
                  <a:graphicData uri="http://schemas.microsoft.com/office/word/2010/wordprocessingShape">
                    <wps:wsp>
                      <wps:cNvSpPr/>
                      <wps:spPr>
                        <a:xfrm>
                          <a:off x="0" y="0"/>
                          <a:ext cx="181304" cy="102476"/>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C3C1FE0" id="Rectangle 148" o:spid="_x0000_s1026" style="width:14.3pt;height: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" filled="f" strokecolor="black [3213]" strokeweight="1pt">
                <v:stroke dashstyle="dash"/>
                <w10:anchorlock/>
              </v:rect>
            </w:pict>
          </mc:Fallback>
        </mc:AlternateContent>
      </w:r>
      <w:r>
        <w:t>Fig. 1-36).</w:t>
      </w:r>
    </w:p>
    <w:p w:rsidR="00F8006E" w:rsidRDefault="00F8006E" w:rsidP="006D0E4A">
      <w:pPr>
        <w:pStyle w:val="ProcLevel2"/>
        <w:numPr>
          <w:ilvl w:val="0"/>
          <w:numId w:val="0"/>
        </w:numPr>
        <w:ind w:left="360"/>
      </w:pPr>
    </w:p>
    <w:p w:rsidR="00F8006E" w:rsidRDefault="00F8006E" w:rsidP="006D0E4A">
      <w:pPr>
        <w:pStyle w:val="ProcLevel3"/>
      </w:pPr>
      <w:r>
        <w:rPr>
          <w:noProof/>
        </w:rPr>
        <mc:AlternateContent>
          <mc:Choice Requires="wpg">
            <w:drawing>
              <wp:anchor distT="0" distB="0" distL="114300" distR="114300" simplePos="0" relativeHeight="251975168" behindDoc="0" locked="1" layoutInCell="1" allowOverlap="1" wp14:anchorId="237D17C9" wp14:editId="11063597">
                <wp:simplePos x="0" y="0"/>
                <wp:positionH relativeFrom="column">
                  <wp:posOffset>-3248025</wp:posOffset>
                </wp:positionH>
                <wp:positionV relativeFrom="paragraph">
                  <wp:posOffset>0</wp:posOffset>
                </wp:positionV>
                <wp:extent cx="2971800" cy="1581912"/>
                <wp:effectExtent l="19050" t="19050" r="19050" b="18415"/>
                <wp:wrapNone/>
                <wp:docPr id="3113" name="Group 3113"/>
                <wp:cNvGraphicFramePr/>
                <a:graphic xmlns:a="http://schemas.openxmlformats.org/drawingml/2006/main">
                  <a:graphicData uri="http://schemas.microsoft.com/office/word/2010/wordprocessingGroup">
                    <wpg:wgp>
                      <wpg:cNvGrpSpPr/>
                      <wpg:grpSpPr>
                        <a:xfrm>
                          <a:off x="0" y="0"/>
                          <a:ext cx="2971800" cy="1581912"/>
                          <a:chOff x="152657" y="304371"/>
                          <a:chExt cx="2969918" cy="1587762"/>
                        </a:xfrm>
                      </wpg:grpSpPr>
                      <pic:pic xmlns:pic="http://schemas.openxmlformats.org/drawingml/2006/picture">
                        <pic:nvPicPr>
                          <pic:cNvPr id="3132" name="Picture 3132"/>
                          <pic:cNvPicPr preferRelativeResize="0">
                            <a:picLocks noChangeAspect="1"/>
                          </pic:cNvPicPr>
                        </pic:nvPicPr>
                        <pic:blipFill>
                          <a:blip r:embed="rId99">
                            <a:extLst>
                              <a:ext uri="{28A0092B-C50C-407E-A947-70E740481C1C}">
                                <a14:useLocalDpi xmlns:a14="http://schemas.microsoft.com/office/drawing/2010/main" val="0"/>
                              </a:ext>
                            </a:extLst>
                          </a:blip>
                          <a:stretch>
                            <a:fillRect/>
                          </a:stretch>
                        </pic:blipFill>
                        <pic:spPr bwMode="auto">
                          <a:xfrm>
                            <a:off x="152657" y="304371"/>
                            <a:ext cx="2969918" cy="1587762"/>
                          </a:xfrm>
                          <a:prstGeom prst="rect">
                            <a:avLst/>
                          </a:prstGeom>
                          <a:ln>
                            <a:solidFill>
                              <a:schemeClr val="tx1"/>
                            </a:solidFill>
                          </a:ln>
                          <a:extLst>
                            <a:ext uri="{53640926-AAD7-44D8-BBD7-CCE9431645EC}">
                              <a14:shadowObscured xmlns:a14="http://schemas.microsoft.com/office/drawing/2010/main"/>
                            </a:ext>
                          </a:extLst>
                        </pic:spPr>
                      </pic:pic>
                      <wps:wsp>
                        <wps:cNvPr id="3136" name="Text Box 99"/>
                        <wps:cNvSpPr txBox="1">
                          <a:spLocks noChangeArrowheads="1"/>
                        </wps:cNvSpPr>
                        <wps:spPr bwMode="auto">
                          <a:xfrm>
                            <a:off x="162502" y="1698797"/>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F8006E">
                              <w:pPr>
                                <w:pStyle w:val="Fig"/>
                                <w:jc w:val="center"/>
                              </w:pPr>
                              <w:r>
                                <w:t>Fig. 1-37</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237D17C9" id="Group 3113" o:spid="_x0000_s1385" style="position:absolute;left:0;text-align:left;margin-left:-255.75pt;margin-top:0;width:234pt;height:124.55pt;z-index:251975168;mso-position-horizontal-relative:text;mso-position-vertical-relative:text;mso-height-relative:margin" coordorigin="1526,3043" coordsize="29699,1587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">
                <v:shape id="Picture 3132" o:spid="_x0000_s1386" type="#_x0000_t75" style="position:absolute;left:1526;top:3043;width:29699;height:1587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U3LzAAAAA3QAAAA8AAABkcnMvZG93bnJldi54bWxEj82KwjAUhfcDvkO4grsxVQeRahQVBFfC&#10;VHF9aa5NsLkpTdT69kYQXB7Oz8dZrDpXizu1wXpWMBpmIIhLry1XCk7H3e8MRIjIGmvPpOBJAVbL&#10;3s8Cc+0f/E/3IlYijXDIUYGJscmlDKUhh2HoG+LkXXzrMCbZVlK3+EjjrpbjLJtKh5YTwWBDW0Pl&#10;tbi5xO0qs9voP7ux6+ehKc7+Uvq9UoN+t56DiNTFb/jT3msFk9FkDO836QnI5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tTcvMAAAADdAAAADwAAAAAAAAAAAAAAAACfAgAA&#10;ZHJzL2Rvd25yZXYueG1sUEsFBgAAAAAEAAQA9wAAAIwDAAAAAA==&#10;" stroked="t" strokecolor="black [3213]">
                  <v:imagedata r:id="rId100" o:title=""/>
                  <v:path arrowok="t"/>
                </v:shape>
                <v:shape id="Text Box 99" o:spid="_x0000_s1387" type="#_x0000_t202" style="position:absolute;left:1625;top:16987;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MwsYA&#10;AADdAAAADwAAAGRycy9kb3ducmV2LnhtbESPzYvCMBTE7wv+D+EJe1k0VaFINYofK+xhPfiB50fz&#10;bIvNS0mirf+9WVjwOMzMb5j5sjO1eJDzlWUFo2ECgji3uuJCwfm0G0xB+ICssbZMCp7kYbnofcwx&#10;07blAz2OoRARwj5DBWUITSalz0sy6Ie2IY7e1TqDIUpXSO2wjXBTy3GSpNJgxXGhxIY2JeW3490o&#10;SLfu3h5487U9f//ivinGl/XzotRnv1vNQATqwjv83/7RCiajSQp/b+ITkI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MwsYAAADdAAAADwAAAAAAAAAAAAAAAACYAgAAZHJz&#10;L2Rvd25yZXYueG1sUEsFBgAAAAAEAAQA9QAAAIsDAAAAAA==&#10;" stroked="f">
                  <v:textbox inset="0,0,0,0">
                    <w:txbxContent>
                      <w:p w:rsidR="00161FC4" w:rsidRDefault="00161FC4" w:rsidP="00F8006E">
                        <w:pPr>
                          <w:pStyle w:val="Fig"/>
                          <w:jc w:val="center"/>
                        </w:pPr>
                        <w:r>
                          <w:t>Fig. 1-37</w:t>
                        </w:r>
                      </w:p>
                    </w:txbxContent>
                  </v:textbox>
                </v:shape>
                <w10:anchorlock/>
              </v:group>
            </w:pict>
          </mc:Fallback>
        </mc:AlternateContent>
      </w:r>
      <w:r w:rsidRPr="00F8006E">
        <w:t>Detach the 9 guides</w:t>
      </w:r>
      <w:r w:rsidR="00BB04EB">
        <w:t xml:space="preserve"> </w:t>
      </w:r>
      <w:r w:rsidRPr="00F8006E">
        <w:t>and pull out the cowl top ve</w:t>
      </w:r>
      <w:r>
        <w:t xml:space="preserve">ntilator louver sub-assembly </w:t>
      </w:r>
      <w:r w:rsidRPr="00F8006E">
        <w:t>(</w:t>
      </w:r>
      <w:r w:rsidR="00F7174A">
        <w:t xml:space="preserve"> </w:t>
      </w:r>
      <w:r w:rsidR="00BB04EB">
        <w:rPr>
          <w:noProof/>
        </w:rPr>
        <mc:AlternateContent>
          <mc:Choice Requires="wps">
            <w:drawing>
              <wp:inline distT="0" distB="0" distL="0" distR="0" wp14:anchorId="5B0B539C" wp14:editId="5C935D50">
                <wp:extent cx="181304" cy="102476"/>
                <wp:effectExtent l="0" t="0" r="28575" b="12065"/>
                <wp:docPr id="3098" name="Rectangle 3098"/>
                <wp:cNvGraphicFramePr/>
                <a:graphic xmlns:a="http://schemas.openxmlformats.org/drawingml/2006/main">
                  <a:graphicData uri="http://schemas.microsoft.com/office/word/2010/wordprocessingShape">
                    <wps:wsp>
                      <wps:cNvSpPr/>
                      <wps:spPr>
                        <a:xfrm>
                          <a:off x="0" y="0"/>
                          <a:ext cx="181304" cy="102476"/>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00713B2" id="Rectangle 3098" o:spid="_x0000_s1026" style="width:14.3pt;height: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" filled="f" strokecolor="black [3213]" strokeweight="1pt">
                <v:stroke dashstyle="dash"/>
                <w10:anchorlock/>
              </v:rect>
            </w:pict>
          </mc:Fallback>
        </mc:AlternateContent>
      </w:r>
      <w:r w:rsidR="00BB04EB">
        <w:t xml:space="preserve"> </w:t>
      </w:r>
      <w:r w:rsidRPr="00F8006E">
        <w:t>Fig</w:t>
      </w:r>
      <w:r>
        <w:t>.</w:t>
      </w:r>
      <w:r w:rsidRPr="00F8006E">
        <w:t xml:space="preserve"> 1-37</w:t>
      </w:r>
      <w:r>
        <w:t>).</w:t>
      </w:r>
    </w:p>
    <w:p w:rsidR="00AE691C" w:rsidRDefault="00AE691C" w:rsidP="006D0E4A">
      <w:pPr>
        <w:pStyle w:val="ProcLevel2"/>
        <w:ind w:left="810" w:hanging="450"/>
      </w:pPr>
      <w:r w:rsidRPr="00AE691C">
        <w:t xml:space="preserve">Remove </w:t>
      </w:r>
      <w:r w:rsidR="00CE3627">
        <w:t xml:space="preserve">the </w:t>
      </w:r>
      <w:r w:rsidRPr="00AE691C">
        <w:t>windshield wiper motor and link assembly</w:t>
      </w:r>
      <w:r>
        <w:t>.</w:t>
      </w:r>
    </w:p>
    <w:p w:rsidR="00831BAC" w:rsidRPr="00831BAC" w:rsidRDefault="00831BAC" w:rsidP="006D0E4A">
      <w:pPr>
        <w:pStyle w:val="ProcLevel2"/>
        <w:numPr>
          <w:ilvl w:val="0"/>
          <w:numId w:val="0"/>
        </w:numPr>
        <w:ind w:left="360"/>
        <w:rPr>
          <w:b/>
        </w:rPr>
      </w:pPr>
      <w:r>
        <w:rPr>
          <w:noProof/>
        </w:rPr>
        <w:drawing>
          <wp:anchor distT="0" distB="0" distL="114300" distR="114300" simplePos="0" relativeHeight="251985408" behindDoc="0" locked="1" layoutInCell="1" allowOverlap="1" wp14:anchorId="65AFA27D" wp14:editId="1DF97E89">
            <wp:simplePos x="0" y="0"/>
            <wp:positionH relativeFrom="column">
              <wp:posOffset>-18415</wp:posOffset>
            </wp:positionH>
            <wp:positionV relativeFrom="paragraph">
              <wp:posOffset>-54610</wp:posOffset>
            </wp:positionV>
            <wp:extent cx="228600" cy="228600"/>
            <wp:effectExtent l="0" t="0" r="0" b="0"/>
            <wp:wrapNone/>
            <wp:docPr id="2145" name="Picture 2145"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aution_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NOTE:</w:t>
      </w:r>
      <w:r w:rsidRPr="00831BAC">
        <w:t xml:space="preserve"> Be careful not to damage the windshield when removing the windshield wiper motor and link assembly.</w:t>
      </w:r>
    </w:p>
    <w:p w:rsidR="00AE691C" w:rsidRDefault="00AE691C" w:rsidP="006D0E4A">
      <w:pPr>
        <w:pStyle w:val="ProcLevel3"/>
      </w:pPr>
      <w:r>
        <w:rPr>
          <w:noProof/>
        </w:rPr>
        <mc:AlternateContent>
          <mc:Choice Requires="wpg">
            <w:drawing>
              <wp:anchor distT="0" distB="0" distL="114300" distR="114300" simplePos="0" relativeHeight="251981312" behindDoc="0" locked="1" layoutInCell="1" allowOverlap="1">
                <wp:simplePos x="0" y="0"/>
                <wp:positionH relativeFrom="column">
                  <wp:posOffset>-3246120</wp:posOffset>
                </wp:positionH>
                <wp:positionV relativeFrom="paragraph">
                  <wp:posOffset>4095</wp:posOffset>
                </wp:positionV>
                <wp:extent cx="2971800" cy="2231136"/>
                <wp:effectExtent l="19050" t="19050" r="19050" b="17145"/>
                <wp:wrapNone/>
                <wp:docPr id="3146" name="Group 3146"/>
                <wp:cNvGraphicFramePr/>
                <a:graphic xmlns:a="http://schemas.openxmlformats.org/drawingml/2006/main">
                  <a:graphicData uri="http://schemas.microsoft.com/office/word/2010/wordprocessingGroup">
                    <wpg:wgp>
                      <wpg:cNvGrpSpPr/>
                      <wpg:grpSpPr>
                        <a:xfrm>
                          <a:off x="0" y="0"/>
                          <a:ext cx="2971800" cy="2231136"/>
                          <a:chOff x="0" y="0"/>
                          <a:chExt cx="2971165" cy="2227580"/>
                        </a:xfrm>
                      </wpg:grpSpPr>
                      <wpg:grpSp>
                        <wpg:cNvPr id="3138" name="Group 3138"/>
                        <wpg:cNvGrpSpPr/>
                        <wpg:grpSpPr>
                          <a:xfrm>
                            <a:off x="0" y="0"/>
                            <a:ext cx="2971165" cy="2227580"/>
                            <a:chOff x="144141" y="134091"/>
                            <a:chExt cx="2970866" cy="2235537"/>
                          </a:xfrm>
                        </wpg:grpSpPr>
                        <wpg:grpSp>
                          <wpg:cNvPr id="3140" name="Group 3140"/>
                          <wpg:cNvGrpSpPr/>
                          <wpg:grpSpPr>
                            <a:xfrm>
                              <a:off x="144141" y="134091"/>
                              <a:ext cx="2970866" cy="2235537"/>
                              <a:chOff x="144081" y="134369"/>
                              <a:chExt cx="2969610" cy="2240155"/>
                            </a:xfrm>
                          </wpg:grpSpPr>
                          <pic:pic xmlns:pic="http://schemas.openxmlformats.org/drawingml/2006/picture">
                            <pic:nvPicPr>
                              <pic:cNvPr id="3141" name="Picture 3141"/>
                              <pic:cNvPicPr preferRelativeResize="0">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144081" y="134369"/>
                                <a:ext cx="2969610" cy="2240155"/>
                              </a:xfrm>
                              <a:prstGeom prst="rect">
                                <a:avLst/>
                              </a:prstGeom>
                              <a:ln>
                                <a:solidFill>
                                  <a:schemeClr val="tx1"/>
                                </a:solidFill>
                              </a:ln>
                              <a:extLst>
                                <a:ext uri="{53640926-AAD7-44D8-BBD7-CCE9431645EC}">
                                  <a14:shadowObscured xmlns:a14="http://schemas.microsoft.com/office/drawing/2010/main"/>
                                </a:ext>
                              </a:extLst>
                            </pic:spPr>
                          </pic:pic>
                          <wps:wsp>
                            <wps:cNvPr id="3142" name="Text Box 99"/>
                            <wps:cNvSpPr txBox="1">
                              <a:spLocks noChangeArrowheads="1"/>
                            </wps:cNvSpPr>
                            <wps:spPr bwMode="auto">
                              <a:xfrm>
                                <a:off x="154624" y="2181811"/>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AE691C">
                                  <w:pPr>
                                    <w:pStyle w:val="Fig"/>
                                    <w:jc w:val="center"/>
                                  </w:pPr>
                                  <w:r>
                                    <w:t>Fig. 1-38</w:t>
                                  </w:r>
                                </w:p>
                              </w:txbxContent>
                            </wps:txbx>
                            <wps:bodyPr rot="0" vert="horz" wrap="square" lIns="0" tIns="0" rIns="0" bIns="0" anchor="t" anchorCtr="0" upright="1">
                              <a:noAutofit/>
                            </wps:bodyPr>
                          </wps:wsp>
                        </wpg:grpSp>
                        <wpg:grpSp>
                          <wpg:cNvPr id="3143" name="Group 109"/>
                          <wpg:cNvGrpSpPr>
                            <a:grpSpLocks/>
                          </wpg:cNvGrpSpPr>
                          <wpg:grpSpPr bwMode="auto">
                            <a:xfrm>
                              <a:off x="157415" y="142349"/>
                              <a:ext cx="1967865" cy="254635"/>
                              <a:chOff x="-16" y="874"/>
                              <a:chExt cx="3099" cy="401"/>
                            </a:xfrm>
                          </wpg:grpSpPr>
                          <wps:wsp>
                            <wps:cNvPr id="3144" name="Rectangle 110"/>
                            <wps:cNvSpPr>
                              <a:spLocks noChangeArrowheads="1"/>
                            </wps:cNvSpPr>
                            <wps:spPr bwMode="auto">
                              <a:xfrm>
                                <a:off x="406" y="874"/>
                                <a:ext cx="2677" cy="208"/>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781EDC" w:rsidRDefault="00161FC4" w:rsidP="00AE691C">
                                  <w:pPr>
                                    <w:rPr>
                                      <w:sz w:val="18"/>
                                      <w:szCs w:val="18"/>
                                    </w:rPr>
                                  </w:pPr>
                                  <w:r>
                                    <w:rPr>
                                      <w:sz w:val="18"/>
                                    </w:rPr>
                                    <w:t>10mm socket, extension &amp; ratchet</w:t>
                                  </w:r>
                                </w:p>
                              </w:txbxContent>
                            </wps:txbx>
                            <wps:bodyPr rot="0" vert="horz" wrap="square" lIns="0" tIns="0" rIns="0" bIns="0" anchor="t" anchorCtr="0" upright="1">
                              <a:spAutoFit/>
                            </wps:bodyPr>
                          </wps:wsp>
                          <pic:pic xmlns:pic="http://schemas.openxmlformats.org/drawingml/2006/picture">
                            <pic:nvPicPr>
                              <pic:cNvPr id="3145"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6" y="885"/>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2160" name="Oval 1601"/>
                        <wps:cNvSpPr>
                          <a:spLocks noChangeArrowheads="1"/>
                        </wps:cNvSpPr>
                        <wps:spPr bwMode="auto">
                          <a:xfrm>
                            <a:off x="2293883" y="1048407"/>
                            <a:ext cx="362585" cy="370205"/>
                          </a:xfrm>
                          <a:prstGeom prst="ellipse">
                            <a:avLst/>
                          </a:prstGeom>
                          <a:noFill/>
                          <a:ln w="25400" algn="ctr">
                            <a:solidFill>
                              <a:srgbClr val="FFFF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61" name="Oval 1601"/>
                        <wps:cNvSpPr>
                          <a:spLocks noChangeArrowheads="1"/>
                        </wps:cNvSpPr>
                        <wps:spPr bwMode="auto">
                          <a:xfrm>
                            <a:off x="31531" y="993227"/>
                            <a:ext cx="362585" cy="370205"/>
                          </a:xfrm>
                          <a:prstGeom prst="ellipse">
                            <a:avLst/>
                          </a:prstGeom>
                          <a:noFill/>
                          <a:ln w="2540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3146" o:spid="_x0000_s1388" style="position:absolute;left:0;text-align:left;margin-left:-255.6pt;margin-top:.3pt;width:234pt;height:175.7pt;z-index:251981312;mso-position-horizontal-relative:text;mso-position-vertical-relative:text;mso-width-relative:margin;mso-height-relative:margin" coordsize="29711,222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&#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">
                <v:group id="Group 3138" o:spid="_x0000_s1389" style="position:absolute;width:29711;height:22275" coordorigin="1441,1340" coordsize="29708,223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QJu3CAAAA3QAAAA8A&#10;AAAAAAAAAAAAAAAAqgIAAGRycy9kb3ducmV2LnhtbFBLBQYAAAAABAAEAPoAAACZAwAAAAA=&#10;">
                  <v:group id="Group 3140" o:spid="_x0000_s1390" style="position:absolute;left:1441;top:1340;width:29709;height:22356" coordorigin="1440,1343" coordsize="29696,22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BZlsQAAADdAAAADwAAAGRycy9kb3ducmV2LnhtbERPy2rCQBTdF/yH4Qru&#10;6iSmLRIdRUItXYRCVRB3l8w1CWbuhMw0j7/vLApdHs57ux9NI3rqXG1ZQbyMQBAXVtdcKricj89r&#10;EM4ja2wsk4KJHOx3s6ctptoO/E39yZcihLBLUUHlfZtK6YqKDLqlbYkDd7edQR9gV0rd4RDCTSNX&#10;UfQmDdYcGipsKauoeJx+jIKPAYdDEr/3+eOeTbfz69c1j0mpxXw8bEB4Gv2/+M/9qRUk8UvYH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qBZlsQAAADdAAAA&#10;DwAAAAAAAAAAAAAAAACqAgAAZHJzL2Rvd25yZXYueG1sUEsFBgAAAAAEAAQA+gAAAJsDAAAAAA==&#10;">
                    <v:shape id="Picture 3141" o:spid="_x0000_s1391" type="#_x0000_t75" style="position:absolute;left:1440;top:1343;width:29696;height:2240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A7VDEAAAA3QAAAA8AAABkcnMvZG93bnJldi54bWxEj0FrwkAUhO+C/2F5gjfdRIuU1FVUKBR6&#10;Siz0+pp9JqnZtyG7mk1/fbdQ8DjMzDfMdh9MK+7Uu8aygnSZgCAurW64UvBxfl08g3AeWWNrmRSM&#10;5GC/m062mGk7cE73wlciQthlqKD2vsukdGVNBt3SdsTRu9jeoI+yr6TucYhw08pVkmykwYbjQo0d&#10;nWoqr8XNKCh4zL+On+Pwznm4fDuN6U/YKDWfhcMLCE/BP8L/7TetYJ0+pfD3Jj4Buf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pA7VDEAAAA3QAAAA8AAAAAAAAAAAAAAAAA&#10;nwIAAGRycy9kb3ducmV2LnhtbFBLBQYAAAAABAAEAPcAAACQAwAAAAA=&#10;" stroked="t" strokecolor="black [3213]">
                      <v:imagedata r:id="rId102" o:title=""/>
                      <v:path arrowok="t"/>
                    </v:shape>
                    <v:shape id="Text Box 99" o:spid="_x0000_s1392" type="#_x0000_t202" style="position:absolute;left:1546;top:21818;width:5486;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5vMYA&#10;AADdAAAADwAAAGRycy9kb3ducmV2LnhtbESPT4vCMBTE7wt+h/AEL4umdkWWahT/LXjQg654fjRv&#10;27LNS0mird/eLCx4HGbmN8x82Zla3Mn5yrKC8SgBQZxbXXGh4PL9NfwE4QOyxtoyKXiQh+Wi9zbH&#10;TNuWT3Q/h0JECPsMFZQhNJmUPi/JoB/Zhjh6P9YZDFG6QmqHbYSbWqZJMpUGK44LJTa0KSn/Pd+M&#10;gunW3doTb963l90Bj02RXtePq1KDfreagQjUhVf4v73XCj7GkxT+3sQn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s5vMYAAADdAAAADwAAAAAAAAAAAAAAAACYAgAAZHJz&#10;L2Rvd25yZXYueG1sUEsFBgAAAAAEAAQA9QAAAIsDAAAAAA==&#10;" stroked="f">
                      <v:textbox inset="0,0,0,0">
                        <w:txbxContent>
                          <w:p w:rsidR="00161FC4" w:rsidRDefault="00161FC4" w:rsidP="00AE691C">
                            <w:pPr>
                              <w:pStyle w:val="Fig"/>
                              <w:jc w:val="center"/>
                            </w:pPr>
                            <w:r>
                              <w:t>Fig. 1-38</w:t>
                            </w:r>
                          </w:p>
                        </w:txbxContent>
                      </v:textbox>
                    </v:shape>
                  </v:group>
                  <v:group id="Group 109" o:spid="_x0000_s1393" style="position:absolute;left:1574;top:1423;width:19678;height:2546" coordorigin="-16,874" coordsize="3099,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nLH4cYAAADdAAAADwAAAGRycy9kb3ducmV2LnhtbESPT2vCQBTE7wW/w/KE&#10;3uomphWJriKipQcR/APi7ZF9JsHs25Bdk/jtuwWhx2FmfsPMl72pREuNKy0riEcRCOLM6pJzBefT&#10;9mMKwnlkjZVlUvAkB8vF4G2OqbYdH6g9+lwECLsUFRTe16mULivIoBvZmjh4N9sY9EE2udQNdgFu&#10;KjmOook0WHJYKLCmdUHZ/fgwCr477FZJvGl399v6eT197S+7mJR6H/arGQhPvf8Pv9o/WkESfyb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csfhxgAAAN0A&#10;AAAPAAAAAAAAAAAAAAAAAKoCAABkcnMvZG93bnJldi54bWxQSwUGAAAAAAQABAD6AAAAnQMAAAAA&#10;">
                    <v:rect id="Rectangle 110" o:spid="_x0000_s1394" style="position:absolute;left:406;top:874;width:2677;height: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jleMYA&#10;AADdAAAADwAAAGRycy9kb3ducmV2LnhtbESPUWvCQBCE3wv9D8cWfKsXrVVJPaUECkUKVaN9XnJr&#10;EpvbC7lV03/fKwh9HGbmG2ax6l2jLtSF2rOB0TABRVx4W3NpYJ+/Pc5BBUG22HgmAz8UYLW8v1tg&#10;av2Vt3TZSakihEOKBiqRNtU6FBU5DEPfEkfv6DuHEmVXatvhNcJdo8dJMtUOa44LFbaUVVR8787O&#10;wOfXJl9vZtlaknEh2YFP9PyRGzN46F9fQAn18h++td+tgafRZAJ/b+IT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jleMYAAADdAAAADwAAAAAAAAAAAAAAAACYAgAAZHJz&#10;L2Rvd25yZXYueG1sUEsFBgAAAAAEAAQA9QAAAIsDAAAAAA==&#10;" stroked="f" strokeweight=".25pt">
                      <v:textbox style="mso-fit-shape-to-text:t" inset="0,0,0,0">
                        <w:txbxContent>
                          <w:p w:rsidR="00161FC4" w:rsidRPr="00781EDC" w:rsidRDefault="00161FC4" w:rsidP="00AE691C">
                            <w:pPr>
                              <w:rPr>
                                <w:sz w:val="18"/>
                                <w:szCs w:val="18"/>
                              </w:rPr>
                            </w:pPr>
                            <w:r>
                              <w:rPr>
                                <w:sz w:val="18"/>
                              </w:rPr>
                              <w:t>10mm socket, extension &amp; ratchet</w:t>
                            </w:r>
                          </w:p>
                        </w:txbxContent>
                      </v:textbox>
                    </v:rect>
                    <v:shape id="Picture 111" o:spid="_x0000_s1395" type="#_x0000_t75" alt="tool" style="position:absolute;left:-16;top:885;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G8QHEAAAA3QAAAA8AAABkcnMvZG93bnJldi54bWxEj0FrwkAUhO8F/8PyBG91k2pEoquIEJBC&#10;KbV6f2afSTT7NuxuY/rvu4VCj8PMfMOst4NpRU/ON5YVpNMEBHFpdcOVgtNn8bwE4QOyxtYyKfgm&#10;D9vN6GmNubYP/qD+GCoRIexzVFCH0OVS+rImg35qO+LoXa0zGKJ0ldQOHxFuWvmSJAtpsOG4UGNH&#10;+5rK+/HLKOjvF5q9p1nmitf5rczk+S1QodRkPOxWIAIN4T/81z5oBbN0nsHvm/gE5O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mG8QHEAAAA3QAAAA8AAAAAAAAAAAAAAAAA&#10;nwIAAGRycy9kb3ducmV2LnhtbFBLBQYAAAAABAAEAPcAAACQAwAAAAA=&#10;">
                      <v:imagedata r:id="rId28" o:title="tool"/>
                    </v:shape>
                  </v:group>
                </v:group>
                <v:oval id="Oval 1601" o:spid="_x0000_s1396" style="position:absolute;left:22938;top:10484;width:3626;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YDXcUA&#10;AADdAAAADwAAAGRycy9kb3ducmV2LnhtbERPTWvCQBC9F/oflin0VjeREiR1lZIiiHqosSV4G7Nj&#10;kjY7G7Krxv569yD0+Hjf0/lgWnGm3jWWFcSjCARxaXXDlYKv3eJlAsJ5ZI2tZVJwJQfz2ePDFFNt&#10;L7ylc+4rEULYpaig9r5LpXRlTQbdyHbEgTva3qAPsK+k7vESwk0rx1GUSIMNh4YaO8pqKn/zk1FQ&#10;aPNtVx+T46JYF/vN5+7n9ZD9KfX8NLy/gfA0+H/x3b3UCsZxEvaHN+EJ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ZgNdxQAAAN0AAAAPAAAAAAAAAAAAAAAAAJgCAABkcnMv&#10;ZG93bnJldi54bWxQSwUGAAAAAAQABAD1AAAAigMAAAAA&#10;" filled="f" strokecolor="yellow" strokeweight="2pt"/>
                <v:oval id="Oval 1601" o:spid="_x0000_s1397" style="position:absolute;left:315;top:9932;width:3626;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jskA&#10;AADdAAAADwAAAGRycy9kb3ducmV2LnhtbESPQWvCQBSE7wX/w/IKvUjdRIqW6CpisVUPQtN66O2Z&#10;fU0Ws2/T7Krpv+8KQo/DzHzDTOedrcWZWm8cK0gHCQjiwmnDpYLPj9XjMwgfkDXWjknBL3mYz3p3&#10;U8y0u/A7nfNQighhn6GCKoQmk9IXFVn0A9cQR+/btRZDlG0pdYuXCLe1HCbJSFo0HBcqbGhZUXHM&#10;T1bB6bDtj3ebn7fav3y97s169ZSbvVIP991iAiJQF/7Dt/ZaKximoxSub+ITkL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JjskAAADdAAAADwAAAAAAAAAAAAAAAACYAgAA&#10;ZHJzL2Rvd25yZXYueG1sUEsFBgAAAAAEAAQA9QAAAI4DAAAAAA==&#10;" filled="f" strokecolor="red" strokeweight="2pt"/>
                <w10:anchorlock/>
              </v:group>
            </w:pict>
          </mc:Fallback>
        </mc:AlternateContent>
      </w:r>
      <w:r w:rsidRPr="00AE691C">
        <w:t>Remove the 2 bolts</w:t>
      </w:r>
      <w:r>
        <w:t xml:space="preserve"> ( </w:t>
      </w:r>
      <w:r w:rsidRPr="00CA5DB2">
        <w:rPr>
          <w:noProof/>
        </w:rPr>
        <mc:AlternateContent>
          <mc:Choice Requires="wps">
            <w:drawing>
              <wp:inline distT="0" distB="0" distL="0" distR="0" wp14:anchorId="441FA2AB" wp14:editId="0CB06340">
                <wp:extent cx="180712" cy="180712"/>
                <wp:effectExtent l="0" t="0" r="10160" b="10160"/>
                <wp:docPr id="3137" name="Oval 3137"/>
                <wp:cNvGraphicFramePr/>
                <a:graphic xmlns:a="http://schemas.openxmlformats.org/drawingml/2006/main">
                  <a:graphicData uri="http://schemas.microsoft.com/office/word/2010/wordprocessingShape">
                    <wps:wsp>
                      <wps:cNvSpPr/>
                      <wps:spPr>
                        <a:xfrm>
                          <a:off x="0" y="0"/>
                          <a:ext cx="180712" cy="180712"/>
                        </a:xfrm>
                        <a:prstGeom prst="ellipse">
                          <a:avLst/>
                        </a:prstGeom>
                        <a:noFill/>
                        <a:ln w="1270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1E4EA5B" id="Oval 3137" o:spid="_x0000_s1026" style="width:14.25pt;height:1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" filled="f" strokecolor="black [3213]" strokeweight="1pt">
                <w10:anchorlock/>
              </v:oval>
            </w:pict>
          </mc:Fallback>
        </mc:AlternateContent>
      </w:r>
      <w:r>
        <w:t xml:space="preserve"> Fig. 1-38).</w:t>
      </w:r>
    </w:p>
    <w:p w:rsidR="00AE691C" w:rsidRDefault="00AE691C" w:rsidP="006D0E4A">
      <w:pPr>
        <w:spacing w:after="120" w:line="300" w:lineRule="auto"/>
      </w:pPr>
      <w:r>
        <w:br w:type="page"/>
      </w:r>
    </w:p>
    <w:p w:rsidR="00AE691C" w:rsidRDefault="00AE691C" w:rsidP="00A25162">
      <w:pPr>
        <w:pStyle w:val="ProcLevel3"/>
        <w:numPr>
          <w:ilvl w:val="0"/>
          <w:numId w:val="0"/>
        </w:numPr>
        <w:ind w:left="720"/>
      </w:pPr>
    </w:p>
    <w:p w:rsidR="00AE691C" w:rsidRDefault="006F3CF8" w:rsidP="00A25162">
      <w:pPr>
        <w:pStyle w:val="ProcLevel3"/>
      </w:pPr>
      <w:r>
        <w:rPr>
          <w:noProof/>
        </w:rPr>
        <mc:AlternateContent>
          <mc:Choice Requires="wpg">
            <w:drawing>
              <wp:anchor distT="0" distB="0" distL="114300" distR="114300" simplePos="0" relativeHeight="251983360" behindDoc="0" locked="1" layoutInCell="1" allowOverlap="1" wp14:anchorId="7F823FC6" wp14:editId="42D58BFC">
                <wp:simplePos x="0" y="0"/>
                <wp:positionH relativeFrom="column">
                  <wp:posOffset>-3248025</wp:posOffset>
                </wp:positionH>
                <wp:positionV relativeFrom="paragraph">
                  <wp:posOffset>-6985</wp:posOffset>
                </wp:positionV>
                <wp:extent cx="2971800" cy="2230755"/>
                <wp:effectExtent l="19050" t="19050" r="19050" b="17145"/>
                <wp:wrapNone/>
                <wp:docPr id="2144" name="Group 2144"/>
                <wp:cNvGraphicFramePr/>
                <a:graphic xmlns:a="http://schemas.openxmlformats.org/drawingml/2006/main">
                  <a:graphicData uri="http://schemas.microsoft.com/office/word/2010/wordprocessingGroup">
                    <wpg:wgp>
                      <wpg:cNvGrpSpPr/>
                      <wpg:grpSpPr>
                        <a:xfrm>
                          <a:off x="0" y="0"/>
                          <a:ext cx="2971800" cy="2230755"/>
                          <a:chOff x="0" y="0"/>
                          <a:chExt cx="2971800" cy="2226945"/>
                        </a:xfrm>
                      </wpg:grpSpPr>
                      <wpg:grpSp>
                        <wpg:cNvPr id="3166" name="Group 3166"/>
                        <wpg:cNvGrpSpPr/>
                        <wpg:grpSpPr>
                          <a:xfrm>
                            <a:off x="0" y="0"/>
                            <a:ext cx="2971800" cy="2226945"/>
                            <a:chOff x="0" y="0"/>
                            <a:chExt cx="2971800" cy="2226945"/>
                          </a:xfrm>
                        </wpg:grpSpPr>
                        <wpg:grpSp>
                          <wpg:cNvPr id="3147" name="Group 3147"/>
                          <wpg:cNvGrpSpPr/>
                          <wpg:grpSpPr>
                            <a:xfrm>
                              <a:off x="0" y="0"/>
                              <a:ext cx="2971800" cy="2226945"/>
                              <a:chOff x="0" y="2075"/>
                              <a:chExt cx="2971800" cy="2223710"/>
                            </a:xfrm>
                          </wpg:grpSpPr>
                          <wpg:grpSp>
                            <wpg:cNvPr id="3149" name="Group 3149"/>
                            <wpg:cNvGrpSpPr/>
                            <wpg:grpSpPr>
                              <a:xfrm>
                                <a:off x="0" y="2075"/>
                                <a:ext cx="2971800" cy="2223710"/>
                                <a:chOff x="0" y="3709"/>
                                <a:chExt cx="2971800" cy="2221431"/>
                              </a:xfrm>
                            </wpg:grpSpPr>
                            <wpg:grpSp>
                              <wpg:cNvPr id="3150" name="Group 3150"/>
                              <wpg:cNvGrpSpPr/>
                              <wpg:grpSpPr>
                                <a:xfrm>
                                  <a:off x="0" y="3709"/>
                                  <a:ext cx="2971800" cy="2221431"/>
                                  <a:chOff x="1286227" y="1009208"/>
                                  <a:chExt cx="2973021" cy="2110612"/>
                                </a:xfrm>
                              </wpg:grpSpPr>
                              <pic:pic xmlns:pic="http://schemas.openxmlformats.org/drawingml/2006/picture">
                                <pic:nvPicPr>
                                  <pic:cNvPr id="3151" name="Picture 3151"/>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1286227" y="1009208"/>
                                    <a:ext cx="2973021" cy="2110612"/>
                                  </a:xfrm>
                                  <a:prstGeom prst="rect">
                                    <a:avLst/>
                                  </a:prstGeom>
                                  <a:ln>
                                    <a:solidFill>
                                      <a:schemeClr val="tx1"/>
                                    </a:solidFill>
                                  </a:ln>
                                  <a:extLst>
                                    <a:ext uri="{53640926-AAD7-44D8-BBD7-CCE9431645EC}">
                                      <a14:shadowObscured xmlns:a14="http://schemas.microsoft.com/office/drawing/2010/main"/>
                                    </a:ext>
                                  </a:extLst>
                                </pic:spPr>
                              </pic:pic>
                              <wps:wsp>
                                <wps:cNvPr id="3152" name="Text Box 99"/>
                                <wps:cNvSpPr txBox="1">
                                  <a:spLocks noChangeArrowheads="1"/>
                                </wps:cNvSpPr>
                                <wps:spPr bwMode="auto">
                                  <a:xfrm>
                                    <a:off x="1294791" y="2930694"/>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6F3CF8">
                                      <w:pPr>
                                        <w:pStyle w:val="Fig"/>
                                        <w:jc w:val="center"/>
                                      </w:pPr>
                                      <w:r>
                                        <w:t>Fig. 1-39</w:t>
                                      </w:r>
                                    </w:p>
                                  </w:txbxContent>
                                </wps:txbx>
                                <wps:bodyPr rot="0" vert="horz" wrap="square" lIns="0" tIns="0" rIns="0" bIns="0" anchor="t" anchorCtr="0" upright="1">
                                  <a:noAutofit/>
                                </wps:bodyPr>
                              </wps:wsp>
                            </wpg:grpSp>
                            <wps:wsp>
                              <wps:cNvPr id="3153" name="Line 2403"/>
                              <wps:cNvCnPr>
                                <a:cxnSpLocks noChangeShapeType="1"/>
                                <a:stCxn id="3164" idx="1"/>
                              </wps:cNvCnPr>
                              <wps:spPr bwMode="auto">
                                <a:xfrm flipH="1">
                                  <a:off x="2017987" y="468249"/>
                                  <a:ext cx="263251" cy="201993"/>
                                </a:xfrm>
                                <a:prstGeom prst="line">
                                  <a:avLst/>
                                </a:prstGeom>
                                <a:noFill/>
                                <a:ln w="19050">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160" name="Straight Arrow Connector 3160"/>
                            <wps:cNvCnPr>
                              <a:stCxn id="3161" idx="3"/>
                            </wps:cNvCnPr>
                            <wps:spPr>
                              <a:xfrm flipV="1">
                                <a:off x="1517158" y="1176704"/>
                                <a:ext cx="259255" cy="555909"/>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61" name="Text Box 2293"/>
                            <wps:cNvSpPr txBox="1">
                              <a:spLocks noChangeArrowheads="1"/>
                            </wps:cNvSpPr>
                            <wps:spPr bwMode="auto">
                              <a:xfrm>
                                <a:off x="745634" y="1662231"/>
                                <a:ext cx="771524" cy="140764"/>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292273" w:rsidRDefault="00161FC4" w:rsidP="006F3CF8">
                                  <w:pPr>
                                    <w:jc w:val="center"/>
                                    <w:rPr>
                                      <w:sz w:val="18"/>
                                      <w:szCs w:val="18"/>
                                      <w:lang w:val="en-CA"/>
                                    </w:rPr>
                                  </w:pPr>
                                  <w:r>
                                    <w:rPr>
                                      <w:sz w:val="18"/>
                                      <w:szCs w:val="18"/>
                                      <w:lang w:val="en-CA"/>
                                    </w:rPr>
                                    <w:t>Wire clamp (x2)</w:t>
                                  </w:r>
                                </w:p>
                              </w:txbxContent>
                            </wps:txbx>
                            <wps:bodyPr rot="0" vert="horz" wrap="square" lIns="0" tIns="0" rIns="0" bIns="0" anchor="t" anchorCtr="0" upright="1">
                              <a:spAutoFit/>
                            </wps:bodyPr>
                          </wps:wsp>
                          <wps:wsp>
                            <wps:cNvPr id="3162" name="Straight Arrow Connector 3162"/>
                            <wps:cNvCnPr>
                              <a:stCxn id="3161" idx="3"/>
                            </wps:cNvCnPr>
                            <wps:spPr>
                              <a:xfrm flipV="1">
                                <a:off x="1517158" y="1352660"/>
                                <a:ext cx="806942" cy="379953"/>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163" name="Left Arrow 3163"/>
                          <wps:cNvSpPr/>
                          <wps:spPr>
                            <a:xfrm rot="21042546">
                              <a:off x="1533525" y="395288"/>
                              <a:ext cx="443552" cy="238836"/>
                            </a:xfrm>
                            <a:prstGeom prst="lef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4" name="Text Box 2293"/>
                          <wps:cNvSpPr txBox="1">
                            <a:spLocks noChangeArrowheads="1"/>
                          </wps:cNvSpPr>
                          <wps:spPr bwMode="auto">
                            <a:xfrm>
                              <a:off x="2281238" y="395288"/>
                              <a:ext cx="542925" cy="140969"/>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292273" w:rsidRDefault="00161FC4" w:rsidP="006F3CF8">
                                <w:pPr>
                                  <w:jc w:val="center"/>
                                  <w:rPr>
                                    <w:sz w:val="18"/>
                                    <w:szCs w:val="18"/>
                                    <w:lang w:val="en-CA"/>
                                  </w:rPr>
                                </w:pPr>
                                <w:r>
                                  <w:rPr>
                                    <w:sz w:val="18"/>
                                    <w:szCs w:val="18"/>
                                    <w:lang w:val="en-CA"/>
                                  </w:rPr>
                                  <w:t>Grommet</w:t>
                                </w:r>
                              </w:p>
                            </w:txbxContent>
                          </wps:txbx>
                          <wps:bodyPr rot="0" vert="horz" wrap="square" lIns="0" tIns="0" rIns="0" bIns="0" anchor="t" anchorCtr="0" upright="1">
                            <a:spAutoFit/>
                          </wps:bodyPr>
                        </wps:wsp>
                      </wpg:grpSp>
                      <wps:wsp>
                        <wps:cNvPr id="3167" name="Line 2403"/>
                        <wps:cNvCnPr>
                          <a:cxnSpLocks noChangeShapeType="1"/>
                          <a:stCxn id="774" idx="3"/>
                        </wps:cNvCnPr>
                        <wps:spPr bwMode="auto">
                          <a:xfrm>
                            <a:off x="1162049" y="507682"/>
                            <a:ext cx="581026" cy="459106"/>
                          </a:xfrm>
                          <a:prstGeom prst="line">
                            <a:avLst/>
                          </a:prstGeom>
                          <a:noFill/>
                          <a:ln w="19050">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74" name="Text Box 2293"/>
                        <wps:cNvSpPr txBox="1">
                          <a:spLocks noChangeArrowheads="1"/>
                        </wps:cNvSpPr>
                        <wps:spPr bwMode="auto">
                          <a:xfrm>
                            <a:off x="619125" y="371475"/>
                            <a:ext cx="542924" cy="272414"/>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292273" w:rsidRDefault="00161FC4" w:rsidP="006F3CF8">
                              <w:pPr>
                                <w:jc w:val="center"/>
                                <w:rPr>
                                  <w:sz w:val="18"/>
                                  <w:szCs w:val="18"/>
                                  <w:lang w:val="en-CA"/>
                                </w:rPr>
                              </w:pPr>
                              <w:r>
                                <w:rPr>
                                  <w:sz w:val="18"/>
                                  <w:szCs w:val="18"/>
                                  <w:lang w:val="en-CA"/>
                                </w:rPr>
                                <w:t>Electrical connector</w:t>
                              </w:r>
                            </w:p>
                          </w:txbxContent>
                        </wps:txbx>
                        <wps:bodyPr rot="0" vert="horz" wrap="square" lIns="0" tIns="0" rIns="0" bIns="0" anchor="t" anchorCtr="0" upright="1">
                          <a:spAutoFit/>
                        </wps:bodyPr>
                      </wps:wsp>
                    </wpg:wgp>
                  </a:graphicData>
                </a:graphic>
                <wp14:sizeRelV relativeFrom="margin">
                  <wp14:pctHeight>0</wp14:pctHeight>
                </wp14:sizeRelV>
              </wp:anchor>
            </w:drawing>
          </mc:Choice>
          <mc:Fallback>
            <w:pict>
              <v:group w14:anchorId="7F823FC6" id="Group 2144" o:spid="_x0000_s1398" style="position:absolute;left:0;text-align:left;margin-left:-255.75pt;margin-top:-.55pt;width:234pt;height:175.65pt;z-index:251983360;mso-position-horizontal-relative:text;mso-position-vertical-relative:text;mso-height-relative:margin" coordsize="29718,222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">
                <v:group id="Group 3166" o:spid="_x0000_s1399" style="position:absolute;width:29718;height:22269" coordsize="29718,22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WwOBnFAAAA3QAA&#10;AA8AAAAAAAAAAAAAAAAAqgIAAGRycy9kb3ducmV2LnhtbFBLBQYAAAAABAAEAPoAAACcAwAAAAA=&#10;">
                  <v:group id="Group 3147" o:spid="_x0000_s1400" style="position:absolute;width:29718;height:22269" coordorigin=",20" coordsize="29718,222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nB4sYAAADdAAAADwAAAGRycy9kb3ducmV2LnhtbESPQWvCQBSE7wX/w/IE&#10;b7qJWi3RVURUPEihWii9PbLPJJh9G7JrEv+9WxB6HGbmG2a57kwpGqpdYVlBPIpAEKdWF5wp+L7s&#10;hx8gnEfWWFomBQ9ysF713paYaNvyFzVnn4kAYZeggtz7KpHSpTkZdCNbEQfvamuDPsg6k7rGNsBN&#10;KcdRNJMGCw4LOVa0zSm9ne9GwaHFdjOJd83pdt0+fi/vnz+nmJQa9LvNAoSnzv+HX+2jVjCJp3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ScHixgAAAN0A&#10;AAAPAAAAAAAAAAAAAAAAAKoCAABkcnMvZG93bnJldi54bWxQSwUGAAAAAAQABAD6AAAAnQMAAAAA&#10;">
                    <v:group id="Group 3149" o:spid="_x0000_s1401" style="position:absolute;top:20;width:29718;height:22237" coordorigin=",37" coordsize="29718,222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rwC8YAAADdAAAADwAAAGRycy9kb3ducmV2LnhtbESPQWvCQBSE7wX/w/IE&#10;b7qJWrHRVURUPEihWii9PbLPJJh9G7JrEv+9WxB6HGbmG2a57kwpGqpdYVlBPIpAEKdWF5wp+L7s&#10;h3MQziNrLC2Tggc5WK96b0tMtG35i5qzz0SAsEtQQe59lUjp0pwMupGtiIN3tbVBH2SdSV1jG+Cm&#10;lOMomkmDBYeFHCva5pTeznej4NBiu5nEu+Z0u24fv5f3z59TTEoN+t1mAcJT5//Dr/ZRK5jE0w/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mvALxgAAAN0A&#10;AAAPAAAAAAAAAAAAAAAAAKoCAABkcnMvZG93bnJldi54bWxQSwUGAAAAAAQABAD6AAAAnQMAAAAA&#10;">
                      <v:group id="Group 3150" o:spid="_x0000_s1402" style="position:absolute;top:37;width:29718;height:22214" coordorigin="12862,10092" coordsize="29730,211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3nPS8MAAADdAAAADwAAAGRycy9kb3ducmV2LnhtbERPy4rCMBTdC/MP4Qru&#10;NK2iSDUVkXFwIQM+YJjdpbl9YHNTmkxb/94shFkeznu7G0wtOmpdZVlBPItAEGdWV1wouN+O0zUI&#10;55E11pZJwZMc7NKP0RYTbXu+UHf1hQgh7BJUUHrfJFK6rCSDbmYb4sDltjXoA2wLqVvsQ7ip5TyK&#10;VtJgxaGhxIYOJWWP659R8NVjv1/En935kR+ev7fl9885JqUm42G/AeFp8P/it/ukFSziZdgf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bec9LwwAAAN0AAAAP&#10;AAAAAAAAAAAAAAAAAKoCAABkcnMvZG93bnJldi54bWxQSwUGAAAAAAQABAD6AAAAmgMAAAAA&#10;">
                        <v:shape id="Picture 3151" o:spid="_x0000_s1403" type="#_x0000_t75" style="position:absolute;left:12862;top:10092;width:29730;height:21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e3TzGAAAA3QAAAA8AAABkcnMvZG93bnJldi54bWxEj81rwkAUxO8F/4flCb3VTSwtGl1FFLGn&#10;Uj8u3h7ZZxLMvg3ZzYf+9V1B8DjMzG+Y+bI3pWipdoVlBfEoAkGcWl1wpuB03H5MQDiPrLG0TApu&#10;5GC5GLzNMdG24z21B5+JAGGXoILc+yqR0qU5GXQjWxEH72Jrgz7IOpO6xi7ATSnHUfQtDRYcFnKs&#10;aJ1Tej00RsF5StuuuTe3v+tuUsS/G3nZb1ql3of9agbCU+9f4Wf7Ryv4jL9ieLwJT0A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p7dPMYAAADdAAAADwAAAAAAAAAAAAAA&#10;AACfAgAAZHJzL2Rvd25yZXYueG1sUEsFBgAAAAAEAAQA9wAAAJIDAAAAAA==&#10;" stroked="t" strokecolor="black [3213]">
                          <v:imagedata r:id="rId104" o:title=""/>
                          <v:path arrowok="t"/>
                        </v:shape>
                        <v:shape id="Text Box 99" o:spid="_x0000_s1404" type="#_x0000_t202" style="position:absolute;left:12947;top:29306;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vYcYA&#10;AADdAAAADwAAAGRycy9kb3ducmV2LnhtbESPT4vCMBTE7wt+h/AEL4umdlGWahT/LXjQg654fjRv&#10;27LNS0mird/eLCx4HGbmN8x82Zla3Mn5yrKC8SgBQZxbXXGh4PL9NfwE4QOyxtoyKXiQh+Wi9zbH&#10;TNuWT3Q/h0JECPsMFZQhNJmUPi/JoB/Zhjh6P9YZDFG6QmqHbYSbWqZJMpUGK44LJTa0KSn/Pd+M&#10;gunW3doTb963l90Bj02RXtePq1KDfreagQjUhVf4v73XCj7GkxT+3sQn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KvYcYAAADdAAAADwAAAAAAAAAAAAAAAACYAgAAZHJz&#10;L2Rvd25yZXYueG1sUEsFBgAAAAAEAAQA9QAAAIsDAAAAAA==&#10;" stroked="f">
                          <v:textbox inset="0,0,0,0">
                            <w:txbxContent>
                              <w:p w:rsidR="00161FC4" w:rsidRDefault="00161FC4" w:rsidP="006F3CF8">
                                <w:pPr>
                                  <w:pStyle w:val="Fig"/>
                                  <w:jc w:val="center"/>
                                </w:pPr>
                                <w:r>
                                  <w:t>Fig. 1-39</w:t>
                                </w:r>
                              </w:p>
                            </w:txbxContent>
                          </v:textbox>
                        </v:shape>
                      </v:group>
                      <v:line id="Line 2403" o:spid="_x0000_s1405" style="position:absolute;flip:x;visibility:visible;mso-wrap-style:square" from="20179,4682" to="22812,6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wKn8gAAADdAAAADwAAAGRycy9kb3ducmV2LnhtbESPT2vCQBTE74LfYXkFb7pJpa1GV7FC&#10;S3uw4F/w9si+JovZtyG7jWk/fbdQ8DjMzG+Y+bKzlWip8caxgnSUgCDOnTZcKDjsX4YTED4ga6wc&#10;k4Jv8rBc9HtzzLS78pbaXShEhLDPUEEZQp1J6fOSLPqRq4mj9+kaiyHKppC6wWuE20reJ8mjtGg4&#10;LpRY07qk/LL7sgrC6/HZfJhpl642P+/teX+i4umk1OCuW81ABOrCLfzfftMKxunDG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MwKn8gAAADdAAAADwAAAAAA&#10;AAAAAAAAAAChAgAAZHJzL2Rvd25yZXYueG1sUEsFBgAAAAAEAAQA+QAAAJYDAAAAAA==&#10;" strokecolor="yellow" strokeweight="1.5pt">
                        <v:stroke endarrow="block"/>
                      </v:line>
                    </v:group>
                    <v:shape id="Straight Arrow Connector 3160" o:spid="_x0000_s1406" type="#_x0000_t32" style="position:absolute;left:15171;top:11767;width:2593;height:555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TuqsIAAADdAAAADwAAAGRycy9kb3ducmV2LnhtbERP3WrCMBS+H+wdwhG8m2knK9IZRYbC&#10;djXW+gCH5qypNicliW19e3Mx2OXH97/dz7YXI/nQOVaQrzIQxI3THbcKzvXpZQMiRGSNvWNScKcA&#10;+93z0xZL7Sb+obGKrUghHEpUYGIcSilDY8hiWLmBOHG/zluMCfpWao9TCre9fM2yQlrsODUYHOjD&#10;UHOtblbB8Xap66r5no52fRpNvvnyxf1NqeViPryDiDTHf/Gf+1MrWOdF2p/epCcgd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fTuqsIAAADdAAAADwAAAAAAAAAAAAAA&#10;AAChAgAAZHJzL2Rvd25yZXYueG1sUEsFBgAAAAAEAAQA+QAAAJADAAAAAA==&#10;" strokecolor="yellow" strokeweight="1.5pt">
                      <v:stroke endarrow="block"/>
                    </v:shape>
                    <v:shape id="Text Box 2293" o:spid="_x0000_s1407" type="#_x0000_t202" style="position:absolute;left:7456;top:16622;width:7715;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CC5ccA&#10;AADdAAAADwAAAGRycy9kb3ducmV2LnhtbESPQWvCQBSE7wX/w/IKvRTdpEqQ1FVELLS9SKMXb4/s&#10;M5s2+zbsbjT9991CocdhZr5hVpvRduJKPrSOFeSzDARx7XTLjYLT8WW6BBEissbOMSn4pgCb9eRu&#10;haV2N/6gaxUbkSAcSlRgYuxLKUNtyGKYuZ44eRfnLcYkfSO1x1uC204+ZVkhLbacFgz2tDNUf1WD&#10;VXBYnA/mcbjs37eLuX87Dbvis6mUergft88gIo3xP/zXftUK5nmRw++b9AT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6wguXHAAAA3QAAAA8AAAAAAAAAAAAAAAAAmAIAAGRy&#10;cy9kb3ducmV2LnhtbFBLBQYAAAAABAAEAPUAAACMAwAAAAA=&#10;" stroked="f">
                      <v:textbox style="mso-fit-shape-to-text:t" inset="0,0,0,0">
                        <w:txbxContent>
                          <w:p w:rsidR="00161FC4" w:rsidRPr="00292273" w:rsidRDefault="00161FC4" w:rsidP="006F3CF8">
                            <w:pPr>
                              <w:jc w:val="center"/>
                              <w:rPr>
                                <w:sz w:val="18"/>
                                <w:szCs w:val="18"/>
                                <w:lang w:val="en-CA"/>
                              </w:rPr>
                            </w:pPr>
                            <w:r>
                              <w:rPr>
                                <w:sz w:val="18"/>
                                <w:szCs w:val="18"/>
                                <w:lang w:val="en-CA"/>
                              </w:rPr>
                              <w:t>Wire clamp (x2)</w:t>
                            </w:r>
                          </w:p>
                        </w:txbxContent>
                      </v:textbox>
                    </v:shape>
                    <v:shape id="Straight Arrow Connector 3162" o:spid="_x0000_s1408" type="#_x0000_t32" style="position:absolute;left:15171;top:13526;width:8070;height:38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rVRsUAAADdAAAADwAAAGRycy9kb3ducmV2LnhtbESPwWrDMBBE74X+g9hAb43shJrgRAmh&#10;JNCeSu18wGJtLLfWykiK7fx9VSj0OMzMG2Z3mG0vRvKhc6wgX2YgiBunO24VXOrz8wZEiMgae8ek&#10;4E4BDvvHhx2W2k38SWMVW5EgHEpUYGIcSilDY8hiWLqBOHlX5y3GJH0rtccpwW0vV1lWSIsdpwWD&#10;A70aar6rm1Vwun3VddV8TCe7Po8m37z74v6i1NNiPm5BRJrjf/iv/aYVrPNiBb9v0hOQ+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mrVRsUAAADdAAAADwAAAAAAAAAA&#10;AAAAAAChAgAAZHJzL2Rvd25yZXYueG1sUEsFBgAAAAAEAAQA+QAAAJMDAAAAAA==&#10;" strokecolor="yellow" strokeweight="1.5pt">
                      <v:stroke endarrow="block"/>
                    </v:shape>
                  </v:group>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3163" o:spid="_x0000_s1409" type="#_x0000_t66" style="position:absolute;left:15335;top:3952;width:4435;height:2389;rotation:-60888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zxpMUA&#10;AADdAAAADwAAAGRycy9kb3ducmV2LnhtbESP0WrCQBRE34X+w3KFvkjdpGmDRFepgpA3qfoBl+w1&#10;CWbvht2tSf16Vyj0cZiZM8xqM5pO3Mj51rKCdJ6AIK6sbrlWcD7t3xYgfEDW2FkmBb/kYbN+mayw&#10;0Hbgb7odQy0ihH2BCpoQ+kJKXzVk0M9tTxy9i3UGQ5SultrhEOGmk+9JkkuDLceFBnvaNVRdjz9G&#10;Qem3H8N1S/fP8y51tswP2Sw5KPU6Hb+WIAKN4T/81y61gizNM3i+iU9Ar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DPGkxQAAAN0AAAAPAAAAAAAAAAAAAAAAAJgCAABkcnMv&#10;ZG93bnJldi54bWxQSwUGAAAAAAQABAD1AAAAigMAAAAA&#10;" adj="5815" fillcolor="yellow" strokecolor="yellow" strokeweight="2pt"/>
                  <v:shape id="Text Box 2293" o:spid="_x0000_s1410" type="#_x0000_t202" style="position:absolute;left:22812;top:3952;width:5429;height:1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chfccA&#10;AADdAAAADwAAAGRycy9kb3ducmV2LnhtbESPQWvCQBSE74X+h+UJvRTdWEOQ1FVEWmh7kUYv3h7Z&#10;ZzY1+zbsbjT9991CocdhZr5hVpvRduJKPrSOFcxnGQji2umWGwXHw+t0CSJEZI2dY1LwTQE26/u7&#10;FZba3fiTrlVsRIJwKFGBibEvpQy1IYth5nri5J2dtxiT9I3UHm8Jbjv5lGWFtNhyWjDY085QfakG&#10;q2Cfn/bmcTi/fGzzhX8/Drviq6mUepiM22cQkcb4H/5rv2kFi3mRw++b9AT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HIX3HAAAA3QAAAA8AAAAAAAAAAAAAAAAAmAIAAGRy&#10;cy9kb3ducmV2LnhtbFBLBQYAAAAABAAEAPUAAACMAwAAAAA=&#10;" stroked="f">
                    <v:textbox style="mso-fit-shape-to-text:t" inset="0,0,0,0">
                      <w:txbxContent>
                        <w:p w:rsidR="00161FC4" w:rsidRPr="00292273" w:rsidRDefault="00161FC4" w:rsidP="006F3CF8">
                          <w:pPr>
                            <w:jc w:val="center"/>
                            <w:rPr>
                              <w:sz w:val="18"/>
                              <w:szCs w:val="18"/>
                              <w:lang w:val="en-CA"/>
                            </w:rPr>
                          </w:pPr>
                          <w:r>
                            <w:rPr>
                              <w:sz w:val="18"/>
                              <w:szCs w:val="18"/>
                              <w:lang w:val="en-CA"/>
                            </w:rPr>
                            <w:t>Grommet</w:t>
                          </w:r>
                        </w:p>
                      </w:txbxContent>
                    </v:textbox>
                  </v:shape>
                </v:group>
                <v:line id="Line 2403" o:spid="_x0000_s1411" style="position:absolute;visibility:visible;mso-wrap-style:square" from="11620,5076" to="17430,9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p8cYAAADdAAAADwAAAGRycy9kb3ducmV2LnhtbESPT2vCQBTE7wW/w/KE3upGLVGjq0ik&#10;0Euh/kGvj+wziWbfxuw2Sb99t1DocZiZ3zCrTW8q0VLjSssKxqMIBHFmdcm5gtPx7WUOwnlkjZVl&#10;UvBNDjbrwdMKE2073lN78LkIEHYJKii8rxMpXVaQQTeyNXHwrrYx6INscqkb7ALcVHISRbE0WHJY&#10;KLCmtKDsfvgyCs7p+bhdfN7m7Qe+7i+me6S7GJV6HvbbJQhPvf8P/7XftYLpOJ7B75vwBOT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s4qfHGAAAA3QAAAA8AAAAAAAAA&#10;AAAAAAAAoQIAAGRycy9kb3ducmV2LnhtbFBLBQYAAAAABAAEAPkAAACUAwAAAAA=&#10;" strokecolor="yellow" strokeweight="1.5pt">
                  <v:stroke endarrow="block"/>
                </v:line>
                <v:shape id="Text Box 2293" o:spid="_x0000_s1412" type="#_x0000_t202" style="position:absolute;left:6191;top:3714;width:5429;height:2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Ce8McA&#10;AADcAAAADwAAAGRycy9kb3ducmV2LnhtbESPQWsCMRSE74X+h/AKXkrNVhctW6OIKNhepFsvvT02&#10;z822m5clyer6702h0OMwM98wi9VgW3EmHxrHCp7HGQjiyumGawXHz93TC4gQkTW2jknBlQKslvd3&#10;Cyy0u/AHnctYiwThUKACE2NXSBkqQxbD2HXEyTs5bzEm6WupPV4S3LZykmUzabHhtGCwo42h6qfs&#10;rYJD/nUwj/1p+77Op/7t2G9m33Wp1OhhWL+CiDTE//Bfe68VzOc5/J5JR0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AnvDHAAAA3AAAAA8AAAAAAAAAAAAAAAAAmAIAAGRy&#10;cy9kb3ducmV2LnhtbFBLBQYAAAAABAAEAPUAAACMAwAAAAA=&#10;" stroked="f">
                  <v:textbox style="mso-fit-shape-to-text:t" inset="0,0,0,0">
                    <w:txbxContent>
                      <w:p w:rsidR="00161FC4" w:rsidRPr="00292273" w:rsidRDefault="00161FC4" w:rsidP="006F3CF8">
                        <w:pPr>
                          <w:jc w:val="center"/>
                          <w:rPr>
                            <w:sz w:val="18"/>
                            <w:szCs w:val="18"/>
                            <w:lang w:val="en-CA"/>
                          </w:rPr>
                        </w:pPr>
                        <w:r>
                          <w:rPr>
                            <w:sz w:val="18"/>
                            <w:szCs w:val="18"/>
                            <w:lang w:val="en-CA"/>
                          </w:rPr>
                          <w:t>Electrical connector</w:t>
                        </w:r>
                      </w:p>
                    </w:txbxContent>
                  </v:textbox>
                </v:shape>
                <w10:anchorlock/>
              </v:group>
            </w:pict>
          </mc:Fallback>
        </mc:AlternateContent>
      </w:r>
      <w:r w:rsidR="00AE691C" w:rsidRPr="00AE691C">
        <w:t>Slide the windshield wiper motor and link assembly towards the passenger sid</w:t>
      </w:r>
      <w:r w:rsidR="00AE691C">
        <w:t>e as shown by the arrow in Fig.</w:t>
      </w:r>
      <w:r w:rsidR="00AE691C" w:rsidRPr="00AE691C">
        <w:t xml:space="preserve"> 1-39 to disengage the assembly from the vehicle</w:t>
      </w:r>
      <w:r w:rsidR="00AE691C">
        <w:t>.</w:t>
      </w:r>
    </w:p>
    <w:p w:rsidR="00AE691C" w:rsidRDefault="00AE691C" w:rsidP="00A25162">
      <w:pPr>
        <w:pStyle w:val="ProcLevel3"/>
      </w:pPr>
      <w:r w:rsidRPr="00AE691C">
        <w:t>Disconnect the electrical connector and d</w:t>
      </w:r>
      <w:r>
        <w:t>etach the two wire clamps (Fig.</w:t>
      </w:r>
      <w:r w:rsidRPr="00AE691C">
        <w:t xml:space="preserve"> 1-39) to remove wiper motor and link assembly</w:t>
      </w:r>
      <w:r>
        <w:t>.</w:t>
      </w:r>
    </w:p>
    <w:p w:rsidR="008644E5" w:rsidRDefault="008644E5" w:rsidP="00A25162">
      <w:pPr>
        <w:pStyle w:val="ProcLevel2"/>
        <w:numPr>
          <w:ilvl w:val="0"/>
          <w:numId w:val="0"/>
        </w:numPr>
        <w:ind w:left="360"/>
      </w:pPr>
    </w:p>
    <w:p w:rsidR="00831BAC" w:rsidRDefault="00831BAC" w:rsidP="00A25162">
      <w:pPr>
        <w:pStyle w:val="ProcLevel2"/>
        <w:tabs>
          <w:tab w:val="clear" w:pos="720"/>
          <w:tab w:val="num" w:pos="810"/>
        </w:tabs>
      </w:pPr>
      <w:r w:rsidRPr="00831BAC">
        <w:t xml:space="preserve">Remove </w:t>
      </w:r>
      <w:r>
        <w:t xml:space="preserve">the </w:t>
      </w:r>
      <w:r w:rsidRPr="00831BAC">
        <w:t>cover top panel outer sub-assembly</w:t>
      </w:r>
      <w:r>
        <w:t>.</w:t>
      </w:r>
    </w:p>
    <w:p w:rsidR="008644E5" w:rsidRDefault="008644E5" w:rsidP="00A25162">
      <w:pPr>
        <w:pStyle w:val="ProcLevel3"/>
      </w:pPr>
      <w:r>
        <w:rPr>
          <w:noProof/>
        </w:rPr>
        <mc:AlternateContent>
          <mc:Choice Requires="wpg">
            <w:drawing>
              <wp:anchor distT="0" distB="0" distL="114300" distR="114300" simplePos="0" relativeHeight="251987456" behindDoc="0" locked="1" layoutInCell="1" allowOverlap="1" wp14:anchorId="22DC14AB" wp14:editId="7011B7F7">
                <wp:simplePos x="0" y="0"/>
                <wp:positionH relativeFrom="column">
                  <wp:posOffset>-3248025</wp:posOffset>
                </wp:positionH>
                <wp:positionV relativeFrom="paragraph">
                  <wp:posOffset>635</wp:posOffset>
                </wp:positionV>
                <wp:extent cx="2971800" cy="2230755"/>
                <wp:effectExtent l="19050" t="19050" r="19050" b="17145"/>
                <wp:wrapNone/>
                <wp:docPr id="2170" name="Group 2170"/>
                <wp:cNvGraphicFramePr/>
                <a:graphic xmlns:a="http://schemas.openxmlformats.org/drawingml/2006/main">
                  <a:graphicData uri="http://schemas.microsoft.com/office/word/2010/wordprocessingGroup">
                    <wpg:wgp>
                      <wpg:cNvGrpSpPr/>
                      <wpg:grpSpPr>
                        <a:xfrm>
                          <a:off x="0" y="0"/>
                          <a:ext cx="2971800" cy="2230755"/>
                          <a:chOff x="0" y="0"/>
                          <a:chExt cx="2970530" cy="2228215"/>
                        </a:xfrm>
                      </wpg:grpSpPr>
                      <wpg:grpSp>
                        <wpg:cNvPr id="2146" name="Group 2146"/>
                        <wpg:cNvGrpSpPr/>
                        <wpg:grpSpPr>
                          <a:xfrm>
                            <a:off x="0" y="0"/>
                            <a:ext cx="2970530" cy="2228215"/>
                            <a:chOff x="15272" y="-1"/>
                            <a:chExt cx="2971800" cy="2229124"/>
                          </a:xfrm>
                        </wpg:grpSpPr>
                        <wpg:grpSp>
                          <wpg:cNvPr id="2148" name="Group 2148"/>
                          <wpg:cNvGrpSpPr/>
                          <wpg:grpSpPr>
                            <a:xfrm>
                              <a:off x="15272" y="-1"/>
                              <a:ext cx="2971800" cy="2229124"/>
                              <a:chOff x="15265" y="120214"/>
                              <a:chExt cx="2970531" cy="2234377"/>
                            </a:xfrm>
                          </wpg:grpSpPr>
                          <wpg:grpSp>
                            <wpg:cNvPr id="2149" name="Group 2149"/>
                            <wpg:cNvGrpSpPr/>
                            <wpg:grpSpPr>
                              <a:xfrm>
                                <a:off x="15265" y="120214"/>
                                <a:ext cx="2970531" cy="2234377"/>
                                <a:chOff x="195542" y="274246"/>
                                <a:chExt cx="2970867" cy="2234872"/>
                              </a:xfrm>
                            </wpg:grpSpPr>
                            <wpg:grpSp>
                              <wpg:cNvPr id="2150" name="Group 2150"/>
                              <wpg:cNvGrpSpPr/>
                              <wpg:grpSpPr>
                                <a:xfrm>
                                  <a:off x="195542" y="274246"/>
                                  <a:ext cx="2970867" cy="2234872"/>
                                  <a:chOff x="195461" y="274811"/>
                                  <a:chExt cx="2969610" cy="2239494"/>
                                </a:xfrm>
                              </wpg:grpSpPr>
                              <pic:pic xmlns:pic="http://schemas.openxmlformats.org/drawingml/2006/picture">
                                <pic:nvPicPr>
                                  <pic:cNvPr id="2151" name="Picture 2151"/>
                                  <pic:cNvPicPr preferRelativeResize="0">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195461" y="274811"/>
                                    <a:ext cx="2969610" cy="2239494"/>
                                  </a:xfrm>
                                  <a:prstGeom prst="rect">
                                    <a:avLst/>
                                  </a:prstGeom>
                                  <a:ln>
                                    <a:solidFill>
                                      <a:schemeClr val="tx1"/>
                                    </a:solidFill>
                                  </a:ln>
                                  <a:extLst>
                                    <a:ext uri="{53640926-AAD7-44D8-BBD7-CCE9431645EC}">
                                      <a14:shadowObscured xmlns:a14="http://schemas.microsoft.com/office/drawing/2010/main"/>
                                    </a:ext>
                                  </a:extLst>
                                </pic:spPr>
                              </pic:pic>
                              <wps:wsp>
                                <wps:cNvPr id="2152" name="Text Box 99"/>
                                <wps:cNvSpPr txBox="1">
                                  <a:spLocks noChangeArrowheads="1"/>
                                </wps:cNvSpPr>
                                <wps:spPr bwMode="auto">
                                  <a:xfrm>
                                    <a:off x="203343" y="2321001"/>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8644E5">
                                      <w:pPr>
                                        <w:pStyle w:val="Fig"/>
                                        <w:jc w:val="center"/>
                                      </w:pPr>
                                      <w:r>
                                        <w:t>Fig. 1-40</w:t>
                                      </w:r>
                                    </w:p>
                                  </w:txbxContent>
                                </wps:txbx>
                                <wps:bodyPr rot="0" vert="horz" wrap="square" lIns="0" tIns="0" rIns="0" bIns="0" anchor="t" anchorCtr="0" upright="1">
                                  <a:noAutofit/>
                                </wps:bodyPr>
                              </wps:wsp>
                            </wpg:grpSp>
                            <wpg:grpSp>
                              <wpg:cNvPr id="2153" name="Group 109"/>
                              <wpg:cNvGrpSpPr>
                                <a:grpSpLocks/>
                              </wpg:cNvGrpSpPr>
                              <wpg:grpSpPr bwMode="auto">
                                <a:xfrm>
                                  <a:off x="210755" y="285224"/>
                                  <a:ext cx="1475105" cy="254635"/>
                                  <a:chOff x="68" y="1099"/>
                                  <a:chExt cx="2323" cy="401"/>
                                </a:xfrm>
                              </wpg:grpSpPr>
                              <wps:wsp>
                                <wps:cNvPr id="2154" name="Rectangle 110"/>
                                <wps:cNvSpPr>
                                  <a:spLocks noChangeArrowheads="1"/>
                                </wps:cNvSpPr>
                                <wps:spPr bwMode="auto">
                                  <a:xfrm>
                                    <a:off x="490" y="1099"/>
                                    <a:ext cx="1901" cy="401"/>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8644E5">
                                      <w:pPr>
                                        <w:rPr>
                                          <w:sz w:val="18"/>
                                        </w:rPr>
                                      </w:pPr>
                                      <w:r>
                                        <w:rPr>
                                          <w:sz w:val="18"/>
                                        </w:rPr>
                                        <w:t xml:space="preserve">Small pick tool, </w:t>
                                      </w:r>
                                      <w:r>
                                        <w:rPr>
                                          <w:sz w:val="18"/>
                                          <w:szCs w:val="18"/>
                                          <w:lang w:val="en-CA"/>
                                        </w:rPr>
                                        <w:t>small f</w:t>
                                      </w:r>
                                      <w:r w:rsidRPr="00F8006E">
                                        <w:rPr>
                                          <w:sz w:val="18"/>
                                          <w:szCs w:val="18"/>
                                          <w:lang w:val="en-CA"/>
                                        </w:rPr>
                                        <w:t xml:space="preserve">lat </w:t>
                                      </w:r>
                                      <w:r>
                                        <w:rPr>
                                          <w:sz w:val="18"/>
                                          <w:szCs w:val="18"/>
                                          <w:lang w:val="en-CA"/>
                                        </w:rPr>
                                        <w:t>s</w:t>
                                      </w:r>
                                      <w:r w:rsidRPr="00F8006E">
                                        <w:rPr>
                                          <w:sz w:val="18"/>
                                          <w:szCs w:val="18"/>
                                          <w:lang w:val="en-CA"/>
                                        </w:rPr>
                                        <w:t>crewdriver</w:t>
                                      </w:r>
                                    </w:p>
                                  </w:txbxContent>
                                </wps:txbx>
                                <wps:bodyPr rot="0" vert="horz" wrap="square" lIns="0" tIns="0" rIns="0" bIns="0" anchor="t" anchorCtr="0" upright="1">
                                  <a:noAutofit/>
                                </wps:bodyPr>
                              </wps:wsp>
                              <pic:pic xmlns:pic="http://schemas.openxmlformats.org/drawingml/2006/picture">
                                <pic:nvPicPr>
                                  <pic:cNvPr id="2155"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68" y="1110"/>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2158" name="Straight Arrow Connector 2158"/>
                            <wps:cNvCnPr>
                              <a:stCxn id="2164" idx="2"/>
                            </wps:cNvCnPr>
                            <wps:spPr>
                              <a:xfrm>
                                <a:off x="1254585" y="707901"/>
                                <a:ext cx="306533" cy="328974"/>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59" name="Straight Arrow Connector 2159"/>
                            <wps:cNvCnPr>
                              <a:stCxn id="2163" idx="1"/>
                            </wps:cNvCnPr>
                            <wps:spPr>
                              <a:xfrm flipH="1">
                                <a:off x="1771219" y="1366245"/>
                                <a:ext cx="349072" cy="110049"/>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63" name="Text Box 2293"/>
                            <wps:cNvSpPr txBox="1">
                              <a:spLocks noChangeArrowheads="1"/>
                            </wps:cNvSpPr>
                            <wps:spPr bwMode="auto">
                              <a:xfrm>
                                <a:off x="2120291" y="1295565"/>
                                <a:ext cx="367029" cy="141359"/>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292273" w:rsidRDefault="00161FC4" w:rsidP="008644E5">
                                  <w:pPr>
                                    <w:jc w:val="center"/>
                                    <w:rPr>
                                      <w:sz w:val="18"/>
                                      <w:szCs w:val="18"/>
                                      <w:lang w:val="en-CA"/>
                                    </w:rPr>
                                  </w:pPr>
                                  <w:r>
                                    <w:rPr>
                                      <w:sz w:val="18"/>
                                      <w:szCs w:val="18"/>
                                      <w:lang w:val="en-CA"/>
                                    </w:rPr>
                                    <w:t>Clamp</w:t>
                                  </w:r>
                                </w:p>
                              </w:txbxContent>
                            </wps:txbx>
                            <wps:bodyPr rot="0" vert="horz" wrap="square" lIns="0" tIns="0" rIns="0" bIns="0" anchor="t" anchorCtr="0" upright="1">
                              <a:spAutoFit/>
                            </wps:bodyPr>
                          </wps:wsp>
                          <wps:wsp>
                            <wps:cNvPr id="2164" name="Text Box 2293"/>
                            <wps:cNvSpPr txBox="1">
                              <a:spLocks noChangeArrowheads="1"/>
                            </wps:cNvSpPr>
                            <wps:spPr bwMode="auto">
                              <a:xfrm>
                                <a:off x="856758" y="566932"/>
                                <a:ext cx="795654" cy="140969"/>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292273" w:rsidRDefault="00161FC4" w:rsidP="008644E5">
                                  <w:pPr>
                                    <w:jc w:val="center"/>
                                    <w:rPr>
                                      <w:sz w:val="18"/>
                                      <w:szCs w:val="18"/>
                                      <w:lang w:val="en-CA"/>
                                    </w:rPr>
                                  </w:pPr>
                                  <w:r>
                                    <w:rPr>
                                      <w:sz w:val="18"/>
                                      <w:szCs w:val="18"/>
                                      <w:lang w:val="en-CA"/>
                                    </w:rPr>
                                    <w:t>Grey connector</w:t>
                                  </w:r>
                                </w:p>
                              </w:txbxContent>
                            </wps:txbx>
                            <wps:bodyPr rot="0" vert="horz" wrap="square" lIns="0" tIns="0" rIns="0" bIns="0" anchor="t" anchorCtr="0" upright="1">
                              <a:noAutofit/>
                            </wps:bodyPr>
                          </wps:wsp>
                        </wpg:grpSp>
                        <pic:pic xmlns:pic="http://schemas.openxmlformats.org/drawingml/2006/picture">
                          <pic:nvPicPr>
                            <pic:cNvPr id="2168" name="Picture 2168"/>
                            <pic:cNvPicPr preferRelativeResize="0">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1952792" y="31368"/>
                              <a:ext cx="1006270" cy="729363"/>
                            </a:xfrm>
                            <a:prstGeom prst="rect">
                              <a:avLst/>
                            </a:prstGeom>
                            <a:ln w="25400">
                              <a:solidFill>
                                <a:srgbClr val="FFFF00"/>
                              </a:solidFill>
                            </a:ln>
                            <a:extLst>
                              <a:ext uri="{53640926-AAD7-44D8-BBD7-CCE9431645EC}">
                                <a14:shadowObscured xmlns:a14="http://schemas.microsoft.com/office/drawing/2010/main"/>
                              </a:ext>
                            </a:extLst>
                          </pic:spPr>
                        </pic:pic>
                      </wpg:grpSp>
                      <wps:wsp>
                        <wps:cNvPr id="2169" name="Up Arrow 2169"/>
                        <wps:cNvSpPr/>
                        <wps:spPr>
                          <a:xfrm>
                            <a:off x="2528887" y="66676"/>
                            <a:ext cx="54591" cy="122829"/>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DC14AB" id="Group 2170" o:spid="_x0000_s1413" style="position:absolute;left:0;text-align:left;margin-left:-255.75pt;margin-top:.05pt;width:234pt;height:175.65pt;z-index:251987456;mso-position-horizontal-relative:text;mso-position-vertical-relative:text;mso-width-relative:margin;mso-height-relative:margin" coordsize="29705,222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">
                <v:group id="Group 2146" o:spid="_x0000_s1414" style="position:absolute;width:29705;height:22282" coordorigin="152" coordsize="29718,22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6fwMUAAADdAAAADwAAAGRycy9kb3ducmV2LnhtbESPQYvCMBSE78L+h/CE&#10;vWlaV2WpRhFZlz2IoC6It0fzbIvNS2liW/+9EQSPw8x8w8yXnSlFQ7UrLCuIhxEI4tTqgjMF/8fN&#10;4BuE88gaS8uk4E4OlouP3hwTbVveU3PwmQgQdgkqyL2vEildmpNBN7QVcfAutjbog6wzqWtsA9yU&#10;chRFU2mw4LCQY0XrnNLr4WYU/LbYrr7in2Z7vazv5+Nkd9rGpNRnv1vNQHjq/Dv8av9pBaN4PIX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ben8DFAAAA3QAA&#10;AA8AAAAAAAAAAAAAAAAAqgIAAGRycy9kb3ducmV2LnhtbFBLBQYAAAAABAAEAPoAAACcAwAAAAA=&#10;">
                  <v:group id="Group 2148" o:spid="_x0000_s1415" style="position:absolute;left:152;width:29718;height:22291" coordorigin="152,1202" coordsize="29705,22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A2uKcQAAADdAAAA&#10;DwAAAAAAAAAAAAAAAACqAgAAZHJzL2Rvd25yZXYueG1sUEsFBgAAAAAEAAQA+gAAAJsDAAAAAA==&#10;">
                    <v:group id="Group 2149" o:spid="_x0000_s1416" style="position:absolute;left:152;top:1202;width:29705;height:22343" coordorigin="1955,2742" coordsize="29708,22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0ELssYAAADdAAAADwAAAGRycy9kb3ducmV2LnhtbESPT2vCQBTE74LfYXmC&#10;t7qJ/7DRVURUepBCtVB6e2SfSTD7NmTXJH77rlDwOMzMb5jVpjOlaKh2hWUF8SgCQZxaXXCm4Pty&#10;eFuAcB5ZY2mZFDzIwWbd760w0bblL2rOPhMBwi5BBbn3VSKlS3My6Ea2Ig7e1dYGfZB1JnWNbYCb&#10;Uo6jaC4NFhwWcqxol1N6O9+NgmOL7XYS75vT7bp7/F5mnz+nmJQaDrrtEoSnzr/C/+0PrWAcT9/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nQQuyxgAAAN0A&#10;AAAPAAAAAAAAAAAAAAAAAKoCAABkcnMvZG93bnJldi54bWxQSwUGAAAAAAQABAD6AAAAnQMAAAAA&#10;">
                      <v:group id="Group 2150" o:spid="_x0000_s1417" style="position:absolute;left:1955;top:2742;width:29709;height:22349" coordorigin="1954,2748" coordsize="29696,223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I08sMAAADdAAAADwAAAGRycy9kb3ducmV2LnhtbERPy4rCMBTdC/MP4Qqz&#10;07QOilRTERmHWYjgA4bZXZrbBzY3pYlt/XuzEFweznu9GUwtOmpdZVlBPI1AEGdWV1wouF72kyUI&#10;55E11pZJwYMcbNKP0RoTbXs+UXf2hQgh7BJUUHrfJFK6rCSDbmob4sDltjXoA2wLqVvsQ7ip5SyK&#10;FtJgxaGhxIZ2JWW3890o+Omx337F393hlu8e/5f58e8Qk1Kf42G7AuFp8G/xy/2rFcziedgf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zojTywwAAAN0AAAAP&#10;AAAAAAAAAAAAAAAAAKoCAABkcnMvZG93bnJldi54bWxQSwUGAAAAAAQABAD6AAAAmgMAAAAA&#10;">
                        <v:shape id="Picture 2151" o:spid="_x0000_s1418" type="#_x0000_t75" style="position:absolute;left:1954;top:2748;width:29696;height:2239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CETvDAAAA3QAAAA8AAABkcnMvZG93bnJldi54bWxEj0FrAjEUhO8F/0N4greaXcFStkaxC4Ig&#10;WKri+ZG8bpYmL8sm6vrvjVDocZiZb5jFavBOXKmPbWAF5bQAQayDablRcDpuXt9BxIRs0AUmBXeK&#10;sFqOXhZYmXDjb7oeUiMyhGOFCmxKXSVl1JY8xmnoiLP3E3qPKcu+kabHW4Z7J2dF8SY9tpwXLHZU&#10;W9K/h4tX4Jxu93X9Vd7P1m52a2k+tUtKTcbD+gNEoiH9h//aW6NgVs5LeL7JT0Au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QIRO8MAAADdAAAADwAAAAAAAAAAAAAAAACf&#10;AgAAZHJzL2Rvd25yZXYueG1sUEsFBgAAAAAEAAQA9wAAAI8DAAAAAA==&#10;" stroked="t" strokecolor="black [3213]">
                          <v:imagedata r:id="rId107" o:title=""/>
                          <v:path arrowok="t"/>
                        </v:shape>
                        <v:shape id="Text Box 99" o:spid="_x0000_s1419" type="#_x0000_t202" style="position:absolute;left:2033;top:23210;width:5486;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U2MUA&#10;AADdAAAADwAAAGRycy9kb3ducmV2LnhtbESPT4vCMBTE78J+h/AW9iJramFFqlH8t+BBD7ri+dE8&#10;22LzUpJo67c3C4LHYWZ+w0znnanFnZyvLCsYDhIQxLnVFRcKTn+/32MQPiBrrC2Tggd5mM8+elPM&#10;tG35QPdjKESEsM9QQRlCk0np85IM+oFtiKN3sc5giNIVUjtsI9zUMk2SkTRYcVwosaFVSfn1eDMK&#10;Rmt3aw+86q9Pmx3umyI9Lx9npb4+u8UERKAuvMOv9lYrSIc/Kfy/iU9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yVTYxQAAAN0AAAAPAAAAAAAAAAAAAAAAAJgCAABkcnMv&#10;ZG93bnJldi54bWxQSwUGAAAAAAQABAD1AAAAigMAAAAA&#10;" stroked="f">
                          <v:textbox inset="0,0,0,0">
                            <w:txbxContent>
                              <w:p w:rsidR="00161FC4" w:rsidRDefault="00161FC4" w:rsidP="008644E5">
                                <w:pPr>
                                  <w:pStyle w:val="Fig"/>
                                  <w:jc w:val="center"/>
                                </w:pPr>
                                <w:r>
                                  <w:t>Fig. 1-40</w:t>
                                </w:r>
                              </w:p>
                            </w:txbxContent>
                          </v:textbox>
                        </v:shape>
                      </v:group>
                      <v:group id="Group 109" o:spid="_x0000_s1420" style="position:absolute;left:2107;top:2852;width:14751;height:2546" coordorigin="68,1099" coordsize="2323,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3CqhccAAADd&#10;AAAADwAAAAAAAAAAAAAAAACqAgAAZHJzL2Rvd25yZXYueG1sUEsFBgAAAAAEAAQA+gAAAJ4DAAAA&#10;AA==&#10;">
                        <v:rect id="Rectangle 110" o:spid="_x0000_s1421" style="position:absolute;left:490;top:1099;width:190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VXocQA&#10;AADdAAAADwAAAGRycy9kb3ducmV2LnhtbESPQWvCQBSE70L/w/IK3nRjsFaiq5RKoNfEHnp8zT6T&#10;mN23Ibua9N93CwWPw8x8w+yPkzXiToNvHStYLRMQxJXTLdcKPs/5YgvCB2SNxjEp+CEPx8PTbI+Z&#10;diMXdC9DLSKEfYYKmhD6TEpfNWTRL11PHL2LGyyGKIda6gHHCLdGpkmykRZbjgsN9vTeUNWVN6vg&#10;/P3aGVmatODr6bbu8uIrHyel5s/T2w5EoCk8wv/tD60gXb2s4e9NfALy8A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1V6HEAAAA3QAAAA8AAAAAAAAAAAAAAAAAmAIAAGRycy9k&#10;b3ducmV2LnhtbFBLBQYAAAAABAAEAPUAAACJAwAAAAA=&#10;" stroked="f" strokeweight=".25pt">
                          <v:textbox inset="0,0,0,0">
                            <w:txbxContent>
                              <w:p w:rsidR="00161FC4" w:rsidRDefault="00161FC4" w:rsidP="008644E5">
                                <w:pPr>
                                  <w:rPr>
                                    <w:sz w:val="18"/>
                                  </w:rPr>
                                </w:pPr>
                                <w:r>
                                  <w:rPr>
                                    <w:sz w:val="18"/>
                                  </w:rPr>
                                  <w:t xml:space="preserve">Small pick tool, </w:t>
                                </w:r>
                                <w:r>
                                  <w:rPr>
                                    <w:sz w:val="18"/>
                                    <w:szCs w:val="18"/>
                                    <w:lang w:val="en-CA"/>
                                  </w:rPr>
                                  <w:t>small f</w:t>
                                </w:r>
                                <w:r w:rsidRPr="00F8006E">
                                  <w:rPr>
                                    <w:sz w:val="18"/>
                                    <w:szCs w:val="18"/>
                                    <w:lang w:val="en-CA"/>
                                  </w:rPr>
                                  <w:t xml:space="preserve">lat </w:t>
                                </w:r>
                                <w:r>
                                  <w:rPr>
                                    <w:sz w:val="18"/>
                                    <w:szCs w:val="18"/>
                                    <w:lang w:val="en-CA"/>
                                  </w:rPr>
                                  <w:t>s</w:t>
                                </w:r>
                                <w:r w:rsidRPr="00F8006E">
                                  <w:rPr>
                                    <w:sz w:val="18"/>
                                    <w:szCs w:val="18"/>
                                    <w:lang w:val="en-CA"/>
                                  </w:rPr>
                                  <w:t>crewdriver</w:t>
                                </w:r>
                              </w:p>
                            </w:txbxContent>
                          </v:textbox>
                        </v:rect>
                        <v:shape id="Picture 111" o:spid="_x0000_s1422" type="#_x0000_t75" alt="tool" style="position:absolute;left:68;top:1110;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EnGXEAAAA3QAAAA8AAABkcnMvZG93bnJldi54bWxEj91qwkAUhO8LfYflFLyrG39SJLpKEQIi&#10;iNS298fsMUnNng27a4xv7woFL4eZb4ZZrHrTiI6cry0rGA0TEMSF1TWXCn6+8/cZCB+QNTaWScGN&#10;PKyWry8LzLS98hd1h1CKWMI+QwVVCG0mpS8qMuiHtiWO3sk6gyFKV0rt8BrLTSPHSfIhDdYcFyps&#10;aV1RcT5cjILufKTJfpSmLt9O/4pU/u4C5UoN3vrPOYhAfXiG/+mNVjCOCDzexCcgl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SEnGXEAAAA3QAAAA8AAAAAAAAAAAAAAAAA&#10;nwIAAGRycy9kb3ducmV2LnhtbFBLBQYAAAAABAAEAPcAAACQAwAAAAA=&#10;">
                          <v:imagedata r:id="rId28" o:title="tool"/>
                        </v:shape>
                      </v:group>
                    </v:group>
                    <v:shape id="Straight Arrow Connector 2158" o:spid="_x0000_s1423" type="#_x0000_t32" style="position:absolute;left:12545;top:7079;width:3066;height:32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z7E8QAAADdAAAADwAAAGRycy9kb3ducmV2LnhtbERPy2rCQBTdC/2H4Qpuik4itNHUUWzB&#10;Ki4EH7i+ZG6T2MydMDNq/PvOouDycN6zRWcacSPna8sK0lECgriwuuZSwem4Gk5A+ICssbFMCh7k&#10;YTF/6c0w1/bOe7odQiliCPscFVQhtLmUvqjIoB/ZljhyP9YZDBG6UmqH9xhuGjlOkndpsObYUGFL&#10;XxUVv4erUWBel59cXL/LU7qenvebbba7ZE6pQb9bfoAI1IWn+N+90QrG6VucG9/EJy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bPsTxAAAAN0AAAAPAAAAAAAAAAAA&#10;AAAAAKECAABkcnMvZG93bnJldi54bWxQSwUGAAAAAAQABAD5AAAAkgMAAAAA&#10;" strokecolor="yellow" strokeweight="1.5pt">
                      <v:stroke endarrow="block"/>
                    </v:shape>
                    <v:shape id="Straight Arrow Connector 2159" o:spid="_x0000_s1424" type="#_x0000_t32" style="position:absolute;left:17712;top:13662;width:3490;height:11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l2M8UAAADdAAAADwAAAGRycy9kb3ducmV2LnhtbESPwWrDMBBE74X8g9hAb43slITUiRJC&#10;SKA9ldr9gMXaWG6tlZEU2/n7qlDocZiZN8zuMNlODORD61hBvshAENdOt9wo+KwuTxsQISJr7ByT&#10;gjsFOOxnDzsstBv5g4YyNiJBOBSowMTYF1KG2pDFsHA9cfKuzluMSfpGao9jgttOLrNsLS22nBYM&#10;9nQyVH+XN6vgfPuqqrJ+H8/2+TKYfPPm1/eVUo/z6bgFEWmK/+G/9qtWsMxXL/D7Jj0Bu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nl2M8UAAADdAAAADwAAAAAAAAAA&#10;AAAAAAChAgAAZHJzL2Rvd25yZXYueG1sUEsFBgAAAAAEAAQA+QAAAJMDAAAAAA==&#10;" strokecolor="yellow" strokeweight="1.5pt">
                      <v:stroke endarrow="block"/>
                    </v:shape>
                    <v:shape id="Text Box 2293" o:spid="_x0000_s1425" type="#_x0000_t202" style="position:absolute;left:21202;top:12955;width:3671;height:1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VCsMgA&#10;AADdAAAADwAAAGRycy9kb3ducmV2LnhtbESPzWrDMBCE74W8g9hAL6WR84MpTpQQQgJtL6FuLrkt&#10;1sZya62MJCfu21eFQo7DzHzDrDaDbcWVfGgcK5hOMhDEldMN1wpOn4fnFxAhImtsHZOCHwqwWY8e&#10;Vlhod+MPupaxFgnCoUAFJsaukDJUhiyGieuIk3dx3mJM0tdSe7wluG3lLMtyabHhtGCwo52h6rvs&#10;rYLj4nw0T/1l/75dzP3bqd/lX3Wp1ON42C5BRBriPfzfftUKZtN8Dn9v0hO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9UKwyAAAAN0AAAAPAAAAAAAAAAAAAAAAAJgCAABk&#10;cnMvZG93bnJldi54bWxQSwUGAAAAAAQABAD1AAAAjQMAAAAA&#10;" stroked="f">
                      <v:textbox style="mso-fit-shape-to-text:t" inset="0,0,0,0">
                        <w:txbxContent>
                          <w:p w:rsidR="00161FC4" w:rsidRPr="00292273" w:rsidRDefault="00161FC4" w:rsidP="008644E5">
                            <w:pPr>
                              <w:jc w:val="center"/>
                              <w:rPr>
                                <w:sz w:val="18"/>
                                <w:szCs w:val="18"/>
                                <w:lang w:val="en-CA"/>
                              </w:rPr>
                            </w:pPr>
                            <w:r>
                              <w:rPr>
                                <w:sz w:val="18"/>
                                <w:szCs w:val="18"/>
                                <w:lang w:val="en-CA"/>
                              </w:rPr>
                              <w:t>Clamp</w:t>
                            </w:r>
                          </w:p>
                        </w:txbxContent>
                      </v:textbox>
                    </v:shape>
                    <v:shape id="Text Box 2293" o:spid="_x0000_s1426" type="#_x0000_t202" style="position:absolute;left:8567;top:5669;width:7957;height:1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CjisYA&#10;AADdAAAADwAAAGRycy9kb3ducmV2LnhtbESPzYvCMBTE7wv+D+EJXhZNLUuRapT1C/bgHvzA86N5&#10;tmWbl5JEW//7zYKwx2FmfsMsVr1pxIOcry0rmE4SEMSF1TWXCi7n/XgGwgdkjY1lUvAkD6vl4G2B&#10;ubYdH+lxCqWIEPY5KqhCaHMpfVGRQT+xLXH0btYZDFG6UmqHXYSbRqZJkkmDNceFClvaVFT8nO5G&#10;QbZ19+7Im/ftZXfA77ZMr+vnVanRsP+cgwjUh//wq/2lFaTT7AP+3sQn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wCjisYAAADdAAAADwAAAAAAAAAAAAAAAACYAgAAZHJz&#10;L2Rvd25yZXYueG1sUEsFBgAAAAAEAAQA9QAAAIsDAAAAAA==&#10;" stroked="f">
                      <v:textbox inset="0,0,0,0">
                        <w:txbxContent>
                          <w:p w:rsidR="00161FC4" w:rsidRPr="00292273" w:rsidRDefault="00161FC4" w:rsidP="008644E5">
                            <w:pPr>
                              <w:jc w:val="center"/>
                              <w:rPr>
                                <w:sz w:val="18"/>
                                <w:szCs w:val="18"/>
                                <w:lang w:val="en-CA"/>
                              </w:rPr>
                            </w:pPr>
                            <w:r>
                              <w:rPr>
                                <w:sz w:val="18"/>
                                <w:szCs w:val="18"/>
                                <w:lang w:val="en-CA"/>
                              </w:rPr>
                              <w:t>Grey connector</w:t>
                            </w:r>
                          </w:p>
                        </w:txbxContent>
                      </v:textbox>
                    </v:shape>
                  </v:group>
                  <v:shape id="Picture 2168" o:spid="_x0000_s1427" type="#_x0000_t75" style="position:absolute;left:19527;top:313;width:10063;height:729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tw5nEAAAA3QAAAA8AAABkcnMvZG93bnJldi54bWxET01rwkAQvRf8D8sUems2JiCSZhUrBASh&#10;aW2g1zE7JsHsbMyumvbXdw+FHh/vO19Pphc3Gl1nWcE8ikEQ11Z33CioPovnJQjnkTX2lknBNzlY&#10;r2YPOWba3vmDbgffiBDCLkMFrfdDJqWrWzLoIjsQB+5kR4M+wLGResR7CDe9TOJ4IQ12HBpaHGjb&#10;Un0+XI2Ct5/jYPCrfL2U+0Km70tZVGmp1NPjtHkB4Wny/+I/904rSOaLMDe8CU9A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mtw5nEAAAA3QAAAA8AAAAAAAAAAAAAAAAA&#10;nwIAAGRycy9kb3ducmV2LnhtbFBLBQYAAAAABAAEAPcAAACQAwAAAAA=&#10;" stroked="t" strokecolor="yellow" strokeweight="2pt">
                    <v:imagedata r:id="rId108" o:title=""/>
                    <v:path arrowok="t"/>
                  </v:shape>
                </v:group>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2169" o:spid="_x0000_s1428" type="#_x0000_t68" style="position:absolute;left:25288;top:666;width:546;height:12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lpSsYA&#10;AADdAAAADwAAAGRycy9kb3ducmV2LnhtbESPW4vCMBSE34X9D+Es+CKaquClGkUEbwi7rIrPh+Zs&#10;27U5KU3U+u+NIOzjMDPfMNN5bQpxo8rllhV0OxEI4sTqnFMFp+OqPQLhPLLGwjIpeJCD+eyjMcVY&#10;2zv/0O3gUxEg7GJUkHlfxlK6JCODrmNL4uD92sqgD7JKpa7wHuCmkL0oGkiDOYeFDEtaZpRcDlej&#10;YGhHND7v/r6j4eXcl/vW12a7binV/KwXExCeav8ffre3WkGvOxjD6014AnL2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lpSsYAAADdAAAADwAAAAAAAAAAAAAAAACYAgAAZHJz&#10;L2Rvd25yZXYueG1sUEsFBgAAAAAEAAQA9QAAAIsDAAAAAA==&#10;" adj="4800" fillcolor="red" strokecolor="red" strokeweight="2pt"/>
                <w10:anchorlock/>
              </v:group>
            </w:pict>
          </mc:Fallback>
        </mc:AlternateContent>
      </w:r>
      <w:r w:rsidRPr="008644E5">
        <w:t xml:space="preserve">Disconnect </w:t>
      </w:r>
      <w:r>
        <w:t xml:space="preserve">the </w:t>
      </w:r>
      <w:r w:rsidRPr="008644E5">
        <w:t>grey connector (if connected</w:t>
      </w:r>
      <w:r>
        <w:t>, Fig. 1-40).</w:t>
      </w:r>
    </w:p>
    <w:p w:rsidR="00831BAC" w:rsidRDefault="00831BAC" w:rsidP="00A25162">
      <w:pPr>
        <w:pStyle w:val="ProcLevel3"/>
      </w:pPr>
      <w:r w:rsidRPr="00831BAC">
        <w:t>Us</w:t>
      </w:r>
      <w:r>
        <w:t>e</w:t>
      </w:r>
      <w:r w:rsidRPr="00831BAC">
        <w:t xml:space="preserve"> a small pick tool</w:t>
      </w:r>
      <w:r>
        <w:t xml:space="preserve"> to</w:t>
      </w:r>
      <w:r w:rsidRPr="00831BAC">
        <w:t xml:space="preserve"> disengage the grey connector housing from the white clip without removing the clip from the metal cowl</w:t>
      </w:r>
      <w:r>
        <w:t xml:space="preserve"> (Fig. 1-40).</w:t>
      </w:r>
    </w:p>
    <w:p w:rsidR="00A25162" w:rsidRPr="00A25162" w:rsidRDefault="00A25162" w:rsidP="00A25162">
      <w:pPr>
        <w:pStyle w:val="ProcLevel3"/>
        <w:numPr>
          <w:ilvl w:val="0"/>
          <w:numId w:val="0"/>
        </w:numPr>
        <w:ind w:left="720"/>
      </w:pPr>
      <w:r>
        <w:rPr>
          <w:b/>
        </w:rPr>
        <w:t>HINT:</w:t>
      </w:r>
      <w:r w:rsidRPr="00A25162">
        <w:t xml:space="preserve"> </w:t>
      </w:r>
      <w:r>
        <w:t>The p</w:t>
      </w:r>
      <w:r w:rsidRPr="00A25162">
        <w:t xml:space="preserve">icture insert </w:t>
      </w:r>
      <w:r>
        <w:t>(</w:t>
      </w:r>
      <w:r w:rsidRPr="00A25162">
        <w:t>Fig</w:t>
      </w:r>
      <w:r>
        <w:t>.</w:t>
      </w:r>
      <w:r w:rsidRPr="00A25162">
        <w:t xml:space="preserve"> 1-40</w:t>
      </w:r>
      <w:r>
        <w:t>)</w:t>
      </w:r>
      <w:r w:rsidRPr="00A25162">
        <w:t xml:space="preserve"> shows how to lift</w:t>
      </w:r>
      <w:r>
        <w:t xml:space="preserve"> the </w:t>
      </w:r>
      <w:r w:rsidRPr="00A25162">
        <w:t>connector lock to disengage it from the clip.</w:t>
      </w:r>
    </w:p>
    <w:p w:rsidR="008644E5" w:rsidRDefault="008644E5" w:rsidP="00A25162">
      <w:pPr>
        <w:pStyle w:val="ProcLevel3"/>
      </w:pPr>
      <w:r w:rsidRPr="008644E5">
        <w:t xml:space="preserve">Disengage </w:t>
      </w:r>
      <w:r>
        <w:t xml:space="preserve">the </w:t>
      </w:r>
      <w:r w:rsidRPr="008644E5">
        <w:t>vehicle wire from the black clamp</w:t>
      </w:r>
      <w:r>
        <w:t xml:space="preserve"> (Fig 1-40).</w:t>
      </w:r>
    </w:p>
    <w:p w:rsidR="00A25162" w:rsidRDefault="00A25162" w:rsidP="00A25162">
      <w:pPr>
        <w:spacing w:after="120" w:line="300" w:lineRule="auto"/>
      </w:pPr>
      <w:r>
        <w:br w:type="page"/>
      </w:r>
    </w:p>
    <w:p w:rsidR="00A25162" w:rsidRDefault="00A25162" w:rsidP="00FD3DAF">
      <w:pPr>
        <w:pStyle w:val="ProcLevel2"/>
        <w:numPr>
          <w:ilvl w:val="0"/>
          <w:numId w:val="0"/>
        </w:numPr>
        <w:ind w:left="360"/>
      </w:pPr>
    </w:p>
    <w:p w:rsidR="00A25162" w:rsidRDefault="00A25162" w:rsidP="00FD3DAF">
      <w:pPr>
        <w:pStyle w:val="ProcLevel3"/>
      </w:pPr>
      <w:r>
        <w:rPr>
          <w:noProof/>
        </w:rPr>
        <mc:AlternateContent>
          <mc:Choice Requires="wpg">
            <w:drawing>
              <wp:anchor distT="0" distB="0" distL="114300" distR="114300" simplePos="0" relativeHeight="251989504" behindDoc="0" locked="1" layoutInCell="1" allowOverlap="1" wp14:anchorId="6F8E66DB" wp14:editId="450CCA08">
                <wp:simplePos x="0" y="0"/>
                <wp:positionH relativeFrom="column">
                  <wp:posOffset>-3246120</wp:posOffset>
                </wp:positionH>
                <wp:positionV relativeFrom="paragraph">
                  <wp:posOffset>0</wp:posOffset>
                </wp:positionV>
                <wp:extent cx="2971800" cy="1901952"/>
                <wp:effectExtent l="19050" t="19050" r="19050" b="22225"/>
                <wp:wrapNone/>
                <wp:docPr id="2172" name="Group 2172"/>
                <wp:cNvGraphicFramePr/>
                <a:graphic xmlns:a="http://schemas.openxmlformats.org/drawingml/2006/main">
                  <a:graphicData uri="http://schemas.microsoft.com/office/word/2010/wordprocessingGroup">
                    <wpg:wgp>
                      <wpg:cNvGrpSpPr/>
                      <wpg:grpSpPr>
                        <a:xfrm>
                          <a:off x="0" y="0"/>
                          <a:ext cx="2971800" cy="1901952"/>
                          <a:chOff x="163229" y="146619"/>
                          <a:chExt cx="2970867" cy="1912122"/>
                        </a:xfrm>
                      </wpg:grpSpPr>
                      <wpg:grpSp>
                        <wpg:cNvPr id="2173" name="Group 2173"/>
                        <wpg:cNvGrpSpPr/>
                        <wpg:grpSpPr>
                          <a:xfrm>
                            <a:off x="163229" y="146619"/>
                            <a:ext cx="2970867" cy="1912122"/>
                            <a:chOff x="163162" y="146922"/>
                            <a:chExt cx="2969609" cy="1916073"/>
                          </a:xfrm>
                        </wpg:grpSpPr>
                        <pic:pic xmlns:pic="http://schemas.openxmlformats.org/drawingml/2006/picture">
                          <pic:nvPicPr>
                            <pic:cNvPr id="2174" name="Picture 2174"/>
                            <pic:cNvPicPr preferRelativeResize="0">
                              <a:picLocks noChangeAspect="1"/>
                            </pic:cNvPicPr>
                          </pic:nvPicPr>
                          <pic:blipFill>
                            <a:blip r:embed="rId109">
                              <a:extLst>
                                <a:ext uri="{28A0092B-C50C-407E-A947-70E740481C1C}">
                                  <a14:useLocalDpi xmlns:a14="http://schemas.microsoft.com/office/drawing/2010/main" val="0"/>
                                </a:ext>
                              </a:extLst>
                            </a:blip>
                            <a:stretch>
                              <a:fillRect/>
                            </a:stretch>
                          </pic:blipFill>
                          <pic:spPr bwMode="auto">
                            <a:xfrm>
                              <a:off x="163162" y="146922"/>
                              <a:ext cx="2969609" cy="1916073"/>
                            </a:xfrm>
                            <a:prstGeom prst="rect">
                              <a:avLst/>
                            </a:prstGeom>
                            <a:ln>
                              <a:solidFill>
                                <a:schemeClr val="tx1"/>
                              </a:solidFill>
                            </a:ln>
                            <a:extLst>
                              <a:ext uri="{53640926-AAD7-44D8-BBD7-CCE9431645EC}">
                                <a14:shadowObscured xmlns:a14="http://schemas.microsoft.com/office/drawing/2010/main"/>
                              </a:ext>
                            </a:extLst>
                          </pic:spPr>
                        </pic:pic>
                        <wps:wsp>
                          <wps:cNvPr id="2175" name="Text Box 99"/>
                          <wps:cNvSpPr txBox="1">
                            <a:spLocks noChangeArrowheads="1"/>
                          </wps:cNvSpPr>
                          <wps:spPr bwMode="auto">
                            <a:xfrm>
                              <a:off x="170377" y="1865087"/>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A25162">
                                <w:pPr>
                                  <w:pStyle w:val="Fig"/>
                                  <w:jc w:val="center"/>
                                </w:pPr>
                                <w:r>
                                  <w:t>Fig. 1-41</w:t>
                                </w:r>
                              </w:p>
                            </w:txbxContent>
                          </wps:txbx>
                          <wps:bodyPr rot="0" vert="horz" wrap="square" lIns="0" tIns="0" rIns="0" bIns="0" anchor="t" anchorCtr="0" upright="1">
                            <a:noAutofit/>
                          </wps:bodyPr>
                        </wps:wsp>
                      </wpg:grpSp>
                      <wpg:grpSp>
                        <wpg:cNvPr id="2218" name="Group 109"/>
                        <wpg:cNvGrpSpPr>
                          <a:grpSpLocks/>
                        </wpg:cNvGrpSpPr>
                        <wpg:grpSpPr bwMode="auto">
                          <a:xfrm>
                            <a:off x="180275" y="155684"/>
                            <a:ext cx="2394585" cy="254635"/>
                            <a:chOff x="20" y="895"/>
                            <a:chExt cx="3771" cy="401"/>
                          </a:xfrm>
                        </wpg:grpSpPr>
                        <wps:wsp>
                          <wps:cNvPr id="2224" name="Rectangle 110"/>
                          <wps:cNvSpPr>
                            <a:spLocks noChangeArrowheads="1"/>
                          </wps:cNvSpPr>
                          <wps:spPr bwMode="auto">
                            <a:xfrm>
                              <a:off x="442" y="895"/>
                              <a:ext cx="3349" cy="208"/>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781EDC" w:rsidRDefault="00161FC4" w:rsidP="00A25162">
                                <w:pPr>
                                  <w:rPr>
                                    <w:sz w:val="18"/>
                                    <w:szCs w:val="18"/>
                                  </w:rPr>
                                </w:pPr>
                                <w:r w:rsidRPr="00781EDC">
                                  <w:rPr>
                                    <w:sz w:val="18"/>
                                    <w:szCs w:val="18"/>
                                    <w:lang w:val="en-CA"/>
                                  </w:rPr>
                                  <w:t>1</w:t>
                                </w:r>
                                <w:r>
                                  <w:rPr>
                                    <w:sz w:val="18"/>
                                    <w:szCs w:val="18"/>
                                    <w:lang w:val="en-CA"/>
                                  </w:rPr>
                                  <w:t>2mm &amp; 10mm s</w:t>
                                </w:r>
                                <w:r w:rsidRPr="00781EDC">
                                  <w:rPr>
                                    <w:sz w:val="18"/>
                                    <w:szCs w:val="18"/>
                                    <w:lang w:val="en-CA"/>
                                  </w:rPr>
                                  <w:t>ocket</w:t>
                                </w:r>
                                <w:r>
                                  <w:rPr>
                                    <w:sz w:val="18"/>
                                    <w:szCs w:val="18"/>
                                    <w:lang w:val="en-CA"/>
                                  </w:rPr>
                                  <w:t>s,</w:t>
                                </w:r>
                                <w:r w:rsidRPr="00781EDC">
                                  <w:rPr>
                                    <w:sz w:val="18"/>
                                    <w:szCs w:val="18"/>
                                    <w:lang w:val="en-CA"/>
                                  </w:rPr>
                                  <w:t xml:space="preserve"> </w:t>
                                </w:r>
                                <w:r>
                                  <w:rPr>
                                    <w:sz w:val="18"/>
                                    <w:szCs w:val="18"/>
                                    <w:lang w:val="en-CA"/>
                                  </w:rPr>
                                  <w:t>r</w:t>
                                </w:r>
                                <w:r w:rsidRPr="00781EDC">
                                  <w:rPr>
                                    <w:sz w:val="18"/>
                                    <w:szCs w:val="18"/>
                                    <w:lang w:val="en-CA"/>
                                  </w:rPr>
                                  <w:t xml:space="preserve">atchet </w:t>
                                </w:r>
                                <w:r>
                                  <w:rPr>
                                    <w:sz w:val="18"/>
                                    <w:szCs w:val="18"/>
                                    <w:lang w:val="en-CA"/>
                                  </w:rPr>
                                  <w:t>&amp; e</w:t>
                                </w:r>
                                <w:r w:rsidRPr="00781EDC">
                                  <w:rPr>
                                    <w:sz w:val="18"/>
                                    <w:szCs w:val="18"/>
                                    <w:lang w:val="en-CA"/>
                                  </w:rPr>
                                  <w:t>xtension</w:t>
                                </w:r>
                              </w:p>
                            </w:txbxContent>
                          </wps:txbx>
                          <wps:bodyPr rot="0" vert="horz" wrap="square" lIns="0" tIns="0" rIns="0" bIns="0" anchor="t" anchorCtr="0" upright="1">
                            <a:spAutoFit/>
                          </wps:bodyPr>
                        </wps:wsp>
                        <pic:pic xmlns:pic="http://schemas.openxmlformats.org/drawingml/2006/picture">
                          <pic:nvPicPr>
                            <pic:cNvPr id="2231"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20" y="906"/>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margin">
                  <wp14:pctWidth>0</wp14:pctWidth>
                </wp14:sizeRelH>
                <wp14:sizeRelV relativeFrom="margin">
                  <wp14:pctHeight>0</wp14:pctHeight>
                </wp14:sizeRelV>
              </wp:anchor>
            </w:drawing>
          </mc:Choice>
          <mc:Fallback>
            <w:pict>
              <v:group w14:anchorId="6F8E66DB" id="Group 2172" o:spid="_x0000_s1429" style="position:absolute;left:0;text-align:left;margin-left:-255.6pt;margin-top:0;width:234pt;height:149.75pt;z-index:251989504;mso-position-horizontal-relative:text;mso-position-vertical-relative:text;mso-width-relative:margin;mso-height-relative:margin" coordorigin="1632,1466" coordsize="29708,19121"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">
                <v:group id="Group 2173" o:spid="_x0000_s1430" style="position:absolute;left:1632;top:1466;width:29708;height:19121" coordorigin="1631,1469" coordsize="29696,19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X25cUAAADdAAAADwAAAGRycy9kb3ducmV2LnhtbESPQYvCMBSE78L+h/AE&#10;b5pWWV2qUURW2YMsqAvi7dE822LzUprY1n9vhAWPw8x8wyxWnSlFQ7UrLCuIRxEI4tTqgjMFf6ft&#10;8AuE88gaS8uk4EEOVsuP3gITbVs+UHP0mQgQdgkqyL2vEildmpNBN7IVcfCutjbog6wzqWtsA9yU&#10;chxFU2mw4LCQY0WbnNLb8W4U7Fps15P4u9nfrpvH5fT5e97HpNSg363nIDx1/h3+b/9oBeN4No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jF9uXFAAAA3QAA&#10;AA8AAAAAAAAAAAAAAAAAqgIAAGRycy9kb3ducmV2LnhtbFBLBQYAAAAABAAEAPoAAACcAwAAAAA=&#10;">
                  <v:shape id="Picture 2174" o:spid="_x0000_s1431" type="#_x0000_t75" style="position:absolute;left:1631;top:1469;width:29696;height:1916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Lq3jGAAAA3QAAAA8AAABkcnMvZG93bnJldi54bWxEj0FrwkAUhO+F/oflFXprNloxIc0qWhB6&#10;6EXtpbdH9jUbzb5Ns2uS/vuuIHgcZuYbplxPthUD9b5xrGCWpCCIK6cbrhV8HXcvOQgfkDW2jknB&#10;H3lYrx4fSiy0G3lPwyHUIkLYF6jAhNAVUvrKkEWfuI44ej+utxii7Gupexwj3LZynqZLabHhuGCw&#10;o3dD1flwsQpe7bdr6s02Y/Obf2ZmsT0tpVHq+WnavIEINIV7+Nb+0Arms2wB1zfxCcjV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IureMYAAADdAAAADwAAAAAAAAAAAAAA&#10;AACfAgAAZHJzL2Rvd25yZXYueG1sUEsFBgAAAAAEAAQA9wAAAJIDAAAAAA==&#10;" stroked="t" strokecolor="black [3213]">
                    <v:imagedata r:id="rId110" o:title=""/>
                    <v:path arrowok="t"/>
                  </v:shape>
                  <v:shape id="Text Box 99" o:spid="_x0000_s1432" type="#_x0000_t202" style="position:absolute;left:1703;top:18650;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WQzMYA&#10;AADdAAAADwAAAGRycy9kb3ducmV2LnhtbESPT4vCMBTE7wt+h/AEL6KphdWlGsV/Cx70oCueH83b&#10;tmzzUpJo67c3Cwt7HGbmN8xi1ZlaPMj5yrKCyTgBQZxbXXGh4Pr1OfoA4QOyxtoyKXiSh9Wy97bA&#10;TNuWz/S4hEJECPsMFZQhNJmUPi/JoB/bhjh639YZDFG6QmqHbYSbWqZJMpUGK44LJTa0LSn/udyN&#10;gunO3dszb4e76/6Ip6ZIb5vnTalBv1vPQQTqwn/4r33QCtLJ7B1+38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WQzMYAAADdAAAADwAAAAAAAAAAAAAAAACYAgAAZHJz&#10;L2Rvd25yZXYueG1sUEsFBgAAAAAEAAQA9QAAAIsDAAAAAA==&#10;" stroked="f">
                    <v:textbox inset="0,0,0,0">
                      <w:txbxContent>
                        <w:p w:rsidR="00161FC4" w:rsidRDefault="00161FC4" w:rsidP="00A25162">
                          <w:pPr>
                            <w:pStyle w:val="Fig"/>
                            <w:jc w:val="center"/>
                          </w:pPr>
                          <w:r>
                            <w:t>Fig. 1-41</w:t>
                          </w:r>
                        </w:p>
                      </w:txbxContent>
                    </v:textbox>
                  </v:shape>
                </v:group>
                <v:group id="Group 109" o:spid="_x0000_s1433" style="position:absolute;left:1802;top:1556;width:23946;height:2547" coordorigin="20,895" coordsize="3771,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Cb4EjCAAAA3QAAAA8A&#10;AAAAAAAAAAAAAAAAqgIAAGRycy9kb3ducmV2LnhtbFBLBQYAAAAABAAEAPoAAACZAwAAAAA=&#10;">
                  <v:rect id="Rectangle 110" o:spid="_x0000_s1434" style="position:absolute;left:442;top:895;width:3349;height: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maHcYA&#10;AADdAAAADwAAAGRycy9kb3ducmV2LnhtbESPX0vDQBDE34V+h2OFvtmLR/1D7LWUQKGUgrVRn5fc&#10;mkRzeyG3beO39wTBx2FmfsMsVqPv1JmG2Aa2cDvLQBFXwbVcW3gtNzePoKIgO+wCk4VvirBaTq4W&#10;mLtw4Rc6H6VWCcIxRwuNSJ9rHauGPMZZ6ImT9xEGj5LkUGs34CXBfadNlt1rjy2nhQZ7Khqqvo4n&#10;b+H5/VDuDg/FTjJTSfHGn3S3L62dXo/rJ1BCo/yH/9pbZ8EYM4ffN+kJ6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maHcYAAADdAAAADwAAAAAAAAAAAAAAAACYAgAAZHJz&#10;L2Rvd25yZXYueG1sUEsFBgAAAAAEAAQA9QAAAIsDAAAAAA==&#10;" stroked="f" strokeweight=".25pt">
                    <v:textbox style="mso-fit-shape-to-text:t" inset="0,0,0,0">
                      <w:txbxContent>
                        <w:p w:rsidR="00161FC4" w:rsidRPr="00781EDC" w:rsidRDefault="00161FC4" w:rsidP="00A25162">
                          <w:pPr>
                            <w:rPr>
                              <w:sz w:val="18"/>
                              <w:szCs w:val="18"/>
                            </w:rPr>
                          </w:pPr>
                          <w:r w:rsidRPr="00781EDC">
                            <w:rPr>
                              <w:sz w:val="18"/>
                              <w:szCs w:val="18"/>
                              <w:lang w:val="en-CA"/>
                            </w:rPr>
                            <w:t>1</w:t>
                          </w:r>
                          <w:r>
                            <w:rPr>
                              <w:sz w:val="18"/>
                              <w:szCs w:val="18"/>
                              <w:lang w:val="en-CA"/>
                            </w:rPr>
                            <w:t>2mm &amp; 10mm s</w:t>
                          </w:r>
                          <w:r w:rsidRPr="00781EDC">
                            <w:rPr>
                              <w:sz w:val="18"/>
                              <w:szCs w:val="18"/>
                              <w:lang w:val="en-CA"/>
                            </w:rPr>
                            <w:t>ocket</w:t>
                          </w:r>
                          <w:r>
                            <w:rPr>
                              <w:sz w:val="18"/>
                              <w:szCs w:val="18"/>
                              <w:lang w:val="en-CA"/>
                            </w:rPr>
                            <w:t>s,</w:t>
                          </w:r>
                          <w:r w:rsidRPr="00781EDC">
                            <w:rPr>
                              <w:sz w:val="18"/>
                              <w:szCs w:val="18"/>
                              <w:lang w:val="en-CA"/>
                            </w:rPr>
                            <w:t xml:space="preserve"> </w:t>
                          </w:r>
                          <w:r>
                            <w:rPr>
                              <w:sz w:val="18"/>
                              <w:szCs w:val="18"/>
                              <w:lang w:val="en-CA"/>
                            </w:rPr>
                            <w:t>r</w:t>
                          </w:r>
                          <w:r w:rsidRPr="00781EDC">
                            <w:rPr>
                              <w:sz w:val="18"/>
                              <w:szCs w:val="18"/>
                              <w:lang w:val="en-CA"/>
                            </w:rPr>
                            <w:t xml:space="preserve">atchet </w:t>
                          </w:r>
                          <w:r>
                            <w:rPr>
                              <w:sz w:val="18"/>
                              <w:szCs w:val="18"/>
                              <w:lang w:val="en-CA"/>
                            </w:rPr>
                            <w:t>&amp; e</w:t>
                          </w:r>
                          <w:r w:rsidRPr="00781EDC">
                            <w:rPr>
                              <w:sz w:val="18"/>
                              <w:szCs w:val="18"/>
                              <w:lang w:val="en-CA"/>
                            </w:rPr>
                            <w:t>xtension</w:t>
                          </w:r>
                        </w:p>
                      </w:txbxContent>
                    </v:textbox>
                  </v:rect>
                  <v:shape id="Picture 111" o:spid="_x0000_s1435" type="#_x0000_t75" alt="tool" style="position:absolute;left:20;top:906;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FHrrFAAAA3QAAAA8AAABkcnMvZG93bnJldi54bWxEj0FrwkAUhO8F/8PyBG91k9hISV1FhEAR&#10;pNTa+2v2mUSzb8PuNsZ/3y0Uehxm5htmtRlNJwZyvrWsIJ0nIIgrq1uuFZw+ysdnED4ga+wsk4I7&#10;edisJw8rLLS98TsNx1CLCGFfoIImhL6Q0lcNGfRz2xNH72ydwRClq6V2eItw08ksSZbSYMtxocGe&#10;dg1V1+O3UTBcv2jxlua5K/dPlyqXn4dApVKz6bh9ARFoDP/hv/arVpBlixR+38QnI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RR66xQAAAN0AAAAPAAAAAAAAAAAAAAAA&#10;AJ8CAABkcnMvZG93bnJldi54bWxQSwUGAAAAAAQABAD3AAAAkQMAAAAA&#10;">
                    <v:imagedata r:id="rId28" o:title="tool"/>
                  </v:shape>
                </v:group>
                <w10:anchorlock/>
              </v:group>
            </w:pict>
          </mc:Fallback>
        </mc:AlternateContent>
      </w:r>
      <w:r>
        <w:t xml:space="preserve">For vehicles without a strut tower brace, remove </w:t>
      </w:r>
      <w:r w:rsidRPr="00A25162">
        <w:t>the 11 bolts and</w:t>
      </w:r>
      <w:r>
        <w:t xml:space="preserve"> the </w:t>
      </w:r>
      <w:r w:rsidR="006D0E4A" w:rsidRPr="00A25162">
        <w:t xml:space="preserve">cowl top panel outer </w:t>
      </w:r>
      <w:r w:rsidR="006D0E4A">
        <w:t>sub-</w:t>
      </w:r>
      <w:r>
        <w:t>assembly (Fig. 1-41).</w:t>
      </w:r>
    </w:p>
    <w:p w:rsidR="00A25162" w:rsidRDefault="00A25162" w:rsidP="00FD3DAF">
      <w:pPr>
        <w:pStyle w:val="ProcLevel3"/>
        <w:numPr>
          <w:ilvl w:val="0"/>
          <w:numId w:val="0"/>
        </w:numPr>
        <w:ind w:left="720"/>
      </w:pPr>
    </w:p>
    <w:p w:rsidR="00A25162" w:rsidRDefault="00A25162" w:rsidP="00FD3DAF">
      <w:pPr>
        <w:pStyle w:val="ProcLevel3"/>
        <w:numPr>
          <w:ilvl w:val="0"/>
          <w:numId w:val="0"/>
        </w:numPr>
        <w:ind w:left="720"/>
      </w:pPr>
    </w:p>
    <w:p w:rsidR="00A25162" w:rsidRDefault="00A25162" w:rsidP="00FD3DAF">
      <w:pPr>
        <w:pStyle w:val="ProcLevel3"/>
        <w:numPr>
          <w:ilvl w:val="0"/>
          <w:numId w:val="0"/>
        </w:numPr>
        <w:ind w:left="720"/>
      </w:pPr>
    </w:p>
    <w:p w:rsidR="00A25162" w:rsidRDefault="00A25162" w:rsidP="00FD3DAF">
      <w:pPr>
        <w:pStyle w:val="ProcLevel3"/>
        <w:numPr>
          <w:ilvl w:val="0"/>
          <w:numId w:val="0"/>
        </w:numPr>
        <w:ind w:left="720"/>
      </w:pPr>
    </w:p>
    <w:p w:rsidR="00A25162" w:rsidRDefault="00A25162" w:rsidP="00FD3DAF">
      <w:pPr>
        <w:pStyle w:val="ProcLevel3"/>
        <w:numPr>
          <w:ilvl w:val="0"/>
          <w:numId w:val="0"/>
        </w:numPr>
        <w:ind w:left="720"/>
      </w:pPr>
    </w:p>
    <w:p w:rsidR="00CE3627" w:rsidRDefault="00DD32DF" w:rsidP="00FD3DAF">
      <w:pPr>
        <w:pStyle w:val="ProcLevel3"/>
      </w:pPr>
      <w:r>
        <w:rPr>
          <w:noProof/>
        </w:rPr>
        <mc:AlternateContent>
          <mc:Choice Requires="wpg">
            <w:drawing>
              <wp:anchor distT="0" distB="0" distL="114300" distR="114300" simplePos="0" relativeHeight="251997696" behindDoc="0" locked="1" layoutInCell="1" allowOverlap="1" wp14:anchorId="3890DA18" wp14:editId="280B956D">
                <wp:simplePos x="0" y="0"/>
                <wp:positionH relativeFrom="column">
                  <wp:posOffset>-3248025</wp:posOffset>
                </wp:positionH>
                <wp:positionV relativeFrom="paragraph">
                  <wp:posOffset>2050415</wp:posOffset>
                </wp:positionV>
                <wp:extent cx="2971165" cy="1978660"/>
                <wp:effectExtent l="19050" t="19050" r="19685" b="21590"/>
                <wp:wrapNone/>
                <wp:docPr id="3179" name="Group 3179"/>
                <wp:cNvGraphicFramePr/>
                <a:graphic xmlns:a="http://schemas.openxmlformats.org/drawingml/2006/main">
                  <a:graphicData uri="http://schemas.microsoft.com/office/word/2010/wordprocessingGroup">
                    <wpg:wgp>
                      <wpg:cNvGrpSpPr/>
                      <wpg:grpSpPr>
                        <a:xfrm>
                          <a:off x="0" y="0"/>
                          <a:ext cx="2971165" cy="1978660"/>
                          <a:chOff x="3773" y="0"/>
                          <a:chExt cx="2968624" cy="1983066"/>
                        </a:xfrm>
                      </wpg:grpSpPr>
                      <wpg:grpSp>
                        <wpg:cNvPr id="3180" name="Group 3180"/>
                        <wpg:cNvGrpSpPr/>
                        <wpg:grpSpPr>
                          <a:xfrm>
                            <a:off x="3773" y="0"/>
                            <a:ext cx="2968624" cy="1983066"/>
                            <a:chOff x="225472" y="146619"/>
                            <a:chExt cx="2970869" cy="1995544"/>
                          </a:xfrm>
                        </wpg:grpSpPr>
                        <wpg:grpSp>
                          <wpg:cNvPr id="3181" name="Group 3181"/>
                          <wpg:cNvGrpSpPr/>
                          <wpg:grpSpPr>
                            <a:xfrm>
                              <a:off x="225472" y="146619"/>
                              <a:ext cx="2970869" cy="1995544"/>
                              <a:chOff x="225380" y="146922"/>
                              <a:chExt cx="2969609" cy="1999667"/>
                            </a:xfrm>
                          </wpg:grpSpPr>
                          <pic:pic xmlns:pic="http://schemas.openxmlformats.org/drawingml/2006/picture">
                            <pic:nvPicPr>
                              <pic:cNvPr id="3182" name="Picture 3182"/>
                              <pic:cNvPicPr preferRelativeResize="0">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225380" y="146922"/>
                                <a:ext cx="2969609" cy="1999667"/>
                              </a:xfrm>
                              <a:prstGeom prst="rect">
                                <a:avLst/>
                              </a:prstGeom>
                              <a:ln>
                                <a:solidFill>
                                  <a:schemeClr val="tx1"/>
                                </a:solidFill>
                              </a:ln>
                              <a:extLst>
                                <a:ext uri="{53640926-AAD7-44D8-BBD7-CCE9431645EC}">
                                  <a14:shadowObscured xmlns:a14="http://schemas.microsoft.com/office/drawing/2010/main"/>
                                </a:ext>
                              </a:extLst>
                            </pic:spPr>
                          </pic:pic>
                          <wps:wsp>
                            <wps:cNvPr id="3183" name="Text Box 99"/>
                            <wps:cNvSpPr txBox="1">
                              <a:spLocks noChangeArrowheads="1"/>
                            </wps:cNvSpPr>
                            <wps:spPr bwMode="auto">
                              <a:xfrm>
                                <a:off x="233430" y="1952492"/>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DD32DF">
                                  <w:pPr>
                                    <w:pStyle w:val="Fig"/>
                                    <w:jc w:val="center"/>
                                  </w:pPr>
                                  <w:r>
                                    <w:t>Fig. 1-43</w:t>
                                  </w:r>
                                </w:p>
                              </w:txbxContent>
                            </wps:txbx>
                            <wps:bodyPr rot="0" vert="horz" wrap="square" lIns="0" tIns="0" rIns="0" bIns="0" anchor="t" anchorCtr="0" upright="1">
                              <a:noAutofit/>
                            </wps:bodyPr>
                          </wps:wsp>
                        </wpg:grpSp>
                        <wpg:grpSp>
                          <wpg:cNvPr id="3184" name="Group 109"/>
                          <wpg:cNvGrpSpPr>
                            <a:grpSpLocks/>
                          </wpg:cNvGrpSpPr>
                          <wpg:grpSpPr bwMode="auto">
                            <a:xfrm>
                              <a:off x="241235" y="155684"/>
                              <a:ext cx="2394585" cy="254635"/>
                              <a:chOff x="116" y="895"/>
                              <a:chExt cx="3771" cy="401"/>
                            </a:xfrm>
                          </wpg:grpSpPr>
                          <wps:wsp>
                            <wps:cNvPr id="3185" name="Rectangle 110"/>
                            <wps:cNvSpPr>
                              <a:spLocks noChangeArrowheads="1"/>
                            </wps:cNvSpPr>
                            <wps:spPr bwMode="auto">
                              <a:xfrm>
                                <a:off x="538" y="895"/>
                                <a:ext cx="3349" cy="208"/>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781EDC" w:rsidRDefault="00161FC4" w:rsidP="00DD32DF">
                                  <w:pPr>
                                    <w:rPr>
                                      <w:sz w:val="18"/>
                                      <w:szCs w:val="18"/>
                                    </w:rPr>
                                  </w:pPr>
                                  <w:r w:rsidRPr="00781EDC">
                                    <w:rPr>
                                      <w:sz w:val="18"/>
                                      <w:szCs w:val="18"/>
                                      <w:lang w:val="en-CA"/>
                                    </w:rPr>
                                    <w:t>1</w:t>
                                  </w:r>
                                  <w:r>
                                    <w:rPr>
                                      <w:sz w:val="18"/>
                                      <w:szCs w:val="18"/>
                                      <w:lang w:val="en-CA"/>
                                    </w:rPr>
                                    <w:t>2mm &amp; 10mm s</w:t>
                                  </w:r>
                                  <w:r w:rsidRPr="00781EDC">
                                    <w:rPr>
                                      <w:sz w:val="18"/>
                                      <w:szCs w:val="18"/>
                                      <w:lang w:val="en-CA"/>
                                    </w:rPr>
                                    <w:t>ocket</w:t>
                                  </w:r>
                                  <w:r>
                                    <w:rPr>
                                      <w:sz w:val="18"/>
                                      <w:szCs w:val="18"/>
                                      <w:lang w:val="en-CA"/>
                                    </w:rPr>
                                    <w:t>s,</w:t>
                                  </w:r>
                                  <w:r w:rsidRPr="00781EDC">
                                    <w:rPr>
                                      <w:sz w:val="18"/>
                                      <w:szCs w:val="18"/>
                                      <w:lang w:val="en-CA"/>
                                    </w:rPr>
                                    <w:t xml:space="preserve"> </w:t>
                                  </w:r>
                                  <w:r>
                                    <w:rPr>
                                      <w:sz w:val="18"/>
                                      <w:szCs w:val="18"/>
                                      <w:lang w:val="en-CA"/>
                                    </w:rPr>
                                    <w:t>r</w:t>
                                  </w:r>
                                  <w:r w:rsidRPr="00781EDC">
                                    <w:rPr>
                                      <w:sz w:val="18"/>
                                      <w:szCs w:val="18"/>
                                      <w:lang w:val="en-CA"/>
                                    </w:rPr>
                                    <w:t xml:space="preserve">atchet </w:t>
                                  </w:r>
                                  <w:r>
                                    <w:rPr>
                                      <w:sz w:val="18"/>
                                      <w:szCs w:val="18"/>
                                      <w:lang w:val="en-CA"/>
                                    </w:rPr>
                                    <w:t>&amp; e</w:t>
                                  </w:r>
                                  <w:r w:rsidRPr="00781EDC">
                                    <w:rPr>
                                      <w:sz w:val="18"/>
                                      <w:szCs w:val="18"/>
                                      <w:lang w:val="en-CA"/>
                                    </w:rPr>
                                    <w:t>xtension</w:t>
                                  </w:r>
                                </w:p>
                              </w:txbxContent>
                            </wps:txbx>
                            <wps:bodyPr rot="0" vert="horz" wrap="square" lIns="0" tIns="0" rIns="0" bIns="0" anchor="t" anchorCtr="0" upright="1">
                              <a:spAutoFit/>
                            </wps:bodyPr>
                          </wps:wsp>
                          <pic:pic xmlns:pic="http://schemas.openxmlformats.org/drawingml/2006/picture">
                            <pic:nvPicPr>
                              <pic:cNvPr id="3186"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16" y="906"/>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3187" name="AutoShape 2634"/>
                        <wps:cNvSpPr>
                          <a:spLocks noChangeArrowheads="1"/>
                        </wps:cNvSpPr>
                        <wps:spPr bwMode="auto">
                          <a:xfrm>
                            <a:off x="2433925" y="1190754"/>
                            <a:ext cx="314325" cy="278092"/>
                          </a:xfrm>
                          <a:prstGeom prst="diamond">
                            <a:avLst/>
                          </a:prstGeom>
                          <a:noFill/>
                          <a:ln w="25400" algn="ctr">
                            <a:solidFill>
                              <a:srgbClr val="FFFF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890DA18" id="Group 3179" o:spid="_x0000_s1435" style="position:absolute;left:0;text-align:left;margin-left:-255.75pt;margin-top:161.45pt;width:233.95pt;height:155.8pt;z-index:251997696;mso-position-horizontal-relative:text;mso-position-vertical-relative:text;mso-width-relative:margin;mso-height-relative:margin" coordorigin="37" coordsize="29686,19830"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">
                <v:group id="Group 3180" o:spid="_x0000_s1436" style="position:absolute;left:37;width:29686;height:19830" coordorigin="2254,1466" coordsize="29708,19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RnjDMQAAADdAAAA&#10;DwAAAAAAAAAAAAAAAACqAgAAZHJzL2Rvd25yZXYueG1sUEsFBgAAAAAEAAQA+gAAAJsDAAAAAA==&#10;">
                  <v:group id="Group 3181" o:spid="_x0000_s1437" style="position:absolute;left:2254;top:1466;width:29709;height:19955" coordorigin="2253,1469" coordsize="29696,199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pVRpfFAAAA3QAA&#10;AA8AAAAAAAAAAAAAAAAAqgIAAGRycy9kb3ducmV2LnhtbFBLBQYAAAAABAAEAPoAAACcAwAAAAA=&#10;">
                    <v:shape id="Picture 3182" o:spid="_x0000_s1438" type="#_x0000_t75" style="position:absolute;left:2253;top:1469;width:29696;height:1999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k+vFAAAA3QAAAA8AAABkcnMvZG93bnJldi54bWxEj0FrwkAUhO9C/8PyCt50o1KrqauIYqnH&#10;xCp4e82+JqHZtyG7xvTfu4LgcZiZb5jFqjOVaKlxpWUFo2EEgjizuuRcwfdhN5iBcB5ZY2WZFPyT&#10;g9XypbfAWNsrJ9SmPhcBwi5GBYX3dSylywoy6Ia2Jg7er20M+iCbXOoGrwFuKjmOoqk0WHJYKLCm&#10;TUHZX3oxCuYHfEsvxzZJPn+2yfuG9ie9PSvVf+3WHyA8df4ZfrS/tILJaDaG+5vwBO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P5PrxQAAAN0AAAAPAAAAAAAAAAAAAAAA&#10;AJ8CAABkcnMvZG93bnJldi54bWxQSwUGAAAAAAQABAD3AAAAkQMAAAAA&#10;" stroked="t" strokecolor="black [3213]">
                      <v:imagedata r:id="rId112" o:title=""/>
                      <v:path arrowok="t"/>
                    </v:shape>
                    <v:shape id="Text Box 99" o:spid="_x0000_s1439" type="#_x0000_t202" style="position:absolute;left:2334;top:19524;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4mvcUA&#10;AADdAAAADwAAAGRycy9kb3ducmV2LnhtbESPT4vCMBTE7wt+h/CEvSyaqiBSjeKfFTzsHqri+dE8&#10;22LzUpJo67c3wsIeh5n5DbNYdaYWD3K+sqxgNExAEOdWV1woOJ/2gxkIH5A11pZJwZM8rJa9jwWm&#10;2rac0eMYChEh7FNUUIbQpFL6vCSDfmgb4uhdrTMYonSF1A7bCDe1HCfJVBqsOC6U2NC2pPx2vBsF&#10;0527txlvv3bn7x/8bYrxZfO8KPXZ79ZzEIG68B/+ax+0gsloNoH3m/gE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Pia9xQAAAN0AAAAPAAAAAAAAAAAAAAAAAJgCAABkcnMv&#10;ZG93bnJldi54bWxQSwUGAAAAAAQABAD1AAAAigMAAAAA&#10;" stroked="f">
                      <v:textbox inset="0,0,0,0">
                        <w:txbxContent>
                          <w:p w:rsidR="00161FC4" w:rsidRDefault="00161FC4" w:rsidP="00DD32DF">
                            <w:pPr>
                              <w:pStyle w:val="Fig"/>
                              <w:jc w:val="center"/>
                            </w:pPr>
                            <w:r>
                              <w:t>Fig. 1-43</w:t>
                            </w:r>
                          </w:p>
                        </w:txbxContent>
                      </v:textbox>
                    </v:shape>
                  </v:group>
                  <v:group id="Group 109" o:spid="_x0000_s1440" style="position:absolute;left:2412;top:1556;width:23946;height:2547" coordorigin="116,895" coordsize="3771,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LlD8cAAADdAAAADwAAAGRycy9kb3ducmV2LnhtbESPQWvCQBSE7wX/w/KE&#10;3uom2hZJ3YQgtvQgQlWQ3h7ZZxKSfRuy2yT++25B6HGYmW+YTTaZVgzUu9qygngRgSAurK65VHA+&#10;vT+tQTiPrLG1TApu5CBLZw8bTLQd+YuGoy9FgLBLUEHlfZdI6YqKDLqF7YiDd7W9QR9kX0rd4xjg&#10;ppXLKHqVBmsOCxV2tK2oaI4/RsHHiGO+infDvrlub9+nl8NlH5NSj/MpfwPhafL/4Xv7UytYxetn&#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iLlD8cAAADd&#10;AAAADwAAAAAAAAAAAAAAAACqAgAAZHJzL2Rvd25yZXYueG1sUEsFBgAAAAAEAAQA+gAAAJ4DAAAA&#10;AA==&#10;">
                    <v:rect id="Rectangle 110" o:spid="_x0000_s1441" style="position:absolute;left:538;top:895;width:3349;height: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6ecYA&#10;AADdAAAADwAAAGRycy9kb3ducmV2LnhtbESPX2vCQBDE3wv9DscWfKsXLbYSPaUECkUK/kn1ecmt&#10;STS3F3Krpt/eKxT6OMzMb5j5sneNulIXas8GRsMEFHHhbc2lge/843kKKgiyxcYzGfihAMvF48Mc&#10;U+tvvKXrTkoVIRxSNFCJtKnWoajIYRj6ljh6R985lCi7UtsObxHuGj1OklftsOa4UGFLWUXFeXdx&#10;BtaHTb7avGUrScaFZHs+0eQrN2bw1L/PQAn18h/+a39aAy+j6QR+38Qno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6ecYAAADdAAAADwAAAAAAAAAAAAAAAACYAgAAZHJz&#10;L2Rvd25yZXYueG1sUEsFBgAAAAAEAAQA9QAAAIsDAAAAAA==&#10;" stroked="f" strokeweight=".25pt">
                      <v:textbox style="mso-fit-shape-to-text:t" inset="0,0,0,0">
                        <w:txbxContent>
                          <w:p w:rsidR="00161FC4" w:rsidRPr="00781EDC" w:rsidRDefault="00161FC4" w:rsidP="00DD32DF">
                            <w:pPr>
                              <w:rPr>
                                <w:sz w:val="18"/>
                                <w:szCs w:val="18"/>
                              </w:rPr>
                            </w:pPr>
                            <w:r w:rsidRPr="00781EDC">
                              <w:rPr>
                                <w:sz w:val="18"/>
                                <w:szCs w:val="18"/>
                                <w:lang w:val="en-CA"/>
                              </w:rPr>
                              <w:t>1</w:t>
                            </w:r>
                            <w:r>
                              <w:rPr>
                                <w:sz w:val="18"/>
                                <w:szCs w:val="18"/>
                                <w:lang w:val="en-CA"/>
                              </w:rPr>
                              <w:t>2mm &amp; 10mm s</w:t>
                            </w:r>
                            <w:r w:rsidRPr="00781EDC">
                              <w:rPr>
                                <w:sz w:val="18"/>
                                <w:szCs w:val="18"/>
                                <w:lang w:val="en-CA"/>
                              </w:rPr>
                              <w:t>ocket</w:t>
                            </w:r>
                            <w:r>
                              <w:rPr>
                                <w:sz w:val="18"/>
                                <w:szCs w:val="18"/>
                                <w:lang w:val="en-CA"/>
                              </w:rPr>
                              <w:t>s,</w:t>
                            </w:r>
                            <w:r w:rsidRPr="00781EDC">
                              <w:rPr>
                                <w:sz w:val="18"/>
                                <w:szCs w:val="18"/>
                                <w:lang w:val="en-CA"/>
                              </w:rPr>
                              <w:t xml:space="preserve"> </w:t>
                            </w:r>
                            <w:r>
                              <w:rPr>
                                <w:sz w:val="18"/>
                                <w:szCs w:val="18"/>
                                <w:lang w:val="en-CA"/>
                              </w:rPr>
                              <w:t>r</w:t>
                            </w:r>
                            <w:r w:rsidRPr="00781EDC">
                              <w:rPr>
                                <w:sz w:val="18"/>
                                <w:szCs w:val="18"/>
                                <w:lang w:val="en-CA"/>
                              </w:rPr>
                              <w:t xml:space="preserve">atchet </w:t>
                            </w:r>
                            <w:r>
                              <w:rPr>
                                <w:sz w:val="18"/>
                                <w:szCs w:val="18"/>
                                <w:lang w:val="en-CA"/>
                              </w:rPr>
                              <w:t>&amp; e</w:t>
                            </w:r>
                            <w:r w:rsidRPr="00781EDC">
                              <w:rPr>
                                <w:sz w:val="18"/>
                                <w:szCs w:val="18"/>
                                <w:lang w:val="en-CA"/>
                              </w:rPr>
                              <w:t>xtension</w:t>
                            </w:r>
                          </w:p>
                        </w:txbxContent>
                      </v:textbox>
                    </v:rect>
                    <v:shape id="Picture 111" o:spid="_x0000_s1442" type="#_x0000_t75" alt="tool" style="position:absolute;left:116;top:906;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t1ezFAAAA3QAAAA8AAABkcnMvZG93bnJldi54bWxEj0FrwkAUhO8F/8PyBG91k2pEUleRQqAI&#10;Rar2/pp9TaLZt2F3G9N/7woFj8PMfMOsNoNpRU/ON5YVpNMEBHFpdcOVgtOxeF6C8AFZY2uZFPyR&#10;h8169LTCXNsrf1J/CJWIEPY5KqhD6HIpfVmTQT+1HXH0fqwzGKJ0ldQOrxFuWvmSJAtpsOG4UGNH&#10;bzWVl8OvUdBfvmm2T7PMFbv5uczk10egQqnJeNi+ggg0hEf4v/2uFczS5QLub+ITkO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7dXsxQAAAN0AAAAPAAAAAAAAAAAAAAAA&#10;AJ8CAABkcnMvZG93bnJldi54bWxQSwUGAAAAAAQABAD3AAAAkQMAAAAA&#10;">
                      <v:imagedata r:id="rId22" o:title="tool"/>
                    </v:shape>
                  </v:group>
                </v:group>
                <v:shapetype id="_x0000_t4" coordsize="21600,21600" o:spt="4" path="m10800,l,10800,10800,21600,21600,10800xe">
                  <v:stroke joinstyle="miter"/>
                  <v:path gradientshapeok="t" o:connecttype="rect" textboxrect="5400,5400,16200,16200"/>
                </v:shapetype>
                <v:shape id="AutoShape 2634" o:spid="_x0000_s1443" type="#_x0000_t4" style="position:absolute;left:24339;top:11907;width:3143;height:2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n8xsYA&#10;AADdAAAADwAAAGRycy9kb3ducmV2LnhtbESPQWvCQBSE70L/w/IK3nSjgkrqJkhLpSfFVNvrY/c1&#10;SZt9m2a3Gv+9Kwg9DjPzDbPKe9uIE3W+dqxgMk5AEGtnai4VHN5fR0sQPiAbbByTggt5yLOHwQpT&#10;4868p1MRShEh7FNUUIXQplJ6XZFFP3YtcfS+XGcxRNmV0nR4jnDbyGmSzKXFmuNChS09V6R/ij+r&#10;IEw/1kf8/D7o2e6l1r/bZtMWR6WGj/36CUSgPvyH7+03o2A2WS7g9iY+AZl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n8xsYAAADdAAAADwAAAAAAAAAAAAAAAACYAgAAZHJz&#10;L2Rvd25yZXYueG1sUEsFBgAAAAAEAAQA9QAAAIsDAAAAAA==&#10;" filled="f" strokecolor="yellow" strokeweight="2pt"/>
                <w10:anchorlock/>
              </v:group>
            </w:pict>
          </mc:Fallback>
        </mc:AlternateContent>
      </w:r>
      <w:r>
        <w:rPr>
          <w:noProof/>
        </w:rPr>
        <mc:AlternateContent>
          <mc:Choice Requires="wpg">
            <w:drawing>
              <wp:anchor distT="0" distB="0" distL="114300" distR="114300" simplePos="0" relativeHeight="251995648" behindDoc="0" locked="1" layoutInCell="1" allowOverlap="1" wp14:anchorId="1E21B9F3" wp14:editId="0EE74FAF">
                <wp:simplePos x="0" y="0"/>
                <wp:positionH relativeFrom="column">
                  <wp:posOffset>-3246120</wp:posOffset>
                </wp:positionH>
                <wp:positionV relativeFrom="paragraph">
                  <wp:posOffset>0</wp:posOffset>
                </wp:positionV>
                <wp:extent cx="2971800" cy="1975104"/>
                <wp:effectExtent l="19050" t="19050" r="19050" b="25400"/>
                <wp:wrapNone/>
                <wp:docPr id="3178" name="Group 3178"/>
                <wp:cNvGraphicFramePr/>
                <a:graphic xmlns:a="http://schemas.openxmlformats.org/drawingml/2006/main">
                  <a:graphicData uri="http://schemas.microsoft.com/office/word/2010/wordprocessingGroup">
                    <wpg:wgp>
                      <wpg:cNvGrpSpPr/>
                      <wpg:grpSpPr>
                        <a:xfrm>
                          <a:off x="0" y="0"/>
                          <a:ext cx="2971800" cy="1975104"/>
                          <a:chOff x="0" y="0"/>
                          <a:chExt cx="2968625" cy="1978025"/>
                        </a:xfrm>
                      </wpg:grpSpPr>
                      <wpg:grpSp>
                        <wpg:cNvPr id="3169" name="Group 3169"/>
                        <wpg:cNvGrpSpPr/>
                        <wpg:grpSpPr>
                          <a:xfrm>
                            <a:off x="0" y="0"/>
                            <a:ext cx="2968625" cy="1978025"/>
                            <a:chOff x="221696" y="146619"/>
                            <a:chExt cx="2970870" cy="1990471"/>
                          </a:xfrm>
                        </wpg:grpSpPr>
                        <wpg:grpSp>
                          <wpg:cNvPr id="3170" name="Group 3170"/>
                          <wpg:cNvGrpSpPr/>
                          <wpg:grpSpPr>
                            <a:xfrm>
                              <a:off x="221696" y="146619"/>
                              <a:ext cx="2970870" cy="1990471"/>
                              <a:chOff x="221606" y="146922"/>
                              <a:chExt cx="2969610" cy="1994584"/>
                            </a:xfrm>
                          </wpg:grpSpPr>
                          <pic:pic xmlns:pic="http://schemas.openxmlformats.org/drawingml/2006/picture">
                            <pic:nvPicPr>
                              <pic:cNvPr id="3171" name="Picture 3171"/>
                              <pic:cNvPicPr preferRelativeResize="0">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221606" y="146922"/>
                                <a:ext cx="2969610" cy="1994584"/>
                              </a:xfrm>
                              <a:prstGeom prst="rect">
                                <a:avLst/>
                              </a:prstGeom>
                              <a:ln>
                                <a:solidFill>
                                  <a:schemeClr val="tx1"/>
                                </a:solidFill>
                              </a:ln>
                              <a:extLst>
                                <a:ext uri="{53640926-AAD7-44D8-BBD7-CCE9431645EC}">
                                  <a14:shadowObscured xmlns:a14="http://schemas.microsoft.com/office/drawing/2010/main"/>
                                </a:ext>
                              </a:extLst>
                            </pic:spPr>
                          </pic:pic>
                          <wps:wsp>
                            <wps:cNvPr id="3172" name="Text Box 99"/>
                            <wps:cNvSpPr txBox="1">
                              <a:spLocks noChangeArrowheads="1"/>
                            </wps:cNvSpPr>
                            <wps:spPr bwMode="auto">
                              <a:xfrm>
                                <a:off x="233430" y="1952495"/>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DD32DF">
                                  <w:pPr>
                                    <w:pStyle w:val="Fig"/>
                                    <w:jc w:val="center"/>
                                  </w:pPr>
                                  <w:r>
                                    <w:t>Fig. 1-42</w:t>
                                  </w:r>
                                </w:p>
                              </w:txbxContent>
                            </wps:txbx>
                            <wps:bodyPr rot="0" vert="horz" wrap="square" lIns="0" tIns="0" rIns="0" bIns="0" anchor="t" anchorCtr="0" upright="1">
                              <a:noAutofit/>
                            </wps:bodyPr>
                          </wps:wsp>
                        </wpg:grpSp>
                        <wpg:grpSp>
                          <wpg:cNvPr id="3173" name="Group 109"/>
                          <wpg:cNvGrpSpPr>
                            <a:grpSpLocks/>
                          </wpg:cNvGrpSpPr>
                          <wpg:grpSpPr bwMode="auto">
                            <a:xfrm>
                              <a:off x="233615" y="155684"/>
                              <a:ext cx="2394585" cy="254635"/>
                              <a:chOff x="104" y="895"/>
                              <a:chExt cx="3771" cy="401"/>
                            </a:xfrm>
                          </wpg:grpSpPr>
                          <wps:wsp>
                            <wps:cNvPr id="3174" name="Rectangle 110"/>
                            <wps:cNvSpPr>
                              <a:spLocks noChangeArrowheads="1"/>
                            </wps:cNvSpPr>
                            <wps:spPr bwMode="auto">
                              <a:xfrm>
                                <a:off x="526" y="895"/>
                                <a:ext cx="3349" cy="208"/>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781EDC" w:rsidRDefault="00161FC4" w:rsidP="00DD32DF">
                                  <w:pPr>
                                    <w:rPr>
                                      <w:sz w:val="18"/>
                                      <w:szCs w:val="18"/>
                                    </w:rPr>
                                  </w:pPr>
                                  <w:r w:rsidRPr="00781EDC">
                                    <w:rPr>
                                      <w:sz w:val="18"/>
                                      <w:szCs w:val="18"/>
                                      <w:lang w:val="en-CA"/>
                                    </w:rPr>
                                    <w:t>1</w:t>
                                  </w:r>
                                  <w:r>
                                    <w:rPr>
                                      <w:sz w:val="18"/>
                                      <w:szCs w:val="18"/>
                                      <w:lang w:val="en-CA"/>
                                    </w:rPr>
                                    <w:t>2mm &amp; 10mm s</w:t>
                                  </w:r>
                                  <w:r w:rsidRPr="00781EDC">
                                    <w:rPr>
                                      <w:sz w:val="18"/>
                                      <w:szCs w:val="18"/>
                                      <w:lang w:val="en-CA"/>
                                    </w:rPr>
                                    <w:t>ocket</w:t>
                                  </w:r>
                                  <w:r>
                                    <w:rPr>
                                      <w:sz w:val="18"/>
                                      <w:szCs w:val="18"/>
                                      <w:lang w:val="en-CA"/>
                                    </w:rPr>
                                    <w:t>s,</w:t>
                                  </w:r>
                                  <w:r w:rsidRPr="00781EDC">
                                    <w:rPr>
                                      <w:sz w:val="18"/>
                                      <w:szCs w:val="18"/>
                                      <w:lang w:val="en-CA"/>
                                    </w:rPr>
                                    <w:t xml:space="preserve"> </w:t>
                                  </w:r>
                                  <w:r>
                                    <w:rPr>
                                      <w:sz w:val="18"/>
                                      <w:szCs w:val="18"/>
                                      <w:lang w:val="en-CA"/>
                                    </w:rPr>
                                    <w:t>r</w:t>
                                  </w:r>
                                  <w:r w:rsidRPr="00781EDC">
                                    <w:rPr>
                                      <w:sz w:val="18"/>
                                      <w:szCs w:val="18"/>
                                      <w:lang w:val="en-CA"/>
                                    </w:rPr>
                                    <w:t xml:space="preserve">atchet </w:t>
                                  </w:r>
                                  <w:r>
                                    <w:rPr>
                                      <w:sz w:val="18"/>
                                      <w:szCs w:val="18"/>
                                      <w:lang w:val="en-CA"/>
                                    </w:rPr>
                                    <w:t>&amp; e</w:t>
                                  </w:r>
                                  <w:r w:rsidRPr="00781EDC">
                                    <w:rPr>
                                      <w:sz w:val="18"/>
                                      <w:szCs w:val="18"/>
                                      <w:lang w:val="en-CA"/>
                                    </w:rPr>
                                    <w:t>xtension</w:t>
                                  </w:r>
                                </w:p>
                              </w:txbxContent>
                            </wps:txbx>
                            <wps:bodyPr rot="0" vert="horz" wrap="square" lIns="0" tIns="0" rIns="0" bIns="0" anchor="t" anchorCtr="0" upright="1">
                              <a:spAutoFit/>
                            </wps:bodyPr>
                          </wps:wsp>
                          <pic:pic xmlns:pic="http://schemas.openxmlformats.org/drawingml/2006/picture">
                            <pic:nvPicPr>
                              <pic:cNvPr id="3175"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04" y="906"/>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3177" name="AutoShape 2634"/>
                        <wps:cNvSpPr>
                          <a:spLocks noChangeArrowheads="1"/>
                        </wps:cNvSpPr>
                        <wps:spPr bwMode="auto">
                          <a:xfrm>
                            <a:off x="275896" y="985345"/>
                            <a:ext cx="314325" cy="278092"/>
                          </a:xfrm>
                          <a:prstGeom prst="diamond">
                            <a:avLst/>
                          </a:prstGeom>
                          <a:noFill/>
                          <a:ln w="25400" algn="ctr">
                            <a:solidFill>
                              <a:srgbClr val="FFFF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E21B9F3" id="Group 3178" o:spid="_x0000_s1444" style="position:absolute;left:0;text-align:left;margin-left:-255.6pt;margin-top:0;width:234pt;height:155.5pt;z-index:251995648;mso-position-horizontal-relative:text;mso-position-vertical-relative:text;mso-width-relative:margin;mso-height-relative:margin" coordsize="29686,19780"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">
                <v:group id="Group 3169" o:spid="_x0000_s1445" style="position:absolute;width:29686;height:19780" coordorigin="2216,1466" coordsize="29708,199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sa8cAAADdAAAADwAAAGRycy9kb3ducmV2LnhtbESPT2vCQBTE7wW/w/IK&#10;3uomhkpNXYNIFQ9SqAqlt0f2mYRk34bsNn++fbdQ6HGYmd8wm2w0jeipc5VlBfEiAkGcW11xoeB2&#10;PTy9gHAeWWNjmRRM5CDbzh42mGo78Af1F1+IAGGXooLS+zaV0uUlGXQL2xIH7247gz7IrpC6wyHA&#10;TSOXUbSSBisOCyW2tC8pry/fRsFxwGGXxG/9ub7vp6/r8/vnOSal5o/j7hWEp9H/h//aJ60giVdr&#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C+sa8cAAADd&#10;AAAADwAAAAAAAAAAAAAAAACqAgAAZHJzL2Rvd25yZXYueG1sUEsFBgAAAAAEAAQA+gAAAJ4DAAAA&#10;AA==&#10;">
                  <v:group id="Group 3170" o:spid="_x0000_s1446" style="position:absolute;left:2216;top:1466;width:29709;height:19904" coordorigin="2216,1469" coordsize="29696,19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MyTK8QAAADdAAAADwAAAGRycy9kb3ducmV2LnhtbERPy2rCQBTdF/yH4Qru&#10;6iSGthIdRUItXYRCVRB3l8w1CWbuhMw0j7/vLApdHs57ux9NI3rqXG1ZQbyMQBAXVtdcKricj89r&#10;EM4ja2wsk4KJHOx3s6ctptoO/E39yZcihLBLUUHlfZtK6YqKDLqlbYkDd7edQR9gV0rd4RDCTSNX&#10;UfQqDdYcGipsKauoeJx+jIKPAYdDEr/3+eOeTbfzy9c1j0mpxXw8bEB4Gv2/+M/9qRUk8VvYH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MyTK8QAAADdAAAA&#10;DwAAAAAAAAAAAAAAAACqAgAAZHJzL2Rvd25yZXYueG1sUEsFBgAAAAAEAAQA+gAAAJsDAAAAAA==&#10;">
                    <v:shape id="Picture 3171" o:spid="_x0000_s1447" type="#_x0000_t75" style="position:absolute;left:2216;top:1469;width:29696;height:1994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eKvnEAAAA3QAAAA8AAABkcnMvZG93bnJldi54bWxEj81qwzAQhO+BvoPYQG+J7ASa4EY2aZPS&#10;XvNDz4u1sU2klZHU2OnTV4VCj8PMfMNsqtEacSMfOscK8nkGgrh2uuNGwfn0NluDCBFZo3FMCu4U&#10;oCofJhsstBv4QLdjbESCcChQQRtjX0gZ6pYshrnriZN3cd5iTNI3UnscEtwauciyJ2mx47TQYk+v&#10;LdXX45dV4OPw8r03NuzM/tQcVu+fvLhbpR6n4/YZRKQx/of/2h9awTJf5fD7Jj0BWf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neKvnEAAAA3QAAAA8AAAAAAAAAAAAAAAAA&#10;nwIAAGRycy9kb3ducmV2LnhtbFBLBQYAAAAABAAEAPcAAACQAwAAAAA=&#10;" stroked="t" strokecolor="black [3213]">
                      <v:imagedata r:id="rId114" o:title=""/>
                      <v:path arrowok="t"/>
                    </v:shape>
                    <v:shape id="Text Box 99" o:spid="_x0000_s1448" type="#_x0000_t202" style="position:absolute;left:2334;top:19524;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fzAcYA&#10;AADdAAAADwAAAGRycy9kb3ducmV2LnhtbESPT4vCMBTE7wt+h/AEL6KpXdClGsV/Cx70oCueH83b&#10;tmzzUpJo67c3Cwt7HGbmN8xi1ZlaPMj5yrKCyTgBQZxbXXGh4Pr1OfoA4QOyxtoyKXiSh9Wy97bA&#10;TNuWz/S4hEJECPsMFZQhNJmUPi/JoB/bhjh639YZDFG6QmqHbYSbWqZJMpUGK44LJTa0LSn/udyN&#10;gunO3dszb4e76/6Ip6ZIb5vnTalBv1vPQQTqwn/4r33QCt4nsxR+38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fzAcYAAADdAAAADwAAAAAAAAAAAAAAAACYAgAAZHJz&#10;L2Rvd25yZXYueG1sUEsFBgAAAAAEAAQA9QAAAIsDAAAAAA==&#10;" stroked="f">
                      <v:textbox inset="0,0,0,0">
                        <w:txbxContent>
                          <w:p w:rsidR="00161FC4" w:rsidRDefault="00161FC4" w:rsidP="00DD32DF">
                            <w:pPr>
                              <w:pStyle w:val="Fig"/>
                              <w:jc w:val="center"/>
                            </w:pPr>
                            <w:r>
                              <w:t>Fig. 1-42</w:t>
                            </w:r>
                          </w:p>
                        </w:txbxContent>
                      </v:textbox>
                    </v:shape>
                  </v:group>
                  <v:group id="Group 109" o:spid="_x0000_s1449" style="position:absolute;left:2336;top:1556;width:23946;height:2547" coordorigin="104,895" coordsize="3771,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4NXMYAAADdAAAADwAAAGRycy9kb3ducmV2LnhtbESPT2vCQBTE7wW/w/KE&#10;3uomhlaJriKipQcR/APi7ZF9JsHs25Bdk/jtuwWhx2FmfsPMl72pREuNKy0riEcRCOLM6pJzBefT&#10;9mMKwnlkjZVlUvAkB8vF4G2OqbYdH6g9+lwECLsUFRTe16mULivIoBvZmjh4N9sY9EE2udQNdgFu&#10;KjmOoi9psOSwUGBN64Ky+/FhFHx32K2SeNPu7rf183r63F92MSn1PuxXMxCeev8ffrV/tIIkniT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gHg1cxgAAAN0A&#10;AAAPAAAAAAAAAAAAAAAAAKoCAABkcnMvZG93bnJldi54bWxQSwUGAAAAAAQABAD6AAAAnQMAAAAA&#10;">
                    <v:rect id="Rectangle 110" o:spid="_x0000_s1450" style="position:absolute;left:526;top:895;width:3349;height: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QvxcYA&#10;AADdAAAADwAAAGRycy9kb3ducmV2LnhtbESPUWvCQBCE3wv9D8cWfKsXtVVJPaUEhCKFWqN9XnJr&#10;EpvbC7lV03/fKwh9HGbmG2ax6l2jLtSF2rOB0TABRVx4W3NpYJ+vH+eggiBbbDyTgR8KsFre3y0w&#10;tf7Kn3TZSakihEOKBiqRNtU6FBU5DEPfEkfv6DuHEmVXatvhNcJdo8dJMtUOa44LFbaUVVR8787O&#10;wMfXNt9sZ9lGknEh2YFP9PyeGzN46F9fQAn18h++td+sgclo9gR/b+IT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QvxcYAAADdAAAADwAAAAAAAAAAAAAAAACYAgAAZHJz&#10;L2Rvd25yZXYueG1sUEsFBgAAAAAEAAQA9QAAAIsDAAAAAA==&#10;" stroked="f" strokeweight=".25pt">
                      <v:textbox style="mso-fit-shape-to-text:t" inset="0,0,0,0">
                        <w:txbxContent>
                          <w:p w:rsidR="00161FC4" w:rsidRPr="00781EDC" w:rsidRDefault="00161FC4" w:rsidP="00DD32DF">
                            <w:pPr>
                              <w:rPr>
                                <w:sz w:val="18"/>
                                <w:szCs w:val="18"/>
                              </w:rPr>
                            </w:pPr>
                            <w:r w:rsidRPr="00781EDC">
                              <w:rPr>
                                <w:sz w:val="18"/>
                                <w:szCs w:val="18"/>
                                <w:lang w:val="en-CA"/>
                              </w:rPr>
                              <w:t>1</w:t>
                            </w:r>
                            <w:r>
                              <w:rPr>
                                <w:sz w:val="18"/>
                                <w:szCs w:val="18"/>
                                <w:lang w:val="en-CA"/>
                              </w:rPr>
                              <w:t>2mm &amp; 10mm s</w:t>
                            </w:r>
                            <w:r w:rsidRPr="00781EDC">
                              <w:rPr>
                                <w:sz w:val="18"/>
                                <w:szCs w:val="18"/>
                                <w:lang w:val="en-CA"/>
                              </w:rPr>
                              <w:t>ocket</w:t>
                            </w:r>
                            <w:r>
                              <w:rPr>
                                <w:sz w:val="18"/>
                                <w:szCs w:val="18"/>
                                <w:lang w:val="en-CA"/>
                              </w:rPr>
                              <w:t>s,</w:t>
                            </w:r>
                            <w:r w:rsidRPr="00781EDC">
                              <w:rPr>
                                <w:sz w:val="18"/>
                                <w:szCs w:val="18"/>
                                <w:lang w:val="en-CA"/>
                              </w:rPr>
                              <w:t xml:space="preserve"> </w:t>
                            </w:r>
                            <w:r>
                              <w:rPr>
                                <w:sz w:val="18"/>
                                <w:szCs w:val="18"/>
                                <w:lang w:val="en-CA"/>
                              </w:rPr>
                              <w:t>r</w:t>
                            </w:r>
                            <w:r w:rsidRPr="00781EDC">
                              <w:rPr>
                                <w:sz w:val="18"/>
                                <w:szCs w:val="18"/>
                                <w:lang w:val="en-CA"/>
                              </w:rPr>
                              <w:t xml:space="preserve">atchet </w:t>
                            </w:r>
                            <w:r>
                              <w:rPr>
                                <w:sz w:val="18"/>
                                <w:szCs w:val="18"/>
                                <w:lang w:val="en-CA"/>
                              </w:rPr>
                              <w:t>&amp; e</w:t>
                            </w:r>
                            <w:r w:rsidRPr="00781EDC">
                              <w:rPr>
                                <w:sz w:val="18"/>
                                <w:szCs w:val="18"/>
                                <w:lang w:val="en-CA"/>
                              </w:rPr>
                              <w:t>xtension</w:t>
                            </w:r>
                          </w:p>
                        </w:txbxContent>
                      </v:textbox>
                    </v:rect>
                    <v:shape id="Picture 111" o:spid="_x0000_s1451" type="#_x0000_t75" alt="tool" style="position:absolute;left:104;top:906;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qO7zFAAAA3QAAAA8AAABkcnMvZG93bnJldi54bWxEj0FrwkAUhO+F/oflCd7qJtVoSV2lFAIi&#10;SNHW+2v2NYlm34bdNcZ/7xYKPQ4z8w2zXA+mFT0531hWkE4SEMSl1Q1XCr4+i6cXED4ga2wtk4Ib&#10;eVivHh+WmGt75T31h1CJCGGfo4I6hC6X0pc1GfQT2xFH78c6gyFKV0nt8BrhppXPSTKXBhuOCzV2&#10;9F5TeT5cjIL+/E3TjzTLXLGdncpMHneBCqXGo+HtFUSgIfyH/9obrWCaLjL4fROfgF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6ju8xQAAAN0AAAAPAAAAAAAAAAAAAAAA&#10;AJ8CAABkcnMvZG93bnJldi54bWxQSwUGAAAAAAQABAD3AAAAkQMAAAAA&#10;">
                      <v:imagedata r:id="rId22" o:title="tool"/>
                    </v:shape>
                  </v:group>
                </v:group>
                <v:shape id="AutoShape 2634" o:spid="_x0000_s1452" type="#_x0000_t4" style="position:absolute;left:2758;top:9853;width:3144;height:2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yM4cYA&#10;AADdAAAADwAAAGRycy9kb3ducmV2LnhtbESPQWvCQBSE74L/YXmF3nQTBS2paxClpaeKqbbXx+5r&#10;kjb7Nma3Gv+9Kwg9DjPzDbPIe9uIE3W+dqwgHScgiLUzNZcK9h8voycQPiAbbByTggt5yJfDwQIz&#10;4868o1MRShEh7DNUUIXQZlJ6XZFFP3YtcfS+XWcxRNmV0nR4jnDbyEmSzKTFmuNChS2tK9K/xZ9V&#10;ECafqwN+/ez1dLup9fG9eW2Lg1KPD/3qGUSgPvyH7+03o2CazudwexOf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uyM4cYAAADdAAAADwAAAAAAAAAAAAAAAACYAgAAZHJz&#10;L2Rvd25yZXYueG1sUEsFBgAAAAAEAAQA9QAAAIsDAAAAAA==&#10;" filled="f" strokecolor="yellow" strokeweight="2pt"/>
                <w10:anchorlock/>
              </v:group>
            </w:pict>
          </mc:Fallback>
        </mc:AlternateContent>
      </w:r>
      <w:r w:rsidR="00A25162" w:rsidRPr="00A25162">
        <w:t xml:space="preserve">If </w:t>
      </w:r>
      <w:r w:rsidR="00A25162">
        <w:t xml:space="preserve">the </w:t>
      </w:r>
      <w:r w:rsidR="00A25162" w:rsidRPr="00A25162">
        <w:t xml:space="preserve">vehicle is equipped with </w:t>
      </w:r>
      <w:r w:rsidR="00A25162">
        <w:t xml:space="preserve">a </w:t>
      </w:r>
      <w:r w:rsidR="00A25162" w:rsidRPr="00A25162">
        <w:t xml:space="preserve">strut tower brace, remove </w:t>
      </w:r>
      <w:r w:rsidR="00A25162">
        <w:t xml:space="preserve">an additional 2 nuts (  </w:t>
      </w:r>
      <w:r w:rsidR="00A25162" w:rsidRPr="00CA5DB2">
        <w:rPr>
          <w:noProof/>
          <w:color w:val="FF0000"/>
        </w:rPr>
        <mc:AlternateContent>
          <mc:Choice Requires="wps">
            <w:drawing>
              <wp:anchor distT="0" distB="0" distL="114300" distR="114300" simplePos="0" relativeHeight="251993600" behindDoc="0" locked="1" layoutInCell="1" allowOverlap="1" wp14:anchorId="64B76F34" wp14:editId="6C320A16">
                <wp:simplePos x="0" y="0"/>
                <wp:positionH relativeFrom="column">
                  <wp:posOffset>748665</wp:posOffset>
                </wp:positionH>
                <wp:positionV relativeFrom="paragraph">
                  <wp:posOffset>431800</wp:posOffset>
                </wp:positionV>
                <wp:extent cx="191770" cy="182880"/>
                <wp:effectExtent l="19050" t="19050" r="17780" b="45720"/>
                <wp:wrapNone/>
                <wp:docPr id="3176" name="AutoShape 2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770" cy="182880"/>
                        </a:xfrm>
                        <a:prstGeom prst="diamond">
                          <a:avLst/>
                        </a:prstGeom>
                        <a:solidFill>
                          <a:srgbClr val="FFFFFF"/>
                        </a:solidFill>
                        <a:ln w="15875" algn="ctr">
                          <a:solidFill>
                            <a:schemeClr val="tx1"/>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76C1F0" id="AutoShape 2632" o:spid="_x0000_s1026" type="#_x0000_t4" style="position:absolute;margin-left:58.95pt;margin-top:34pt;width:15.1pt;height:14.4p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" strokecolor="black [3213]" strokeweight="1.25pt">
                <w10:anchorlock/>
              </v:shape>
            </w:pict>
          </mc:Fallback>
        </mc:AlternateContent>
      </w:r>
      <w:r w:rsidR="00A25162">
        <w:t xml:space="preserve">    Fig.</w:t>
      </w:r>
      <w:r w:rsidR="00A25162" w:rsidRPr="00A25162">
        <w:t xml:space="preserve"> 1-42 and </w:t>
      </w:r>
      <w:r w:rsidR="00A25162">
        <w:t xml:space="preserve">Fig. </w:t>
      </w:r>
      <w:r w:rsidR="00A25162" w:rsidRPr="00A25162">
        <w:t>1-43) and the</w:t>
      </w:r>
      <w:r w:rsidR="00CE3627">
        <w:t xml:space="preserve">n the </w:t>
      </w:r>
      <w:r w:rsidR="006D0E4A" w:rsidRPr="00A25162">
        <w:t xml:space="preserve">cowl top panel outer </w:t>
      </w:r>
      <w:r w:rsidR="006D0E4A">
        <w:t xml:space="preserve">sub-assembly </w:t>
      </w:r>
      <w:r w:rsidR="00CE3627">
        <w:t>and brace together.</w:t>
      </w:r>
    </w:p>
    <w:p w:rsidR="00A25162" w:rsidRDefault="00CE3627" w:rsidP="00CE3627">
      <w:pPr>
        <w:pStyle w:val="ProcLevel3"/>
        <w:numPr>
          <w:ilvl w:val="0"/>
          <w:numId w:val="0"/>
        </w:numPr>
        <w:ind w:left="720"/>
      </w:pPr>
      <w:r>
        <w:rPr>
          <w:noProof/>
        </w:rPr>
        <w:drawing>
          <wp:anchor distT="0" distB="0" distL="114300" distR="114300" simplePos="0" relativeHeight="252011008" behindDoc="0" locked="1" layoutInCell="1" allowOverlap="1" wp14:anchorId="03BDA8BD" wp14:editId="1DFF152E">
            <wp:simplePos x="0" y="0"/>
            <wp:positionH relativeFrom="column">
              <wp:posOffset>200660</wp:posOffset>
            </wp:positionH>
            <wp:positionV relativeFrom="paragraph">
              <wp:posOffset>-54610</wp:posOffset>
            </wp:positionV>
            <wp:extent cx="228600" cy="228600"/>
            <wp:effectExtent l="0" t="0" r="0" b="0"/>
            <wp:wrapNone/>
            <wp:docPr id="3209" name="Picture 3209"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aution_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 xml:space="preserve">NOTE: </w:t>
      </w:r>
      <w:r w:rsidR="00A25162" w:rsidRPr="00A25162">
        <w:t xml:space="preserve">Do not remove </w:t>
      </w:r>
      <w:r w:rsidR="002C45E5">
        <w:t xml:space="preserve">the </w:t>
      </w:r>
      <w:r w:rsidR="00A25162" w:rsidRPr="00A25162">
        <w:t xml:space="preserve">strut </w:t>
      </w:r>
      <w:r w:rsidR="00A25162">
        <w:t xml:space="preserve">brace </w:t>
      </w:r>
      <w:r w:rsidR="00A25162" w:rsidRPr="00A25162">
        <w:t>separately</w:t>
      </w:r>
      <w:r w:rsidR="00A25162">
        <w:t>.</w:t>
      </w:r>
    </w:p>
    <w:p w:rsidR="00FD3DAF" w:rsidRDefault="00FD3DAF" w:rsidP="00FD3DAF">
      <w:pPr>
        <w:spacing w:after="120" w:line="300" w:lineRule="auto"/>
      </w:pPr>
      <w:r>
        <w:br w:type="page"/>
      </w:r>
    </w:p>
    <w:p w:rsidR="00FD3DAF" w:rsidRDefault="00FD3DAF" w:rsidP="006D0E4A">
      <w:pPr>
        <w:pStyle w:val="ProcLevel2"/>
        <w:numPr>
          <w:ilvl w:val="0"/>
          <w:numId w:val="0"/>
        </w:numPr>
        <w:ind w:left="360"/>
      </w:pPr>
    </w:p>
    <w:p w:rsidR="002C45E5" w:rsidRDefault="00FD3DAF" w:rsidP="006D0E4A">
      <w:pPr>
        <w:pStyle w:val="ProcLevel2"/>
        <w:tabs>
          <w:tab w:val="clear" w:pos="720"/>
          <w:tab w:val="num" w:pos="810"/>
        </w:tabs>
      </w:pPr>
      <w:r>
        <w:rPr>
          <w:noProof/>
        </w:rPr>
        <mc:AlternateContent>
          <mc:Choice Requires="wpg">
            <w:drawing>
              <wp:anchor distT="0" distB="0" distL="114300" distR="114300" simplePos="0" relativeHeight="251999744" behindDoc="0" locked="1" layoutInCell="1" allowOverlap="1" wp14:anchorId="61A5C182" wp14:editId="2EFD72AB">
                <wp:simplePos x="0" y="0"/>
                <wp:positionH relativeFrom="column">
                  <wp:posOffset>-3246120</wp:posOffset>
                </wp:positionH>
                <wp:positionV relativeFrom="paragraph">
                  <wp:posOffset>0</wp:posOffset>
                </wp:positionV>
                <wp:extent cx="2971800" cy="2971800"/>
                <wp:effectExtent l="19050" t="19050" r="19050" b="19050"/>
                <wp:wrapNone/>
                <wp:docPr id="3190" name="Group 3190"/>
                <wp:cNvGraphicFramePr/>
                <a:graphic xmlns:a="http://schemas.openxmlformats.org/drawingml/2006/main">
                  <a:graphicData uri="http://schemas.microsoft.com/office/word/2010/wordprocessingGroup">
                    <wpg:wgp>
                      <wpg:cNvGrpSpPr/>
                      <wpg:grpSpPr>
                        <a:xfrm>
                          <a:off x="0" y="0"/>
                          <a:ext cx="2971800" cy="2971800"/>
                          <a:chOff x="691811" y="147757"/>
                          <a:chExt cx="2969918" cy="2984646"/>
                        </a:xfrm>
                      </wpg:grpSpPr>
                      <pic:pic xmlns:pic="http://schemas.openxmlformats.org/drawingml/2006/picture">
                        <pic:nvPicPr>
                          <pic:cNvPr id="3191" name="Picture 3191"/>
                          <pic:cNvPicPr preferRelativeResize="0">
                            <a:picLocks noChangeAspect="1"/>
                          </pic:cNvPicPr>
                        </pic:nvPicPr>
                        <pic:blipFill>
                          <a:blip r:embed="rId115">
                            <a:extLst>
                              <a:ext uri="{28A0092B-C50C-407E-A947-70E740481C1C}">
                                <a14:useLocalDpi xmlns:a14="http://schemas.microsoft.com/office/drawing/2010/main" val="0"/>
                              </a:ext>
                            </a:extLst>
                          </a:blip>
                          <a:stretch>
                            <a:fillRect/>
                          </a:stretch>
                        </pic:blipFill>
                        <pic:spPr bwMode="auto">
                          <a:xfrm>
                            <a:off x="691811" y="147757"/>
                            <a:ext cx="2969918" cy="2984646"/>
                          </a:xfrm>
                          <a:prstGeom prst="rect">
                            <a:avLst/>
                          </a:prstGeom>
                          <a:ln>
                            <a:solidFill>
                              <a:schemeClr val="tx1"/>
                            </a:solidFill>
                          </a:ln>
                          <a:extLst>
                            <a:ext uri="{53640926-AAD7-44D8-BBD7-CCE9431645EC}">
                              <a14:shadowObscured xmlns:a14="http://schemas.microsoft.com/office/drawing/2010/main"/>
                            </a:ext>
                          </a:extLst>
                        </pic:spPr>
                      </pic:pic>
                      <wps:wsp>
                        <wps:cNvPr id="3192" name="Text Box 99"/>
                        <wps:cNvSpPr txBox="1">
                          <a:spLocks noChangeArrowheads="1"/>
                        </wps:cNvSpPr>
                        <wps:spPr bwMode="auto">
                          <a:xfrm>
                            <a:off x="699681" y="2939701"/>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FD3DAF">
                              <w:pPr>
                                <w:pStyle w:val="Fig"/>
                                <w:jc w:val="center"/>
                              </w:pPr>
                              <w:r>
                                <w:t>Fig. 1-44</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1A5C182" id="Group 3190" o:spid="_x0000_s1454" style="position:absolute;left:0;text-align:left;margin-left:-255.6pt;margin-top:0;width:234pt;height:234pt;z-index:251999744;mso-position-horizontal-relative:text;mso-position-vertical-relative:text;mso-width-relative:margin;mso-height-relative:margin" coordorigin="6918,1477" coordsize="29699,2984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">
                <v:shape id="Picture 3191" o:spid="_x0000_s1455" type="#_x0000_t75" style="position:absolute;left:6918;top:1477;width:29699;height:2984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wpt/FAAAA3QAAAA8AAABkcnMvZG93bnJldi54bWxEj0FrAjEUhO+C/yG8Qm+a3YpWV6NIQaiX&#10;glrR42Pz3CxNXrabVLf/vikIHoeZ+YZZrDpnxZXaUHtWkA8zEMSl1zVXCj4Pm8EURIjIGq1nUvBL&#10;AVbLfm+BhfY33tF1HyuRIBwKVGBibAopQ2nIYRj6hjh5F986jEm2ldQt3hLcWfmSZRPpsOa0YLCh&#10;N0Pl1/7HKfiOzen08ap30prz8bDd2NEYrVLPT916DiJSFx/he/tdKxjlsxz+36QnI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cKbfxQAAAN0AAAAPAAAAAAAAAAAAAAAA&#10;AJ8CAABkcnMvZG93bnJldi54bWxQSwUGAAAAAAQABAD3AAAAkQMAAAAA&#10;" stroked="t" strokecolor="black [3213]">
                  <v:imagedata r:id="rId116" o:title=""/>
                  <v:path arrowok="t"/>
                </v:shape>
                <v:shape id="Text Box 99" o:spid="_x0000_s1456" type="#_x0000_t202" style="position:absolute;left:6996;top:29397;width:5487;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sV+8YA&#10;AADdAAAADwAAAGRycy9kb3ducmV2LnhtbESPT4vCMBTE7wt+h/AEL6KpXRC3GsV/Cx70oCueH83b&#10;tmzzUpJo67c3Cwt7HGbmN8xi1ZlaPMj5yrKCyTgBQZxbXXGh4Pr1OZqB8AFZY22ZFDzJw2rZe1tg&#10;pm3LZ3pcQiEihH2GCsoQmkxKn5dk0I9tQxy9b+sMhihdIbXDNsJNLdMkmUqDFceFEhvalpT/XO5G&#10;wXTn7u2Zt8PddX/EU1Okt83zptSg363nIAJ14T/81z5oBe+TjxR+38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qsV+8YAAADdAAAADwAAAAAAAAAAAAAAAACYAgAAZHJz&#10;L2Rvd25yZXYueG1sUEsFBgAAAAAEAAQA9QAAAIsDAAAAAA==&#10;" stroked="f">
                  <v:textbox inset="0,0,0,0">
                    <w:txbxContent>
                      <w:p w:rsidR="00161FC4" w:rsidRDefault="00161FC4" w:rsidP="00FD3DAF">
                        <w:pPr>
                          <w:pStyle w:val="Fig"/>
                          <w:jc w:val="center"/>
                        </w:pPr>
                        <w:r>
                          <w:t>Fig. 1-44</w:t>
                        </w:r>
                      </w:p>
                    </w:txbxContent>
                  </v:textbox>
                </v:shape>
                <w10:anchorlock/>
              </v:group>
            </w:pict>
          </mc:Fallback>
        </mc:AlternateContent>
      </w:r>
      <w:r w:rsidR="002C45E5" w:rsidRPr="002C45E5">
        <w:t xml:space="preserve">Detach the 8 claws </w:t>
      </w:r>
      <w:r w:rsidR="002C45E5">
        <w:t xml:space="preserve">( </w:t>
      </w:r>
      <w:r w:rsidR="002C45E5" w:rsidRPr="00CA5DB2">
        <w:rPr>
          <w:noProof/>
        </w:rPr>
        <mc:AlternateContent>
          <mc:Choice Requires="wps">
            <w:drawing>
              <wp:inline distT="0" distB="0" distL="0" distR="0" wp14:anchorId="3F333DB1" wp14:editId="2BD28878">
                <wp:extent cx="180712" cy="180712"/>
                <wp:effectExtent l="0" t="0" r="10160" b="10160"/>
                <wp:docPr id="3188" name="Oval 3188"/>
                <wp:cNvGraphicFramePr/>
                <a:graphic xmlns:a="http://schemas.openxmlformats.org/drawingml/2006/main">
                  <a:graphicData uri="http://schemas.microsoft.com/office/word/2010/wordprocessingShape">
                    <wps:wsp>
                      <wps:cNvSpPr/>
                      <wps:spPr>
                        <a:xfrm>
                          <a:off x="0" y="0"/>
                          <a:ext cx="180712" cy="180712"/>
                        </a:xfrm>
                        <a:prstGeom prst="ellipse">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061EC43" id="Oval 3188" o:spid="_x0000_s1026" style="width:14.25pt;height:1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" filled="f" strokecolor="black [3213]" strokeweight="1pt">
                <v:stroke dashstyle="dash"/>
                <w10:anchorlock/>
              </v:oval>
            </w:pict>
          </mc:Fallback>
        </mc:AlternateContent>
      </w:r>
      <w:r w:rsidR="002C45E5">
        <w:t xml:space="preserve"> ) </w:t>
      </w:r>
      <w:r w:rsidR="002C45E5" w:rsidRPr="002C45E5">
        <w:t>and 2 clips</w:t>
      </w:r>
      <w:r w:rsidR="002C45E5">
        <w:t xml:space="preserve"> (</w:t>
      </w:r>
      <w:r w:rsidR="00BB04EB">
        <w:t xml:space="preserve"> </w:t>
      </w:r>
      <w:r w:rsidR="002C45E5" w:rsidRPr="001710C9">
        <w:rPr>
          <w:noProof/>
          <w:sz w:val="22"/>
          <w:szCs w:val="22"/>
        </w:rPr>
        <mc:AlternateContent>
          <mc:Choice Requires="wps">
            <w:drawing>
              <wp:inline distT="0" distB="0" distL="0" distR="0" wp14:anchorId="476B377A" wp14:editId="773C2EC4">
                <wp:extent cx="146304" cy="137160"/>
                <wp:effectExtent l="19050" t="19050" r="44450" b="15240"/>
                <wp:docPr id="3189" name="AutoShape 2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04" cy="137160"/>
                        </a:xfrm>
                        <a:prstGeom prst="triangle">
                          <a:avLst>
                            <a:gd name="adj" fmla="val 50000"/>
                          </a:avLst>
                        </a:prstGeom>
                        <a:noFill/>
                        <a:ln w="127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inline>
            </w:drawing>
          </mc:Choice>
          <mc:Fallback>
            <w:pict>
              <v:shape w14:anchorId="4ED48EE2" id="AutoShape 2238" o:spid="_x0000_s1026" type="#_x0000_t5" style="width:11.5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" filled="f" strokecolor="black [3213]" strokeweight="1pt">
                <v:stroke dashstyle="dash"/>
                <w10:anchorlock/>
              </v:shape>
            </w:pict>
          </mc:Fallback>
        </mc:AlternateContent>
      </w:r>
      <w:r w:rsidR="002C45E5">
        <w:t>)</w:t>
      </w:r>
      <w:r w:rsidR="002C45E5" w:rsidRPr="002C45E5">
        <w:t xml:space="preserve"> and remove the front door inside scuff plate LH</w:t>
      </w:r>
      <w:r w:rsidR="002C45E5">
        <w:t xml:space="preserve"> (Fig. 1-44).</w:t>
      </w:r>
    </w:p>
    <w:p w:rsidR="00BB04EB" w:rsidRDefault="00BB04EB" w:rsidP="006D0E4A">
      <w:pPr>
        <w:pStyle w:val="ProcLevel2"/>
        <w:numPr>
          <w:ilvl w:val="0"/>
          <w:numId w:val="0"/>
        </w:numPr>
        <w:ind w:left="360"/>
      </w:pPr>
    </w:p>
    <w:p w:rsidR="00BB04EB" w:rsidRDefault="00BB04EB" w:rsidP="006D0E4A">
      <w:pPr>
        <w:pStyle w:val="ProcLevel2"/>
        <w:numPr>
          <w:ilvl w:val="0"/>
          <w:numId w:val="0"/>
        </w:numPr>
        <w:ind w:left="360"/>
      </w:pPr>
    </w:p>
    <w:p w:rsidR="00BB04EB" w:rsidRDefault="00BB04EB" w:rsidP="006D0E4A">
      <w:pPr>
        <w:pStyle w:val="ProcLevel2"/>
        <w:numPr>
          <w:ilvl w:val="0"/>
          <w:numId w:val="0"/>
        </w:numPr>
        <w:ind w:left="360"/>
      </w:pPr>
    </w:p>
    <w:p w:rsidR="00BB04EB" w:rsidRDefault="00BB04EB" w:rsidP="006D0E4A">
      <w:pPr>
        <w:pStyle w:val="ProcLevel2"/>
        <w:numPr>
          <w:ilvl w:val="0"/>
          <w:numId w:val="0"/>
        </w:numPr>
        <w:ind w:left="360"/>
      </w:pPr>
    </w:p>
    <w:p w:rsidR="00BB04EB" w:rsidRDefault="00BB04EB" w:rsidP="006D0E4A">
      <w:pPr>
        <w:pStyle w:val="ProcLevel2"/>
        <w:numPr>
          <w:ilvl w:val="0"/>
          <w:numId w:val="0"/>
        </w:numPr>
        <w:ind w:left="360"/>
      </w:pPr>
    </w:p>
    <w:p w:rsidR="00BB04EB" w:rsidRDefault="00BB04EB" w:rsidP="006D0E4A">
      <w:pPr>
        <w:pStyle w:val="ProcLevel2"/>
        <w:numPr>
          <w:ilvl w:val="0"/>
          <w:numId w:val="0"/>
        </w:numPr>
        <w:ind w:left="360"/>
      </w:pPr>
    </w:p>
    <w:p w:rsidR="00BB04EB" w:rsidRDefault="00BB04EB" w:rsidP="006D0E4A">
      <w:pPr>
        <w:pStyle w:val="ProcLevel2"/>
        <w:numPr>
          <w:ilvl w:val="0"/>
          <w:numId w:val="0"/>
        </w:numPr>
        <w:ind w:left="360"/>
      </w:pPr>
    </w:p>
    <w:p w:rsidR="00BB04EB" w:rsidRDefault="00BB04EB" w:rsidP="006D0E4A">
      <w:pPr>
        <w:pStyle w:val="ProcLevel2"/>
        <w:numPr>
          <w:ilvl w:val="0"/>
          <w:numId w:val="0"/>
        </w:numPr>
        <w:ind w:left="360"/>
      </w:pPr>
    </w:p>
    <w:p w:rsidR="00BB04EB" w:rsidRDefault="00BB04EB" w:rsidP="006D0E4A">
      <w:pPr>
        <w:pStyle w:val="ProcLevel2"/>
        <w:tabs>
          <w:tab w:val="clear" w:pos="720"/>
          <w:tab w:val="num" w:pos="810"/>
        </w:tabs>
      </w:pPr>
      <w:r w:rsidRPr="00BB04EB">
        <w:t xml:space="preserve">Remove </w:t>
      </w:r>
      <w:r>
        <w:t xml:space="preserve">the </w:t>
      </w:r>
      <w:r w:rsidRPr="00BB04EB">
        <w:t>cowl side trim board LH</w:t>
      </w:r>
      <w:r>
        <w:t>.</w:t>
      </w:r>
    </w:p>
    <w:p w:rsidR="00FD3DAF" w:rsidRDefault="00BB04EB" w:rsidP="006D0E4A">
      <w:pPr>
        <w:pStyle w:val="ProcLevel3"/>
      </w:pPr>
      <w:r>
        <w:rPr>
          <w:noProof/>
        </w:rPr>
        <mc:AlternateContent>
          <mc:Choice Requires="wpg">
            <w:drawing>
              <wp:anchor distT="0" distB="0" distL="114300" distR="114300" simplePos="0" relativeHeight="252006912" behindDoc="0" locked="1" layoutInCell="1" allowOverlap="1">
                <wp:simplePos x="0" y="0"/>
                <wp:positionH relativeFrom="column">
                  <wp:posOffset>-3246120</wp:posOffset>
                </wp:positionH>
                <wp:positionV relativeFrom="paragraph">
                  <wp:posOffset>0</wp:posOffset>
                </wp:positionV>
                <wp:extent cx="2971800" cy="1892808"/>
                <wp:effectExtent l="19050" t="19050" r="19050" b="12700"/>
                <wp:wrapNone/>
                <wp:docPr id="3199" name="Group 3199"/>
                <wp:cNvGraphicFramePr/>
                <a:graphic xmlns:a="http://schemas.openxmlformats.org/drawingml/2006/main">
                  <a:graphicData uri="http://schemas.microsoft.com/office/word/2010/wordprocessingGroup">
                    <wpg:wgp>
                      <wpg:cNvGrpSpPr/>
                      <wpg:grpSpPr>
                        <a:xfrm>
                          <a:off x="0" y="0"/>
                          <a:ext cx="2971800" cy="1892808"/>
                          <a:chOff x="0" y="0"/>
                          <a:chExt cx="2971165" cy="1890395"/>
                        </a:xfrm>
                      </wpg:grpSpPr>
                      <wpg:grpSp>
                        <wpg:cNvPr id="3195" name="Group 3195"/>
                        <wpg:cNvGrpSpPr/>
                        <wpg:grpSpPr>
                          <a:xfrm>
                            <a:off x="0" y="0"/>
                            <a:ext cx="2971165" cy="1890395"/>
                            <a:chOff x="691811" y="690420"/>
                            <a:chExt cx="2969918" cy="1899320"/>
                          </a:xfrm>
                        </wpg:grpSpPr>
                        <pic:pic xmlns:pic="http://schemas.openxmlformats.org/drawingml/2006/picture">
                          <pic:nvPicPr>
                            <pic:cNvPr id="3196" name="Picture 3196"/>
                            <pic:cNvPicPr preferRelativeResize="0">
                              <a:picLocks noChangeAspect="1"/>
                            </pic:cNvPicPr>
                          </pic:nvPicPr>
                          <pic:blipFill>
                            <a:blip r:embed="rId117">
                              <a:extLst>
                                <a:ext uri="{28A0092B-C50C-407E-A947-70E740481C1C}">
                                  <a14:useLocalDpi xmlns:a14="http://schemas.microsoft.com/office/drawing/2010/main" val="0"/>
                                </a:ext>
                              </a:extLst>
                            </a:blip>
                            <a:stretch>
                              <a:fillRect/>
                            </a:stretch>
                          </pic:blipFill>
                          <pic:spPr bwMode="auto">
                            <a:xfrm>
                              <a:off x="691811" y="690420"/>
                              <a:ext cx="2969918" cy="1899320"/>
                            </a:xfrm>
                            <a:prstGeom prst="rect">
                              <a:avLst/>
                            </a:prstGeom>
                            <a:ln>
                              <a:solidFill>
                                <a:schemeClr val="tx1"/>
                              </a:solidFill>
                            </a:ln>
                            <a:extLst>
                              <a:ext uri="{53640926-AAD7-44D8-BBD7-CCE9431645EC}">
                                <a14:shadowObscured xmlns:a14="http://schemas.microsoft.com/office/drawing/2010/main"/>
                              </a:ext>
                            </a:extLst>
                          </pic:spPr>
                        </pic:pic>
                        <wps:wsp>
                          <wps:cNvPr id="3197" name="Text Box 99"/>
                          <wps:cNvSpPr txBox="1">
                            <a:spLocks noChangeArrowheads="1"/>
                          </wps:cNvSpPr>
                          <wps:spPr bwMode="auto">
                            <a:xfrm>
                              <a:off x="699681" y="2401355"/>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BB04EB">
                                <w:pPr>
                                  <w:pStyle w:val="Fig"/>
                                  <w:jc w:val="center"/>
                                </w:pPr>
                                <w:r>
                                  <w:t>Fig. 1-45</w:t>
                                </w:r>
                              </w:p>
                            </w:txbxContent>
                          </wps:txbx>
                          <wps:bodyPr rot="0" vert="horz" wrap="square" lIns="0" tIns="0" rIns="0" bIns="0" anchor="t" anchorCtr="0" upright="1">
                            <a:noAutofit/>
                          </wps:bodyPr>
                        </wps:wsp>
                      </wpg:grpSp>
                      <wps:wsp>
                        <wps:cNvPr id="3198" name="AutoShape 2634"/>
                        <wps:cNvSpPr>
                          <a:spLocks noChangeArrowheads="1"/>
                        </wps:cNvSpPr>
                        <wps:spPr bwMode="auto">
                          <a:xfrm>
                            <a:off x="1702676" y="504497"/>
                            <a:ext cx="314594" cy="277474"/>
                          </a:xfrm>
                          <a:prstGeom prst="diamond">
                            <a:avLst/>
                          </a:prstGeom>
                          <a:noFill/>
                          <a:ln w="15875" algn="ctr">
                            <a:solidFill>
                              <a:srgbClr val="FF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3199" o:spid="_x0000_s1457" style="position:absolute;left:0;text-align:left;margin-left:-255.6pt;margin-top:0;width:234pt;height:149.05pt;z-index:252006912;mso-position-horizontal-relative:text;mso-position-vertical-relative:text;mso-width-relative:margin;mso-height-relative:margin" coordsize="29711,1890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">
                <v:group id="Group 3195" o:spid="_x0000_s1458" style="position:absolute;width:29711;height:18903" coordorigin="6918,6904" coordsize="29699,189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LfWSccAAADdAAAADwAAAGRycy9kb3ducmV2LnhtbESPQWvCQBSE7wX/w/IK&#10;3ppNlJSaZhWRKh5CoSqU3h7ZZxLMvg3ZbRL/fbdQ6HGYmW+YfDOZVgzUu8aygiSKQRCXVjdcKbic&#10;908vIJxH1thaJgV3crBZzx5yzLQd+YOGk69EgLDLUEHtfZdJ6cqaDLrIdsTBu9reoA+yr6TucQxw&#10;08pFHD9Lgw2HhRo72tVU3k7fRsFhxHG7TN6G4nbd3b/O6ftnkZBS88dp+wrC0+T/w3/to1awTF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LfWSccAAADd&#10;AAAADwAAAAAAAAAAAAAAAACqAgAAZHJzL2Rvd25yZXYueG1sUEsFBgAAAAAEAAQA+gAAAJ4DAAAA&#10;AA==&#10;">
                  <v:shape id="Picture 3196" o:spid="_x0000_s1459" type="#_x0000_t75" style="position:absolute;left:6918;top:6904;width:29699;height:189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OtlzFAAAA3QAAAA8AAABkcnMvZG93bnJldi54bWxEj0FLAzEUhO9C/0N4BW82qcJS16alrQhe&#10;PNhavL5unruLycuSpNvorzeC4HGYmW+Y5To7K0YKsfesYT5TIIgbb3puNbwdnm4WIGJCNmg9k4Yv&#10;irBeTa6WWBt/4Vca96kVBcKxRg1dSkMtZWw6chhnfiAu3ocPDlORoZUm4KXAnZW3SlXSYc9locOB&#10;dh01n/uz03DK7+Pp/KjSy3e1OO7y1h6DslpfT/PmAUSinP7Df+1no+Fufl/B75vyBOTq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DrZcxQAAAN0AAAAPAAAAAAAAAAAAAAAA&#10;AJ8CAABkcnMvZG93bnJldi54bWxQSwUGAAAAAAQABAD3AAAAkQMAAAAA&#10;" stroked="t" strokecolor="black [3213]">
                    <v:imagedata r:id="rId118" o:title=""/>
                    <v:path arrowok="t"/>
                  </v:shape>
                  <v:shape id="Text Box 99" o:spid="_x0000_s1460" type="#_x0000_t202" style="position:absolute;left:6996;top:24013;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2Y8cA&#10;AADdAAAADwAAAGRycy9kb3ducmV2LnhtbESPzWsCMRTE74X+D+EJvRTNqmB1NUrrB3iwBz/w/Ng8&#10;dxc3L0sS3fW/N0Khx2FmfsPMFq2pxJ2cLy0r6PcSEMSZ1SXnCk7HTXcMwgdkjZVlUvAgD4v5+9sM&#10;U20b3tP9EHIRIexTVFCEUKdS+qwgg75na+LoXawzGKJ0udQOmwg3lRwkyUgaLDkuFFjTsqDsergZ&#10;BaOVuzV7Xn6uTusd/tb54PzzOCv10Wm/pyACteE//NfeagXD/uQLXm/iE5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ctmPHAAAA3QAAAA8AAAAAAAAAAAAAAAAAmAIAAGRy&#10;cy9kb3ducmV2LnhtbFBLBQYAAAAABAAEAPUAAACMAwAAAAA=&#10;" stroked="f">
                    <v:textbox inset="0,0,0,0">
                      <w:txbxContent>
                        <w:p w:rsidR="00161FC4" w:rsidRDefault="00161FC4" w:rsidP="00BB04EB">
                          <w:pPr>
                            <w:pStyle w:val="Fig"/>
                            <w:jc w:val="center"/>
                          </w:pPr>
                          <w:r>
                            <w:t>Fig. 1-45</w:t>
                          </w:r>
                        </w:p>
                      </w:txbxContent>
                    </v:textbox>
                  </v:shape>
                </v:group>
                <v:shape id="AutoShape 2634" o:spid="_x0000_s1461" type="#_x0000_t4" style="position:absolute;left:17026;top:5044;width:3146;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5TocIA&#10;AADdAAAADwAAAGRycy9kb3ducmV2LnhtbERPu27CMBTdK/EP1kXqVhwSCZUUg8qjIiuBpdtVfBtH&#10;xNchNiH9+3pA6nh03qvNaFsxUO8bxwrmswQEceV0w7WCy/nr7R2ED8gaW8ek4Jc8bNaTlxXm2j34&#10;REMZahFD2OeowITQ5VL6ypBFP3MdceR+XG8xRNjXUvf4iOG2lWmSLKTFhmODwY52hqprebcKkmtb&#10;pGV22o+37+OhSBcmHbKtUq/T8fMDRKAx/Iuf7kIryObLODe+iU9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lOhwgAAAN0AAAAPAAAAAAAAAAAAAAAAAJgCAABkcnMvZG93&#10;bnJldi54bWxQSwUGAAAAAAQABAD1AAAAhwMAAAAA&#10;" filled="f" strokecolor="red" strokeweight="1.25pt"/>
                <w10:anchorlock/>
              </v:group>
            </w:pict>
          </mc:Fallback>
        </mc:AlternateContent>
      </w:r>
      <w:r w:rsidRPr="00BB04EB">
        <w:t>Remove the nut</w:t>
      </w:r>
      <w:r>
        <w:t xml:space="preserve"> (</w:t>
      </w:r>
      <w:r w:rsidRPr="00CA5DB2">
        <w:rPr>
          <w:noProof/>
          <w:color w:val="FF0000"/>
        </w:rPr>
        <mc:AlternateContent>
          <mc:Choice Requires="wps">
            <w:drawing>
              <wp:anchor distT="0" distB="0" distL="114300" distR="114300" simplePos="0" relativeHeight="252001792" behindDoc="0" locked="1" layoutInCell="1" allowOverlap="1" wp14:anchorId="7AC4529D" wp14:editId="58A24360">
                <wp:simplePos x="0" y="0"/>
                <wp:positionH relativeFrom="column">
                  <wp:posOffset>1749425</wp:posOffset>
                </wp:positionH>
                <wp:positionV relativeFrom="paragraph">
                  <wp:posOffset>1905</wp:posOffset>
                </wp:positionV>
                <wp:extent cx="191770" cy="182880"/>
                <wp:effectExtent l="19050" t="19050" r="17780" b="45720"/>
                <wp:wrapNone/>
                <wp:docPr id="3194" name="AutoShape 2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770" cy="182880"/>
                        </a:xfrm>
                        <a:prstGeom prst="diamond">
                          <a:avLst/>
                        </a:prstGeom>
                        <a:solidFill>
                          <a:srgbClr val="FFFFFF"/>
                        </a:solidFill>
                        <a:ln w="15875" algn="ctr">
                          <a:solidFill>
                            <a:schemeClr val="tx1"/>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BCB6C" id="AutoShape 2632" o:spid="_x0000_s1026" type="#_x0000_t4" style="position:absolute;margin-left:137.75pt;margin-top:.15pt;width:15.1pt;height:14.4pt;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" strokecolor="black [3213]" strokeweight="1.25pt">
                <w10:anchorlock/>
              </v:shape>
            </w:pict>
          </mc:Fallback>
        </mc:AlternateContent>
      </w:r>
      <w:r>
        <w:t xml:space="preserve">      Fig. 1-45).</w:t>
      </w:r>
    </w:p>
    <w:p w:rsidR="00BB04EB" w:rsidRDefault="00BB04EB" w:rsidP="006D0E4A">
      <w:pPr>
        <w:pStyle w:val="ProcLevel3"/>
      </w:pPr>
      <w:r>
        <w:t xml:space="preserve">Detach the clip </w:t>
      </w:r>
      <w:r w:rsidRPr="00BB04EB">
        <w:t>and remove the cowl side trim board LH</w:t>
      </w:r>
      <w:r>
        <w:t xml:space="preserve"> (</w:t>
      </w:r>
      <w:r w:rsidRPr="001710C9">
        <w:rPr>
          <w:noProof/>
          <w:sz w:val="22"/>
          <w:szCs w:val="22"/>
        </w:rPr>
        <mc:AlternateContent>
          <mc:Choice Requires="wps">
            <w:drawing>
              <wp:inline distT="0" distB="0" distL="0" distR="0" wp14:anchorId="473FCF8C" wp14:editId="760A170E">
                <wp:extent cx="146304" cy="137160"/>
                <wp:effectExtent l="19050" t="19050" r="44450" b="15240"/>
                <wp:docPr id="3193" name="AutoShape 2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04" cy="137160"/>
                        </a:xfrm>
                        <a:prstGeom prst="triangle">
                          <a:avLst>
                            <a:gd name="adj" fmla="val 50000"/>
                          </a:avLst>
                        </a:prstGeom>
                        <a:noFill/>
                        <a:ln w="127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inline>
            </w:drawing>
          </mc:Choice>
          <mc:Fallback>
            <w:pict>
              <v:shape w14:anchorId="30C469E9" id="AutoShape 2238" o:spid="_x0000_s1026" type="#_x0000_t5" style="width:11.5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" filled="f" strokecolor="black [3213]" strokeweight="1pt">
                <v:stroke dashstyle="dash"/>
                <w10:anchorlock/>
              </v:shape>
            </w:pict>
          </mc:Fallback>
        </mc:AlternateContent>
      </w:r>
      <w:r>
        <w:t>Fig. 1-45).</w:t>
      </w:r>
    </w:p>
    <w:p w:rsidR="00BB04EB" w:rsidRDefault="00BB04EB" w:rsidP="006D0E4A">
      <w:pPr>
        <w:pStyle w:val="ProcLevel2"/>
        <w:numPr>
          <w:ilvl w:val="0"/>
          <w:numId w:val="0"/>
        </w:numPr>
        <w:ind w:left="360"/>
      </w:pPr>
    </w:p>
    <w:p w:rsidR="00BB04EB" w:rsidRDefault="00BB04EB" w:rsidP="006D0E4A">
      <w:pPr>
        <w:pStyle w:val="ProcLevel2"/>
        <w:numPr>
          <w:ilvl w:val="0"/>
          <w:numId w:val="0"/>
        </w:numPr>
        <w:ind w:left="360"/>
      </w:pPr>
    </w:p>
    <w:p w:rsidR="00BB04EB" w:rsidRDefault="00BB04EB" w:rsidP="006D0E4A">
      <w:pPr>
        <w:pStyle w:val="ProcLevel2"/>
        <w:numPr>
          <w:ilvl w:val="0"/>
          <w:numId w:val="0"/>
        </w:numPr>
        <w:ind w:left="360"/>
      </w:pPr>
    </w:p>
    <w:p w:rsidR="00BB04EB" w:rsidRDefault="00BB04EB" w:rsidP="006D0E4A">
      <w:pPr>
        <w:pStyle w:val="ProcLevel2"/>
        <w:numPr>
          <w:ilvl w:val="0"/>
          <w:numId w:val="0"/>
        </w:numPr>
        <w:ind w:left="360"/>
      </w:pPr>
    </w:p>
    <w:p w:rsidR="005B591A" w:rsidRDefault="005B591A" w:rsidP="006D0E4A">
      <w:pPr>
        <w:pStyle w:val="ProcLevel2"/>
        <w:tabs>
          <w:tab w:val="clear" w:pos="720"/>
          <w:tab w:val="num" w:pos="810"/>
        </w:tabs>
      </w:pPr>
      <w:r w:rsidRPr="005B591A">
        <w:t>Remove lower center pillar garnish LH</w:t>
      </w:r>
      <w:r>
        <w:t>.</w:t>
      </w:r>
    </w:p>
    <w:p w:rsidR="00BB04EB" w:rsidRDefault="005B591A" w:rsidP="006D0E4A">
      <w:pPr>
        <w:pStyle w:val="ProcLevel3"/>
      </w:pPr>
      <w:r>
        <w:rPr>
          <w:noProof/>
        </w:rPr>
        <mc:AlternateContent>
          <mc:Choice Requires="wpg">
            <w:drawing>
              <wp:anchor distT="0" distB="0" distL="114300" distR="114300" simplePos="0" relativeHeight="252015104" behindDoc="0" locked="1" layoutInCell="1" allowOverlap="1" wp14:anchorId="74FBEDF2" wp14:editId="7FE4522C">
                <wp:simplePos x="0" y="0"/>
                <wp:positionH relativeFrom="column">
                  <wp:posOffset>-3246120</wp:posOffset>
                </wp:positionH>
                <wp:positionV relativeFrom="paragraph">
                  <wp:posOffset>0</wp:posOffset>
                </wp:positionV>
                <wp:extent cx="2971800" cy="1892808"/>
                <wp:effectExtent l="19050" t="19050" r="19050" b="12700"/>
                <wp:wrapNone/>
                <wp:docPr id="3201" name="Group 3201"/>
                <wp:cNvGraphicFramePr/>
                <a:graphic xmlns:a="http://schemas.openxmlformats.org/drawingml/2006/main">
                  <a:graphicData uri="http://schemas.microsoft.com/office/word/2010/wordprocessingGroup">
                    <wpg:wgp>
                      <wpg:cNvGrpSpPr/>
                      <wpg:grpSpPr>
                        <a:xfrm>
                          <a:off x="0" y="0"/>
                          <a:ext cx="2971800" cy="1892808"/>
                          <a:chOff x="163229" y="152051"/>
                          <a:chExt cx="2970867" cy="1901257"/>
                        </a:xfrm>
                      </wpg:grpSpPr>
                      <wpg:grpSp>
                        <wpg:cNvPr id="3202" name="Group 3202"/>
                        <wpg:cNvGrpSpPr/>
                        <wpg:grpSpPr>
                          <a:xfrm>
                            <a:off x="163229" y="152051"/>
                            <a:ext cx="2970867" cy="1901257"/>
                            <a:chOff x="163162" y="152365"/>
                            <a:chExt cx="2969609" cy="1905186"/>
                          </a:xfrm>
                        </wpg:grpSpPr>
                        <pic:pic xmlns:pic="http://schemas.openxmlformats.org/drawingml/2006/picture">
                          <pic:nvPicPr>
                            <pic:cNvPr id="3203" name="Picture 3203"/>
                            <pic:cNvPicPr preferRelativeResize="0">
                              <a:picLocks noChangeAspect="1"/>
                            </pic:cNvPicPr>
                          </pic:nvPicPr>
                          <pic:blipFill>
                            <a:blip r:embed="rId119">
                              <a:extLst>
                                <a:ext uri="{28A0092B-C50C-407E-A947-70E740481C1C}">
                                  <a14:useLocalDpi xmlns:a14="http://schemas.microsoft.com/office/drawing/2010/main" val="0"/>
                                </a:ext>
                              </a:extLst>
                            </a:blip>
                            <a:stretch>
                              <a:fillRect/>
                            </a:stretch>
                          </pic:blipFill>
                          <pic:spPr bwMode="auto">
                            <a:xfrm>
                              <a:off x="163162" y="152365"/>
                              <a:ext cx="2969609" cy="1905186"/>
                            </a:xfrm>
                            <a:prstGeom prst="rect">
                              <a:avLst/>
                            </a:prstGeom>
                            <a:ln>
                              <a:solidFill>
                                <a:schemeClr val="tx1"/>
                              </a:solidFill>
                            </a:ln>
                            <a:extLst>
                              <a:ext uri="{53640926-AAD7-44D8-BBD7-CCE9431645EC}">
                                <a14:shadowObscured xmlns:a14="http://schemas.microsoft.com/office/drawing/2010/main"/>
                              </a:ext>
                            </a:extLst>
                          </pic:spPr>
                        </pic:pic>
                        <wps:wsp>
                          <wps:cNvPr id="3204" name="Text Box 99"/>
                          <wps:cNvSpPr txBox="1">
                            <a:spLocks noChangeArrowheads="1"/>
                          </wps:cNvSpPr>
                          <wps:spPr bwMode="auto">
                            <a:xfrm>
                              <a:off x="170376" y="1865085"/>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5B591A">
                                <w:pPr>
                                  <w:pStyle w:val="Fig"/>
                                  <w:jc w:val="center"/>
                                </w:pPr>
                                <w:r>
                                  <w:t>Fig. 1-46</w:t>
                                </w:r>
                              </w:p>
                            </w:txbxContent>
                          </wps:txbx>
                          <wps:bodyPr rot="0" vert="horz" wrap="square" lIns="0" tIns="0" rIns="0" bIns="0" anchor="t" anchorCtr="0" upright="1">
                            <a:noAutofit/>
                          </wps:bodyPr>
                        </wps:wsp>
                      </wpg:grpSp>
                      <wpg:grpSp>
                        <wpg:cNvPr id="3205" name="Group 109"/>
                        <wpg:cNvGrpSpPr>
                          <a:grpSpLocks/>
                        </wpg:cNvGrpSpPr>
                        <wpg:grpSpPr bwMode="auto">
                          <a:xfrm>
                            <a:off x="180275" y="163304"/>
                            <a:ext cx="906780" cy="254635"/>
                            <a:chOff x="20" y="907"/>
                            <a:chExt cx="1428" cy="401"/>
                          </a:xfrm>
                        </wpg:grpSpPr>
                        <wps:wsp>
                          <wps:cNvPr id="3206" name="Rectangle 110"/>
                          <wps:cNvSpPr>
                            <a:spLocks noChangeArrowheads="1"/>
                          </wps:cNvSpPr>
                          <wps:spPr bwMode="auto">
                            <a:xfrm>
                              <a:off x="442" y="907"/>
                              <a:ext cx="1006" cy="208"/>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781EDC" w:rsidRDefault="00161FC4" w:rsidP="005B591A">
                                <w:pPr>
                                  <w:rPr>
                                    <w:sz w:val="18"/>
                                    <w:szCs w:val="18"/>
                                  </w:rPr>
                                </w:pPr>
                                <w:r>
                                  <w:rPr>
                                    <w:sz w:val="18"/>
                                    <w:szCs w:val="18"/>
                                    <w:lang w:val="en-CA"/>
                                  </w:rPr>
                                  <w:t>Screwdriver</w:t>
                                </w:r>
                              </w:p>
                            </w:txbxContent>
                          </wps:txbx>
                          <wps:bodyPr rot="0" vert="horz" wrap="square" lIns="0" tIns="0" rIns="0" bIns="0" anchor="t" anchorCtr="0" upright="1">
                            <a:spAutoFit/>
                          </wps:bodyPr>
                        </wps:wsp>
                        <pic:pic xmlns:pic="http://schemas.openxmlformats.org/drawingml/2006/picture">
                          <pic:nvPicPr>
                            <pic:cNvPr id="3207"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20" y="918"/>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margin">
                  <wp14:pctWidth>0</wp14:pctWidth>
                </wp14:sizeRelH>
                <wp14:sizeRelV relativeFrom="margin">
                  <wp14:pctHeight>0</wp14:pctHeight>
                </wp14:sizeRelV>
              </wp:anchor>
            </w:drawing>
          </mc:Choice>
          <mc:Fallback>
            <w:pict>
              <v:group w14:anchorId="74FBEDF2" id="Group 3201" o:spid="_x0000_s1462" style="position:absolute;left:0;text-align:left;margin-left:-255.6pt;margin-top:0;width:234pt;height:149.05pt;z-index:252015104;mso-position-horizontal-relative:text;mso-position-vertical-relative:text;mso-width-relative:margin;mso-height-relative:margin" coordorigin="1632,1520" coordsize="29708,19012"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">
                <v:group id="Group 3202" o:spid="_x0000_s1463" style="position:absolute;left:1632;top:1520;width:29708;height:19013" coordorigin="1631,1523" coordsize="29696,190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G6xsUAAADdAAAADwAAAGRycy9kb3ducmV2LnhtbESPQYvCMBSE7wv+h/AE&#10;b2vaiotUo4jo4kGEVUG8PZpnW2xeSpNt6783wsIeh5n5hlmselOJlhpXWlYQjyMQxJnVJecKLufd&#10;5wyE88gaK8uk4EkOVsvBxwJTbTv+ofbkcxEg7FJUUHhfp1K6rCCDbmxr4uDdbWPQB9nkUjfYBbip&#10;ZBJFX9JgyWGhwJo2BWWP069R8N1ht57E2/bwuG+et/P0eD3EpNRo2K/nIDz1/j/8195rBZMkSuD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xxusbFAAAA3QAA&#10;AA8AAAAAAAAAAAAAAAAAqgIAAGRycy9kb3ducmV2LnhtbFBLBQYAAAAABAAEAPoAAACcAwAAAAA=&#10;">
                  <v:shape id="Picture 3203" o:spid="_x0000_s1464" type="#_x0000_t75" style="position:absolute;left:1631;top:1523;width:29696;height:1905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TshHGAAAA3QAAAA8AAABkcnMvZG93bnJldi54bWxEj0FrwkAUhO8F/8PyBC9Fd5NA0dRVpCBY&#10;PFU9eHzNvmZDs29jdhvTf98tFHocZuYbZr0dXSsG6kPjWUO2UCCIK28arjVczvv5EkSIyAZbz6Th&#10;mwJsN5OHNZbG3/mNhlOsRYJwKFGDjbErpQyVJYdh4Tvi5H343mFMsq+l6fGe4K6VuVJP0mHDacFi&#10;Ry+Wqs/Tl9NwK9Ryf7xc2+Pr6n1Q2dlmj/mo9Ww67p5BRBrjf/ivfTAailwV8PsmPQG5+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tOyEcYAAADdAAAADwAAAAAAAAAAAAAA&#10;AACfAgAAZHJzL2Rvd25yZXYueG1sUEsFBgAAAAAEAAQA9wAAAJIDAAAAAA==&#10;" stroked="t" strokecolor="black [3213]">
                    <v:imagedata r:id="rId120" o:title=""/>
                    <v:path arrowok="t"/>
                  </v:shape>
                  <v:shape id="Text Box 99" o:spid="_x0000_s1465" type="#_x0000_t202" style="position:absolute;left:1703;top:18650;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Hc78YA&#10;AADdAAAADwAAAGRycy9kb3ducmV2LnhtbESPT4vCMBTE7wt+h/CEvSyabl1EqlFcXWEP68E/eH40&#10;z7bYvJQk2vrtN4LgcZiZ3zCzRWdqcSPnK8sKPocJCOLc6ooLBcfDZjAB4QOyxtoyKbiTh8W89zbD&#10;TNuWd3Tbh0JECPsMFZQhNJmUPi/JoB/ahjh6Z+sMhihdIbXDNsJNLdMkGUuDFceFEhtalZRf9lej&#10;YLx213bHq4/18ecPt02Rnr7vJ6Xe+91yCiJQF17hZ/tXKxilyRc83sQn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Hc78YAAADdAAAADwAAAAAAAAAAAAAAAACYAgAAZHJz&#10;L2Rvd25yZXYueG1sUEsFBgAAAAAEAAQA9QAAAIsDAAAAAA==&#10;" stroked="f">
                    <v:textbox inset="0,0,0,0">
                      <w:txbxContent>
                        <w:p w:rsidR="00161FC4" w:rsidRDefault="00161FC4" w:rsidP="005B591A">
                          <w:pPr>
                            <w:pStyle w:val="Fig"/>
                            <w:jc w:val="center"/>
                          </w:pPr>
                          <w:r>
                            <w:t>Fig. 1-46</w:t>
                          </w:r>
                        </w:p>
                      </w:txbxContent>
                    </v:textbox>
                  </v:shape>
                </v:group>
                <v:group id="Group 109" o:spid="_x0000_s1466" style="position:absolute;left:1802;top:1633;width:9068;height:2546" coordorigin="20,907" coordsize="1428,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OYIrLFAAAA3QAA&#10;AA8AAAAAAAAAAAAAAAAAqgIAAGRycy9kb3ducmV2LnhtbFBLBQYAAAAABAAEAPoAAACcAwAAAAA=&#10;">
                  <v:rect id="Rectangle 110" o:spid="_x0000_s1467" style="position:absolute;left:442;top:907;width:1006;height: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kGKMUA&#10;AADdAAAADwAAAGRycy9kb3ducmV2LnhtbESPUUvDQBCE3wX/w7GCb/auEaukvZYSKEgRbBvt85Jb&#10;k9jcXsitbfz3niD4OMzMN8xiNfpOnWmIbWAL04kBRVwF13Jt4a3c3D2BioLssAtMFr4pwmp5fbXA&#10;3IUL7+l8kFolCMccLTQifa51rBryGCehJ07eRxg8SpJDrd2AlwT3nc6MmWmPLaeFBnsqGqpOhy9v&#10;4fW4K7e7x2IrJqukeOdPengprb29GddzUEKj/If/2s/Own1mZvD7Jj0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QYoxQAAAN0AAAAPAAAAAAAAAAAAAAAAAJgCAABkcnMv&#10;ZG93bnJldi54bWxQSwUGAAAAAAQABAD1AAAAigMAAAAA&#10;" stroked="f" strokeweight=".25pt">
                    <v:textbox style="mso-fit-shape-to-text:t" inset="0,0,0,0">
                      <w:txbxContent>
                        <w:p w:rsidR="00161FC4" w:rsidRPr="00781EDC" w:rsidRDefault="00161FC4" w:rsidP="005B591A">
                          <w:pPr>
                            <w:rPr>
                              <w:sz w:val="18"/>
                              <w:szCs w:val="18"/>
                            </w:rPr>
                          </w:pPr>
                          <w:r>
                            <w:rPr>
                              <w:sz w:val="18"/>
                              <w:szCs w:val="18"/>
                              <w:lang w:val="en-CA"/>
                            </w:rPr>
                            <w:t>Screwdriver</w:t>
                          </w:r>
                        </w:p>
                      </w:txbxContent>
                    </v:textbox>
                  </v:rect>
                  <v:shape id="Picture 111" o:spid="_x0000_s1468" type="#_x0000_t75" alt="tool" style="position:absolute;left:20;top:918;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XElHFAAAA3QAAAA8AAABkcnMvZG93bnJldi54bWxEj91qwkAUhO8LvsNyBO/qxp+0krpKKQRE&#10;kKKt96fZYxLNng27a4xv7xYKvRxm5htmue5NIzpyvrasYDJOQBAXVtdcKvj+yp8XIHxA1thYJgV3&#10;8rBeDZ6WmGl74z11h1CKCGGfoYIqhDaT0hcVGfRj2xJH72SdwRClK6V2eItw08hpkrxIgzXHhQpb&#10;+qiouByuRkF3+aHZ5yRNXb6dn4tUHneBcqVGw/79DUSgPvyH/9obrWA2TV7h9018AnL1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VxJRxQAAAN0AAAAPAAAAAAAAAAAAAAAA&#10;AJ8CAABkcnMvZG93bnJldi54bWxQSwUGAAAAAAQABAD3AAAAkQMAAAAA&#10;">
                    <v:imagedata r:id="rId28" o:title="tool"/>
                  </v:shape>
                </v:group>
                <w10:anchorlock/>
              </v:group>
            </w:pict>
          </mc:Fallback>
        </mc:AlternateContent>
      </w:r>
      <w:r w:rsidR="00BB04EB">
        <w:t>D</w:t>
      </w:r>
      <w:r w:rsidR="00BB04EB" w:rsidRPr="00BB04EB">
        <w:t>etach the 3 claws</w:t>
      </w:r>
      <w:r w:rsidR="00BB04EB">
        <w:t xml:space="preserve"> </w:t>
      </w:r>
      <w:r w:rsidR="00BB04EB" w:rsidRPr="00BB04EB">
        <w:t>to remove the outer lap belt anchor cover</w:t>
      </w:r>
      <w:r w:rsidR="00BB04EB">
        <w:t xml:space="preserve"> ( </w:t>
      </w:r>
      <w:r w:rsidR="00BB04EB" w:rsidRPr="00CA5DB2">
        <w:rPr>
          <w:noProof/>
        </w:rPr>
        <mc:AlternateContent>
          <mc:Choice Requires="wps">
            <w:drawing>
              <wp:inline distT="0" distB="0" distL="0" distR="0" wp14:anchorId="1E28D962" wp14:editId="20283C5A">
                <wp:extent cx="180712" cy="180712"/>
                <wp:effectExtent l="0" t="0" r="10160" b="10160"/>
                <wp:docPr id="3200" name="Oval 3200"/>
                <wp:cNvGraphicFramePr/>
                <a:graphic xmlns:a="http://schemas.openxmlformats.org/drawingml/2006/main">
                  <a:graphicData uri="http://schemas.microsoft.com/office/word/2010/wordprocessingShape">
                    <wps:wsp>
                      <wps:cNvSpPr/>
                      <wps:spPr>
                        <a:xfrm>
                          <a:off x="0" y="0"/>
                          <a:ext cx="180712" cy="180712"/>
                        </a:xfrm>
                        <a:prstGeom prst="ellipse">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BF87229" id="Oval 3200" o:spid="_x0000_s1026" style="width:14.25pt;height:1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" filled="f" strokecolor="black [3213]" strokeweight="1pt">
                <v:stroke dashstyle="dash"/>
                <w10:anchorlock/>
              </v:oval>
            </w:pict>
          </mc:Fallback>
        </mc:AlternateContent>
      </w:r>
      <w:r w:rsidR="00BB04EB">
        <w:t xml:space="preserve"> Fig. 1-46).</w:t>
      </w:r>
    </w:p>
    <w:p w:rsidR="00F7174A" w:rsidRPr="00CA5DB2" w:rsidRDefault="00F7174A" w:rsidP="00F7174A">
      <w:pPr>
        <w:pStyle w:val="Heading5"/>
        <w:numPr>
          <w:ilvl w:val="0"/>
          <w:numId w:val="0"/>
        </w:numPr>
        <w:ind w:left="720"/>
      </w:pPr>
      <w:r w:rsidRPr="00CA5DB2">
        <w:t xml:space="preserve">HINT: </w:t>
      </w:r>
      <w:r w:rsidRPr="00F7174A">
        <w:rPr>
          <w:b w:val="0"/>
          <w:lang w:val="en-CA"/>
        </w:rPr>
        <w:t>Tape the screwdriver tip.</w:t>
      </w:r>
    </w:p>
    <w:p w:rsidR="00CE3627" w:rsidRDefault="00CE3627" w:rsidP="006D0E4A">
      <w:pPr>
        <w:spacing w:after="120" w:line="300" w:lineRule="auto"/>
      </w:pPr>
      <w:r>
        <w:br w:type="page"/>
      </w:r>
    </w:p>
    <w:p w:rsidR="00CE3627" w:rsidRDefault="00CE3627" w:rsidP="00CE3627">
      <w:pPr>
        <w:pStyle w:val="ProcLevel2"/>
        <w:numPr>
          <w:ilvl w:val="0"/>
          <w:numId w:val="0"/>
        </w:numPr>
        <w:ind w:left="360"/>
      </w:pPr>
    </w:p>
    <w:p w:rsidR="00BB04EB" w:rsidRDefault="00CE3627" w:rsidP="005B591A">
      <w:pPr>
        <w:pStyle w:val="ProcLevel3"/>
      </w:pPr>
      <w:r>
        <w:rPr>
          <w:noProof/>
        </w:rPr>
        <mc:AlternateContent>
          <mc:Choice Requires="wpg">
            <w:drawing>
              <wp:anchor distT="0" distB="0" distL="114300" distR="114300" simplePos="0" relativeHeight="252013056" behindDoc="0" locked="1" layoutInCell="1" allowOverlap="1" wp14:anchorId="7C64AA2A" wp14:editId="3CE1121B">
                <wp:simplePos x="0" y="0"/>
                <wp:positionH relativeFrom="column">
                  <wp:posOffset>-3248025</wp:posOffset>
                </wp:positionH>
                <wp:positionV relativeFrom="paragraph">
                  <wp:posOffset>635</wp:posOffset>
                </wp:positionV>
                <wp:extent cx="2971800" cy="1892300"/>
                <wp:effectExtent l="19050" t="19050" r="19050" b="12700"/>
                <wp:wrapNone/>
                <wp:docPr id="3217" name="Group 3217"/>
                <wp:cNvGraphicFramePr/>
                <a:graphic xmlns:a="http://schemas.openxmlformats.org/drawingml/2006/main">
                  <a:graphicData uri="http://schemas.microsoft.com/office/word/2010/wordprocessingGroup">
                    <wpg:wgp>
                      <wpg:cNvGrpSpPr/>
                      <wpg:grpSpPr>
                        <a:xfrm>
                          <a:off x="0" y="0"/>
                          <a:ext cx="2971800" cy="1892300"/>
                          <a:chOff x="0" y="169727"/>
                          <a:chExt cx="2971165" cy="1888128"/>
                        </a:xfrm>
                      </wpg:grpSpPr>
                      <wpg:grpSp>
                        <wpg:cNvPr id="3218" name="Group 3218"/>
                        <wpg:cNvGrpSpPr/>
                        <wpg:grpSpPr>
                          <a:xfrm>
                            <a:off x="0" y="169727"/>
                            <a:ext cx="2971165" cy="1888128"/>
                            <a:chOff x="144141" y="304421"/>
                            <a:chExt cx="2970866" cy="1894875"/>
                          </a:xfrm>
                        </wpg:grpSpPr>
                        <wpg:grpSp>
                          <wpg:cNvPr id="3219" name="Group 3219"/>
                          <wpg:cNvGrpSpPr/>
                          <wpg:grpSpPr>
                            <a:xfrm>
                              <a:off x="144141" y="304421"/>
                              <a:ext cx="2970866" cy="1894875"/>
                              <a:chOff x="144081" y="305051"/>
                              <a:chExt cx="2969610" cy="1898790"/>
                            </a:xfrm>
                          </wpg:grpSpPr>
                          <pic:pic xmlns:pic="http://schemas.openxmlformats.org/drawingml/2006/picture">
                            <pic:nvPicPr>
                              <pic:cNvPr id="3220" name="Picture 3220"/>
                              <pic:cNvPicPr preferRelativeResize="0">
                                <a:picLocks noChangeAspect="1"/>
                              </pic:cNvPicPr>
                            </pic:nvPicPr>
                            <pic:blipFill>
                              <a:blip r:embed="rId121">
                                <a:extLst>
                                  <a:ext uri="{28A0092B-C50C-407E-A947-70E740481C1C}">
                                    <a14:useLocalDpi xmlns:a14="http://schemas.microsoft.com/office/drawing/2010/main" val="0"/>
                                  </a:ext>
                                </a:extLst>
                              </a:blip>
                              <a:stretch>
                                <a:fillRect/>
                              </a:stretch>
                            </pic:blipFill>
                            <pic:spPr bwMode="auto">
                              <a:xfrm>
                                <a:off x="144081" y="305051"/>
                                <a:ext cx="2969610" cy="1898790"/>
                              </a:xfrm>
                              <a:prstGeom prst="rect">
                                <a:avLst/>
                              </a:prstGeom>
                              <a:ln>
                                <a:solidFill>
                                  <a:schemeClr val="tx1"/>
                                </a:solidFill>
                              </a:ln>
                              <a:extLst>
                                <a:ext uri="{53640926-AAD7-44D8-BBD7-CCE9431645EC}">
                                  <a14:shadowObscured xmlns:a14="http://schemas.microsoft.com/office/drawing/2010/main"/>
                                </a:ext>
                              </a:extLst>
                            </pic:spPr>
                          </pic:pic>
                          <wps:wsp>
                            <wps:cNvPr id="3221" name="Text Box 99"/>
                            <wps:cNvSpPr txBox="1">
                              <a:spLocks noChangeArrowheads="1"/>
                            </wps:cNvSpPr>
                            <wps:spPr bwMode="auto">
                              <a:xfrm>
                                <a:off x="154624" y="2007674"/>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CE3627">
                                  <w:pPr>
                                    <w:pStyle w:val="Fig"/>
                                    <w:jc w:val="center"/>
                                  </w:pPr>
                                  <w:r>
                                    <w:t>Fig. 1-47</w:t>
                                  </w:r>
                                </w:p>
                              </w:txbxContent>
                            </wps:txbx>
                            <wps:bodyPr rot="0" vert="horz" wrap="square" lIns="0" tIns="0" rIns="0" bIns="0" anchor="t" anchorCtr="0" upright="1">
                              <a:noAutofit/>
                            </wps:bodyPr>
                          </wps:wsp>
                        </wpg:grpSp>
                        <wpg:grpSp>
                          <wpg:cNvPr id="3222" name="Group 109"/>
                          <wpg:cNvGrpSpPr>
                            <a:grpSpLocks/>
                          </wpg:cNvGrpSpPr>
                          <wpg:grpSpPr bwMode="auto">
                            <a:xfrm>
                              <a:off x="157415" y="309989"/>
                              <a:ext cx="1395730" cy="254635"/>
                              <a:chOff x="-16" y="1138"/>
                              <a:chExt cx="2198" cy="401"/>
                            </a:xfrm>
                          </wpg:grpSpPr>
                          <wps:wsp>
                            <wps:cNvPr id="3223" name="Rectangle 110"/>
                            <wps:cNvSpPr>
                              <a:spLocks noChangeArrowheads="1"/>
                            </wps:cNvSpPr>
                            <wps:spPr bwMode="auto">
                              <a:xfrm>
                                <a:off x="406" y="1138"/>
                                <a:ext cx="1776" cy="208"/>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781EDC" w:rsidRDefault="00161FC4" w:rsidP="00CE3627">
                                  <w:pPr>
                                    <w:rPr>
                                      <w:sz w:val="18"/>
                                      <w:szCs w:val="18"/>
                                    </w:rPr>
                                  </w:pPr>
                                  <w:r>
                                    <w:rPr>
                                      <w:sz w:val="18"/>
                                    </w:rPr>
                                    <w:t>14mm socket &amp; ratchet</w:t>
                                  </w:r>
                                </w:p>
                              </w:txbxContent>
                            </wps:txbx>
                            <wps:bodyPr rot="0" vert="horz" wrap="square" lIns="0" tIns="0" rIns="0" bIns="0" anchor="t" anchorCtr="0" upright="1">
                              <a:spAutoFit/>
                            </wps:bodyPr>
                          </wps:wsp>
                          <pic:pic xmlns:pic="http://schemas.openxmlformats.org/drawingml/2006/picture">
                            <pic:nvPicPr>
                              <pic:cNvPr id="3224"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6" y="1149"/>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3225" name="Oval 1601"/>
                        <wps:cNvSpPr>
                          <a:spLocks noChangeArrowheads="1"/>
                        </wps:cNvSpPr>
                        <wps:spPr bwMode="auto">
                          <a:xfrm>
                            <a:off x="1584435" y="859257"/>
                            <a:ext cx="362585" cy="370205"/>
                          </a:xfrm>
                          <a:prstGeom prst="ellipse">
                            <a:avLst/>
                          </a:prstGeom>
                          <a:noFill/>
                          <a:ln w="2540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C64AA2A" id="Group 3217" o:spid="_x0000_s1469" style="position:absolute;left:0;text-align:left;margin-left:-255.75pt;margin-top:.05pt;width:234pt;height:149pt;z-index:252013056;mso-position-horizontal-relative:text;mso-position-vertical-relative:text;mso-width-relative:margin;mso-height-relative:margin" coordorigin=",1697" coordsize="29711,18881"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">
                <v:group id="Group 3218" o:spid="_x0000_s1470" style="position:absolute;top:1697;width:29711;height:18881" coordorigin="1441,3044" coordsize="29708,189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oQBvxwwAAAN0AAAAP&#10;AAAAAAAAAAAAAAAAAKoCAABkcnMvZG93bnJldi54bWxQSwUGAAAAAAQABAD6AAAAmgMAAAAA&#10;">
                  <v:group id="Group 3219" o:spid="_x0000_s1471" style="position:absolute;left:1441;top:3044;width:29709;height:18948" coordorigin="1440,3050" coordsize="29696,189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y+asUAAADdAAAADwAAAGRycy9kb3ducmV2LnhtbESPQYvCMBSE78L+h/AE&#10;b5pWWXGrUURW2YMsqAvi7dE822LzUprY1n9vhAWPw8x8wyxWnSlFQ7UrLCuIRxEI4tTqgjMFf6ft&#10;cAbCeWSNpWVS8CAHq+VHb4GJti0fqDn6TAQIuwQV5N5XiZQuzcmgG9mKOHhXWxv0QdaZ1DW2AW5K&#10;OY6iqTRYcFjIsaJNTunteDcKdi2260n83exv183jcvr8Pe9jUmrQ79ZzEJ46/w7/t3+0gsk4/oL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MvmrFAAAA3QAA&#10;AA8AAAAAAAAAAAAAAAAAqgIAAGRycy9kb3ducmV2LnhtbFBLBQYAAAAABAAEAPoAAACcAwAAAAA=&#10;">
                    <v:shape id="Picture 3220" o:spid="_x0000_s1472" type="#_x0000_t75" style="position:absolute;left:1440;top:3050;width:29696;height:1898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m/NDDAAAA3QAAAA8AAABkcnMvZG93bnJldi54bWxET0trwkAQvgv+h2WE3nRjLFqiq4goFIRS&#10;H5fehuyYBLOzMTuN6b/vHgo9fnzv1aZ3teqoDZVnA9NJAoo497biwsD1chi/gQqCbLH2TAZ+KMBm&#10;PRysMLP+ySfqzlKoGMIhQwOlSJNpHfKSHIaJb4gjd/OtQ4mwLbRt8RnDXa3TJJlrhxXHhhIb2pWU&#10;38/fzsBnuOayOH1tj8dX2c8+7o9Dt5gb8zLqt0tQQr38i//c79bALE3j/vgmPgG9/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yb80MMAAADdAAAADwAAAAAAAAAAAAAAAACf&#10;AgAAZHJzL2Rvd25yZXYueG1sUEsFBgAAAAAEAAQA9wAAAI8DAAAAAA==&#10;" stroked="t" strokecolor="black [3213]">
                      <v:imagedata r:id="rId122" o:title=""/>
                      <v:path arrowok="t"/>
                    </v:shape>
                    <v:shape id="Text Box 99" o:spid="_x0000_s1473" type="#_x0000_t202" style="position:absolute;left:1546;top:20076;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MjF8UA&#10;AADdAAAADwAAAGRycy9kb3ducmV2LnhtbESPT4vCMBTE78J+h/AW9iJrahdEqlH8t+BBD7ri+dE8&#10;22LzUpJo67c3C4LHYWZ+w0znnanFnZyvLCsYDhIQxLnVFRcKTn+/32MQPiBrrC2Tggd5mM8+elPM&#10;tG35QPdjKESEsM9QQRlCk0np85IM+oFtiKN3sc5giNIVUjtsI9zUMk2SkTRYcVwosaFVSfn1eDMK&#10;Rmt3aw+86q9Pmx3umyI9Lx9npb4+u8UERKAuvMOv9lYr+EnTIfy/iU9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4yMXxQAAAN0AAAAPAAAAAAAAAAAAAAAAAJgCAABkcnMv&#10;ZG93bnJldi54bWxQSwUGAAAAAAQABAD1AAAAigMAAAAA&#10;" stroked="f">
                      <v:textbox inset="0,0,0,0">
                        <w:txbxContent>
                          <w:p w:rsidR="00161FC4" w:rsidRDefault="00161FC4" w:rsidP="00CE3627">
                            <w:pPr>
                              <w:pStyle w:val="Fig"/>
                              <w:jc w:val="center"/>
                            </w:pPr>
                            <w:r>
                              <w:t>Fig. 1-47</w:t>
                            </w:r>
                          </w:p>
                        </w:txbxContent>
                      </v:textbox>
                    </v:shape>
                  </v:group>
                  <v:group id="Group 109" o:spid="_x0000_s1474" style="position:absolute;left:1574;top:3099;width:13957;height:2547" coordorigin="-16,1138" coordsize="2198,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8TmpsUAAADdAAAADwAAAGRycy9kb3ducmV2LnhtbESPQYvCMBSE7wv+h/AE&#10;b2vaiotUo4jo4kGEVUG8PZpnW2xeSpNt6783wsIeh5n5hlmselOJlhpXWlYQjyMQxJnVJecKLufd&#10;5wyE88gaK8uk4EkOVsvBxwJTbTv+ofbkcxEg7FJUUHhfp1K6rCCDbmxr4uDdbWPQB9nkUjfYBbip&#10;ZBJFX9JgyWGhwJo2BWWP069R8N1ht57E2/bwuG+et/P0eD3EpNRo2K/nIDz1/j/8195rBZMkSeD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fE5qbFAAAA3QAA&#10;AA8AAAAAAAAAAAAAAAAAqgIAAGRycy9kb3ducmV2LnhtbFBLBQYAAAAABAAEAPoAAACcAwAAAAA=&#10;">
                    <v:rect id="Rectangle 110" o:spid="_x0000_s1475" style="position:absolute;left:406;top:1138;width:1776;height: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v50MUA&#10;AADdAAAADwAAAGRycy9kb3ducmV2LnhtbESPUWvCQBCE3wv9D8cW+qaXRlolekoJFIoUqkZ9XnJr&#10;EpvbC7mtpv++VxD6OMzMN8xiNbhWXagPjWcDT+MEFHHpbcOVgX3xNpqBCoJssfVMBn4owGp5f7fA&#10;zPorb+myk0pFCIcMDdQiXaZ1KGtyGMa+I47eyfcOJcq+0rbHa4S7VqdJ8qIdNhwXauwor6n82n07&#10;A5/HTbHeTPO1JGkp+YHP9PxRGPP4MLzOQQkN8h++td+tgUmaTuDvTXwCe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nQxQAAAN0AAAAPAAAAAAAAAAAAAAAAAJgCAABkcnMv&#10;ZG93bnJldi54bWxQSwUGAAAAAAQABAD1AAAAigMAAAAA&#10;" stroked="f" strokeweight=".25pt">
                      <v:textbox style="mso-fit-shape-to-text:t" inset="0,0,0,0">
                        <w:txbxContent>
                          <w:p w:rsidR="00161FC4" w:rsidRPr="00781EDC" w:rsidRDefault="00161FC4" w:rsidP="00CE3627">
                            <w:pPr>
                              <w:rPr>
                                <w:sz w:val="18"/>
                                <w:szCs w:val="18"/>
                              </w:rPr>
                            </w:pPr>
                            <w:r>
                              <w:rPr>
                                <w:sz w:val="18"/>
                              </w:rPr>
                              <w:t>14mm socket &amp; ratchet</w:t>
                            </w:r>
                          </w:p>
                        </w:txbxContent>
                      </v:textbox>
                    </v:rect>
                    <v:shape id="Picture 111" o:spid="_x0000_s1476" type="#_x0000_t75" alt="tool" style="position:absolute;left:-16;top:1149;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w0EbFAAAA3QAAAA8AAABkcnMvZG93bnJldi54bWxEj0FrwkAUhO+C/2F5hd7MxmikpK4ihUAp&#10;SFHb+2v2NUnNvg2725j+e7cgeBxm5htmvR1NJwZyvrWsYJ6kIIgrq1uuFXycytkTCB+QNXaWScEf&#10;edhuppM1Ftpe+EDDMdQiQtgXqKAJoS+k9FVDBn1ie+LofVtnMETpaqkdXiLcdDJL05U02HJcaLCn&#10;l4aq8/HXKBjOX7R4n+e5K9+WP1UuP/eBSqUeH8bdM4hAY7iHb+1XrWCRZUv4fxOfgNx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MNBGxQAAAN0AAAAPAAAAAAAAAAAAAAAA&#10;AJ8CAABkcnMvZG93bnJldi54bWxQSwUGAAAAAAQABAD3AAAAkQMAAAAA&#10;">
                      <v:imagedata r:id="rId28" o:title="tool"/>
                    </v:shape>
                  </v:group>
                </v:group>
                <v:oval id="Oval 1601" o:spid="_x0000_s1477" style="position:absolute;left:15844;top:8592;width:3626;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MsiMkA&#10;AADdAAAADwAAAGRycy9kb3ducmV2LnhtbESPQU/CQBSE7yb8h80z4UJkaxUlhYUYDAoeTKxy4Pbo&#10;PtsN3be1u0D5964JicfJzHyTmc47W4sjtd44VnA7TEAQF04bLhV8fS5vxiB8QNZYOyYFZ/Iwn/Wu&#10;pphpd+IPOuahFBHCPkMFVQhNJqUvKrLoh64hjt63ay2GKNtS6hZPEW5rmSbJg7RoOC5U2NCiomKf&#10;H6yCw+5t8Pi+/nmt/fP2ZWNWy/vcbJTqX3dPExCBuvAfvrRXWsFdmo7g7018AnL2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VMsiMkAAADdAAAADwAAAAAAAAAAAAAAAACYAgAA&#10;ZHJzL2Rvd25yZXYueG1sUEsFBgAAAAAEAAQA9QAAAI4DAAAAAA==&#10;" filled="f" strokecolor="red" strokeweight="2pt"/>
                <w10:anchorlock/>
              </v:group>
            </w:pict>
          </mc:Fallback>
        </mc:AlternateContent>
      </w:r>
      <w:r w:rsidR="00BB04EB" w:rsidRPr="00BB04EB">
        <w:t>Remove the bolt and disconnect the floor anchor of the front seat outer belt assembly LH</w:t>
      </w:r>
      <w:r>
        <w:t xml:space="preserve"> ( </w:t>
      </w:r>
      <w:r w:rsidRPr="00CA5DB2">
        <w:rPr>
          <w:noProof/>
        </w:rPr>
        <mc:AlternateContent>
          <mc:Choice Requires="wps">
            <w:drawing>
              <wp:inline distT="0" distB="0" distL="0" distR="0" wp14:anchorId="30124D58" wp14:editId="492E02F5">
                <wp:extent cx="180712" cy="180712"/>
                <wp:effectExtent l="0" t="0" r="10160" b="10160"/>
                <wp:docPr id="3208" name="Oval 3208"/>
                <wp:cNvGraphicFramePr/>
                <a:graphic xmlns:a="http://schemas.openxmlformats.org/drawingml/2006/main">
                  <a:graphicData uri="http://schemas.microsoft.com/office/word/2010/wordprocessingShape">
                    <wps:wsp>
                      <wps:cNvSpPr/>
                      <wps:spPr>
                        <a:xfrm>
                          <a:off x="0" y="0"/>
                          <a:ext cx="180712" cy="180712"/>
                        </a:xfrm>
                        <a:prstGeom prst="ellipse">
                          <a:avLst/>
                        </a:prstGeom>
                        <a:noFill/>
                        <a:ln w="1270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3116106" id="Oval 3208" o:spid="_x0000_s1026" style="width:14.25pt;height:1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" filled="f" strokecolor="black [3213]" strokeweight="1pt">
                <w10:anchorlock/>
              </v:oval>
            </w:pict>
          </mc:Fallback>
        </mc:AlternateContent>
      </w:r>
      <w:r>
        <w:t xml:space="preserve"> </w:t>
      </w:r>
      <w:r w:rsidR="00BB04EB">
        <w:t>Fig. 1-47).</w:t>
      </w:r>
    </w:p>
    <w:p w:rsidR="006D0E4A" w:rsidRDefault="006D0E4A" w:rsidP="006D0E4A">
      <w:pPr>
        <w:pStyle w:val="ProcLevel2"/>
        <w:numPr>
          <w:ilvl w:val="0"/>
          <w:numId w:val="0"/>
        </w:numPr>
        <w:ind w:left="360"/>
      </w:pPr>
    </w:p>
    <w:p w:rsidR="006D0E4A" w:rsidRDefault="006D0E4A" w:rsidP="006D0E4A">
      <w:pPr>
        <w:pStyle w:val="ProcLevel2"/>
        <w:numPr>
          <w:ilvl w:val="0"/>
          <w:numId w:val="0"/>
        </w:numPr>
        <w:ind w:left="360"/>
      </w:pPr>
    </w:p>
    <w:p w:rsidR="006D0E4A" w:rsidRDefault="006D0E4A" w:rsidP="006D0E4A">
      <w:pPr>
        <w:pStyle w:val="ProcLevel2"/>
        <w:numPr>
          <w:ilvl w:val="0"/>
          <w:numId w:val="0"/>
        </w:numPr>
        <w:ind w:left="360"/>
      </w:pPr>
    </w:p>
    <w:p w:rsidR="006D0E4A" w:rsidRDefault="006D0E4A" w:rsidP="006D0E4A">
      <w:pPr>
        <w:pStyle w:val="ProcLevel2"/>
        <w:numPr>
          <w:ilvl w:val="0"/>
          <w:numId w:val="0"/>
        </w:numPr>
        <w:ind w:left="360"/>
      </w:pPr>
    </w:p>
    <w:p w:rsidR="006D0E4A" w:rsidRDefault="006D0E4A" w:rsidP="006D0E4A">
      <w:pPr>
        <w:pStyle w:val="ProcLevel2"/>
        <w:numPr>
          <w:ilvl w:val="0"/>
          <w:numId w:val="0"/>
        </w:numPr>
        <w:ind w:left="360"/>
      </w:pPr>
    </w:p>
    <w:p w:rsidR="006D0E4A" w:rsidRDefault="006D0E4A" w:rsidP="006D0E4A">
      <w:pPr>
        <w:pStyle w:val="ProcLevel3"/>
      </w:pPr>
      <w:r>
        <w:rPr>
          <w:noProof/>
        </w:rPr>
        <mc:AlternateContent>
          <mc:Choice Requires="wpg">
            <w:drawing>
              <wp:anchor distT="0" distB="0" distL="114300" distR="114300" simplePos="0" relativeHeight="252017152" behindDoc="0" locked="1" layoutInCell="1" allowOverlap="1" wp14:anchorId="7ADFCF5B" wp14:editId="7722D03A">
                <wp:simplePos x="0" y="0"/>
                <wp:positionH relativeFrom="column">
                  <wp:posOffset>-3246120</wp:posOffset>
                </wp:positionH>
                <wp:positionV relativeFrom="paragraph">
                  <wp:posOffset>0</wp:posOffset>
                </wp:positionV>
                <wp:extent cx="2971800" cy="1975104"/>
                <wp:effectExtent l="19050" t="19050" r="19050" b="25400"/>
                <wp:wrapNone/>
                <wp:docPr id="3233" name="Group 3233"/>
                <wp:cNvGraphicFramePr/>
                <a:graphic xmlns:a="http://schemas.openxmlformats.org/drawingml/2006/main">
                  <a:graphicData uri="http://schemas.microsoft.com/office/word/2010/wordprocessingGroup">
                    <wpg:wgp>
                      <wpg:cNvGrpSpPr/>
                      <wpg:grpSpPr>
                        <a:xfrm>
                          <a:off x="0" y="0"/>
                          <a:ext cx="2971800" cy="1975104"/>
                          <a:chOff x="0" y="0"/>
                          <a:chExt cx="2971165" cy="1978025"/>
                        </a:xfrm>
                      </wpg:grpSpPr>
                      <wpg:grpSp>
                        <wpg:cNvPr id="3228" name="Group 3228"/>
                        <wpg:cNvGrpSpPr/>
                        <wpg:grpSpPr>
                          <a:xfrm>
                            <a:off x="0" y="0"/>
                            <a:ext cx="2971165" cy="1978025"/>
                            <a:chOff x="756193" y="690420"/>
                            <a:chExt cx="2969917" cy="1985400"/>
                          </a:xfrm>
                        </wpg:grpSpPr>
                        <pic:pic xmlns:pic="http://schemas.openxmlformats.org/drawingml/2006/picture">
                          <pic:nvPicPr>
                            <pic:cNvPr id="3229" name="Picture 3229"/>
                            <pic:cNvPicPr preferRelativeResize="0">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756193" y="690420"/>
                              <a:ext cx="2969917" cy="1985400"/>
                            </a:xfrm>
                            <a:prstGeom prst="rect">
                              <a:avLst/>
                            </a:prstGeom>
                            <a:ln>
                              <a:solidFill>
                                <a:schemeClr val="tx1"/>
                              </a:solidFill>
                            </a:ln>
                            <a:extLst>
                              <a:ext uri="{53640926-AAD7-44D8-BBD7-CCE9431645EC}">
                                <a14:shadowObscured xmlns:a14="http://schemas.microsoft.com/office/drawing/2010/main"/>
                              </a:ext>
                            </a:extLst>
                          </pic:spPr>
                        </pic:pic>
                        <wps:wsp>
                          <wps:cNvPr id="3230" name="Text Box 99"/>
                          <wps:cNvSpPr txBox="1">
                            <a:spLocks noChangeArrowheads="1"/>
                          </wps:cNvSpPr>
                          <wps:spPr bwMode="auto">
                            <a:xfrm>
                              <a:off x="764070" y="2483097"/>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6D0E4A">
                                <w:pPr>
                                  <w:pStyle w:val="Fig"/>
                                  <w:jc w:val="center"/>
                                </w:pPr>
                                <w:r>
                                  <w:t>Fig. 1-48</w:t>
                                </w:r>
                              </w:p>
                            </w:txbxContent>
                          </wps:txbx>
                          <wps:bodyPr rot="0" vert="horz" wrap="square" lIns="0" tIns="0" rIns="0" bIns="0" anchor="t" anchorCtr="0" upright="1">
                            <a:noAutofit/>
                          </wps:bodyPr>
                        </wps:wsp>
                      </wpg:grpSp>
                      <wps:wsp>
                        <wps:cNvPr id="3232" name="AutoShape 1698"/>
                        <wps:cNvSpPr>
                          <a:spLocks noChangeArrowheads="1"/>
                        </wps:cNvSpPr>
                        <wps:spPr bwMode="auto">
                          <a:xfrm rot="1379638">
                            <a:off x="938212" y="745249"/>
                            <a:ext cx="389890" cy="151130"/>
                          </a:xfrm>
                          <a:prstGeom prst="rightArrow">
                            <a:avLst>
                              <a:gd name="adj1" fmla="val 50000"/>
                              <a:gd name="adj2" fmla="val 64496"/>
                            </a:avLst>
                          </a:prstGeom>
                          <a:solidFill>
                            <a:srgbClr val="FFFF00"/>
                          </a:solidFill>
                          <a:ln w="19050"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ADFCF5B" id="Group 3233" o:spid="_x0000_s1477" style="position:absolute;left:0;text-align:left;margin-left:-255.6pt;margin-top:0;width:234pt;height:155.5pt;z-index:252017152;mso-position-horizontal-relative:text;mso-position-vertical-relative:text;mso-width-relative:margin;mso-height-relative:margin" coordsize="29711,197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">
                <v:group id="Group 3228" o:spid="_x0000_s1478" style="position:absolute;width:29711;height:19780" coordorigin="7561,6904" coordsize="29699,19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izRTMQAAADdAAAA&#10;DwAAAAAAAAAAAAAAAACqAgAAZHJzL2Rvd25yZXYueG1sUEsFBgAAAAAEAAQA+gAAAJsDAAAAAA==&#10;">
                  <v:shape id="Picture 3229" o:spid="_x0000_s1479" type="#_x0000_t75" style="position:absolute;left:7561;top:6904;width:29700;height:1985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WUvEAAAA3QAAAA8AAABkcnMvZG93bnJldi54bWxEj0FrAjEUhO8F/0N4Qm+a7VakXY0iiuKh&#10;h1bt/Zk8d5duXpYkruu/N4VCj8PMfMPMl71tREc+1I4VvIwzEMTamZpLBafjdvQGIkRkg41jUnCn&#10;AMvF4GmOhXE3/qLuEEuRIBwKVFDF2BZSBl2RxTB2LXHyLs5bjEn6UhqPtwS3jcyzbCot1pwWKmxp&#10;XZH+OVytgn275R1/ZpPv80afan/86OxFK/U87FczEJH6+B/+a++Ngtc8f4ffN+kJ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jWUvEAAAA3QAAAA8AAAAAAAAAAAAAAAAA&#10;nwIAAGRycy9kb3ducmV2LnhtbFBLBQYAAAAABAAEAPcAAACQAwAAAAA=&#10;" stroked="t" strokecolor="black [3213]">
                    <v:imagedata r:id="rId124" o:title=""/>
                    <v:path arrowok="t"/>
                  </v:shape>
                  <v:shape id="Text Box 99" o:spid="_x0000_s1480" type="#_x0000_t202" style="position:absolute;left:7640;top:24830;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YQUcIA&#10;AADdAAAADwAAAGRycy9kb3ducmV2LnhtbERPTYvCMBC9C/sfwizsRTS1gkg1yq664GE9VMXz0Ixt&#10;sZmUJNr6781hwePjfS/XvWnEg5yvLSuYjBMQxIXVNZcKzqff0RyED8gaG8uk4Eke1quPwRIzbTvO&#10;6XEMpYgh7DNUUIXQZlL6oiKDfmxb4shdrTMYInSl1A67GG4amSbJTBqsOTZU2NKmouJ2vBsFs627&#10;dzlvhtvz7g8PbZlefp4Xpb4+++8FiEB9eIv/3XutYJpO4/74Jj4B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dhBRwgAAAN0AAAAPAAAAAAAAAAAAAAAAAJgCAABkcnMvZG93&#10;bnJldi54bWxQSwUGAAAAAAQABAD1AAAAhwMAAAAA&#10;" stroked="f">
                    <v:textbox inset="0,0,0,0">
                      <w:txbxContent>
                        <w:p w:rsidR="00161FC4" w:rsidRDefault="00161FC4" w:rsidP="006D0E4A">
                          <w:pPr>
                            <w:pStyle w:val="Fig"/>
                            <w:jc w:val="center"/>
                          </w:pPr>
                          <w:r>
                            <w:t>Fig. 1-48</w:t>
                          </w:r>
                        </w:p>
                      </w:txbxContent>
                    </v:textbox>
                  </v:shape>
                </v:group>
                <v:shape id="AutoShape 1698" o:spid="_x0000_s1481" type="#_x0000_t13" style="position:absolute;left:9382;top:7452;width:3899;height:1511;rotation:150693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K3z8cA&#10;AADdAAAADwAAAGRycy9kb3ducmV2LnhtbESPQWvCQBSE74L/YXlCb2bTWIpE1yBisZcKWnvo7ZF9&#10;ZpNm38bsVtN/3xUKPQ4z8w2zLAbbiiv1vnas4DFJQRCXTtdcKTi9v0znIHxA1tg6JgU/5KFYjUdL&#10;zLW78YGux1CJCGGfowITQpdL6UtDFn3iOuLonV1vMUTZV1L3eItw28osTZ+lxZrjgsGONobKr+O3&#10;VXDY2ebpYt52mds3W7+uPz43ZavUw2RYL0AEGsJ/+K/9qhXMslkG9zfxCc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t8/HAAAA3QAAAA8AAAAAAAAAAAAAAAAAmAIAAGRy&#10;cy9kb3ducmV2LnhtbFBLBQYAAAAABAAEAPUAAACMAwAAAAA=&#10;" fillcolor="yellow" strokecolor="red" strokeweight="1.5pt"/>
                <w10:anchorlock/>
              </v:group>
            </w:pict>
          </mc:Fallback>
        </mc:AlternateContent>
      </w:r>
      <w:r w:rsidRPr="006D0E4A">
        <w:t xml:space="preserve">Partially remove </w:t>
      </w:r>
      <w:r>
        <w:t xml:space="preserve">the </w:t>
      </w:r>
      <w:r w:rsidRPr="006D0E4A">
        <w:t xml:space="preserve">weather strip from </w:t>
      </w:r>
      <w:r>
        <w:t xml:space="preserve">the </w:t>
      </w:r>
      <w:r w:rsidRPr="006D0E4A">
        <w:t>front and rear door LH openings in the center pillar panel area (Fig</w:t>
      </w:r>
      <w:r>
        <w:t>.</w:t>
      </w:r>
      <w:r w:rsidRPr="006D0E4A">
        <w:t xml:space="preserve"> 1-48</w:t>
      </w:r>
      <w:r>
        <w:t>).</w:t>
      </w:r>
    </w:p>
    <w:p w:rsidR="006D0E4A" w:rsidRDefault="006D0E4A" w:rsidP="006D0E4A">
      <w:pPr>
        <w:pStyle w:val="ProcLevel3"/>
        <w:numPr>
          <w:ilvl w:val="0"/>
          <w:numId w:val="0"/>
        </w:numPr>
        <w:ind w:left="720"/>
      </w:pPr>
    </w:p>
    <w:p w:rsidR="006D0E4A" w:rsidRDefault="006D0E4A" w:rsidP="006D0E4A">
      <w:pPr>
        <w:pStyle w:val="ProcLevel3"/>
        <w:numPr>
          <w:ilvl w:val="0"/>
          <w:numId w:val="0"/>
        </w:numPr>
        <w:ind w:left="720"/>
      </w:pPr>
    </w:p>
    <w:p w:rsidR="006D0E4A" w:rsidRDefault="006D0E4A" w:rsidP="006D0E4A">
      <w:pPr>
        <w:pStyle w:val="ProcLevel3"/>
        <w:numPr>
          <w:ilvl w:val="0"/>
          <w:numId w:val="0"/>
        </w:numPr>
        <w:ind w:left="720"/>
      </w:pPr>
    </w:p>
    <w:p w:rsidR="006D0E4A" w:rsidRDefault="006D0E4A" w:rsidP="006D0E4A">
      <w:pPr>
        <w:pStyle w:val="ProcLevel3"/>
        <w:numPr>
          <w:ilvl w:val="0"/>
          <w:numId w:val="0"/>
        </w:numPr>
        <w:ind w:left="720"/>
      </w:pPr>
    </w:p>
    <w:p w:rsidR="006D0E4A" w:rsidRDefault="006D0E4A" w:rsidP="006D0E4A">
      <w:pPr>
        <w:pStyle w:val="ProcLevel3"/>
        <w:numPr>
          <w:ilvl w:val="0"/>
          <w:numId w:val="0"/>
        </w:numPr>
        <w:ind w:left="720"/>
      </w:pPr>
    </w:p>
    <w:p w:rsidR="006D0E4A" w:rsidRDefault="006D0E4A" w:rsidP="006D0E4A">
      <w:pPr>
        <w:pStyle w:val="ProcLevel3"/>
      </w:pPr>
      <w:r>
        <w:rPr>
          <w:noProof/>
        </w:rPr>
        <mc:AlternateContent>
          <mc:Choice Requires="wpg">
            <w:drawing>
              <wp:anchor distT="0" distB="0" distL="114300" distR="114300" simplePos="0" relativeHeight="252019200" behindDoc="0" locked="1" layoutInCell="1" allowOverlap="1" wp14:anchorId="0D1FF6BE" wp14:editId="1E499225">
                <wp:simplePos x="0" y="0"/>
                <wp:positionH relativeFrom="column">
                  <wp:posOffset>-3248025</wp:posOffset>
                </wp:positionH>
                <wp:positionV relativeFrom="paragraph">
                  <wp:posOffset>0</wp:posOffset>
                </wp:positionV>
                <wp:extent cx="2971800" cy="2971800"/>
                <wp:effectExtent l="19050" t="19050" r="19050" b="19050"/>
                <wp:wrapNone/>
                <wp:docPr id="3235" name="Group 3235"/>
                <wp:cNvGraphicFramePr/>
                <a:graphic xmlns:a="http://schemas.openxmlformats.org/drawingml/2006/main">
                  <a:graphicData uri="http://schemas.microsoft.com/office/word/2010/wordprocessingGroup">
                    <wpg:wgp>
                      <wpg:cNvGrpSpPr/>
                      <wpg:grpSpPr>
                        <a:xfrm>
                          <a:off x="0" y="0"/>
                          <a:ext cx="2971800" cy="2971800"/>
                          <a:chOff x="691811" y="147757"/>
                          <a:chExt cx="2969918" cy="2984646"/>
                        </a:xfrm>
                      </wpg:grpSpPr>
                      <pic:pic xmlns:pic="http://schemas.openxmlformats.org/drawingml/2006/picture">
                        <pic:nvPicPr>
                          <pic:cNvPr id="3236" name="Picture 3236"/>
                          <pic:cNvPicPr preferRelativeResize="0">
                            <a:picLocks noChangeAspect="1"/>
                          </pic:cNvPicPr>
                        </pic:nvPicPr>
                        <pic:blipFill>
                          <a:blip r:embed="rId125">
                            <a:extLst>
                              <a:ext uri="{28A0092B-C50C-407E-A947-70E740481C1C}">
                                <a14:useLocalDpi xmlns:a14="http://schemas.microsoft.com/office/drawing/2010/main" val="0"/>
                              </a:ext>
                            </a:extLst>
                          </a:blip>
                          <a:stretch>
                            <a:fillRect/>
                          </a:stretch>
                        </pic:blipFill>
                        <pic:spPr bwMode="auto">
                          <a:xfrm>
                            <a:off x="691811" y="147757"/>
                            <a:ext cx="2969918" cy="2984646"/>
                          </a:xfrm>
                          <a:prstGeom prst="rect">
                            <a:avLst/>
                          </a:prstGeom>
                          <a:ln>
                            <a:solidFill>
                              <a:schemeClr val="tx1"/>
                            </a:solidFill>
                          </a:ln>
                          <a:extLst>
                            <a:ext uri="{53640926-AAD7-44D8-BBD7-CCE9431645EC}">
                              <a14:shadowObscured xmlns:a14="http://schemas.microsoft.com/office/drawing/2010/main"/>
                            </a:ext>
                          </a:extLst>
                        </pic:spPr>
                      </pic:pic>
                      <wps:wsp>
                        <wps:cNvPr id="3237" name="Text Box 99"/>
                        <wps:cNvSpPr txBox="1">
                          <a:spLocks noChangeArrowheads="1"/>
                        </wps:cNvSpPr>
                        <wps:spPr bwMode="auto">
                          <a:xfrm>
                            <a:off x="699681" y="2939701"/>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6D0E4A">
                              <w:pPr>
                                <w:pStyle w:val="Fig"/>
                                <w:jc w:val="center"/>
                              </w:pPr>
                              <w:r>
                                <w:t>Fig. 1-49</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D1FF6BE" id="Group 3235" o:spid="_x0000_s1483" style="position:absolute;left:0;text-align:left;margin-left:-255.75pt;margin-top:0;width:234pt;height:234pt;z-index:252019200;mso-position-horizontal-relative:text;mso-position-vertical-relative:text;mso-width-relative:margin;mso-height-relative:margin" coordorigin="6918,1477" coordsize="29699,2984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">
                <v:shape id="Picture 3236" o:spid="_x0000_s1484" type="#_x0000_t75" style="position:absolute;left:6918;top:1477;width:29699;height:2984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EP6jEAAAA3QAAAA8AAABkcnMvZG93bnJldi54bWxEj9GKwjAURN+F/YdwF3wRTa0g2jUtKgg+&#10;yVr9gEtzbcs2N7WJtv69WVjYx2FmzjCbbDCNeFLnassK5rMIBHFhdc2lguvlMF2BcB5ZY2OZFLzI&#10;QZZ+jDaYaNvzmZ65L0WAsEtQQeV9m0jpiooMupltiYN3s51BH2RXSt1hH+CmkXEULaXBmsNChS3t&#10;Kyp+8odRkLt+re+7+ypCip2e56fv83qi1Phz2H6B8DT4//Bf+6gVLOLFEn7fhCcg0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mEP6jEAAAA3QAAAA8AAAAAAAAAAAAAAAAA&#10;nwIAAGRycy9kb3ducmV2LnhtbFBLBQYAAAAABAAEAPcAAACQAwAAAAA=&#10;" stroked="t" strokecolor="black [3213]">
                  <v:imagedata r:id="rId126" o:title=""/>
                  <v:path arrowok="t"/>
                </v:shape>
                <v:shape id="Text Box 99" o:spid="_x0000_s1485" type="#_x0000_t202" style="position:absolute;left:6996;top:29397;width:5487;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IJcYA&#10;AADdAAAADwAAAGRycy9kb3ducmV2LnhtbESPQWvCQBSE7wX/w/KEXkQ3jaASXaXVFjzoISqeH9nX&#10;JDT7NuyuJv57t1DocZiZb5jVpjeNuJPztWUFb5MEBHFhdc2lgsv5a7wA4QOyxsYyKXiQh8168LLC&#10;TNuOc7qfQikihH2GCqoQ2kxKX1Rk0E9sSxy9b+sMhihdKbXDLsJNI9MkmUmDNceFClvaVlT8nG5G&#10;wWznbl3O29Hu8nnAY1um14/HVanXYf++BBGoD//hv/ZeK5im0zn8volPQK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5+IJcYAAADdAAAADwAAAAAAAAAAAAAAAACYAgAAZHJz&#10;L2Rvd25yZXYueG1sUEsFBgAAAAAEAAQA9QAAAIsDAAAAAA==&#10;" stroked="f">
                  <v:textbox inset="0,0,0,0">
                    <w:txbxContent>
                      <w:p w:rsidR="00161FC4" w:rsidRDefault="00161FC4" w:rsidP="006D0E4A">
                        <w:pPr>
                          <w:pStyle w:val="Fig"/>
                          <w:jc w:val="center"/>
                        </w:pPr>
                        <w:r>
                          <w:t>Fig. 1-49</w:t>
                        </w:r>
                      </w:p>
                    </w:txbxContent>
                  </v:textbox>
                </v:shape>
                <w10:anchorlock/>
              </v:group>
            </w:pict>
          </mc:Fallback>
        </mc:AlternateContent>
      </w:r>
      <w:r w:rsidRPr="006D0E4A">
        <w:t>Disengage the 4 clips and remove the center pillar lower garnish LH (</w:t>
      </w:r>
      <w:r w:rsidRPr="001710C9">
        <w:rPr>
          <w:noProof/>
          <w:sz w:val="22"/>
          <w:szCs w:val="22"/>
        </w:rPr>
        <mc:AlternateContent>
          <mc:Choice Requires="wps">
            <w:drawing>
              <wp:inline distT="0" distB="0" distL="0" distR="0" wp14:anchorId="3E09C156" wp14:editId="174AE780">
                <wp:extent cx="146304" cy="137160"/>
                <wp:effectExtent l="19050" t="19050" r="44450" b="15240"/>
                <wp:docPr id="3234" name="AutoShape 2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04" cy="137160"/>
                        </a:xfrm>
                        <a:prstGeom prst="triangle">
                          <a:avLst>
                            <a:gd name="adj" fmla="val 50000"/>
                          </a:avLst>
                        </a:prstGeom>
                        <a:noFill/>
                        <a:ln w="127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inline>
            </w:drawing>
          </mc:Choice>
          <mc:Fallback>
            <w:pict>
              <v:shape w14:anchorId="6C546AFA" id="AutoShape 2238" o:spid="_x0000_s1026" type="#_x0000_t5" style="width:11.5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" filled="f" strokecolor="black [3213]" strokeweight="1pt">
                <v:stroke dashstyle="dash"/>
                <w10:anchorlock/>
              </v:shape>
            </w:pict>
          </mc:Fallback>
        </mc:AlternateContent>
      </w:r>
      <w:r w:rsidRPr="006D0E4A">
        <w:t>Fig</w:t>
      </w:r>
      <w:r>
        <w:t>.</w:t>
      </w:r>
      <w:r w:rsidRPr="006D0E4A">
        <w:t xml:space="preserve"> 1-49</w:t>
      </w:r>
      <w:r>
        <w:t>).</w:t>
      </w:r>
    </w:p>
    <w:p w:rsidR="00DB6957" w:rsidRDefault="00DB6957" w:rsidP="006D0E4A">
      <w:pPr>
        <w:pStyle w:val="ProcLevel3"/>
      </w:pPr>
      <w:r>
        <w:br w:type="page"/>
      </w:r>
    </w:p>
    <w:p w:rsidR="00CF4BCD" w:rsidRDefault="00CF4BCD" w:rsidP="00CF4BCD">
      <w:pPr>
        <w:pStyle w:val="ProcLevel2"/>
        <w:numPr>
          <w:ilvl w:val="0"/>
          <w:numId w:val="0"/>
        </w:numPr>
        <w:ind w:left="360"/>
      </w:pPr>
    </w:p>
    <w:p w:rsidR="00695E8D" w:rsidRDefault="00695E8D" w:rsidP="00695E8D">
      <w:pPr>
        <w:pStyle w:val="Heading5"/>
      </w:pPr>
      <w:r>
        <w:t>Install the Trailer Power Wire.</w:t>
      </w:r>
    </w:p>
    <w:p w:rsidR="00695E8D" w:rsidRDefault="00695E8D" w:rsidP="00695E8D">
      <w:pPr>
        <w:pStyle w:val="ProcLevel2"/>
      </w:pPr>
      <w:r w:rsidRPr="00F067A5">
        <w:t xml:space="preserve">Install </w:t>
      </w:r>
      <w:r>
        <w:t xml:space="preserve">the </w:t>
      </w:r>
      <w:r w:rsidRPr="00F067A5">
        <w:t xml:space="preserve">B+ </w:t>
      </w:r>
      <w:r>
        <w:t>t</w:t>
      </w:r>
      <w:r w:rsidRPr="00F067A5">
        <w:t xml:space="preserve">erminal from </w:t>
      </w:r>
      <w:r>
        <w:t xml:space="preserve">the </w:t>
      </w:r>
      <w:r w:rsidRPr="00F067A5">
        <w:t xml:space="preserve">trailer power wire to </w:t>
      </w:r>
      <w:r>
        <w:t xml:space="preserve">the </w:t>
      </w:r>
      <w:r w:rsidRPr="00F067A5">
        <w:t>positive battery cable/terminal</w:t>
      </w:r>
      <w:r>
        <w:t>.</w:t>
      </w:r>
    </w:p>
    <w:p w:rsidR="00695E8D" w:rsidRDefault="00695E8D" w:rsidP="00695E8D">
      <w:pPr>
        <w:pStyle w:val="ProcLevel3"/>
      </w:pPr>
      <w:r w:rsidRPr="00F067A5">
        <w:t>Locate the provided trailer power wire harness</w:t>
      </w:r>
      <w:r>
        <w:t>.  R</w:t>
      </w:r>
      <w:r w:rsidRPr="00695E8D">
        <w:t>emove the 15A fuse from the fuse holder</w:t>
      </w:r>
      <w:r>
        <w:t>.  It will be reinstalled after the installation is complete.</w:t>
      </w:r>
    </w:p>
    <w:p w:rsidR="00695E8D" w:rsidRDefault="00695E8D" w:rsidP="00695E8D">
      <w:pPr>
        <w:pStyle w:val="ProcLevel3"/>
      </w:pPr>
      <w:r>
        <w:rPr>
          <w:noProof/>
        </w:rPr>
        <mc:AlternateContent>
          <mc:Choice Requires="wpg">
            <w:drawing>
              <wp:anchor distT="0" distB="0" distL="114300" distR="114300" simplePos="0" relativeHeight="252046848" behindDoc="0" locked="1" layoutInCell="1" allowOverlap="1">
                <wp:simplePos x="0" y="0"/>
                <wp:positionH relativeFrom="column">
                  <wp:posOffset>-3247697</wp:posOffset>
                </wp:positionH>
                <wp:positionV relativeFrom="paragraph">
                  <wp:posOffset>0</wp:posOffset>
                </wp:positionV>
                <wp:extent cx="2971800" cy="1975104"/>
                <wp:effectExtent l="19050" t="19050" r="19050" b="25400"/>
                <wp:wrapNone/>
                <wp:docPr id="3155" name="Group 3155"/>
                <wp:cNvGraphicFramePr/>
                <a:graphic xmlns:a="http://schemas.openxmlformats.org/drawingml/2006/main">
                  <a:graphicData uri="http://schemas.microsoft.com/office/word/2010/wordprocessingGroup">
                    <wpg:wgp>
                      <wpg:cNvGrpSpPr/>
                      <wpg:grpSpPr>
                        <a:xfrm>
                          <a:off x="0" y="0"/>
                          <a:ext cx="2971800" cy="1975104"/>
                          <a:chOff x="0" y="0"/>
                          <a:chExt cx="2971800" cy="1974850"/>
                        </a:xfrm>
                      </wpg:grpSpPr>
                      <wpg:grpSp>
                        <wpg:cNvPr id="208" name="Group 208"/>
                        <wpg:cNvGrpSpPr/>
                        <wpg:grpSpPr>
                          <a:xfrm>
                            <a:off x="0" y="0"/>
                            <a:ext cx="2971800" cy="1974850"/>
                            <a:chOff x="0" y="0"/>
                            <a:chExt cx="2971800" cy="1974850"/>
                          </a:xfrm>
                        </wpg:grpSpPr>
                        <wpg:grpSp>
                          <wpg:cNvPr id="115" name="Group 115"/>
                          <wpg:cNvGrpSpPr/>
                          <wpg:grpSpPr>
                            <a:xfrm>
                              <a:off x="0" y="0"/>
                              <a:ext cx="2971800" cy="1974850"/>
                              <a:chOff x="165034" y="191611"/>
                              <a:chExt cx="2970866" cy="1978869"/>
                            </a:xfrm>
                          </wpg:grpSpPr>
                          <wpg:grpSp>
                            <wpg:cNvPr id="123" name="Group 123"/>
                            <wpg:cNvGrpSpPr/>
                            <wpg:grpSpPr>
                              <a:xfrm>
                                <a:off x="165034" y="191611"/>
                                <a:ext cx="2970866" cy="1978869"/>
                                <a:chOff x="164966" y="192008"/>
                                <a:chExt cx="2969609" cy="1982960"/>
                              </a:xfrm>
                            </wpg:grpSpPr>
                            <pic:pic xmlns:pic="http://schemas.openxmlformats.org/drawingml/2006/picture">
                              <pic:nvPicPr>
                                <pic:cNvPr id="1520" name="Picture 1520"/>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164966" y="192008"/>
                                  <a:ext cx="2969609" cy="1982960"/>
                                </a:xfrm>
                                <a:prstGeom prst="rect">
                                  <a:avLst/>
                                </a:prstGeom>
                                <a:ln>
                                  <a:solidFill>
                                    <a:schemeClr val="tx1"/>
                                  </a:solidFill>
                                </a:ln>
                                <a:extLst>
                                  <a:ext uri="{53640926-AAD7-44D8-BBD7-CCE9431645EC}">
                                    <a14:shadowObscured xmlns:a14="http://schemas.microsoft.com/office/drawing/2010/main"/>
                                  </a:ext>
                                </a:extLst>
                              </pic:spPr>
                            </pic:pic>
                            <wps:wsp>
                              <wps:cNvPr id="1529" name="Text Box 99"/>
                              <wps:cNvSpPr txBox="1">
                                <a:spLocks noChangeArrowheads="1"/>
                              </wps:cNvSpPr>
                              <wps:spPr bwMode="auto">
                                <a:xfrm>
                                  <a:off x="170379" y="1988375"/>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695E8D">
                                    <w:pPr>
                                      <w:pStyle w:val="Fig"/>
                                      <w:jc w:val="center"/>
                                    </w:pPr>
                                    <w:r>
                                      <w:t>Fig. 2-1</w:t>
                                    </w:r>
                                  </w:p>
                                </w:txbxContent>
                              </wps:txbx>
                              <wps:bodyPr rot="0" vert="horz" wrap="square" lIns="0" tIns="0" rIns="0" bIns="0" anchor="t" anchorCtr="0" upright="1">
                                <a:noAutofit/>
                              </wps:bodyPr>
                            </wps:wsp>
                          </wpg:grpSp>
                          <wpg:grpSp>
                            <wpg:cNvPr id="1533" name="Group 109"/>
                            <wpg:cNvGrpSpPr>
                              <a:grpSpLocks/>
                            </wpg:cNvGrpSpPr>
                            <wpg:grpSpPr bwMode="auto">
                              <a:xfrm>
                                <a:off x="180275" y="201404"/>
                                <a:ext cx="1877060" cy="254635"/>
                                <a:chOff x="20" y="967"/>
                                <a:chExt cx="2956" cy="401"/>
                              </a:xfrm>
                            </wpg:grpSpPr>
                            <wps:wsp>
                              <wps:cNvPr id="2977" name="Rectangle 110"/>
                              <wps:cNvSpPr>
                                <a:spLocks noChangeArrowheads="1"/>
                              </wps:cNvSpPr>
                              <wps:spPr bwMode="auto">
                                <a:xfrm>
                                  <a:off x="442" y="967"/>
                                  <a:ext cx="2534"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695E8D">
                                    <w:pPr>
                                      <w:rPr>
                                        <w:sz w:val="18"/>
                                      </w:rPr>
                                    </w:pPr>
                                    <w:r>
                                      <w:rPr>
                                        <w:sz w:val="18"/>
                                      </w:rPr>
                                      <w:t>12mm socket, extension &amp; ratchet</w:t>
                                    </w:r>
                                  </w:p>
                                </w:txbxContent>
                              </wps:txbx>
                              <wps:bodyPr rot="0" vert="horz" wrap="square" lIns="0" tIns="0" rIns="0" bIns="0" anchor="t" anchorCtr="0" upright="1">
                                <a:spAutoFit/>
                              </wps:bodyPr>
                            </wps:wsp>
                            <pic:pic xmlns:pic="http://schemas.openxmlformats.org/drawingml/2006/picture">
                              <pic:nvPicPr>
                                <pic:cNvPr id="3011"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20" y="978"/>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98" name="Line 2403"/>
                          <wps:cNvCnPr>
                            <a:cxnSpLocks noChangeShapeType="1"/>
                            <a:stCxn id="155" idx="3"/>
                          </wps:cNvCnPr>
                          <wps:spPr bwMode="auto">
                            <a:xfrm>
                              <a:off x="946017" y="535568"/>
                              <a:ext cx="417701" cy="70484"/>
                            </a:xfrm>
                            <a:prstGeom prst="line">
                              <a:avLst/>
                            </a:prstGeom>
                            <a:noFill/>
                            <a:ln w="25400">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5" name="Text Box 2455"/>
                          <wps:cNvSpPr txBox="1">
                            <a:spLocks noChangeArrowheads="1"/>
                          </wps:cNvSpPr>
                          <wps:spPr bwMode="auto">
                            <a:xfrm>
                              <a:off x="110358" y="465083"/>
                              <a:ext cx="835659" cy="140969"/>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CA06E6" w:rsidRDefault="00161FC4" w:rsidP="00695E8D">
                                <w:pPr>
                                  <w:jc w:val="center"/>
                                  <w:rPr>
                                    <w:sz w:val="18"/>
                                    <w:szCs w:val="18"/>
                                  </w:rPr>
                                </w:pPr>
                                <w:r>
                                  <w:rPr>
                                    <w:sz w:val="18"/>
                                    <w:szCs w:val="18"/>
                                    <w:lang w:val="en-CA"/>
                                  </w:rPr>
                                  <w:t>B+ battery post</w:t>
                                </w:r>
                              </w:p>
                            </w:txbxContent>
                          </wps:txbx>
                          <wps:bodyPr rot="0" vert="horz" wrap="square" lIns="0" tIns="0" rIns="0" bIns="0" anchor="t" anchorCtr="0" upright="1">
                            <a:spAutoFit/>
                          </wps:bodyPr>
                        </wps:wsp>
                      </wpg:grpSp>
                      <wps:wsp>
                        <wps:cNvPr id="3148" name="Line 2403"/>
                        <wps:cNvCnPr>
                          <a:cxnSpLocks noChangeShapeType="1"/>
                        </wps:cNvCnPr>
                        <wps:spPr bwMode="auto">
                          <a:xfrm flipH="1">
                            <a:off x="1237594" y="701565"/>
                            <a:ext cx="756744" cy="662152"/>
                          </a:xfrm>
                          <a:prstGeom prst="line">
                            <a:avLst/>
                          </a:prstGeom>
                          <a:noFill/>
                          <a:ln w="25400">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54" name="Text Box 2455"/>
                        <wps:cNvSpPr txBox="1">
                          <a:spLocks noChangeArrowheads="1"/>
                        </wps:cNvSpPr>
                        <wps:spPr bwMode="auto">
                          <a:xfrm>
                            <a:off x="1655380" y="1048407"/>
                            <a:ext cx="976629" cy="140969"/>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CA06E6" w:rsidRDefault="00161FC4" w:rsidP="00695E8D">
                              <w:pPr>
                                <w:jc w:val="center"/>
                                <w:rPr>
                                  <w:sz w:val="18"/>
                                  <w:szCs w:val="18"/>
                                </w:rPr>
                              </w:pPr>
                              <w:r>
                                <w:rPr>
                                  <w:sz w:val="18"/>
                                  <w:szCs w:val="18"/>
                                  <w:lang w:val="en-CA"/>
                                </w:rPr>
                                <w:t>M8 nut (removed)</w:t>
                              </w:r>
                            </w:p>
                          </w:txbxContent>
                        </wps:txbx>
                        <wps:bodyPr rot="0" vert="horz" wrap="square" lIns="0" tIns="0" rIns="0" bIns="0" anchor="t" anchorCtr="0" upright="1">
                          <a:spAutoFit/>
                        </wps:bodyPr>
                      </wps:wsp>
                    </wpg:wgp>
                  </a:graphicData>
                </a:graphic>
                <wp14:sizeRelV relativeFrom="margin">
                  <wp14:pctHeight>0</wp14:pctHeight>
                </wp14:sizeRelV>
              </wp:anchor>
            </w:drawing>
          </mc:Choice>
          <mc:Fallback>
            <w:pict>
              <v:group id="Group 3155" o:spid="_x0000_s1485" style="position:absolute;left:0;text-align:left;margin-left:-255.7pt;margin-top:0;width:234pt;height:155.5pt;z-index:252046848;mso-position-horizontal-relative:text;mso-position-vertical-relative:text;mso-height-relative:margin" coordsize="29718,19748"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">
                <v:group id="Group 208" o:spid="_x0000_s1486" style="position:absolute;width:29718;height:19748" coordsize="29718,19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group id="Group 115" o:spid="_x0000_s1487" style="position:absolute;width:29718;height:19748" coordorigin="1650,1916" coordsize="29708,197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qvGcEAAADcAAAADwAAAGRycy9kb3ducmV2LnhtbERPTYvCMBC9L/gfwgje&#10;1rSKy1KNIqLiQYTVBfE2NGNbbCaliW3990YQvM3jfc5s0ZlSNFS7wrKCeBiBIE6tLjhT8H/afP+C&#10;cB5ZY2mZFDzIwWLe+5phom3Lf9QcfSZCCLsEFeTeV4mULs3JoBvaijhwV1sb9AHWmdQ1tiHclHIU&#10;RT/SYMGhIceKVjmlt+PdKNi22C7H8brZ366rx+U0OZz3MSk16HfLKQhPnf+I3+6dDvPjC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mqvGcEAAADcAAAADwAA&#10;AAAAAAAAAAAAAACqAgAAZHJzL2Rvd25yZXYueG1sUEsFBgAAAAAEAAQA+gAAAJgDAAAAAA==&#10;">
                    <v:group id="Group 123" o:spid="_x0000_s1488" style="position:absolute;left:1650;top:1916;width:29709;height:19788" coordorigin="1649,1920" coordsize="29696,198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NYS8IAAADcAAAADwAAAGRycy9kb3ducmV2LnhtbERPTYvCMBC9C/6HMII3&#10;Taso0jWKyK54kAXrwrK3oRnbYjMpTWzrvzcLgrd5vM9Zb3tTiZYaV1pWEE8jEMSZ1SXnCn4uX5MV&#10;COeRNVaWScGDHGw3w8EaE207PlOb+lyEEHYJKii8rxMpXVaQQTe1NXHgrrYx6ANscqkb7EK4qeQs&#10;ipbSYMmhocCa9gVlt/RuFBw67Hbz+LM93a77x99l8f17ikmp8ajffYDw1Pu3+OU+6jB/Nof/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CjWEvCAAAA3AAAAA8A&#10;AAAAAAAAAAAAAAAAqgIAAGRycy9kb3ducmV2LnhtbFBLBQYAAAAABAAEAPoAAACZAwAAAAA=&#10;">
                      <v:shape id="Picture 1520" o:spid="_x0000_s1489" type="#_x0000_t75" style="position:absolute;left:1649;top:1920;width:29696;height:19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scQfGAAAA3QAAAA8AAABkcnMvZG93bnJldi54bWxEj0FPwzAMhe9I/IfISNxYSsUmKMumCglt&#10;0rjQ7QeYxmurNU6UhK78e3xA4mbrPb/3eb2d3agmimnwbOBxUYAibr0duDNwOr4/PINKGdni6JkM&#10;/FCC7eb2Zo2V9Vf+pKnJnZIQThUa6HMOldap7clhWvhALNrZR4dZ1thpG/Eq4W7UZVGstMOBpaHH&#10;QG89tZfm2xmYQrP7OL3U4elrVZ93y328HMqDMfd3c/0KKtOc/81/13sr+MtS+OUbGUFv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SxxB8YAAADdAAAADwAAAAAAAAAAAAAA&#10;AACfAgAAZHJzL2Rvd25yZXYueG1sUEsFBgAAAAAEAAQA9wAAAJIDAAAAAA==&#10;" stroked="t" strokecolor="black [3213]">
                        <v:imagedata r:id="rId128" o:title=""/>
                        <v:path arrowok="t"/>
                      </v:shape>
                      <v:shape id="Text Box 99" o:spid="_x0000_s1490" type="#_x0000_t202" style="position:absolute;left:1703;top:19883;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5k3MMA&#10;AADdAAAADwAAAGRycy9kb3ducmV2LnhtbERPS4vCMBC+L/gfwix4kTW1sOJWo/ha8KAHH3gemrEt&#10;20xKEm3992ZhYW/z8T1ntuhMLR7kfGVZwWiYgCDOra64UHA5f39MQPiArLG2TAqe5GEx773NMNO2&#10;5SM9TqEQMYR9hgrKEJpMSp+XZNAPbUMcuZt1BkOErpDaYRvDTS3TJBlLgxXHhhIbWpeU/5zuRsF4&#10;4+7tkdeDzWW7x0NTpNfV86pU/71bTkEE6sK/+M+903H+Z/oFv9/EE+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5k3MMAAADdAAAADwAAAAAAAAAAAAAAAACYAgAAZHJzL2Rv&#10;d25yZXYueG1sUEsFBgAAAAAEAAQA9QAAAIgDAAAAAA==&#10;" stroked="f">
                        <v:textbox inset="0,0,0,0">
                          <w:txbxContent>
                            <w:p w:rsidR="00161FC4" w:rsidRDefault="00161FC4" w:rsidP="00695E8D">
                              <w:pPr>
                                <w:pStyle w:val="Fig"/>
                                <w:jc w:val="center"/>
                              </w:pPr>
                              <w:r>
                                <w:t>Fig. 2-1</w:t>
                              </w:r>
                            </w:p>
                          </w:txbxContent>
                        </v:textbox>
                      </v:shape>
                    </v:group>
                    <v:group id="Group 109" o:spid="_x0000_s1491" style="position:absolute;left:1802;top:2014;width:18771;height:2546" coordorigin="20,967" coordsize="2956,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qeLcMAAADdAAAADwAAAGRycy9kb3ducmV2LnhtbERPTYvCMBC9L/gfwgje&#10;1rQWF6lGEVHxIAurgngbmrEtNpPSxLb+e7OwsLd5vM9ZrHpTiZYaV1pWEI8jEMSZ1SXnCi7n3ecM&#10;hPPIGivLpOBFDlbLwccCU207/qH25HMRQtilqKDwvk6ldFlBBt3Y1sSBu9vGoA+wyaVusAvhppKT&#10;KPqSBksODQXWtCkoe5yeRsG+w26dxNv2+LhvXrfz9Pt6jEmp0bBfz0F46v2/+M990GH+NEn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8Sp4twwAAAN0AAAAP&#10;AAAAAAAAAAAAAAAAAKoCAABkcnMvZG93bnJldi54bWxQSwUGAAAAAAQABAD6AAAAmgMAAAAA&#10;">
                      <v:rect id="Rectangle 110" o:spid="_x0000_s1492" style="position:absolute;left:442;top:967;width:2534;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MTOMUA&#10;AADdAAAADwAAAGRycy9kb3ducmV2LnhtbESPUUvDQBCE34X+h2MLfbMXAzY19lokIEgp2DbV5yW3&#10;JtHcXsht2/jvPUHwcZiZb5jVZnSdutAQWs8G7uYJKOLK25ZrA6fy+XYJKgiyxc4zGfimAJv15GaF&#10;ufVXPtDlKLWKEA45GmhE+lzrUDXkMMx9Txy9Dz84lCiHWtsBrxHuOp0myUI7bDkuNNhT0VD1dTw7&#10;A6/v+3K7z4qtJGklxRt/0v2uNGY2HZ8eQQmN8h/+a79YA+lDlsHvm/gE9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ExM4xQAAAN0AAAAPAAAAAAAAAAAAAAAAAJgCAABkcnMv&#10;ZG93bnJldi54bWxQSwUGAAAAAAQABAD1AAAAigMAAAAA&#10;" stroked="f" strokeweight=".25pt">
                        <v:textbox style="mso-fit-shape-to-text:t" inset="0,0,0,0">
                          <w:txbxContent>
                            <w:p w:rsidR="00161FC4" w:rsidRDefault="00161FC4" w:rsidP="00695E8D">
                              <w:pPr>
                                <w:rPr>
                                  <w:sz w:val="18"/>
                                </w:rPr>
                              </w:pPr>
                              <w:r>
                                <w:rPr>
                                  <w:sz w:val="18"/>
                                </w:rPr>
                                <w:t>12mm socket, extension &amp; ratchet</w:t>
                              </w:r>
                            </w:p>
                          </w:txbxContent>
                        </v:textbox>
                      </v:rect>
                      <v:shape id="Picture 111" o:spid="_x0000_s1493" type="#_x0000_t75" alt="tool" style="position:absolute;left:20;top:978;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v14LFAAAA3QAAAA8AAABkcnMvZG93bnJldi54bWxEj0FrwkAUhO+F/oflFbw1m1QjkrpKKQSK&#10;UERt78/sa5KafRt2tzH9964geBxm5htmuR5NJwZyvrWsIEtSEMSV1S3XCr4O5fMChA/IGjvLpOCf&#10;PKxXjw9LLLQ9846GfahFhLAvUEETQl9I6auGDPrE9sTR+7HOYIjS1VI7PEe46eRLms6lwZbjQoM9&#10;vTdUnfZ/RsFwOtJ0m+W5Kzez3yqX35+BSqUmT+PbK4hAY7iHb+0PrWCaZhlc38QnIFc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79eCxQAAAN0AAAAPAAAAAAAAAAAAAAAA&#10;AJ8CAABkcnMvZG93bnJldi54bWxQSwUGAAAAAAQABAD3AAAAkQMAAAAA&#10;">
                        <v:imagedata r:id="rId22" o:title="tool"/>
                      </v:shape>
                    </v:group>
                  </v:group>
                  <v:line id="Line 2403" o:spid="_x0000_s1494" style="position:absolute;visibility:visible;mso-wrap-style:square" from="9460,5355" to="13637,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lxwsMAAADbAAAADwAAAGRycy9kb3ducmV2LnhtbESPwWrCQBCG74LvsIzQm27MQWx0FRUE&#10;KT20Knods2MSzM6G7DbGt+8cCj0O//zfzLdc965WHbWh8mxgOklAEefeVlwYOJ/24zmoEJEt1p7J&#10;wIsCrFfDwRIz65/8Td0xFkogHDI0UMbYZFqHvCSHYeIbYsnuvnUYZWwLbVt8CtzVOk2SmXZYsVwo&#10;saFdSfnj+OOE8pHM063/vN669LJ3X1d82Tgz5m3UbxagIvXxf/mvfbAG3uVZcREP0K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2JccLDAAAA2wAAAA8AAAAAAAAAAAAA&#10;AAAAoQIAAGRycy9kb3ducmV2LnhtbFBLBQYAAAAABAAEAPkAAACRAwAAAAA=&#10;" strokecolor="yellow" strokeweight="2pt">
                    <v:stroke endarrow="block"/>
                  </v:line>
                  <v:shape id="Text Box 2455" o:spid="_x0000_s1495" type="#_x0000_t202" style="position:absolute;left:1103;top:4650;width:8357;height:1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Kl88QA&#10;AADcAAAADwAAAGRycy9kb3ducmV2LnhtbERPTWsCMRC9F/ofwhR6KZptqyKrUURaaHsRVy/ehs24&#10;WbuZLElW139vCgVv83ifM1/2thFn8qF2rOB1mIEgLp2uuVKw330OpiBCRNbYOCYFVwqwXDw+zDHX&#10;7sJbOhexEimEQ44KTIxtLmUoDVkMQ9cSJ+7ovMWYoK+k9nhJ4baRb1k2kRZrTg0GW1obKn+LzirY&#10;jA4b89IdP35Wo3f/ve/Wk1NVKPX81K9mICL18S7+d3/pNH88hr9n0gV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ypfPEAAAA3AAAAA8AAAAAAAAAAAAAAAAAmAIAAGRycy9k&#10;b3ducmV2LnhtbFBLBQYAAAAABAAEAPUAAACJAwAAAAA=&#10;" stroked="f">
                    <v:textbox style="mso-fit-shape-to-text:t" inset="0,0,0,0">
                      <w:txbxContent>
                        <w:p w:rsidR="00161FC4" w:rsidRPr="00CA06E6" w:rsidRDefault="00161FC4" w:rsidP="00695E8D">
                          <w:pPr>
                            <w:jc w:val="center"/>
                            <w:rPr>
                              <w:sz w:val="18"/>
                              <w:szCs w:val="18"/>
                            </w:rPr>
                          </w:pPr>
                          <w:r>
                            <w:rPr>
                              <w:sz w:val="18"/>
                              <w:szCs w:val="18"/>
                              <w:lang w:val="en-CA"/>
                            </w:rPr>
                            <w:t>B+ battery post</w:t>
                          </w:r>
                        </w:p>
                      </w:txbxContent>
                    </v:textbox>
                  </v:shape>
                </v:group>
                <v:line id="Line 2403" o:spid="_x0000_s1496" style="position:absolute;flip:x;visibility:visible;mso-wrap-style:square" from="12375,7015" to="19943,13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5bn8MAAADdAAAADwAAAGRycy9kb3ducmV2LnhtbERPu27CMBTdK/UfrFuJBYED5dGmGARF&#10;SEyoDQyMV/FtEhFfW7Eh4e/xgNTx6LwXq87U4kaNrywrGA0TEMS51RUXCk7H3eADhA/IGmvLpOBO&#10;HlbL15cFptq2/Eu3LBQihrBPUUEZgkul9HlJBv3QOuLI/dnGYIiwKaRusI3hppbjJJlJgxXHhhId&#10;fZeUX7KrUbC+TLf3ZH7e2M/M6YPrtxV1P0r13rr1F4hAXfgXP917reB9NIlz45v4BO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K+W5/DAAAA3QAAAA8AAAAAAAAAAAAA&#10;AAAAoQIAAGRycy9kb3ducmV2LnhtbFBLBQYAAAAABAAEAPkAAACRAwAAAAA=&#10;" strokecolor="yellow" strokeweight="2pt">
                  <v:stroke endarrow="block"/>
                </v:line>
                <v:shape id="Text Box 2455" o:spid="_x0000_s1497" type="#_x0000_t202" style="position:absolute;left:16553;top:10484;width:9767;height:1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vrwMgA&#10;AADdAAAADwAAAGRycy9kb3ducmV2LnhtbESPQWsCMRSE7wX/Q3hCL6VmrVuRrVFELLS9SLdevD02&#10;z83WzcuSZHX775tCweMwM98wy/VgW3EhHxrHCqaTDARx5XTDtYLD1+vjAkSIyBpbx6TghwKsV6O7&#10;JRbaXfmTLmWsRYJwKFCBibErpAyVIYth4jri5J2ctxiT9LXUHq8Jblv5lGVzabHhtGCwo62h6lz2&#10;VsE+P+7NQ3/afWzymX8/9Nv5d10qdT8eNi8gIg3xFv5vv2kFs+lzDn9v0hO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q+vAyAAAAN0AAAAPAAAAAAAAAAAAAAAAAJgCAABk&#10;cnMvZG93bnJldi54bWxQSwUGAAAAAAQABAD1AAAAjQMAAAAA&#10;" stroked="f">
                  <v:textbox style="mso-fit-shape-to-text:t" inset="0,0,0,0">
                    <w:txbxContent>
                      <w:p w:rsidR="00161FC4" w:rsidRPr="00CA06E6" w:rsidRDefault="00161FC4" w:rsidP="00695E8D">
                        <w:pPr>
                          <w:jc w:val="center"/>
                          <w:rPr>
                            <w:sz w:val="18"/>
                            <w:szCs w:val="18"/>
                          </w:rPr>
                        </w:pPr>
                        <w:r>
                          <w:rPr>
                            <w:sz w:val="18"/>
                            <w:szCs w:val="18"/>
                            <w:lang w:val="en-CA"/>
                          </w:rPr>
                          <w:t>M8 nut (removed)</w:t>
                        </w:r>
                      </w:p>
                    </w:txbxContent>
                  </v:textbox>
                </v:shape>
                <w10:anchorlock/>
              </v:group>
            </w:pict>
          </mc:Fallback>
        </mc:AlternateContent>
      </w:r>
      <w:r>
        <w:rPr>
          <w:noProof/>
        </w:rPr>
        <w:drawing>
          <wp:anchor distT="0" distB="0" distL="114300" distR="114300" simplePos="0" relativeHeight="252026368" behindDoc="0" locked="1" layoutInCell="1" allowOverlap="1" wp14:anchorId="52D4B8FB" wp14:editId="45C94C1A">
            <wp:simplePos x="0" y="0"/>
            <wp:positionH relativeFrom="column">
              <wp:posOffset>185420</wp:posOffset>
            </wp:positionH>
            <wp:positionV relativeFrom="paragraph">
              <wp:posOffset>-20955</wp:posOffset>
            </wp:positionV>
            <wp:extent cx="228600" cy="228600"/>
            <wp:effectExtent l="0" t="0" r="0" b="0"/>
            <wp:wrapNone/>
            <wp:docPr id="3016" name="Picture 3016" descr="safety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afety_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t>Lo</w:t>
      </w:r>
      <w:r w:rsidRPr="00F067A5">
        <w:t>cate and unc</w:t>
      </w:r>
      <w:r>
        <w:t>over the B+ battery post (Fig.</w:t>
      </w:r>
      <w:r w:rsidRPr="00F067A5">
        <w:t xml:space="preserve"> </w:t>
      </w:r>
      <w:r>
        <w:t>2</w:t>
      </w:r>
      <w:r w:rsidRPr="00F067A5">
        <w:t>-1</w:t>
      </w:r>
      <w:r>
        <w:t>).</w:t>
      </w:r>
    </w:p>
    <w:p w:rsidR="00695E8D" w:rsidRDefault="00695E8D" w:rsidP="00695E8D">
      <w:pPr>
        <w:pStyle w:val="ProcLevel3"/>
      </w:pPr>
      <w:r w:rsidRPr="00F067A5">
        <w:t>Remove the M</w:t>
      </w:r>
      <w:r>
        <w:t>8</w:t>
      </w:r>
      <w:r w:rsidRPr="00F067A5">
        <w:t xml:space="preserve"> nut from </w:t>
      </w:r>
      <w:r>
        <w:t xml:space="preserve">the </w:t>
      </w:r>
      <w:r w:rsidRPr="00F067A5">
        <w:t>positive battery c</w:t>
      </w:r>
      <w:r>
        <w:t>able (Fig.</w:t>
      </w:r>
      <w:r w:rsidRPr="00F067A5">
        <w:t xml:space="preserve"> 2</w:t>
      </w:r>
      <w:r>
        <w:t>-1).</w:t>
      </w:r>
    </w:p>
    <w:p w:rsidR="00695E8D" w:rsidRDefault="00695E8D" w:rsidP="00695E8D">
      <w:pPr>
        <w:pStyle w:val="ProcLevel2"/>
        <w:numPr>
          <w:ilvl w:val="0"/>
          <w:numId w:val="0"/>
        </w:numPr>
        <w:ind w:left="360"/>
      </w:pPr>
    </w:p>
    <w:p w:rsidR="00695E8D" w:rsidRDefault="00695E8D" w:rsidP="00695E8D">
      <w:pPr>
        <w:pStyle w:val="ProcLevel2"/>
        <w:numPr>
          <w:ilvl w:val="0"/>
          <w:numId w:val="0"/>
        </w:numPr>
        <w:ind w:left="360"/>
      </w:pPr>
    </w:p>
    <w:p w:rsidR="00695E8D" w:rsidRDefault="00695E8D" w:rsidP="00695E8D">
      <w:pPr>
        <w:pStyle w:val="ProcLevel2"/>
        <w:numPr>
          <w:ilvl w:val="0"/>
          <w:numId w:val="0"/>
        </w:numPr>
        <w:ind w:left="360"/>
      </w:pPr>
    </w:p>
    <w:p w:rsidR="00695E8D" w:rsidRDefault="00695E8D" w:rsidP="00695E8D">
      <w:pPr>
        <w:pStyle w:val="ProcLevel2"/>
        <w:numPr>
          <w:ilvl w:val="0"/>
          <w:numId w:val="0"/>
        </w:numPr>
        <w:ind w:left="360"/>
      </w:pPr>
    </w:p>
    <w:p w:rsidR="00695E8D" w:rsidRDefault="00925488" w:rsidP="00695E8D">
      <w:pPr>
        <w:pStyle w:val="ProcLevel3"/>
      </w:pPr>
      <w:r>
        <w:rPr>
          <w:noProof/>
        </w:rPr>
        <mc:AlternateContent>
          <mc:Choice Requires="wpg">
            <w:drawing>
              <wp:anchor distT="0" distB="0" distL="114300" distR="114300" simplePos="0" relativeHeight="252048896" behindDoc="0" locked="1" layoutInCell="1" allowOverlap="1" wp14:anchorId="401113E4" wp14:editId="6A34DCD4">
                <wp:simplePos x="0" y="0"/>
                <wp:positionH relativeFrom="column">
                  <wp:posOffset>-3246120</wp:posOffset>
                </wp:positionH>
                <wp:positionV relativeFrom="paragraph">
                  <wp:posOffset>0</wp:posOffset>
                </wp:positionV>
                <wp:extent cx="2971800" cy="1984248"/>
                <wp:effectExtent l="19050" t="19050" r="19050" b="16510"/>
                <wp:wrapNone/>
                <wp:docPr id="3158" name="Group 3158"/>
                <wp:cNvGraphicFramePr/>
                <a:graphic xmlns:a="http://schemas.openxmlformats.org/drawingml/2006/main">
                  <a:graphicData uri="http://schemas.microsoft.com/office/word/2010/wordprocessingGroup">
                    <wpg:wgp>
                      <wpg:cNvGrpSpPr/>
                      <wpg:grpSpPr>
                        <a:xfrm>
                          <a:off x="0" y="0"/>
                          <a:ext cx="2971800" cy="1984248"/>
                          <a:chOff x="0" y="0"/>
                          <a:chExt cx="2971165" cy="1979295"/>
                        </a:xfrm>
                      </wpg:grpSpPr>
                      <wpg:grpSp>
                        <wpg:cNvPr id="3019" name="Group 3019"/>
                        <wpg:cNvGrpSpPr/>
                        <wpg:grpSpPr>
                          <a:xfrm>
                            <a:off x="0" y="0"/>
                            <a:ext cx="2971165" cy="1979295"/>
                            <a:chOff x="180275" y="163324"/>
                            <a:chExt cx="2970865" cy="1981679"/>
                          </a:xfrm>
                        </wpg:grpSpPr>
                        <wpg:grpSp>
                          <wpg:cNvPr id="3028" name="Group 3028"/>
                          <wpg:cNvGrpSpPr/>
                          <wpg:grpSpPr>
                            <a:xfrm>
                              <a:off x="180275" y="163324"/>
                              <a:ext cx="2970865" cy="1981679"/>
                              <a:chOff x="180201" y="163662"/>
                              <a:chExt cx="2969608" cy="1985775"/>
                            </a:xfrm>
                          </wpg:grpSpPr>
                          <pic:pic xmlns:pic="http://schemas.openxmlformats.org/drawingml/2006/picture">
                            <pic:nvPicPr>
                              <pic:cNvPr id="3029" name="Picture 3029"/>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180201" y="163662"/>
                                <a:ext cx="2969608" cy="1985775"/>
                              </a:xfrm>
                              <a:prstGeom prst="rect">
                                <a:avLst/>
                              </a:prstGeom>
                              <a:ln>
                                <a:solidFill>
                                  <a:schemeClr val="tx1"/>
                                </a:solidFill>
                              </a:ln>
                              <a:extLst>
                                <a:ext uri="{53640926-AAD7-44D8-BBD7-CCE9431645EC}">
                                  <a14:shadowObscured xmlns:a14="http://schemas.microsoft.com/office/drawing/2010/main"/>
                                </a:ext>
                              </a:extLst>
                            </pic:spPr>
                          </pic:pic>
                          <wps:wsp>
                            <wps:cNvPr id="3030" name="Text Box 99"/>
                            <wps:cNvSpPr txBox="1">
                              <a:spLocks noChangeArrowheads="1"/>
                            </wps:cNvSpPr>
                            <wps:spPr bwMode="auto">
                              <a:xfrm>
                                <a:off x="186139" y="1956749"/>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925488">
                                  <w:pPr>
                                    <w:pStyle w:val="Fig"/>
                                    <w:jc w:val="center"/>
                                  </w:pPr>
                                  <w:r>
                                    <w:t>Fig. 2-2</w:t>
                                  </w:r>
                                </w:p>
                              </w:txbxContent>
                            </wps:txbx>
                            <wps:bodyPr rot="0" vert="horz" wrap="square" lIns="0" tIns="0" rIns="0" bIns="0" anchor="t" anchorCtr="0" upright="1">
                              <a:noAutofit/>
                            </wps:bodyPr>
                          </wps:wsp>
                        </wpg:grpSp>
                        <wpg:grpSp>
                          <wpg:cNvPr id="3031" name="Group 109"/>
                          <wpg:cNvGrpSpPr>
                            <a:grpSpLocks/>
                          </wpg:cNvGrpSpPr>
                          <wpg:grpSpPr bwMode="auto">
                            <a:xfrm>
                              <a:off x="195515" y="170924"/>
                              <a:ext cx="2301875" cy="254635"/>
                              <a:chOff x="44" y="919"/>
                              <a:chExt cx="3625" cy="401"/>
                            </a:xfrm>
                          </wpg:grpSpPr>
                          <wps:wsp>
                            <wps:cNvPr id="3032" name="Rectangle 110"/>
                            <wps:cNvSpPr>
                              <a:spLocks noChangeArrowheads="1"/>
                            </wps:cNvSpPr>
                            <wps:spPr bwMode="auto">
                              <a:xfrm>
                                <a:off x="466" y="919"/>
                                <a:ext cx="3203"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925488">
                                  <w:pPr>
                                    <w:rPr>
                                      <w:sz w:val="18"/>
                                    </w:rPr>
                                  </w:pPr>
                                  <w:r>
                                    <w:rPr>
                                      <w:sz w:val="18"/>
                                    </w:rPr>
                                    <w:t>12mm socket, extension &amp; torque wrench</w:t>
                                  </w:r>
                                </w:p>
                              </w:txbxContent>
                            </wps:txbx>
                            <wps:bodyPr rot="0" vert="horz" wrap="square" lIns="0" tIns="0" rIns="0" bIns="0" anchor="t" anchorCtr="0" upright="1">
                              <a:spAutoFit/>
                            </wps:bodyPr>
                          </wps:wsp>
                          <pic:pic xmlns:pic="http://schemas.openxmlformats.org/drawingml/2006/picture">
                            <pic:nvPicPr>
                              <pic:cNvPr id="3033"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4" y="930"/>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3156" name="Line 2403"/>
                        <wps:cNvCnPr>
                          <a:cxnSpLocks noChangeShapeType="1"/>
                          <a:stCxn id="3157" idx="2"/>
                        </wps:cNvCnPr>
                        <wps:spPr bwMode="auto">
                          <a:xfrm>
                            <a:off x="1584391" y="448397"/>
                            <a:ext cx="78871" cy="489652"/>
                          </a:xfrm>
                          <a:prstGeom prst="line">
                            <a:avLst/>
                          </a:prstGeom>
                          <a:noFill/>
                          <a:ln w="25400">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57" name="Text Box 2455"/>
                        <wps:cNvSpPr txBox="1">
                          <a:spLocks noChangeArrowheads="1"/>
                        </wps:cNvSpPr>
                        <wps:spPr bwMode="auto">
                          <a:xfrm>
                            <a:off x="1166561" y="307428"/>
                            <a:ext cx="835659" cy="272414"/>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CA06E6" w:rsidRDefault="00161FC4" w:rsidP="00925488">
                              <w:pPr>
                                <w:jc w:val="center"/>
                                <w:rPr>
                                  <w:sz w:val="18"/>
                                  <w:szCs w:val="18"/>
                                </w:rPr>
                              </w:pPr>
                              <w:r>
                                <w:rPr>
                                  <w:sz w:val="18"/>
                                  <w:szCs w:val="18"/>
                                  <w:lang w:val="en-CA"/>
                                </w:rPr>
                                <w:t>B+ trailer power wire terminal</w:t>
                              </w:r>
                            </w:p>
                          </w:txbxContent>
                        </wps:txbx>
                        <wps:bodyPr rot="0" vert="horz" wrap="square" lIns="0" tIns="0" rIns="0" bIns="0" anchor="t" anchorCtr="0" upright="1">
                          <a:spAutoFit/>
                        </wps:bodyPr>
                      </wps:wsp>
                    </wpg:wgp>
                  </a:graphicData>
                </a:graphic>
                <wp14:sizeRelH relativeFrom="margin">
                  <wp14:pctWidth>0</wp14:pctWidth>
                </wp14:sizeRelH>
                <wp14:sizeRelV relativeFrom="margin">
                  <wp14:pctHeight>0</wp14:pctHeight>
                </wp14:sizeRelV>
              </wp:anchor>
            </w:drawing>
          </mc:Choice>
          <mc:Fallback>
            <w:pict>
              <v:group w14:anchorId="401113E4" id="Group 3158" o:spid="_x0000_s1498" style="position:absolute;left:0;text-align:left;margin-left:-255.6pt;margin-top:0;width:234pt;height:156.25pt;z-index:252048896;mso-position-horizontal-relative:text;mso-position-vertical-relative:text;mso-width-relative:margin;mso-height-relative:margin" coordsize="29711,19792"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">
                <v:group id="Group 3019" o:spid="_x0000_s1499" style="position:absolute;width:29711;height:19792" coordorigin="1802,1633" coordsize="29708,19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sjQi8cAAADd&#10;AAAADwAAAAAAAAAAAAAAAACqAgAAZHJzL2Rvd25yZXYueG1sUEsFBgAAAAAEAAQA+gAAAJ4DAAAA&#10;AA==&#10;">
                  <v:group id="Group 3028" o:spid="_x0000_s1500" style="position:absolute;left:1802;top:1633;width:29709;height:19817" coordorigin="1802,1636" coordsize="29696,19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6L+twwAAAN0AAAAP&#10;AAAAAAAAAAAAAAAAAKoCAABkcnMvZG93bnJldi54bWxQSwUGAAAAAAQABAD6AAAAmgMAAAAA&#10;">
                    <v:shape id="Picture 3029" o:spid="_x0000_s1501" type="#_x0000_t75" style="position:absolute;left:1802;top:1636;width:29696;height:19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j9/jGAAAA3QAAAA8AAABkcnMvZG93bnJldi54bWxEj0FrwkAUhO+C/2F5gre6q4LY1FWqouQk&#10;1hZKb4/saxKafRuyq4n+elcoeBxm5htmsepsJS7U+NKxhvFIgSDOnCk51/D1uXuZg/AB2WDlmDRc&#10;ycNq2e8tMDGu5Q+6nEIuIoR9ghqKEOpESp8VZNGPXE0cvV/XWAxRNrk0DbYRbis5UWomLZYcFwqs&#10;aVNQ9nc6Ww3f6nZcT9vZ8fBD69s2PaTjfXBaDwfd+xuIQF14hv/bqdEwVZNXeLyJT0Au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WP3+MYAAADdAAAADwAAAAAAAAAAAAAA&#10;AACfAgAAZHJzL2Rvd25yZXYueG1sUEsFBgAAAAAEAAQA9wAAAJIDAAAAAA==&#10;" stroked="t" strokecolor="black [3213]">
                      <v:imagedata r:id="rId130" o:title=""/>
                      <v:path arrowok="t"/>
                    </v:shape>
                    <v:shape id="Text Box 99" o:spid="_x0000_s1502" type="#_x0000_t202" style="position:absolute;left:1861;top:19567;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J+sMEA&#10;AADdAAAADwAAAGRycy9kb3ducmV2LnhtbERPy4rCMBTdD/gP4QpuBk1VEKlG8QkunIUPXF+aa1ts&#10;bkoSbf17sxBmeTjv+bI1lXiR86VlBcNBAoI4s7rkXMH1su9PQfiArLGyTAre5GG56PzMMdW24RO9&#10;ziEXMYR9igqKEOpUSp8VZNAPbE0cubt1BkOELpfaYRPDTSVHSTKRBkuODQXWtCkoe5yfRsFk657N&#10;iTe/2+vuiH91Prqt3zelet12NQMRqA3/4q/7oBWMk3HcH9/EJyAX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GyfrDBAAAA3QAAAA8AAAAAAAAAAAAAAAAAmAIAAGRycy9kb3du&#10;cmV2LnhtbFBLBQYAAAAABAAEAPUAAACGAwAAAAA=&#10;" stroked="f">
                      <v:textbox inset="0,0,0,0">
                        <w:txbxContent>
                          <w:p w:rsidR="00161FC4" w:rsidRDefault="00161FC4" w:rsidP="00925488">
                            <w:pPr>
                              <w:pStyle w:val="Fig"/>
                              <w:jc w:val="center"/>
                            </w:pPr>
                            <w:r>
                              <w:t>Fig. 2-2</w:t>
                            </w:r>
                          </w:p>
                        </w:txbxContent>
                      </v:textbox>
                    </v:shape>
                  </v:group>
                  <v:group id="Group 109" o:spid="_x0000_s1503" style="position:absolute;left:1955;top:1709;width:23018;height:2546" coordorigin="44,919" coordsize="3625,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C4DtxgAAAN0A&#10;AAAPAAAAAAAAAAAAAAAAAKoCAABkcnMvZG93bnJldi54bWxQSwUGAAAAAAQABAD6AAAAnQMAAAAA&#10;">
                    <v:rect id="Rectangle 110" o:spid="_x0000_s1504" style="position:absolute;left:466;top:919;width:3203;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qkd8YA&#10;AADdAAAADwAAAGRycy9kb3ducmV2LnhtbESPX0vDQBDE3wW/w7GCb/auKf4h7bWUQEGKYNton5fc&#10;msTm9kJubeO39wTBx2FmfsMsVqPv1JmG2Aa2MJ0YUMRVcC3XFt7Kzd0TqCjIDrvAZOGbIqyW11cL&#10;zF248J7OB6lVgnDM0UIj0udax6ohj3ESeuLkfYTBoyQ51NoNeElw3+nMmAftseW00GBPRUPV6fDl&#10;Lbwed+V291hsxWSVFO/8SfcvpbW3N+N6DkpolP/wX/vZWZiZWQa/b9IT0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iqkd8YAAADdAAAADwAAAAAAAAAAAAAAAACYAgAAZHJz&#10;L2Rvd25yZXYueG1sUEsFBgAAAAAEAAQA9QAAAIsDAAAAAA==&#10;" stroked="f" strokeweight=".25pt">
                      <v:textbox style="mso-fit-shape-to-text:t" inset="0,0,0,0">
                        <w:txbxContent>
                          <w:p w:rsidR="00161FC4" w:rsidRDefault="00161FC4" w:rsidP="00925488">
                            <w:pPr>
                              <w:rPr>
                                <w:sz w:val="18"/>
                              </w:rPr>
                            </w:pPr>
                            <w:r>
                              <w:rPr>
                                <w:sz w:val="18"/>
                              </w:rPr>
                              <w:t>12mm socket, extension &amp; torque wrench</w:t>
                            </w:r>
                          </w:p>
                        </w:txbxContent>
                      </v:textbox>
                    </v:rect>
                    <v:shape id="Picture 111" o:spid="_x0000_s1505" type="#_x0000_t75" alt="tool" style="position:absolute;left:44;top:930;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EsA7FAAAA3QAAAA8AAABkcnMvZG93bnJldi54bWxEj0FrwkAUhO+F/oflFbw1GxsjkrpKKQSK&#10;UERt78/sa5KafRt2tzH9964geBxm5htmuR5NJwZyvrWsYJqkIIgrq1uuFXwdyucFCB+QNXaWScE/&#10;eVivHh+WWGh75h0N+1CLCGFfoIImhL6Q0lcNGfSJ7Ymj92OdwRClq6V2eI5w08mXNJ1Lgy3HhQZ7&#10;em+oOu3/jILhdKRsO81zV25mv1Uuvz8DlUpNnsa3VxCBxnAP39ofWkGWZhlc38QnIFc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xLAOxQAAAN0AAAAPAAAAAAAAAAAAAAAA&#10;AJ8CAABkcnMvZG93bnJldi54bWxQSwUGAAAAAAQABAD3AAAAkQMAAAAA&#10;">
                      <v:imagedata r:id="rId22" o:title="tool"/>
                    </v:shape>
                  </v:group>
                </v:group>
                <v:line id="Line 2403" o:spid="_x0000_s1506" style="position:absolute;visibility:visible;mso-wrap-style:square" from="15843,4483" to="16632,9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WqAcYAAADdAAAADwAAAGRycy9kb3ducmV2LnhtbESPT2vCQBTE74V+h+UVeqsbUwySZpW2&#10;IIh4qLY012f2mYRm34bsmj/f3i0IHoeZ+Q2TrUfTiJ46V1tWMJ9FIIgLq2suFfx8b16WIJxH1thY&#10;JgUTOVivHh8yTLUd+ED90ZciQNilqKDyvk2ldEVFBt3MtsTBO9vOoA+yK6XucAhw08g4ihJpsOaw&#10;UGFLnxUVf8eLCZRdtIw/7D4/9fHvxnzlOGmfKPX8NL6/gfA0+nv41t5qBa/zRQL/b8ITkK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6FqgHGAAAA3QAAAA8AAAAAAAAA&#10;AAAAAAAAoQIAAGRycy9kb3ducmV2LnhtbFBLBQYAAAAABAAEAPkAAACUAwAAAAA=&#10;" strokecolor="yellow" strokeweight="2pt">
                  <v:stroke endarrow="block"/>
                </v:line>
                <v:shape id="Text Box 2455" o:spid="_x0000_s1507" type="#_x0000_t202" style="position:absolute;left:11665;top:3074;width:8357;height:2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l1t8gA&#10;AADdAAAADwAAAGRycy9kb3ducmV2LnhtbESPQWsCMRSE70L/Q3iFXqRmrdaWrVFEFFov0q2X3h6b&#10;52bbzcuSZHX7741Q8DjMzDfMfNnbRpzIh9qxgvEoA0FcOl1zpeDwtX18BREissbGMSn4owDLxd1g&#10;jrl2Z/6kUxErkSAcclRgYmxzKUNpyGIYuZY4eUfnLcYkfSW1x3OC20Y+ZdlMWqw5LRhsaW2o/C06&#10;q2A//d6bYXfc7FbTif84dOvZT1Uo9XDfr95AROrjLfzfftcKJuPnF7i+SU9ALi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eXW3yAAAAN0AAAAPAAAAAAAAAAAAAAAAAJgCAABk&#10;cnMvZG93bnJldi54bWxQSwUGAAAAAAQABAD1AAAAjQMAAAAA&#10;" stroked="f">
                  <v:textbox style="mso-fit-shape-to-text:t" inset="0,0,0,0">
                    <w:txbxContent>
                      <w:p w:rsidR="00161FC4" w:rsidRPr="00CA06E6" w:rsidRDefault="00161FC4" w:rsidP="00925488">
                        <w:pPr>
                          <w:jc w:val="center"/>
                          <w:rPr>
                            <w:sz w:val="18"/>
                            <w:szCs w:val="18"/>
                          </w:rPr>
                        </w:pPr>
                        <w:r>
                          <w:rPr>
                            <w:sz w:val="18"/>
                            <w:szCs w:val="18"/>
                            <w:lang w:val="en-CA"/>
                          </w:rPr>
                          <w:t>B+ trailer power wire terminal</w:t>
                        </w:r>
                      </w:p>
                    </w:txbxContent>
                  </v:textbox>
                </v:shape>
                <w10:anchorlock/>
              </v:group>
            </w:pict>
          </mc:Fallback>
        </mc:AlternateContent>
      </w:r>
      <w:r w:rsidR="00695E8D" w:rsidRPr="00695E8D">
        <w:rPr>
          <w:noProof/>
        </w:rPr>
        <w:t>Route</w:t>
      </w:r>
      <w:r w:rsidR="00695E8D">
        <w:rPr>
          <w:noProof/>
        </w:rPr>
        <w:t xml:space="preserve"> the</w:t>
      </w:r>
      <w:r w:rsidR="00695E8D" w:rsidRPr="00695E8D">
        <w:rPr>
          <w:noProof/>
        </w:rPr>
        <w:t xml:space="preserve"> trailer power wire inside the B+ cover clamp or along </w:t>
      </w:r>
      <w:r w:rsidR="00695E8D">
        <w:rPr>
          <w:noProof/>
        </w:rPr>
        <w:t xml:space="preserve">the </w:t>
      </w:r>
      <w:r w:rsidR="00695E8D" w:rsidRPr="00695E8D">
        <w:rPr>
          <w:noProof/>
        </w:rPr>
        <w:t>positive battery cable and attach t</w:t>
      </w:r>
      <w:r w:rsidR="00695E8D">
        <w:rPr>
          <w:noProof/>
        </w:rPr>
        <w:t>he t</w:t>
      </w:r>
      <w:r w:rsidR="00695E8D" w:rsidRPr="00695E8D">
        <w:rPr>
          <w:noProof/>
        </w:rPr>
        <w:t xml:space="preserve">erminal to </w:t>
      </w:r>
      <w:r w:rsidR="00695E8D">
        <w:rPr>
          <w:noProof/>
        </w:rPr>
        <w:t xml:space="preserve">the </w:t>
      </w:r>
      <w:r w:rsidR="00695E8D" w:rsidRPr="00695E8D">
        <w:rPr>
          <w:noProof/>
        </w:rPr>
        <w:t xml:space="preserve">battery terminal </w:t>
      </w:r>
      <w:r w:rsidR="00695E8D">
        <w:t>(Fig. 2-2).</w:t>
      </w:r>
    </w:p>
    <w:p w:rsidR="00695E8D" w:rsidRDefault="00695E8D" w:rsidP="00695E8D">
      <w:pPr>
        <w:pStyle w:val="ProcLevel3"/>
        <w:numPr>
          <w:ilvl w:val="0"/>
          <w:numId w:val="0"/>
        </w:numPr>
        <w:ind w:left="720"/>
      </w:pPr>
      <w:r>
        <w:rPr>
          <w:noProof/>
        </w:rPr>
        <w:drawing>
          <wp:anchor distT="0" distB="0" distL="114300" distR="114300" simplePos="0" relativeHeight="252022272" behindDoc="0" locked="1" layoutInCell="1" allowOverlap="1" wp14:anchorId="5B950307" wp14:editId="7EA20E16">
            <wp:simplePos x="0" y="0"/>
            <wp:positionH relativeFrom="column">
              <wp:posOffset>200660</wp:posOffset>
            </wp:positionH>
            <wp:positionV relativeFrom="paragraph">
              <wp:posOffset>-45720</wp:posOffset>
            </wp:positionV>
            <wp:extent cx="228600" cy="228600"/>
            <wp:effectExtent l="0" t="0" r="0" b="0"/>
            <wp:wrapNone/>
            <wp:docPr id="21" name="Picture 21"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aution_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NOTE:</w:t>
      </w:r>
      <w:r w:rsidRPr="00F067A5">
        <w:t xml:space="preserve"> </w:t>
      </w:r>
      <w:r>
        <w:t>M</w:t>
      </w:r>
      <w:r w:rsidRPr="00F067A5">
        <w:t>ake sure to position the ring terminal so that the protective cover can be reinstalled over the post</w:t>
      </w:r>
      <w:r>
        <w:t>.</w:t>
      </w:r>
    </w:p>
    <w:p w:rsidR="00695E8D" w:rsidRDefault="00695E8D" w:rsidP="00695E8D">
      <w:pPr>
        <w:pStyle w:val="ProcLevel3"/>
      </w:pPr>
      <w:r>
        <w:t>Re</w:t>
      </w:r>
      <w:r w:rsidRPr="00F067A5">
        <w:t xml:space="preserve">install </w:t>
      </w:r>
      <w:r>
        <w:t xml:space="preserve">the </w:t>
      </w:r>
      <w:r w:rsidRPr="00F067A5">
        <w:t>M</w:t>
      </w:r>
      <w:r w:rsidR="00925488">
        <w:t>8</w:t>
      </w:r>
      <w:r w:rsidRPr="00F067A5">
        <w:t xml:space="preserve"> wire nut and torque it to 5</w:t>
      </w:r>
      <w:r w:rsidR="00925488">
        <w:t>.4</w:t>
      </w:r>
      <w:r w:rsidRPr="00F067A5">
        <w:t xml:space="preserve"> </w:t>
      </w:r>
      <w:r w:rsidRPr="000D369E">
        <w:t>N•m</w:t>
      </w:r>
      <w:r w:rsidRPr="00F067A5">
        <w:t xml:space="preserve"> (</w:t>
      </w:r>
      <w:r w:rsidR="00925488">
        <w:t>4</w:t>
      </w:r>
      <w:r w:rsidRPr="00F067A5">
        <w:t xml:space="preserve">8 </w:t>
      </w:r>
      <w:r w:rsidRPr="000D369E">
        <w:t>lbf•in</w:t>
      </w:r>
      <w:r>
        <w:t>).</w:t>
      </w:r>
    </w:p>
    <w:p w:rsidR="00695E8D" w:rsidRDefault="00F7742B" w:rsidP="00695E8D">
      <w:pPr>
        <w:pStyle w:val="ProcLevel3"/>
        <w:numPr>
          <w:ilvl w:val="0"/>
          <w:numId w:val="0"/>
        </w:numPr>
        <w:ind w:left="720"/>
        <w:rPr>
          <w:b/>
        </w:rPr>
      </w:pPr>
      <w:r>
        <w:rPr>
          <w:noProof/>
        </w:rPr>
        <w:drawing>
          <wp:anchor distT="0" distB="0" distL="114300" distR="114300" simplePos="0" relativeHeight="252176896" behindDoc="1" locked="1" layoutInCell="1" allowOverlap="1" wp14:anchorId="50BB08DA" wp14:editId="324F6A57">
            <wp:simplePos x="0" y="0"/>
            <wp:positionH relativeFrom="column">
              <wp:posOffset>112395</wp:posOffset>
            </wp:positionH>
            <wp:positionV relativeFrom="paragraph">
              <wp:posOffset>0</wp:posOffset>
            </wp:positionV>
            <wp:extent cx="337820" cy="292100"/>
            <wp:effectExtent l="0" t="0" r="5080" b="0"/>
            <wp:wrapNone/>
            <wp:docPr id="1645" name="Picture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 cstate="print">
                      <a:extLst>
                        <a:ext uri="{28A0092B-C50C-407E-A947-70E740481C1C}">
                          <a14:useLocalDpi xmlns:a14="http://schemas.microsoft.com/office/drawing/2010/main" val="0"/>
                        </a:ext>
                      </a:extLst>
                    </a:blip>
                    <a:srcRect l="23625" t="65062" r="68774" b="27094"/>
                    <a:stretch>
                      <a:fillRect/>
                    </a:stretch>
                  </pic:blipFill>
                  <pic:spPr bwMode="auto">
                    <a:xfrm>
                      <a:off x="0" y="0"/>
                      <a:ext cx="337820" cy="29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695E8D" w:rsidRPr="00F067A5">
        <w:rPr>
          <w:b/>
        </w:rPr>
        <w:t>Torque: 5</w:t>
      </w:r>
      <w:r w:rsidR="00925488">
        <w:rPr>
          <w:b/>
        </w:rPr>
        <w:t>.4</w:t>
      </w:r>
      <w:r w:rsidR="00695E8D" w:rsidRPr="00F067A5">
        <w:rPr>
          <w:b/>
        </w:rPr>
        <w:t xml:space="preserve"> N•m (</w:t>
      </w:r>
      <w:r w:rsidR="00925488">
        <w:rPr>
          <w:b/>
        </w:rPr>
        <w:t>4</w:t>
      </w:r>
      <w:r w:rsidR="00695E8D" w:rsidRPr="00F067A5">
        <w:rPr>
          <w:b/>
        </w:rPr>
        <w:t>8 lbf•in)</w:t>
      </w:r>
    </w:p>
    <w:p w:rsidR="00695E8D" w:rsidRDefault="00695E8D" w:rsidP="00695E8D">
      <w:pPr>
        <w:spacing w:after="120" w:line="300" w:lineRule="auto"/>
        <w:rPr>
          <w:b/>
        </w:rPr>
      </w:pPr>
      <w:r>
        <w:rPr>
          <w:b/>
        </w:rPr>
        <w:br w:type="page"/>
      </w:r>
    </w:p>
    <w:p w:rsidR="00695E8D" w:rsidRDefault="00695E8D" w:rsidP="00655910">
      <w:pPr>
        <w:pStyle w:val="ProcLevel3"/>
        <w:numPr>
          <w:ilvl w:val="0"/>
          <w:numId w:val="0"/>
        </w:numPr>
        <w:ind w:left="720"/>
        <w:rPr>
          <w:b/>
        </w:rPr>
      </w:pPr>
    </w:p>
    <w:p w:rsidR="00925488" w:rsidRDefault="00CF0A1C" w:rsidP="00655910">
      <w:pPr>
        <w:pStyle w:val="ProcLevel2"/>
      </w:pPr>
      <w:r>
        <w:rPr>
          <w:b/>
          <w:noProof/>
        </w:rPr>
        <mc:AlternateContent>
          <mc:Choice Requires="wpg">
            <w:drawing>
              <wp:anchor distT="0" distB="0" distL="114300" distR="114300" simplePos="0" relativeHeight="252050944" behindDoc="0" locked="1" layoutInCell="1" allowOverlap="1" wp14:anchorId="581A5A07" wp14:editId="05FCAA5E">
                <wp:simplePos x="0" y="0"/>
                <wp:positionH relativeFrom="column">
                  <wp:posOffset>-3248025</wp:posOffset>
                </wp:positionH>
                <wp:positionV relativeFrom="paragraph">
                  <wp:posOffset>0</wp:posOffset>
                </wp:positionV>
                <wp:extent cx="2971800" cy="2670048"/>
                <wp:effectExtent l="19050" t="19050" r="19050" b="16510"/>
                <wp:wrapNone/>
                <wp:docPr id="3227" name="Group 3227"/>
                <wp:cNvGraphicFramePr/>
                <a:graphic xmlns:a="http://schemas.openxmlformats.org/drawingml/2006/main">
                  <a:graphicData uri="http://schemas.microsoft.com/office/word/2010/wordprocessingGroup">
                    <wpg:wgp>
                      <wpg:cNvGrpSpPr/>
                      <wpg:grpSpPr>
                        <a:xfrm>
                          <a:off x="0" y="0"/>
                          <a:ext cx="2971800" cy="2670048"/>
                          <a:chOff x="0" y="0"/>
                          <a:chExt cx="2971800" cy="2670048"/>
                        </a:xfrm>
                      </wpg:grpSpPr>
                      <wpg:grpSp>
                        <wpg:cNvPr id="3226" name="Group 3226"/>
                        <wpg:cNvGrpSpPr/>
                        <wpg:grpSpPr>
                          <a:xfrm>
                            <a:off x="0" y="0"/>
                            <a:ext cx="2971800" cy="2670048"/>
                            <a:chOff x="0" y="0"/>
                            <a:chExt cx="2971800" cy="2670048"/>
                          </a:xfrm>
                        </wpg:grpSpPr>
                        <wpg:grpSp>
                          <wpg:cNvPr id="3037" name="Group 3037"/>
                          <wpg:cNvGrpSpPr/>
                          <wpg:grpSpPr>
                            <a:xfrm>
                              <a:off x="0" y="0"/>
                              <a:ext cx="2971800" cy="2670048"/>
                              <a:chOff x="1967527" y="1326283"/>
                              <a:chExt cx="2973022" cy="2528929"/>
                            </a:xfrm>
                          </wpg:grpSpPr>
                          <pic:pic xmlns:pic="http://schemas.openxmlformats.org/drawingml/2006/picture">
                            <pic:nvPicPr>
                              <pic:cNvPr id="1635" name="Picture 1635"/>
                              <pic:cNvPicPr preferRelativeResize="0">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1967527" y="1326283"/>
                                <a:ext cx="2973022" cy="2528929"/>
                              </a:xfrm>
                              <a:prstGeom prst="rect">
                                <a:avLst/>
                              </a:prstGeom>
                              <a:ln>
                                <a:solidFill>
                                  <a:schemeClr val="tx1"/>
                                </a:solidFill>
                              </a:ln>
                              <a:extLst>
                                <a:ext uri="{53640926-AAD7-44D8-BBD7-CCE9431645EC}">
                                  <a14:shadowObscured xmlns:a14="http://schemas.microsoft.com/office/drawing/2010/main"/>
                                </a:ext>
                              </a:extLst>
                            </pic:spPr>
                          </pic:pic>
                          <wps:wsp>
                            <wps:cNvPr id="1636" name="Text Box 99"/>
                            <wps:cNvSpPr txBox="1">
                              <a:spLocks noChangeArrowheads="1"/>
                            </wps:cNvSpPr>
                            <wps:spPr bwMode="auto">
                              <a:xfrm>
                                <a:off x="1975415" y="3661033"/>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CF0A1C">
                                  <w:pPr>
                                    <w:pStyle w:val="Fig"/>
                                    <w:jc w:val="center"/>
                                  </w:pPr>
                                  <w:r>
                                    <w:t>Fig. 2-3</w:t>
                                  </w:r>
                                </w:p>
                              </w:txbxContent>
                            </wps:txbx>
                            <wps:bodyPr rot="0" vert="horz" wrap="square" lIns="0" tIns="0" rIns="0" bIns="0" anchor="t" anchorCtr="0" upright="1">
                              <a:noAutofit/>
                            </wps:bodyPr>
                          </wps:wsp>
                        </wpg:grpSp>
                        <wps:wsp>
                          <wps:cNvPr id="3159" name="Line 2403"/>
                          <wps:cNvCnPr>
                            <a:cxnSpLocks noChangeShapeType="1"/>
                            <a:stCxn id="3165" idx="0"/>
                          </wps:cNvCnPr>
                          <wps:spPr bwMode="auto">
                            <a:xfrm flipV="1">
                              <a:off x="1129328" y="1944614"/>
                              <a:ext cx="157925" cy="197031"/>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65" name="AutoShape 1878"/>
                          <wps:cNvSpPr>
                            <a:spLocks noChangeArrowheads="1"/>
                          </wps:cNvSpPr>
                          <wps:spPr bwMode="auto">
                            <a:xfrm>
                              <a:off x="1020653" y="2141811"/>
                              <a:ext cx="217349" cy="202138"/>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CF0A1C">
                                <w:pPr>
                                  <w:jc w:val="center"/>
                                  <w:rPr>
                                    <w:color w:val="FF0000"/>
                                    <w:sz w:val="18"/>
                                    <w:szCs w:val="18"/>
                                    <w:lang w:val="en-CA"/>
                                  </w:rPr>
                                </w:pPr>
                                <w:r>
                                  <w:rPr>
                                    <w:color w:val="FF0000"/>
                                    <w:sz w:val="18"/>
                                    <w:szCs w:val="18"/>
                                    <w:lang w:val="en-CA"/>
                                  </w:rPr>
                                  <w:t>1</w:t>
                                </w:r>
                              </w:p>
                            </w:txbxContent>
                          </wps:txbx>
                          <wps:bodyPr rot="0" vert="horz" wrap="square" lIns="18288" tIns="18288" rIns="18288" bIns="18288" anchor="t" anchorCtr="0" upright="1">
                            <a:noAutofit/>
                          </wps:bodyPr>
                        </wps:wsp>
                        <wps:wsp>
                          <wps:cNvPr id="3168" name="Line 2403"/>
                          <wps:cNvCnPr>
                            <a:cxnSpLocks noChangeShapeType="1"/>
                            <a:stCxn id="3210" idx="2"/>
                          </wps:cNvCnPr>
                          <wps:spPr bwMode="auto">
                            <a:xfrm>
                              <a:off x="1165294" y="1530709"/>
                              <a:ext cx="119438" cy="198078"/>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210" name="AutoShape 1878"/>
                          <wps:cNvSpPr>
                            <a:spLocks noChangeArrowheads="1"/>
                          </wps:cNvSpPr>
                          <wps:spPr bwMode="auto">
                            <a:xfrm>
                              <a:off x="1056619" y="1328737"/>
                              <a:ext cx="217349" cy="202103"/>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CF0A1C">
                                <w:pPr>
                                  <w:jc w:val="center"/>
                                  <w:rPr>
                                    <w:color w:val="FF0000"/>
                                    <w:sz w:val="18"/>
                                    <w:szCs w:val="18"/>
                                    <w:lang w:val="en-CA"/>
                                  </w:rPr>
                                </w:pPr>
                                <w:r>
                                  <w:rPr>
                                    <w:color w:val="FF0000"/>
                                    <w:sz w:val="18"/>
                                    <w:szCs w:val="18"/>
                                    <w:lang w:val="en-CA"/>
                                  </w:rPr>
                                  <w:t>2</w:t>
                                </w:r>
                              </w:p>
                            </w:txbxContent>
                          </wps:txbx>
                          <wps:bodyPr rot="0" vert="horz" wrap="square" lIns="18288" tIns="18288" rIns="18288" bIns="18288" anchor="t" anchorCtr="0" upright="1">
                            <a:noAutofit/>
                          </wps:bodyPr>
                        </wps:wsp>
                        <wps:wsp>
                          <wps:cNvPr id="3211" name="Line 2403"/>
                          <wps:cNvCnPr>
                            <a:cxnSpLocks noChangeShapeType="1"/>
                            <a:stCxn id="3212" idx="1"/>
                          </wps:cNvCnPr>
                          <wps:spPr bwMode="auto">
                            <a:xfrm flipH="1">
                              <a:off x="1881189" y="493520"/>
                              <a:ext cx="189186" cy="153748"/>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212" name="AutoShape 1878"/>
                          <wps:cNvSpPr>
                            <a:spLocks noChangeArrowheads="1"/>
                          </wps:cNvSpPr>
                          <wps:spPr bwMode="auto">
                            <a:xfrm>
                              <a:off x="2070375" y="392581"/>
                              <a:ext cx="217170" cy="202025"/>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CF0A1C">
                                <w:pPr>
                                  <w:jc w:val="center"/>
                                  <w:rPr>
                                    <w:color w:val="FF0000"/>
                                    <w:sz w:val="18"/>
                                    <w:szCs w:val="18"/>
                                    <w:lang w:val="en-CA"/>
                                  </w:rPr>
                                </w:pPr>
                                <w:r>
                                  <w:rPr>
                                    <w:color w:val="FF0000"/>
                                    <w:sz w:val="18"/>
                                    <w:szCs w:val="18"/>
                                    <w:lang w:val="en-CA"/>
                                  </w:rPr>
                                  <w:t>5</w:t>
                                </w:r>
                              </w:p>
                            </w:txbxContent>
                          </wps:txbx>
                          <wps:bodyPr rot="0" vert="horz" wrap="square" lIns="18288" tIns="18288" rIns="18288" bIns="18288" anchor="t" anchorCtr="0" upright="1">
                            <a:noAutofit/>
                          </wps:bodyPr>
                        </wps:wsp>
                        <wps:wsp>
                          <wps:cNvPr id="3213" name="Line 2403"/>
                          <wps:cNvCnPr>
                            <a:cxnSpLocks noChangeShapeType="1"/>
                            <a:stCxn id="3216" idx="0"/>
                          </wps:cNvCnPr>
                          <wps:spPr bwMode="auto">
                            <a:xfrm flipH="1" flipV="1">
                              <a:off x="1906478" y="1229608"/>
                              <a:ext cx="140206" cy="197030"/>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214" name="Line 2403"/>
                          <wps:cNvCnPr>
                            <a:cxnSpLocks noChangeShapeType="1"/>
                            <a:stCxn id="3215" idx="1"/>
                          </wps:cNvCnPr>
                          <wps:spPr bwMode="auto">
                            <a:xfrm flipH="1">
                              <a:off x="2024063" y="748149"/>
                              <a:ext cx="136636" cy="151963"/>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215" name="AutoShape 1878"/>
                          <wps:cNvSpPr>
                            <a:spLocks noChangeArrowheads="1"/>
                          </wps:cNvSpPr>
                          <wps:spPr bwMode="auto">
                            <a:xfrm>
                              <a:off x="2160699" y="647278"/>
                              <a:ext cx="217170" cy="202026"/>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CF0A1C">
                                <w:pPr>
                                  <w:jc w:val="center"/>
                                  <w:rPr>
                                    <w:color w:val="FF0000"/>
                                    <w:sz w:val="18"/>
                                    <w:szCs w:val="18"/>
                                    <w:lang w:val="en-CA"/>
                                  </w:rPr>
                                </w:pPr>
                                <w:r>
                                  <w:rPr>
                                    <w:color w:val="FF0000"/>
                                    <w:sz w:val="18"/>
                                    <w:szCs w:val="18"/>
                                    <w:lang w:val="en-CA"/>
                                  </w:rPr>
                                  <w:t>4</w:t>
                                </w:r>
                              </w:p>
                            </w:txbxContent>
                          </wps:txbx>
                          <wps:bodyPr rot="0" vert="horz" wrap="square" lIns="18288" tIns="18288" rIns="18288" bIns="18288" anchor="t" anchorCtr="0" upright="1">
                            <a:noAutofit/>
                          </wps:bodyPr>
                        </wps:wsp>
                        <wps:wsp>
                          <wps:cNvPr id="3216" name="AutoShape 1878"/>
                          <wps:cNvSpPr>
                            <a:spLocks noChangeArrowheads="1"/>
                          </wps:cNvSpPr>
                          <wps:spPr bwMode="auto">
                            <a:xfrm>
                              <a:off x="1938009" y="1426779"/>
                              <a:ext cx="217349" cy="202104"/>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CF0A1C">
                                <w:pPr>
                                  <w:jc w:val="center"/>
                                  <w:rPr>
                                    <w:color w:val="FF0000"/>
                                    <w:sz w:val="18"/>
                                    <w:szCs w:val="18"/>
                                    <w:lang w:val="en-CA"/>
                                  </w:rPr>
                                </w:pPr>
                                <w:r>
                                  <w:rPr>
                                    <w:color w:val="FF0000"/>
                                    <w:sz w:val="18"/>
                                    <w:szCs w:val="18"/>
                                    <w:lang w:val="en-CA"/>
                                  </w:rPr>
                                  <w:t>3</w:t>
                                </w:r>
                              </w:p>
                            </w:txbxContent>
                          </wps:txbx>
                          <wps:bodyPr rot="0" vert="horz" wrap="square" lIns="18288" tIns="18288" rIns="18288" bIns="18288" anchor="t" anchorCtr="0" upright="1">
                            <a:noAutofit/>
                          </wps:bodyPr>
                        </wps:wsp>
                      </wpg:grpSp>
                      <wps:wsp>
                        <wps:cNvPr id="308" name="Freeform 308"/>
                        <wps:cNvSpPr/>
                        <wps:spPr>
                          <a:xfrm>
                            <a:off x="1198422" y="1900090"/>
                            <a:ext cx="135078" cy="495448"/>
                          </a:xfrm>
                          <a:custGeom>
                            <a:avLst/>
                            <a:gdLst>
                              <a:gd name="connsiteX0" fmla="*/ 0 w 256032"/>
                              <a:gd name="connsiteY0" fmla="*/ 855878 h 855878"/>
                              <a:gd name="connsiteX1" fmla="*/ 131673 w 256032"/>
                              <a:gd name="connsiteY1" fmla="*/ 760781 h 855878"/>
                              <a:gd name="connsiteX2" fmla="*/ 160934 w 256032"/>
                              <a:gd name="connsiteY2" fmla="*/ 490118 h 855878"/>
                              <a:gd name="connsiteX3" fmla="*/ 197510 w 256032"/>
                              <a:gd name="connsiteY3" fmla="*/ 292608 h 855878"/>
                              <a:gd name="connsiteX4" fmla="*/ 212140 w 256032"/>
                              <a:gd name="connsiteY4" fmla="*/ 146304 h 855878"/>
                              <a:gd name="connsiteX5" fmla="*/ 256032 w 256032"/>
                              <a:gd name="connsiteY5" fmla="*/ 0 h 8558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56032" h="855878">
                                <a:moveTo>
                                  <a:pt x="0" y="855878"/>
                                </a:moveTo>
                                <a:cubicBezTo>
                                  <a:pt x="52425" y="838809"/>
                                  <a:pt x="104851" y="821741"/>
                                  <a:pt x="131673" y="760781"/>
                                </a:cubicBezTo>
                                <a:cubicBezTo>
                                  <a:pt x="158495" y="699821"/>
                                  <a:pt x="149961" y="568147"/>
                                  <a:pt x="160934" y="490118"/>
                                </a:cubicBezTo>
                                <a:cubicBezTo>
                                  <a:pt x="171907" y="412089"/>
                                  <a:pt x="188976" y="349910"/>
                                  <a:pt x="197510" y="292608"/>
                                </a:cubicBezTo>
                                <a:cubicBezTo>
                                  <a:pt x="206044" y="235306"/>
                                  <a:pt x="202386" y="195072"/>
                                  <a:pt x="212140" y="146304"/>
                                </a:cubicBezTo>
                                <a:cubicBezTo>
                                  <a:pt x="221894" y="97536"/>
                                  <a:pt x="238963" y="48768"/>
                                  <a:pt x="256032" y="0"/>
                                </a:cubicBezTo>
                              </a:path>
                            </a:pathLst>
                          </a:custGeom>
                          <a:noFill/>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 name="Freeform 313"/>
                        <wps:cNvSpPr/>
                        <wps:spPr>
                          <a:xfrm>
                            <a:off x="1333500" y="604837"/>
                            <a:ext cx="585788" cy="1095082"/>
                          </a:xfrm>
                          <a:custGeom>
                            <a:avLst/>
                            <a:gdLst>
                              <a:gd name="connsiteX0" fmla="*/ 23891 w 1004855"/>
                              <a:gd name="connsiteY0" fmla="*/ 1945844 h 1945844"/>
                              <a:gd name="connsiteX1" fmla="*/ 1945 w 1004855"/>
                              <a:gd name="connsiteY1" fmla="*/ 1602029 h 1945844"/>
                              <a:gd name="connsiteX2" fmla="*/ 67782 w 1004855"/>
                              <a:gd name="connsiteY2" fmla="*/ 1331367 h 1945844"/>
                              <a:gd name="connsiteX3" fmla="*/ 367705 w 1004855"/>
                              <a:gd name="connsiteY3" fmla="*/ 1053389 h 1945844"/>
                              <a:gd name="connsiteX4" fmla="*/ 740780 w 1004855"/>
                              <a:gd name="connsiteY4" fmla="*/ 1009498 h 1945844"/>
                              <a:gd name="connsiteX5" fmla="*/ 945606 w 1004855"/>
                              <a:gd name="connsiteY5" fmla="*/ 994868 h 1945844"/>
                              <a:gd name="connsiteX6" fmla="*/ 1004127 w 1004855"/>
                              <a:gd name="connsiteY6" fmla="*/ 804672 h 1945844"/>
                              <a:gd name="connsiteX7" fmla="*/ 974867 w 1004855"/>
                              <a:gd name="connsiteY7" fmla="*/ 402336 h 1945844"/>
                              <a:gd name="connsiteX8" fmla="*/ 923660 w 1004855"/>
                              <a:gd name="connsiteY8" fmla="*/ 109728 h 1945844"/>
                              <a:gd name="connsiteX9" fmla="*/ 777356 w 1004855"/>
                              <a:gd name="connsiteY9" fmla="*/ 0 h 19458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004855" h="1945844">
                                <a:moveTo>
                                  <a:pt x="23891" y="1945844"/>
                                </a:moveTo>
                                <a:cubicBezTo>
                                  <a:pt x="9260" y="1825143"/>
                                  <a:pt x="-5370" y="1704442"/>
                                  <a:pt x="1945" y="1602029"/>
                                </a:cubicBezTo>
                                <a:cubicBezTo>
                                  <a:pt x="9260" y="1499616"/>
                                  <a:pt x="6822" y="1422807"/>
                                  <a:pt x="67782" y="1331367"/>
                                </a:cubicBezTo>
                                <a:cubicBezTo>
                                  <a:pt x="128742" y="1239927"/>
                                  <a:pt x="255539" y="1107034"/>
                                  <a:pt x="367705" y="1053389"/>
                                </a:cubicBezTo>
                                <a:cubicBezTo>
                                  <a:pt x="479871" y="999744"/>
                                  <a:pt x="644463" y="1019251"/>
                                  <a:pt x="740780" y="1009498"/>
                                </a:cubicBezTo>
                                <a:cubicBezTo>
                                  <a:pt x="837097" y="999745"/>
                                  <a:pt x="901715" y="1029006"/>
                                  <a:pt x="945606" y="994868"/>
                                </a:cubicBezTo>
                                <a:cubicBezTo>
                                  <a:pt x="989497" y="960730"/>
                                  <a:pt x="999250" y="903427"/>
                                  <a:pt x="1004127" y="804672"/>
                                </a:cubicBezTo>
                                <a:cubicBezTo>
                                  <a:pt x="1009004" y="705917"/>
                                  <a:pt x="988278" y="518160"/>
                                  <a:pt x="974867" y="402336"/>
                                </a:cubicBezTo>
                                <a:cubicBezTo>
                                  <a:pt x="961456" y="286512"/>
                                  <a:pt x="956578" y="176784"/>
                                  <a:pt x="923660" y="109728"/>
                                </a:cubicBezTo>
                                <a:cubicBezTo>
                                  <a:pt x="890742" y="42672"/>
                                  <a:pt x="834049" y="21336"/>
                                  <a:pt x="777356" y="0"/>
                                </a:cubicBezTo>
                              </a:path>
                            </a:pathLst>
                          </a:custGeom>
                          <a:noFill/>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81A5A07" id="Group 3227" o:spid="_x0000_s1509" style="position:absolute;left:0;text-align:left;margin-left:-255.75pt;margin-top:0;width:234pt;height:210.25pt;z-index:252050944;mso-position-horizontal-relative:text;mso-position-vertical-relative:text;mso-height-relative:margin" coordsize="29718,26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">
                <v:group id="Group 3226" o:spid="_x0000_s1510" style="position:absolute;width:29718;height:26700" coordsize="29718,26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4/+ClxgAAAN0A&#10;AAAPAAAAAAAAAAAAAAAAAKoCAABkcnMvZG93bnJldi54bWxQSwUGAAAAAAQABAD6AAAAnQMAAAAA&#10;">
                  <v:group id="Group 3037" o:spid="_x0000_s1511" style="position:absolute;width:29718;height:26700" coordorigin="19675,13262" coordsize="29730,25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669AsYAAADdAAAADwAAAGRycy9kb3ducmV2LnhtbESPT2vCQBTE7wW/w/KE&#10;3uomhlaJriKipQcR/APi7ZF9JsHs25Bdk/jtuwWhx2FmfsPMl72pREuNKy0riEcRCOLM6pJzBefT&#10;9mMKwnlkjZVlUvAkB8vF4G2OqbYdH6g9+lwECLsUFRTe16mULivIoBvZmjh4N9sY9EE2udQNdgFu&#10;KjmOoi9psOSwUGBN64Ky+/FhFHx32K2SeNPu7rf183r63F92MSn1PuxXMxCeev8ffrV/tIIkSib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r0CxgAAAN0A&#10;AAAPAAAAAAAAAAAAAAAAAKoCAABkcnMvZG93bnJldi54bWxQSwUGAAAAAAQABAD6AAAAnQMAAAAA&#10;">
                    <v:shape id="Picture 1635" o:spid="_x0000_s1512" type="#_x0000_t75" style="position:absolute;left:19675;top:13262;width:29730;height:252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lXFAAAA3QAAAA8AAABkcnMvZG93bnJldi54bWxETztrwzAQ3gP9D+IKXUItNw8T3CjBDZRm&#10;yJKkS7bDulpurZOx1Nj+91GhkO0+vuett4NtxJU6XztW8JKkIIhLp2uuFHye359XIHxA1tg4JgUj&#10;edhuHiZrzLXr+UjXU6hEDGGfowITQptL6UtDFn3iWuLIfbnOYoiwq6TusI/htpGzNM2kxZpjg8GW&#10;dobKn9OvVWC/x+WlmDlpzjuzmH7sD+lbUSr19DgUryACDeEu/nfvdZyfzZfw9008QW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g/5VxQAAAN0AAAAPAAAAAAAAAAAAAAAA&#10;AJ8CAABkcnMvZG93bnJldi54bWxQSwUGAAAAAAQABAD3AAAAkQMAAAAA&#10;" stroked="t" strokecolor="black [3213]">
                      <v:imagedata r:id="rId132" o:title=""/>
                      <v:path arrowok="t"/>
                    </v:shape>
                    <v:shape id="Text Box 99" o:spid="_x0000_s1513" type="#_x0000_t202" style="position:absolute;left:19754;top:36610;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0HD8MA&#10;AADdAAAADwAAAGRycy9kb3ducmV2LnhtbERPS4vCMBC+C/sfwizsRTRVoUg1yq66sAc9+MDz0Ixt&#10;sZmUJNr67zeC4G0+vufMl52pxZ2crywrGA0TEMS51RUXCk7H38EUhA/IGmvLpOBBHpaLj94cM21b&#10;3tP9EAoRQ9hnqKAMocmk9HlJBv3QNsSRu1hnMEToCqkdtjHc1HKcJKk0WHFsKLGhVUn59XAzCtK1&#10;u7V7XvXXp80Wd00xPv88zkp9fXbfMxCBuvAWv9x/Os5PJyk8v4kn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0HD8MAAADdAAAADwAAAAAAAAAAAAAAAACYAgAAZHJzL2Rv&#10;d25yZXYueG1sUEsFBgAAAAAEAAQA9QAAAIgDAAAAAA==&#10;" stroked="f">
                      <v:textbox inset="0,0,0,0">
                        <w:txbxContent>
                          <w:p w:rsidR="00161FC4" w:rsidRDefault="00161FC4" w:rsidP="00CF0A1C">
                            <w:pPr>
                              <w:pStyle w:val="Fig"/>
                              <w:jc w:val="center"/>
                            </w:pPr>
                            <w:r>
                              <w:t>Fig. 2-3</w:t>
                            </w:r>
                          </w:p>
                        </w:txbxContent>
                      </v:textbox>
                    </v:shape>
                  </v:group>
                  <v:line id="Line 2403" o:spid="_x0000_s1514" style="position:absolute;flip:y;visibility:visible;mso-wrap-style:square" from="11293,19446" to="12872,21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AAVsYAAADdAAAADwAAAGRycy9kb3ducmV2LnhtbESP0WrCQBRE3wX/YblCX6RubKuY1FW0&#10;UOybJPUDLtnbbNrs3Zjdxvj3rlDo4zAzZ5j1drCN6KnztWMF81kCgrh0uuZKwenz/XEFwgdkjY1j&#10;UnAlD9vNeLTGTLsL59QXoRIRwj5DBSaENpPSl4Ys+plriaP35TqLIcqukrrDS4TbRj4lyVJarDku&#10;GGzpzVD5U/xaBX162KUvZnoMi+LcpvnSfB/lXqmHybB7BRFoCP/hv/aHVvA8X6RwfxOfgN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UgAFbGAAAA3QAAAA8AAAAAAAAA&#10;AAAAAAAAoQIAAGRycy9kb3ducmV2LnhtbFBLBQYAAAAABAAEAPkAAACUAwAAAAA=&#10;" strokecolor="yellow" strokeweight="1.25pt">
                    <v:stroke endarrow="block"/>
                  </v:line>
                  <v:roundrect id="AutoShape 1878" o:spid="_x0000_s1515" style="position:absolute;left:10206;top:21418;width:2174;height:202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Vz+MUA&#10;AADdAAAADwAAAGRycy9kb3ducmV2LnhtbESPQWvCQBSE7wX/w/KE3uomlapEVxGLpUdjRcjtJftM&#10;otm3Ibs16b93C4Ueh5n5hlltBtOIO3WutqwgnkQgiAuray4VnL72LwsQziNrbCyTgh9ysFmPnlaY&#10;aNtzSvejL0WAsEtQQeV9m0jpiooMuoltiYN3sZ1BH2RXSt1hH+Cmka9RNJMGaw4LFba0q6i4Hb+N&#10;gvQjezfZtp1fs0Pa5zHl87PMlXoeD9slCE+D/w//tT+1gmk8e4PfN+EJ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tXP4xQAAAN0AAAAPAAAAAAAAAAAAAAAAAJgCAABkcnMv&#10;ZG93bnJldi54bWxQSwUGAAAAAAQABAD1AAAAigMAAAAA&#10;" strokecolor="red" strokeweight="1.25pt">
                    <v:textbox inset="1.44pt,1.44pt,1.44pt,1.44pt">
                      <w:txbxContent>
                        <w:p w:rsidR="00161FC4" w:rsidRPr="00E74760" w:rsidRDefault="00161FC4" w:rsidP="00CF0A1C">
                          <w:pPr>
                            <w:jc w:val="center"/>
                            <w:rPr>
                              <w:color w:val="FF0000"/>
                              <w:sz w:val="18"/>
                              <w:szCs w:val="18"/>
                              <w:lang w:val="en-CA"/>
                            </w:rPr>
                          </w:pPr>
                          <w:r>
                            <w:rPr>
                              <w:color w:val="FF0000"/>
                              <w:sz w:val="18"/>
                              <w:szCs w:val="18"/>
                              <w:lang w:val="en-CA"/>
                            </w:rPr>
                            <w:t>1</w:t>
                          </w:r>
                        </w:p>
                      </w:txbxContent>
                    </v:textbox>
                  </v:roundrect>
                  <v:line id="Line 2403" o:spid="_x0000_s1516" style="position:absolute;visibility:visible;mso-wrap-style:square" from="11652,15307" to="12847,17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D88MAAADdAAAADwAAAGRycy9kb3ducmV2LnhtbERPTYvCMBC9L+x/CLPgTVNXcaUaZVGE&#10;XhR1BfE2NGNbbSa1ibb+e3MQ9vh439N5a0rxoNoVlhX0exEI4tTqgjMFh79VdwzCeWSNpWVS8CQH&#10;89nnxxRjbRve0WPvMxFC2MWoIPe+iqV0aU4GXc9WxIE729qgD7DOpK6xCeGmlN9RNJIGCw4NOVa0&#10;yCm97u9GwS1p2uFgMV6fbPKzpMvwmGy2R6U6X+3vBISn1v+L3+5EKxj0R2FueBOegJy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vrA/PDAAAA3QAAAA8AAAAAAAAAAAAA&#10;AAAAoQIAAGRycy9kb3ducmV2LnhtbFBLBQYAAAAABAAEAPkAAACRAwAAAAA=&#10;" strokecolor="yellow" strokeweight="1.25pt">
                    <v:stroke endarrow="block"/>
                  </v:line>
                  <v:roundrect id="AutoShape 1878" o:spid="_x0000_s1517" style="position:absolute;left:10566;top:13287;width:2173;height:202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CYcMA&#10;AADdAAAADwAAAGRycy9kb3ducmV2LnhtbERPTWvCQBC9F/wPywi91U0UqkTXEJRKj40tQm6T7JhE&#10;s7MhuzXpv+8eCj0+3vcunUwnHjS41rKCeBGBIK6sbrlW8PX59rIB4Tyyxs4yKfghB+l+9rTDRNuR&#10;c3qcfS1CCLsEFTTe94mUrmrIoFvYnjhwVzsY9AEOtdQDjiHcdHIZRa/SYMuhocGeDg1V9/O3UZCf&#10;iqMpsn59Kz7ysYypXF9kqdTzfMq2IDxN/l/8537XClbLOOwPb8IT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CYcMAAADdAAAADwAAAAAAAAAAAAAAAACYAgAAZHJzL2Rv&#10;d25yZXYueG1sUEsFBgAAAAAEAAQA9QAAAIgDAAAAAA==&#10;" strokecolor="red" strokeweight="1.25pt">
                    <v:textbox inset="1.44pt,1.44pt,1.44pt,1.44pt">
                      <w:txbxContent>
                        <w:p w:rsidR="00161FC4" w:rsidRPr="00E74760" w:rsidRDefault="00161FC4" w:rsidP="00CF0A1C">
                          <w:pPr>
                            <w:jc w:val="center"/>
                            <w:rPr>
                              <w:color w:val="FF0000"/>
                              <w:sz w:val="18"/>
                              <w:szCs w:val="18"/>
                              <w:lang w:val="en-CA"/>
                            </w:rPr>
                          </w:pPr>
                          <w:r>
                            <w:rPr>
                              <w:color w:val="FF0000"/>
                              <w:sz w:val="18"/>
                              <w:szCs w:val="18"/>
                              <w:lang w:val="en-CA"/>
                            </w:rPr>
                            <w:t>2</w:t>
                          </w:r>
                        </w:p>
                      </w:txbxContent>
                    </v:textbox>
                  </v:roundrect>
                  <v:line id="Line 2403" o:spid="_x0000_s1518" style="position:absolute;flip:x;visibility:visible;mso-wrap-style:square" from="18811,4935" to="20703,6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bZk8UAAADdAAAADwAAAGRycy9kb3ducmV2LnhtbESPUWvCMBSF3wX/Q7iCL2OmdTJHZxQZ&#10;uO1pMO0PuGuuTbG5qUlWu3+/CIKPh3POdzirzWBb0ZMPjWMF+SwDQVw53XCtoDzsHl9AhIissXVM&#10;Cv4owGY9Hq2w0O7C39TvYy0ShEOBCkyMXSFlqAxZDDPXESfv6LzFmKSvpfZ4SXDbynmWPUuLDacF&#10;gx29GapO+1+r4McvbKl5sSz7cH543x6Hj+rLKDWdDNtXEJGGeA/f2p9awdM8z+H6Jj0Buf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4bZk8UAAADdAAAADwAAAAAAAAAA&#10;AAAAAAChAgAAZHJzL2Rvd25yZXYueG1sUEsFBgAAAAAEAAQA+QAAAJMDAAAAAA==&#10;" strokecolor="red" strokeweight="1.25pt">
                    <v:stroke endarrow="block"/>
                  </v:line>
                  <v:roundrect id="AutoShape 1878" o:spid="_x0000_s1519" style="position:absolute;left:20703;top:3925;width:2172;height:202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5jcUA&#10;AADdAAAADwAAAGRycy9kb3ducmV2LnhtbESPQWvCQBSE7wX/w/KE3uomKVSJriKWSo+NipDbS/aZ&#10;RLNvQ3Y16b/vFgo9DjPzDbPajKYVD+pdY1lBPItAEJdWN1wpOB0/XhYgnEfW2FomBd/kYLOePK0w&#10;1XbgjB4HX4kAYZeigtr7LpXSlTUZdDPbEQfvYnuDPsi+krrHIcBNK5MoepMGGw4LNXa0q6m8He5G&#10;QbbP302+7ebX/CsbipiK+VkWSj1Px+0ShKfR/4f/2p9awWsSJ/D7Jj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f/mNxQAAAN0AAAAPAAAAAAAAAAAAAAAAAJgCAABkcnMv&#10;ZG93bnJldi54bWxQSwUGAAAAAAQABAD1AAAAigMAAAAA&#10;" strokecolor="red" strokeweight="1.25pt">
                    <v:textbox inset="1.44pt,1.44pt,1.44pt,1.44pt">
                      <w:txbxContent>
                        <w:p w:rsidR="00161FC4" w:rsidRPr="00E74760" w:rsidRDefault="00161FC4" w:rsidP="00CF0A1C">
                          <w:pPr>
                            <w:jc w:val="center"/>
                            <w:rPr>
                              <w:color w:val="FF0000"/>
                              <w:sz w:val="18"/>
                              <w:szCs w:val="18"/>
                              <w:lang w:val="en-CA"/>
                            </w:rPr>
                          </w:pPr>
                          <w:r>
                            <w:rPr>
                              <w:color w:val="FF0000"/>
                              <w:sz w:val="18"/>
                              <w:szCs w:val="18"/>
                              <w:lang w:val="en-CA"/>
                            </w:rPr>
                            <w:t>5</w:t>
                          </w:r>
                        </w:p>
                      </w:txbxContent>
                    </v:textbox>
                  </v:roundrect>
                  <v:line id="Line 2403" o:spid="_x0000_s1520" style="position:absolute;flip:x y;visibility:visible;mso-wrap-style:square" from="19064,12296" to="20466,142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2TDMYAAADdAAAADwAAAGRycy9kb3ducmV2LnhtbESPQYvCMBSE74L/IbwFL6JpVRapRhFB&#10;WTypuyx4ezbPtm7zUpqoXX+9EQSPw8x8w0znjSnFlWpXWFYQ9yMQxKnVBWcKfr5XvTEI55E1lpZJ&#10;wT85mM/arSkm2t54R9e9z0SAsEtQQe59lUjp0pwMur6tiIN3srVBH2SdSV3jLcBNKQdR9CkNFhwW&#10;cqxomVP6t78YBaTtrzvHh+Xmcl91T8f1aLvpWqU6H81iAsJT49/hV/tLKxgO4iE834QnIG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3NkwzGAAAA3QAAAA8AAAAAAAAA&#10;AAAAAAAAoQIAAGRycy9kb3ducmV2LnhtbFBLBQYAAAAABAAEAPkAAACUAwAAAAA=&#10;" strokecolor="yellow" strokeweight="1.25pt">
                    <v:stroke endarrow="block"/>
                  </v:line>
                  <v:line id="Line 2403" o:spid="_x0000_s1521" style="position:absolute;flip:x;visibility:visible;mso-wrap-style:square" from="20240,7481" to="21606,9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6C8UAAADdAAAADwAAAGRycy9kb3ducmV2LnhtbESPUWvCMBSF3wf+h3AHvgxNdWWTahQZ&#10;uPk0mOsPuDbXpqy5qUlWu39vBGGPh3POdzirzWBb0ZMPjWMFs2kGgrhyuuFaQfm9myxAhIissXVM&#10;Cv4owGY9elhhod2Fv6g/xFokCIcCFZgYu0LKUBmyGKauI07eyXmLMUlfS+3xkuC2lfMse5EWG04L&#10;Bjt6M1T9HH6tgqPPbak5fy37cH56356Gj+rTKDV+HLZLEJGG+B++t/dawfN8lsPtTXoCcn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F6C8UAAADdAAAADwAAAAAAAAAA&#10;AAAAAAChAgAAZHJzL2Rvd25yZXYueG1sUEsFBgAAAAAEAAQA+QAAAJMDAAAAAA==&#10;" strokecolor="red" strokeweight="1.25pt">
                    <v:stroke endarrow="block"/>
                  </v:line>
                  <v:roundrect id="AutoShape 1878" o:spid="_x0000_s1522" style="position:absolute;left:21606;top:6472;width:2172;height:202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Zh+cUA&#10;AADdAAAADwAAAGRycy9kb3ducmV2LnhtbESPQWvCQBSE74L/YXlCb7qJpVWiq4hi6dHYUsjtJfua&#10;pGbfhuzWxH/vCoUeh5n5hllvB9OIK3WutqwgnkUgiAuray4VfH4cp0sQziNrbCyTghs52G7GozUm&#10;2vac0vXsSxEg7BJUUHnfJlK6oiKDbmZb4uB9286gD7Irpe6wD3DTyHkUvUqDNYeFClvaV1Rczr9G&#10;QfqWHUy2axc/2Snt85jyxZfMlXqaDLsVCE+D/w//td+1gud5/AKPN+EJ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lmH5xQAAAN0AAAAPAAAAAAAAAAAAAAAAAJgCAABkcnMv&#10;ZG93bnJldi54bWxQSwUGAAAAAAQABAD1AAAAigMAAAAA&#10;" strokecolor="red" strokeweight="1.25pt">
                    <v:textbox inset="1.44pt,1.44pt,1.44pt,1.44pt">
                      <w:txbxContent>
                        <w:p w:rsidR="00161FC4" w:rsidRPr="00E74760" w:rsidRDefault="00161FC4" w:rsidP="00CF0A1C">
                          <w:pPr>
                            <w:jc w:val="center"/>
                            <w:rPr>
                              <w:color w:val="FF0000"/>
                              <w:sz w:val="18"/>
                              <w:szCs w:val="18"/>
                              <w:lang w:val="en-CA"/>
                            </w:rPr>
                          </w:pPr>
                          <w:r>
                            <w:rPr>
                              <w:color w:val="FF0000"/>
                              <w:sz w:val="18"/>
                              <w:szCs w:val="18"/>
                              <w:lang w:val="en-CA"/>
                            </w:rPr>
                            <w:t>4</w:t>
                          </w:r>
                        </w:p>
                      </w:txbxContent>
                    </v:textbox>
                  </v:roundrect>
                  <v:roundrect id="AutoShape 1878" o:spid="_x0000_s1523" style="position:absolute;left:19380;top:14267;width:2173;height:202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T/jsUA&#10;AADdAAAADwAAAGRycy9kb3ducmV2LnhtbESPQWvCQBSE7wX/w/IEb7qJBS2pq4jS4tGoFHJ7yb4m&#10;0ezbkN2a+O+7BaHHYWa+YVabwTTiTp2rLSuIZxEI4sLqmksFl/PH9A2E88gaG8uk4EEONuvRywoT&#10;bXtO6X7ypQgQdgkqqLxvEyldUZFBN7MtcfC+bWfQB9mVUnfYB7hp5DyKFtJgzWGhwpZ2FRW3049R&#10;kH5me5Nt2+U1O6Z9HlO+/JK5UpPxsH0H4Wnw/+Fn+6AVvM7jBfy9CU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RP+OxQAAAN0AAAAPAAAAAAAAAAAAAAAAAJgCAABkcnMv&#10;ZG93bnJldi54bWxQSwUGAAAAAAQABAD1AAAAigMAAAAA&#10;" strokecolor="red" strokeweight="1.25pt">
                    <v:textbox inset="1.44pt,1.44pt,1.44pt,1.44pt">
                      <w:txbxContent>
                        <w:p w:rsidR="00161FC4" w:rsidRPr="00E74760" w:rsidRDefault="00161FC4" w:rsidP="00CF0A1C">
                          <w:pPr>
                            <w:jc w:val="center"/>
                            <w:rPr>
                              <w:color w:val="FF0000"/>
                              <w:sz w:val="18"/>
                              <w:szCs w:val="18"/>
                              <w:lang w:val="en-CA"/>
                            </w:rPr>
                          </w:pPr>
                          <w:r>
                            <w:rPr>
                              <w:color w:val="FF0000"/>
                              <w:sz w:val="18"/>
                              <w:szCs w:val="18"/>
                              <w:lang w:val="en-CA"/>
                            </w:rPr>
                            <w:t>3</w:t>
                          </w:r>
                        </w:p>
                      </w:txbxContent>
                    </v:textbox>
                  </v:roundrect>
                </v:group>
                <v:shape id="Freeform 308" o:spid="_x0000_s1524" style="position:absolute;left:11984;top:19000;width:1351;height:4955;visibility:visible;mso-wrap-style:square;v-text-anchor:middle" coordsize="256032,8558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BldcAA&#10;AADcAAAADwAAAGRycy9kb3ducmV2LnhtbERPy4rCMBTdC/MP4Qqz09RRRDpGEUF0xI2PD7g0t03H&#10;5qYkUTvz9WYhuDyc93zZ2UbcyYfasYLRMANBXDhdc6Xgct4MZiBCRNbYOCYFfxRgufjozTHX7sFH&#10;up9iJVIIhxwVmBjbXMpQGLIYhq4lTlzpvMWYoK+k9vhI4baRX1k2lRZrTg0GW1obKq6nm1WwbX/3&#10;O7Px6/In2P/J7VJgeT4o9dnvVt8gInXxLX65d1rBOEtr05l0BO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hBldcAAAADcAAAADwAAAAAAAAAAAAAAAACYAgAAZHJzL2Rvd25y&#10;ZXYueG1sUEsFBgAAAAAEAAQA9QAAAIUDAAAAAA==&#10;" path="m,855878c52425,838809,104851,821741,131673,760781v26822,-60960,18288,-192634,29261,-270663c171907,412089,188976,349910,197510,292608v8534,-57302,4876,-97536,14630,-146304c221894,97536,238963,48768,256032,e" filled="f" strokecolor="lime" strokeweight="2pt">
                  <v:path arrowok="t" o:connecttype="custom" o:connectlocs="0,495448;69468,440399;84906,283718;104203,169384;111921,84692;135078,0" o:connectangles="0,0,0,0,0,0"/>
                </v:shape>
                <v:shape id="Freeform 313" o:spid="_x0000_s1525" style="position:absolute;left:13335;top:6048;width:5857;height:10951;visibility:visible;mso-wrap-style:square;v-text-anchor:middle" coordsize="1004855,19458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yZSMUA&#10;AADcAAAADwAAAGRycy9kb3ducmV2LnhtbESPwWrDMBBE74H+g9hCLqGRnUAorpVQGlJ8K7Vz6HGx&#10;trKptXItxXb+PioUchxm5g2TH2bbiZEG3zpWkK4TEMS10y0bBefq9PQMwgdkjZ1jUnAlD4f9wyLH&#10;TLuJP2ksgxERwj5DBU0IfSalrxuy6NeuJ47etxsshigHI/WAU4TbTm6SZCctthwXGuzpraH6p7xY&#10;Be+TrQx9mOOvm1ZlXRzTr0t7Umr5OL++gAg0h3v4v11oBdt0C39n4hG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zJlIxQAAANwAAAAPAAAAAAAAAAAAAAAAAJgCAABkcnMv&#10;ZG93bnJldi54bWxQSwUGAAAAAAQABAD1AAAAigMAAAAA&#10;" path="m23891,1945844c9260,1825143,-5370,1704442,1945,1602029,9260,1499616,6822,1422807,67782,1331367v60960,-91440,187757,-224333,299923,-277978c479871,999744,644463,1019251,740780,1009498v96317,-9753,160935,19508,204826,-14630c989497,960730,999250,903427,1004127,804672v4877,-98755,-15849,-286512,-29260,-402336c961456,286512,956578,176784,923660,109728,890742,42672,834049,21336,777356,e" filled="f" strokecolor="lime" strokeweight="2pt">
                  <v:path arrowok="t" o:connecttype="custom" o:connectlocs="13927,1095082;1134,901590;39514,749267;214356,592826;431843,568125;551248,559892;585364,452853;568306,226427;538455,61753;453166,0" o:connectangles="0,0,0,0,0,0,0,0,0,0"/>
                </v:shape>
                <w10:anchorlock/>
              </v:group>
            </w:pict>
          </mc:Fallback>
        </mc:AlternateContent>
      </w:r>
      <w:r w:rsidR="00925488" w:rsidRPr="00925488">
        <w:rPr>
          <w:noProof/>
        </w:rPr>
        <w:t xml:space="preserve">Starting from the B+ battery terminal, route </w:t>
      </w:r>
      <w:r w:rsidR="00925488">
        <w:rPr>
          <w:noProof/>
        </w:rPr>
        <w:t xml:space="preserve">the </w:t>
      </w:r>
      <w:r w:rsidR="00925488" w:rsidRPr="00925488">
        <w:rPr>
          <w:noProof/>
        </w:rPr>
        <w:t xml:space="preserve">trailer power wire along </w:t>
      </w:r>
      <w:r w:rsidR="00925488">
        <w:rPr>
          <w:noProof/>
        </w:rPr>
        <w:t xml:space="preserve">the </w:t>
      </w:r>
      <w:r w:rsidR="00925488" w:rsidRPr="00925488">
        <w:rPr>
          <w:noProof/>
        </w:rPr>
        <w:t>ve</w:t>
      </w:r>
      <w:r w:rsidR="00925488">
        <w:rPr>
          <w:noProof/>
        </w:rPr>
        <w:t>hicle wire harness in the under</w:t>
      </w:r>
      <w:r w:rsidR="00925488" w:rsidRPr="00925488">
        <w:rPr>
          <w:noProof/>
        </w:rPr>
        <w:t xml:space="preserve">hood compartment </w:t>
      </w:r>
      <w:r w:rsidR="00695E8D">
        <w:t xml:space="preserve">(Fig. </w:t>
      </w:r>
      <w:r w:rsidR="00925488">
        <w:t>2-</w:t>
      </w:r>
      <w:r w:rsidR="00695E8D">
        <w:t>3).</w:t>
      </w:r>
      <w:r w:rsidR="00925488">
        <w:t xml:space="preserve">  </w:t>
      </w:r>
      <w:r w:rsidR="00925488" w:rsidRPr="00925488">
        <w:t>Follow</w:t>
      </w:r>
      <w:r w:rsidR="00925488">
        <w:t xml:space="preserve"> the</w:t>
      </w:r>
      <w:r w:rsidR="00925488" w:rsidRPr="00925488">
        <w:t xml:space="preserve"> vehicle wire harness towards and along the LH fender and secure the trailer power wire with </w:t>
      </w:r>
      <w:r w:rsidR="00925488">
        <w:t>wi</w:t>
      </w:r>
      <w:r w:rsidR="00925488" w:rsidRPr="00925488">
        <w:t xml:space="preserve">re </w:t>
      </w:r>
      <w:r w:rsidR="00925488">
        <w:t>ties.</w:t>
      </w:r>
    </w:p>
    <w:p w:rsidR="00230FBE" w:rsidRDefault="00230FBE" w:rsidP="00655910">
      <w:pPr>
        <w:pStyle w:val="ProcLevel2"/>
        <w:numPr>
          <w:ilvl w:val="0"/>
          <w:numId w:val="0"/>
        </w:numPr>
        <w:ind w:left="360"/>
        <w:rPr>
          <w:b/>
        </w:rPr>
      </w:pPr>
      <w:r>
        <w:rPr>
          <w:noProof/>
        </w:rPr>
        <w:drawing>
          <wp:anchor distT="0" distB="0" distL="114300" distR="114300" simplePos="0" relativeHeight="252055040" behindDoc="0" locked="1" layoutInCell="1" allowOverlap="1" wp14:anchorId="49E26E58" wp14:editId="0EB005F5">
            <wp:simplePos x="0" y="0"/>
            <wp:positionH relativeFrom="column">
              <wp:posOffset>-18415</wp:posOffset>
            </wp:positionH>
            <wp:positionV relativeFrom="paragraph">
              <wp:posOffset>-54610</wp:posOffset>
            </wp:positionV>
            <wp:extent cx="231318" cy="237744"/>
            <wp:effectExtent l="0" t="0" r="0" b="0"/>
            <wp:wrapNone/>
            <wp:docPr id="288" name="Picture 288" descr="stop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top_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31318" cy="23774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 xml:space="preserve">NOTE: </w:t>
      </w:r>
      <w:r w:rsidRPr="00230FBE">
        <w:t xml:space="preserve">Do not secure </w:t>
      </w:r>
      <w:r>
        <w:t xml:space="preserve">the </w:t>
      </w:r>
      <w:r w:rsidRPr="00230FBE">
        <w:t>trailer power wire or any wire tie</w:t>
      </w:r>
      <w:r w:rsidR="00CA21AE">
        <w:t>s</w:t>
      </w:r>
      <w:r w:rsidRPr="00230FBE">
        <w:t xml:space="preserve"> to </w:t>
      </w:r>
      <w:r>
        <w:t xml:space="preserve">the </w:t>
      </w:r>
      <w:r w:rsidRPr="00230FBE">
        <w:t>hood cable.</w:t>
      </w:r>
      <w:r>
        <w:t xml:space="preserve"> </w:t>
      </w:r>
      <w:r w:rsidRPr="00230FBE">
        <w:t xml:space="preserve"> </w:t>
      </w:r>
      <w:r>
        <w:t xml:space="preserve">The hood cable must remain unbound </w:t>
      </w:r>
      <w:r w:rsidRPr="00230FBE">
        <w:t>for proper operation.</w:t>
      </w:r>
    </w:p>
    <w:p w:rsidR="00230FBE" w:rsidRPr="00230FBE" w:rsidRDefault="00230FBE" w:rsidP="00655910">
      <w:pPr>
        <w:pStyle w:val="ProcLevel2"/>
        <w:numPr>
          <w:ilvl w:val="0"/>
          <w:numId w:val="0"/>
        </w:numPr>
        <w:ind w:left="360"/>
      </w:pPr>
      <w:r>
        <w:rPr>
          <w:noProof/>
        </w:rPr>
        <w:drawing>
          <wp:anchor distT="0" distB="0" distL="114300" distR="114300" simplePos="0" relativeHeight="252052992" behindDoc="0" locked="1" layoutInCell="1" allowOverlap="1" wp14:anchorId="1A2D7E6D" wp14:editId="5E57C8EE">
            <wp:simplePos x="0" y="0"/>
            <wp:positionH relativeFrom="column">
              <wp:posOffset>-18415</wp:posOffset>
            </wp:positionH>
            <wp:positionV relativeFrom="paragraph">
              <wp:posOffset>-54610</wp:posOffset>
            </wp:positionV>
            <wp:extent cx="228600" cy="228600"/>
            <wp:effectExtent l="0" t="0" r="0" b="0"/>
            <wp:wrapNone/>
            <wp:docPr id="3231" name="Picture 3231"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aution_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 xml:space="preserve">NOTE: </w:t>
      </w:r>
      <w:r w:rsidRPr="00230FBE">
        <w:t xml:space="preserve">Orange wire ties </w:t>
      </w:r>
      <w:r>
        <w:t xml:space="preserve">are </w:t>
      </w:r>
      <w:r w:rsidRPr="00230FBE">
        <w:t>used for illustration purpose</w:t>
      </w:r>
      <w:r>
        <w:t>s</w:t>
      </w:r>
      <w:r w:rsidRPr="00230FBE">
        <w:t>.</w:t>
      </w:r>
      <w:r>
        <w:t xml:space="preserve"> </w:t>
      </w:r>
      <w:r w:rsidRPr="00230FBE">
        <w:t xml:space="preserve"> </w:t>
      </w:r>
      <w:r>
        <w:t>The a</w:t>
      </w:r>
      <w:r w:rsidRPr="00230FBE">
        <w:t xml:space="preserve">ctual wire ties </w:t>
      </w:r>
      <w:r>
        <w:t>in</w:t>
      </w:r>
      <w:r w:rsidRPr="00230FBE">
        <w:t xml:space="preserve"> the kit are black.</w:t>
      </w:r>
    </w:p>
    <w:p w:rsidR="00230FBE" w:rsidRDefault="00695E8D" w:rsidP="00655910">
      <w:pPr>
        <w:pStyle w:val="ProcLevel2"/>
      </w:pPr>
      <w:r w:rsidRPr="00F067A5">
        <w:t xml:space="preserve">Route the trailer power wire </w:t>
      </w:r>
      <w:r w:rsidR="00230FBE" w:rsidRPr="00230FBE">
        <w:t>through the dash grommet</w:t>
      </w:r>
      <w:r w:rsidR="00230FBE">
        <w:t>.</w:t>
      </w:r>
    </w:p>
    <w:p w:rsidR="00695E8D" w:rsidRDefault="00230FBE" w:rsidP="00655910">
      <w:pPr>
        <w:pStyle w:val="ProcLevel3"/>
      </w:pPr>
      <w:r>
        <w:rPr>
          <w:noProof/>
        </w:rPr>
        <mc:AlternateContent>
          <mc:Choice Requires="wpg">
            <w:drawing>
              <wp:anchor distT="0" distB="0" distL="114300" distR="114300" simplePos="0" relativeHeight="252059136" behindDoc="0" locked="1" layoutInCell="1" allowOverlap="1" wp14:anchorId="08A02C31" wp14:editId="03CC1824">
                <wp:simplePos x="0" y="0"/>
                <wp:positionH relativeFrom="column">
                  <wp:posOffset>-3246120</wp:posOffset>
                </wp:positionH>
                <wp:positionV relativeFrom="paragraph">
                  <wp:posOffset>0</wp:posOffset>
                </wp:positionV>
                <wp:extent cx="2971800" cy="2231136"/>
                <wp:effectExtent l="19050" t="19050" r="19050" b="17145"/>
                <wp:wrapNone/>
                <wp:docPr id="289" name="Group 289"/>
                <wp:cNvGraphicFramePr/>
                <a:graphic xmlns:a="http://schemas.openxmlformats.org/drawingml/2006/main">
                  <a:graphicData uri="http://schemas.microsoft.com/office/word/2010/wordprocessingGroup">
                    <wpg:wgp>
                      <wpg:cNvGrpSpPr/>
                      <wpg:grpSpPr>
                        <a:xfrm>
                          <a:off x="0" y="0"/>
                          <a:ext cx="2971800" cy="2231136"/>
                          <a:chOff x="162446" y="0"/>
                          <a:chExt cx="2971165" cy="2222299"/>
                        </a:xfrm>
                      </wpg:grpSpPr>
                      <wpg:grpSp>
                        <wpg:cNvPr id="291" name="Group 291"/>
                        <wpg:cNvGrpSpPr/>
                        <wpg:grpSpPr>
                          <a:xfrm>
                            <a:off x="162446" y="0"/>
                            <a:ext cx="2971165" cy="2222299"/>
                            <a:chOff x="342561" y="163662"/>
                            <a:chExt cx="2969608" cy="2229575"/>
                          </a:xfrm>
                        </wpg:grpSpPr>
                        <pic:pic xmlns:pic="http://schemas.openxmlformats.org/drawingml/2006/picture">
                          <pic:nvPicPr>
                            <pic:cNvPr id="292" name="Picture 292"/>
                            <pic:cNvPicPr preferRelativeResize="0">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342561" y="163662"/>
                              <a:ext cx="2969608" cy="2229575"/>
                            </a:xfrm>
                            <a:prstGeom prst="rect">
                              <a:avLst/>
                            </a:prstGeom>
                            <a:ln>
                              <a:solidFill>
                                <a:schemeClr val="tx1"/>
                              </a:solidFill>
                            </a:ln>
                            <a:extLst>
                              <a:ext uri="{53640926-AAD7-44D8-BBD7-CCE9431645EC}">
                                <a14:shadowObscured xmlns:a14="http://schemas.microsoft.com/office/drawing/2010/main"/>
                              </a:ext>
                            </a:extLst>
                          </pic:spPr>
                        </pic:pic>
                        <wps:wsp>
                          <wps:cNvPr id="293" name="Text Box 99"/>
                          <wps:cNvSpPr txBox="1">
                            <a:spLocks noChangeArrowheads="1"/>
                          </wps:cNvSpPr>
                          <wps:spPr bwMode="auto">
                            <a:xfrm>
                              <a:off x="350440" y="2200562"/>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230FBE">
                                <w:pPr>
                                  <w:pStyle w:val="Fig"/>
                                  <w:jc w:val="center"/>
                                </w:pPr>
                                <w:r>
                                  <w:t>Fig. 2-4</w:t>
                                </w:r>
                              </w:p>
                            </w:txbxContent>
                          </wps:txbx>
                          <wps:bodyPr rot="0" vert="horz" wrap="square" lIns="0" tIns="0" rIns="0" bIns="0" anchor="t" anchorCtr="0" upright="1">
                            <a:noAutofit/>
                          </wps:bodyPr>
                        </wps:wsp>
                      </wpg:grpSp>
                      <wps:wsp>
                        <wps:cNvPr id="297" name="Line 2403"/>
                        <wps:cNvCnPr>
                          <a:cxnSpLocks noChangeShapeType="1"/>
                          <a:stCxn id="298" idx="2"/>
                        </wps:cNvCnPr>
                        <wps:spPr bwMode="auto">
                          <a:xfrm>
                            <a:off x="1666655" y="652864"/>
                            <a:ext cx="78871" cy="489652"/>
                          </a:xfrm>
                          <a:prstGeom prst="line">
                            <a:avLst/>
                          </a:prstGeom>
                          <a:noFill/>
                          <a:ln w="25400">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8" name="Text Box 2455"/>
                        <wps:cNvSpPr txBox="1">
                          <a:spLocks noChangeArrowheads="1"/>
                        </wps:cNvSpPr>
                        <wps:spPr bwMode="auto">
                          <a:xfrm>
                            <a:off x="1248825" y="511895"/>
                            <a:ext cx="835659" cy="140635"/>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CA06E6" w:rsidRDefault="00161FC4" w:rsidP="00230FBE">
                              <w:pPr>
                                <w:jc w:val="center"/>
                                <w:rPr>
                                  <w:sz w:val="18"/>
                                  <w:szCs w:val="18"/>
                                </w:rPr>
                              </w:pPr>
                              <w:r>
                                <w:rPr>
                                  <w:sz w:val="18"/>
                                  <w:szCs w:val="18"/>
                                  <w:lang w:val="en-CA"/>
                                </w:rPr>
                                <w:t>Grommet nipple</w:t>
                              </w:r>
                            </w:p>
                          </w:txbxContent>
                        </wps:txbx>
                        <wps:bodyPr rot="0" vert="horz" wrap="square" lIns="0" tIns="0" rIns="0" bIns="0" anchor="t" anchorCtr="0" upright="1">
                          <a:spAutoFit/>
                        </wps:bodyPr>
                      </wps:wsp>
                    </wpg:wgp>
                  </a:graphicData>
                </a:graphic>
                <wp14:sizeRelH relativeFrom="margin">
                  <wp14:pctWidth>0</wp14:pctWidth>
                </wp14:sizeRelH>
                <wp14:sizeRelV relativeFrom="margin">
                  <wp14:pctHeight>0</wp14:pctHeight>
                </wp14:sizeRelV>
              </wp:anchor>
            </w:drawing>
          </mc:Choice>
          <mc:Fallback>
            <w:pict>
              <v:group w14:anchorId="08A02C31" id="Group 289" o:spid="_x0000_s1526" style="position:absolute;left:0;text-align:left;margin-left:-255.6pt;margin-top:0;width:234pt;height:175.7pt;z-index:252059136;mso-position-horizontal-relative:text;mso-position-vertical-relative:text;mso-width-relative:margin;mso-height-relative:margin" coordorigin="1624" coordsize="29711,222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">
                <v:group id="Group 291" o:spid="_x0000_s1527" style="position:absolute;left:1624;width:29712;height:22222" coordorigin="3425,1636" coordsize="29696,22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shape id="Picture 292" o:spid="_x0000_s1528" type="#_x0000_t75" style="position:absolute;left:3425;top:1636;width:29696;height:2229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u8cXEAAAA3AAAAA8AAABkcnMvZG93bnJldi54bWxEj1FrwjAUhd8H/odwBV9EUyuMrTMtUhgM&#10;xhhTf8CluTadzU1oUq3/fhkM9ng453yHs6sm24srDaFzrGCzzkAQN0533Co4HV9XTyBCRNbYOyYF&#10;dwpQlbOHHRba3fiLrofYigThUKACE6MvpAyNIYth7Txx8s5usBiTHFqpB7wluO1lnmWP0mLHacGg&#10;p9pQczmMVsH38v3yefJ+qY/jVtbe663BD6UW82n/AiLSFP/Df+03rSB/zuH3TDoCsv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Vu8cXEAAAA3AAAAA8AAAAAAAAAAAAAAAAA&#10;nwIAAGRycy9kb3ducmV2LnhtbFBLBQYAAAAABAAEAPcAAACQAwAAAAA=&#10;" stroked="t" strokecolor="black [3213]">
                    <v:imagedata r:id="rId135" o:title=""/>
                    <v:path arrowok="t"/>
                  </v:shape>
                  <v:shape id="Text Box 99" o:spid="_x0000_s1529" type="#_x0000_t202" style="position:absolute;left:3504;top:22005;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rch8UA&#10;AADcAAAADwAAAGRycy9kb3ducmV2LnhtbESPT4vCMBTE7wt+h/CEvSyabgXRahRXV9jDevAPnh/N&#10;sy02LyWJtn77jSDscZiZ3zDzZWdqcSfnK8sKPocJCOLc6ooLBafjdjAB4QOyxtoyKXiQh+Wi9zbH&#10;TNuW93Q/hEJECPsMFZQhNJmUPi/JoB/ahjh6F+sMhihdIbXDNsJNLdMkGUuDFceFEhtal5RfDzej&#10;YLxxt3bP64/N6fsXd02Rnr8eZ6Xe+91qBiJQF/7Dr/aPVpBOR/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mtyHxQAAANwAAAAPAAAAAAAAAAAAAAAAAJgCAABkcnMv&#10;ZG93bnJldi54bWxQSwUGAAAAAAQABAD1AAAAigMAAAAA&#10;" stroked="f">
                    <v:textbox inset="0,0,0,0">
                      <w:txbxContent>
                        <w:p w:rsidR="00161FC4" w:rsidRDefault="00161FC4" w:rsidP="00230FBE">
                          <w:pPr>
                            <w:pStyle w:val="Fig"/>
                            <w:jc w:val="center"/>
                          </w:pPr>
                          <w:r>
                            <w:t>Fig. 2-4</w:t>
                          </w:r>
                        </w:p>
                      </w:txbxContent>
                    </v:textbox>
                  </v:shape>
                </v:group>
                <v:line id="Line 2403" o:spid="_x0000_s1530" style="position:absolute;visibility:visible;mso-wrap-style:square" from="16666,6528" to="17455,11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wagcMAAADcAAAADwAAAGRycy9kb3ducmV2LnhtbESPT4vCMBTE74LfITzBm6b24J9qFF0Q&#10;ZNmDuqLXZ/Nsi81LabK1fnsjCHscZuY3zGLVmlI0VLvCsoLRMAJBnFpdcKbg9LsdTEE4j6yxtEwK&#10;nuRgtex2Fpho++ADNUefiQBhl6CC3PsqkdKlORl0Q1sRB+9ma4M+yDqTusZHgJtSxlE0lgYLDgs5&#10;VvSVU3o//plA+Y6m8cb+XK5NfN6a/QWf2o+V6vfa9RyEp9b/hz/tnVYQzybwPhOOgF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BcGoHDAAAA3AAAAA8AAAAAAAAAAAAA&#10;AAAAoQIAAGRycy9kb3ducmV2LnhtbFBLBQYAAAAABAAEAPkAAACRAwAAAAA=&#10;" strokecolor="yellow" strokeweight="2pt">
                  <v:stroke endarrow="block"/>
                </v:line>
                <v:shape id="Text Box 2455" o:spid="_x0000_s1531" type="#_x0000_t202" style="position:absolute;left:12488;top:5118;width:8356;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Ri8MA&#10;AADcAAAADwAAAGRycy9kb3ducmV2LnhtbERPz2vCMBS+C/sfwhvsIjOdE5mdUUQm6C5i9eLt0Tyb&#10;bs1LSVLt/ntzGHj8+H7Pl71txJV8qB0reBtlIIhLp2uuFJyOm9cPECEia2wck4I/CrBcPA3mmGt3&#10;4wNdi1iJFMIhRwUmxjaXMpSGLIaRa4kTd3HeYkzQV1J7vKVw28hxlk2lxZpTg8GW1obK36KzCvaT&#10;894Mu8vX92ry7nenbj39qQqlXp771SeISH18iP/dW61gPEtr05l0BO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Ri8MAAADcAAAADwAAAAAAAAAAAAAAAACYAgAAZHJzL2Rv&#10;d25yZXYueG1sUEsFBgAAAAAEAAQA9QAAAIgDAAAAAA==&#10;" stroked="f">
                  <v:textbox style="mso-fit-shape-to-text:t" inset="0,0,0,0">
                    <w:txbxContent>
                      <w:p w:rsidR="00161FC4" w:rsidRPr="00CA06E6" w:rsidRDefault="00161FC4" w:rsidP="00230FBE">
                        <w:pPr>
                          <w:jc w:val="center"/>
                          <w:rPr>
                            <w:sz w:val="18"/>
                            <w:szCs w:val="18"/>
                          </w:rPr>
                        </w:pPr>
                        <w:r>
                          <w:rPr>
                            <w:sz w:val="18"/>
                            <w:szCs w:val="18"/>
                            <w:lang w:val="en-CA"/>
                          </w:rPr>
                          <w:t>Grommet nipple</w:t>
                        </w:r>
                      </w:p>
                    </w:txbxContent>
                  </v:textbox>
                </v:shape>
                <w10:anchorlock/>
              </v:group>
            </w:pict>
          </mc:Fallback>
        </mc:AlternateContent>
      </w:r>
      <w:r w:rsidRPr="00230FBE">
        <w:t xml:space="preserve">Locate </w:t>
      </w:r>
      <w:r>
        <w:t xml:space="preserve">the </w:t>
      </w:r>
      <w:r w:rsidRPr="00230FBE">
        <w:t>grommet near</w:t>
      </w:r>
      <w:r>
        <w:t xml:space="preserve"> the</w:t>
      </w:r>
      <w:r w:rsidRPr="00230FBE">
        <w:t xml:space="preserve"> brake booster and suspension on </w:t>
      </w:r>
      <w:r>
        <w:t xml:space="preserve">the </w:t>
      </w:r>
      <w:r w:rsidRPr="00230FBE">
        <w:t xml:space="preserve">driver side of </w:t>
      </w:r>
      <w:r>
        <w:t xml:space="preserve">the </w:t>
      </w:r>
      <w:r w:rsidRPr="00230FBE">
        <w:t xml:space="preserve">vehicle. </w:t>
      </w:r>
      <w:r>
        <w:t xml:space="preserve"> </w:t>
      </w:r>
      <w:r w:rsidRPr="00230FBE">
        <w:t xml:space="preserve">Locate </w:t>
      </w:r>
      <w:r>
        <w:t xml:space="preserve">the </w:t>
      </w:r>
      <w:r w:rsidRPr="00230FBE">
        <w:t xml:space="preserve">grommet nipple </w:t>
      </w:r>
      <w:r>
        <w:t>to</w:t>
      </w:r>
      <w:r w:rsidRPr="00230FBE">
        <w:t xml:space="preserve"> pass </w:t>
      </w:r>
      <w:r>
        <w:t xml:space="preserve">the </w:t>
      </w:r>
      <w:r w:rsidRPr="00230FBE">
        <w:t>wire through</w:t>
      </w:r>
      <w:r w:rsidR="00695E8D">
        <w:t xml:space="preserve"> (Fig. </w:t>
      </w:r>
      <w:r>
        <w:t>2-4</w:t>
      </w:r>
      <w:r w:rsidR="00695E8D">
        <w:t>).</w:t>
      </w:r>
    </w:p>
    <w:p w:rsidR="00230FBE" w:rsidRDefault="00230FBE" w:rsidP="00655910">
      <w:pPr>
        <w:spacing w:after="120" w:line="300" w:lineRule="auto"/>
      </w:pPr>
      <w:r>
        <w:br w:type="page"/>
      </w:r>
    </w:p>
    <w:p w:rsidR="00230FBE" w:rsidRDefault="00230FBE" w:rsidP="00EB0D52">
      <w:pPr>
        <w:pStyle w:val="ProcLevel2"/>
        <w:numPr>
          <w:ilvl w:val="0"/>
          <w:numId w:val="0"/>
        </w:numPr>
        <w:ind w:left="360"/>
      </w:pPr>
    </w:p>
    <w:p w:rsidR="00230FBE" w:rsidRDefault="00F034EA" w:rsidP="00EB0D52">
      <w:pPr>
        <w:pStyle w:val="ProcLevel3"/>
      </w:pPr>
      <w:r>
        <w:rPr>
          <w:noProof/>
        </w:rPr>
        <mc:AlternateContent>
          <mc:Choice Requires="wpg">
            <w:drawing>
              <wp:anchor distT="0" distB="0" distL="114300" distR="114300" simplePos="0" relativeHeight="252071424" behindDoc="0" locked="1" layoutInCell="1" allowOverlap="1" wp14:anchorId="78B191B6" wp14:editId="4F2FE59B">
                <wp:simplePos x="0" y="0"/>
                <wp:positionH relativeFrom="column">
                  <wp:posOffset>-3248025</wp:posOffset>
                </wp:positionH>
                <wp:positionV relativeFrom="paragraph">
                  <wp:posOffset>2301875</wp:posOffset>
                </wp:positionV>
                <wp:extent cx="2971800" cy="2228850"/>
                <wp:effectExtent l="19050" t="19050" r="19050" b="19050"/>
                <wp:wrapNone/>
                <wp:docPr id="318" name="Group 318"/>
                <wp:cNvGraphicFramePr/>
                <a:graphic xmlns:a="http://schemas.openxmlformats.org/drawingml/2006/main">
                  <a:graphicData uri="http://schemas.microsoft.com/office/word/2010/wordprocessingGroup">
                    <wpg:wgp>
                      <wpg:cNvGrpSpPr/>
                      <wpg:grpSpPr>
                        <a:xfrm>
                          <a:off x="0" y="0"/>
                          <a:ext cx="2971800" cy="2228850"/>
                          <a:chOff x="162446" y="948"/>
                          <a:chExt cx="2971165" cy="2220401"/>
                        </a:xfrm>
                      </wpg:grpSpPr>
                      <wpg:grpSp>
                        <wpg:cNvPr id="319" name="Group 319"/>
                        <wpg:cNvGrpSpPr/>
                        <wpg:grpSpPr>
                          <a:xfrm>
                            <a:off x="162446" y="948"/>
                            <a:ext cx="2971165" cy="2220401"/>
                            <a:chOff x="342561" y="164613"/>
                            <a:chExt cx="2969608" cy="2227671"/>
                          </a:xfrm>
                        </wpg:grpSpPr>
                        <pic:pic xmlns:pic="http://schemas.openxmlformats.org/drawingml/2006/picture">
                          <pic:nvPicPr>
                            <pic:cNvPr id="3238" name="Picture 3238"/>
                            <pic:cNvPicPr preferRelativeResize="0">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342561" y="164613"/>
                              <a:ext cx="2969608" cy="2227671"/>
                            </a:xfrm>
                            <a:prstGeom prst="rect">
                              <a:avLst/>
                            </a:prstGeom>
                            <a:ln>
                              <a:solidFill>
                                <a:schemeClr val="tx1"/>
                              </a:solidFill>
                            </a:ln>
                            <a:extLst>
                              <a:ext uri="{53640926-AAD7-44D8-BBD7-CCE9431645EC}">
                                <a14:shadowObscured xmlns:a14="http://schemas.microsoft.com/office/drawing/2010/main"/>
                              </a:ext>
                            </a:extLst>
                          </pic:spPr>
                        </pic:pic>
                        <wps:wsp>
                          <wps:cNvPr id="3239" name="Text Box 99"/>
                          <wps:cNvSpPr txBox="1">
                            <a:spLocks noChangeArrowheads="1"/>
                          </wps:cNvSpPr>
                          <wps:spPr bwMode="auto">
                            <a:xfrm>
                              <a:off x="350440" y="2200562"/>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F034EA">
                                <w:pPr>
                                  <w:pStyle w:val="Fig"/>
                                  <w:jc w:val="center"/>
                                </w:pPr>
                                <w:r>
                                  <w:t>Fig. 2-6</w:t>
                                </w:r>
                              </w:p>
                            </w:txbxContent>
                          </wps:txbx>
                          <wps:bodyPr rot="0" vert="horz" wrap="square" lIns="0" tIns="0" rIns="0" bIns="0" anchor="t" anchorCtr="0" upright="1">
                            <a:noAutofit/>
                          </wps:bodyPr>
                        </wps:wsp>
                      </wpg:grpSp>
                      <wps:wsp>
                        <wps:cNvPr id="3240" name="Line 2403"/>
                        <wps:cNvCnPr>
                          <a:cxnSpLocks noChangeShapeType="1"/>
                          <a:stCxn id="3241" idx="2"/>
                        </wps:cNvCnPr>
                        <wps:spPr bwMode="auto">
                          <a:xfrm flipH="1">
                            <a:off x="1918911" y="605213"/>
                            <a:ext cx="35631" cy="490187"/>
                          </a:xfrm>
                          <a:prstGeom prst="line">
                            <a:avLst/>
                          </a:prstGeom>
                          <a:noFill/>
                          <a:ln w="25400">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241" name="Text Box 2455"/>
                        <wps:cNvSpPr txBox="1">
                          <a:spLocks noChangeArrowheads="1"/>
                        </wps:cNvSpPr>
                        <wps:spPr bwMode="auto">
                          <a:xfrm>
                            <a:off x="1422209" y="464778"/>
                            <a:ext cx="1064666" cy="140435"/>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CA06E6" w:rsidRDefault="00161FC4" w:rsidP="00F034EA">
                              <w:pPr>
                                <w:jc w:val="center"/>
                                <w:rPr>
                                  <w:sz w:val="18"/>
                                  <w:szCs w:val="18"/>
                                </w:rPr>
                              </w:pPr>
                              <w:r>
                                <w:rPr>
                                  <w:sz w:val="18"/>
                                  <w:szCs w:val="18"/>
                                  <w:lang w:val="en-CA"/>
                                </w:rPr>
                                <w:t>Grommet nipple, cut</w:t>
                              </w:r>
                            </w:p>
                          </w:txbxContent>
                        </wps:txbx>
                        <wps:bodyPr rot="0" vert="horz" wrap="square" lIns="0" tIns="0" rIns="0" bIns="0" anchor="t" anchorCtr="0" upright="1">
                          <a:spAutoFit/>
                        </wps:bodyPr>
                      </wps:wsp>
                    </wpg:wgp>
                  </a:graphicData>
                </a:graphic>
                <wp14:sizeRelH relativeFrom="margin">
                  <wp14:pctWidth>0</wp14:pctWidth>
                </wp14:sizeRelH>
                <wp14:sizeRelV relativeFrom="margin">
                  <wp14:pctHeight>0</wp14:pctHeight>
                </wp14:sizeRelV>
              </wp:anchor>
            </w:drawing>
          </mc:Choice>
          <mc:Fallback>
            <w:pict>
              <v:group w14:anchorId="78B191B6" id="Group 318" o:spid="_x0000_s1531" style="position:absolute;left:0;text-align:left;margin-left:-255.75pt;margin-top:181.25pt;width:234pt;height:175.5pt;z-index:252071424;mso-position-horizontal-relative:text;mso-position-vertical-relative:text;mso-width-relative:margin;mso-height-relative:margin" coordorigin="1624,9" coordsize="29711,222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">
                <v:group id="Group 319" o:spid="_x0000_s1532" style="position:absolute;left:1624;top:9;width:29712;height:22204" coordorigin="3425,1646" coordsize="29696,22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PL/cYAAADcAAAADwAAAGRycy9kb3ducmV2LnhtbESPT2vCQBTE70K/w/IK&#10;vZlNGiptmlVEaulBCmqh9PbIPpNg9m3Irvnz7V2h4HGYmd8w+Wo0jeipc7VlBUkUgyAurK65VPBz&#10;3M5fQTiPrLGxTAomcrBaPsxyzLQdeE/9wZciQNhlqKDyvs2kdEVFBl1kW+LgnWxn0AfZlVJ3OAS4&#10;aeRzHC+kwZrDQoUtbSoqzoeLUfA54LBOk49+dz5tpr/jy/fvLiGlnh7H9TsIT6O/h//bX1pBmrzB&#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48v9xgAAANwA&#10;AAAPAAAAAAAAAAAAAAAAAKoCAABkcnMvZG93bnJldi54bWxQSwUGAAAAAAQABAD6AAAAnQMAAAAA&#10;">
                  <v:shape id="Picture 3238" o:spid="_x0000_s1533" type="#_x0000_t75" style="position:absolute;left:3425;top:1646;width:29696;height:2227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JzyfBAAAA3QAAAA8AAABkcnMvZG93bnJldi54bWxET89rwjAUvgv7H8Ib7KapVsrojFIEwcEu&#10;Vg87Pppn05m8lCZq/e/NYeDx4/u92ozOihsNofOsYD7LQBA3XnfcKjgdd9NPECEia7SeScGDAmzW&#10;b5MVltrf+UC3OrYihXAoUYGJsS+lDI0hh2Hme+LEnf3gMCY4tFIPeE/hzspFlhXSYcepwWBPW0PN&#10;pb46BVVX74rlIT9jYavvP7P//bF+qdTH+1h9gYg0xpf4373XCvJFnuamN+kJyP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tJzyfBAAAA3QAAAA8AAAAAAAAAAAAAAAAAnwIA&#10;AGRycy9kb3ducmV2LnhtbFBLBQYAAAAABAAEAPcAAACNAwAAAAA=&#10;" stroked="t" strokecolor="black [3213]">
                    <v:imagedata r:id="rId137" o:title=""/>
                    <v:path arrowok="t"/>
                  </v:shape>
                  <v:shape id="Text Box 99" o:spid="_x0000_s1534" type="#_x0000_t202" style="position:absolute;left:3504;top:22005;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y5zMYA&#10;AADdAAAADwAAAGRycy9kb3ducmV2LnhtbESPQWvCQBSE7wX/w/KEXkQ3jSAaXaXVFjzoISqeH9nX&#10;JDT7NuyuJv57t1DocZiZb5jVpjeNuJPztWUFb5MEBHFhdc2lgsv5azwH4QOyxsYyKXiQh8168LLC&#10;TNuOc7qfQikihH2GCqoQ2kxKX1Rk0E9sSxy9b+sMhihdKbXDLsJNI9MkmUmDNceFClvaVlT8nG5G&#10;wWznbl3O29Hu8nnAY1um14/HVanXYf++BBGoD//hv/ZeK5im0wX8volPQK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y5zMYAAADdAAAADwAAAAAAAAAAAAAAAACYAgAAZHJz&#10;L2Rvd25yZXYueG1sUEsFBgAAAAAEAAQA9QAAAIsDAAAAAA==&#10;" stroked="f">
                    <v:textbox inset="0,0,0,0">
                      <w:txbxContent>
                        <w:p w:rsidR="00161FC4" w:rsidRDefault="00161FC4" w:rsidP="00F034EA">
                          <w:pPr>
                            <w:pStyle w:val="Fig"/>
                            <w:jc w:val="center"/>
                          </w:pPr>
                          <w:r>
                            <w:t>Fig. 2-6</w:t>
                          </w:r>
                        </w:p>
                      </w:txbxContent>
                    </v:textbox>
                  </v:shape>
                </v:group>
                <v:line id="Line 2403" o:spid="_x0000_s1535" style="position:absolute;flip:x;visibility:visible;mso-wrap-style:square" from="19189,6052" to="19545,10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025cMAAADdAAAADwAAAGRycy9kb3ducmV2LnhtbERPu27CMBTdK/UfrFuJBYED5dGmGARF&#10;SEyoDQyMV/FtEhFfW7Eh4e/xgNTx6LwXq87U4kaNrywrGA0TEMS51RUXCk7H3eADhA/IGmvLpOBO&#10;HlbL15cFptq2/Eu3LBQihrBPUUEZgkul9HlJBv3QOuLI/dnGYIiwKaRusI3hppbjJJlJgxXHhhId&#10;fZeUX7KrUbC+TLf3ZH7e2M/M6YPrtxV1P0r13rr1F4hAXfgXP917reB9PIn745v4BO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ftNuXDAAAA3QAAAA8AAAAAAAAAAAAA&#10;AAAAoQIAAGRycy9kb3ducmV2LnhtbFBLBQYAAAAABAAEAPkAAACRAwAAAAA=&#10;" strokecolor="yellow" strokeweight="2pt">
                  <v:stroke endarrow="block"/>
                </v:line>
                <v:shape id="Text Box 2455" o:spid="_x0000_s1536" type="#_x0000_t202" style="position:absolute;left:14222;top:4647;width:10646;height:1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C/+ccA&#10;AADdAAAADwAAAGRycy9kb3ducmV2LnhtbESPQWsCMRSE7wX/Q3hCL6Vm1UXKahQRhbYX6daLt8fm&#10;udl287IkWd3++6ZQ8DjMzDfMajPYVlzJh8axgukkA0FcOd1wreD0eXh+AREissbWMSn4oQCb9ehh&#10;hYV2N/6gaxlrkSAcClRgYuwKKUNlyGKYuI44eRfnLcYkfS21x1uC21bOsmwhLTacFgx2tDNUfZe9&#10;VXDMz0fz1F/279t87t9O/W7xVZdKPY6H7RJEpCHew//tV61gPsun8PcmP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gv/nHAAAA3QAAAA8AAAAAAAAAAAAAAAAAmAIAAGRy&#10;cy9kb3ducmV2LnhtbFBLBQYAAAAABAAEAPUAAACMAwAAAAA=&#10;" stroked="f">
                  <v:textbox style="mso-fit-shape-to-text:t" inset="0,0,0,0">
                    <w:txbxContent>
                      <w:p w:rsidR="00161FC4" w:rsidRPr="00CA06E6" w:rsidRDefault="00161FC4" w:rsidP="00F034EA">
                        <w:pPr>
                          <w:jc w:val="center"/>
                          <w:rPr>
                            <w:sz w:val="18"/>
                            <w:szCs w:val="18"/>
                          </w:rPr>
                        </w:pPr>
                        <w:r>
                          <w:rPr>
                            <w:sz w:val="18"/>
                            <w:szCs w:val="18"/>
                            <w:lang w:val="en-CA"/>
                          </w:rPr>
                          <w:t>Grommet nipple, cut</w:t>
                        </w:r>
                      </w:p>
                    </w:txbxContent>
                  </v:textbox>
                </v:shape>
                <w10:anchorlock/>
              </v:group>
            </w:pict>
          </mc:Fallback>
        </mc:AlternateContent>
      </w:r>
      <w:r w:rsidR="000C57D2">
        <w:rPr>
          <w:noProof/>
        </w:rPr>
        <mc:AlternateContent>
          <mc:Choice Requires="wpg">
            <w:drawing>
              <wp:anchor distT="0" distB="0" distL="114300" distR="114300" simplePos="0" relativeHeight="252069376" behindDoc="0" locked="1" layoutInCell="1" allowOverlap="1" wp14:anchorId="1CE0959F" wp14:editId="6ED8AC6E">
                <wp:simplePos x="0" y="0"/>
                <wp:positionH relativeFrom="column">
                  <wp:posOffset>-3246120</wp:posOffset>
                </wp:positionH>
                <wp:positionV relativeFrom="paragraph">
                  <wp:posOffset>0</wp:posOffset>
                </wp:positionV>
                <wp:extent cx="2971801" cy="2231136"/>
                <wp:effectExtent l="19050" t="19050" r="19050" b="17145"/>
                <wp:wrapNone/>
                <wp:docPr id="300" name="Group 300"/>
                <wp:cNvGraphicFramePr/>
                <a:graphic xmlns:a="http://schemas.openxmlformats.org/drawingml/2006/main">
                  <a:graphicData uri="http://schemas.microsoft.com/office/word/2010/wordprocessingGroup">
                    <wpg:wgp>
                      <wpg:cNvGrpSpPr/>
                      <wpg:grpSpPr>
                        <a:xfrm>
                          <a:off x="0" y="0"/>
                          <a:ext cx="2971801" cy="2231136"/>
                          <a:chOff x="185687" y="163324"/>
                          <a:chExt cx="2970865" cy="2225964"/>
                        </a:xfrm>
                      </wpg:grpSpPr>
                      <wpg:grpSp>
                        <wpg:cNvPr id="301" name="Group 301"/>
                        <wpg:cNvGrpSpPr/>
                        <wpg:grpSpPr>
                          <a:xfrm>
                            <a:off x="185687" y="163324"/>
                            <a:ext cx="2970865" cy="2225964"/>
                            <a:chOff x="185610" y="163662"/>
                            <a:chExt cx="2969607" cy="2230565"/>
                          </a:xfrm>
                        </wpg:grpSpPr>
                        <pic:pic xmlns:pic="http://schemas.openxmlformats.org/drawingml/2006/picture">
                          <pic:nvPicPr>
                            <pic:cNvPr id="302" name="Picture 302"/>
                            <pic:cNvPicPr preferRelativeResize="0">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185610" y="163662"/>
                              <a:ext cx="2969607" cy="2230565"/>
                            </a:xfrm>
                            <a:prstGeom prst="rect">
                              <a:avLst/>
                            </a:prstGeom>
                            <a:ln>
                              <a:solidFill>
                                <a:schemeClr val="tx1"/>
                              </a:solidFill>
                            </a:ln>
                            <a:extLst>
                              <a:ext uri="{53640926-AAD7-44D8-BBD7-CCE9431645EC}">
                                <a14:shadowObscured xmlns:a14="http://schemas.microsoft.com/office/drawing/2010/main"/>
                              </a:ext>
                            </a:extLst>
                          </pic:spPr>
                        </pic:pic>
                        <wps:wsp>
                          <wps:cNvPr id="303" name="Text Box 99"/>
                          <wps:cNvSpPr txBox="1">
                            <a:spLocks noChangeArrowheads="1"/>
                          </wps:cNvSpPr>
                          <wps:spPr bwMode="auto">
                            <a:xfrm>
                              <a:off x="194016" y="2201553"/>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0C57D2">
                                <w:pPr>
                                  <w:pStyle w:val="Fig"/>
                                  <w:jc w:val="center"/>
                                </w:pPr>
                                <w:r>
                                  <w:t>Fig. 2-5</w:t>
                                </w:r>
                              </w:p>
                            </w:txbxContent>
                          </wps:txbx>
                          <wps:bodyPr rot="0" vert="horz" wrap="square" lIns="0" tIns="0" rIns="0" bIns="0" anchor="t" anchorCtr="0" upright="1">
                            <a:noAutofit/>
                          </wps:bodyPr>
                        </wps:wsp>
                      </wpg:grpSp>
                      <wpg:grpSp>
                        <wpg:cNvPr id="304" name="Group 109"/>
                        <wpg:cNvGrpSpPr>
                          <a:grpSpLocks/>
                        </wpg:cNvGrpSpPr>
                        <wpg:grpSpPr bwMode="auto">
                          <a:xfrm>
                            <a:off x="203135" y="170924"/>
                            <a:ext cx="861060" cy="254635"/>
                            <a:chOff x="56" y="919"/>
                            <a:chExt cx="1356" cy="401"/>
                          </a:xfrm>
                        </wpg:grpSpPr>
                        <wps:wsp>
                          <wps:cNvPr id="305" name="Rectangle 110"/>
                          <wps:cNvSpPr>
                            <a:spLocks noChangeArrowheads="1"/>
                          </wps:cNvSpPr>
                          <wps:spPr bwMode="auto">
                            <a:xfrm>
                              <a:off x="478" y="919"/>
                              <a:ext cx="934"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0C57D2">
                                <w:pPr>
                                  <w:rPr>
                                    <w:sz w:val="18"/>
                                  </w:rPr>
                                </w:pPr>
                                <w:r>
                                  <w:rPr>
                                    <w:sz w:val="18"/>
                                  </w:rPr>
                                  <w:t>Side cutters</w:t>
                                </w:r>
                              </w:p>
                            </w:txbxContent>
                          </wps:txbx>
                          <wps:bodyPr rot="0" vert="horz" wrap="square" lIns="0" tIns="0" rIns="0" bIns="0" anchor="t" anchorCtr="0" upright="1">
                            <a:spAutoFit/>
                          </wps:bodyPr>
                        </wps:wsp>
                        <pic:pic xmlns:pic="http://schemas.openxmlformats.org/drawingml/2006/picture">
                          <pic:nvPicPr>
                            <pic:cNvPr id="306"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56" y="930"/>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margin">
                  <wp14:pctWidth>0</wp14:pctWidth>
                </wp14:sizeRelH>
                <wp14:sizeRelV relativeFrom="margin">
                  <wp14:pctHeight>0</wp14:pctHeight>
                </wp14:sizeRelV>
              </wp:anchor>
            </w:drawing>
          </mc:Choice>
          <mc:Fallback>
            <w:pict>
              <v:group w14:anchorId="1CE0959F" id="Group 300" o:spid="_x0000_s1537" style="position:absolute;left:0;text-align:left;margin-left:-255.6pt;margin-top:0;width:234pt;height:175.7pt;z-index:252069376;mso-position-horizontal-relative:text;mso-position-vertical-relative:text;mso-width-relative:margin;mso-height-relative:margin" coordorigin="1856,1633" coordsize="29708,22259"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">
                <v:group id="Group 301" o:spid="_x0000_s1538" style="position:absolute;left:1856;top:1633;width:29709;height:22259" coordorigin="1856,1636" coordsize="29696,223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shape id="Picture 302" o:spid="_x0000_s1539" type="#_x0000_t75" style="position:absolute;left:1856;top:1636;width:29696;height:2230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pIkLGAAAA3AAAAA8AAABkcnMvZG93bnJldi54bWxEj09rwkAUxO8Fv8PyBC/FbGJRJHUVLQjx&#10;Vv+A9vbIPrNps2/T7FbTb98tFHocZuY3zGLV20bcqPO1YwVZkoIgLp2uuVJwOm7HcxA+IGtsHJOC&#10;b/KwWg4eFphrd+c93Q6hEhHCPkcFJoQ2l9KXhiz6xLXE0bu6zmKIsquk7vAe4baRkzSdSYs1xwWD&#10;Lb0YKj8OX1ZBeN3Vb1e/ycxsV5zN9PHy/pkVSo2G/foZRKA+/If/2oVW8JRO4PdMPAJy+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qkiQsYAAADcAAAADwAAAAAAAAAAAAAA&#10;AACfAgAAZHJzL2Rvd25yZXYueG1sUEsFBgAAAAAEAAQA9wAAAJIDAAAAAA==&#10;" stroked="t" strokecolor="black [3213]">
                    <v:imagedata r:id="rId139" o:title=""/>
                    <v:path arrowok="t"/>
                  </v:shape>
                  <v:shape id="Text Box 99" o:spid="_x0000_s1540" type="#_x0000_t202" style="position:absolute;left:1940;top:22015;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FGncYA&#10;AADcAAAADwAAAGRycy9kb3ducmV2LnhtbESPzWrDMBCE74W8g9hALyWRE0MITpTQxC300B7yQ86L&#10;tbFNrZWR5Nh++6pQ6HGYmW+Y7X4wjXiQ87VlBYt5AoK4sLrmUsH18j5bg/ABWWNjmRSM5GG/mzxt&#10;MdO25xM9zqEUEcI+QwVVCG0mpS8qMujntiWO3t06gyFKV0rtsI9w08hlkqykwZrjQoUtHSsqvs+d&#10;UbDKXdef+PiSX98+8astl7fDeFPqeTq8bkAEGsJ/+K/9oRWkSQq/Z+IR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FGncYAAADcAAAADwAAAAAAAAAAAAAAAACYAgAAZHJz&#10;L2Rvd25yZXYueG1sUEsFBgAAAAAEAAQA9QAAAIsDAAAAAA==&#10;" stroked="f">
                    <v:textbox inset="0,0,0,0">
                      <w:txbxContent>
                        <w:p w:rsidR="00161FC4" w:rsidRDefault="00161FC4" w:rsidP="000C57D2">
                          <w:pPr>
                            <w:pStyle w:val="Fig"/>
                            <w:jc w:val="center"/>
                          </w:pPr>
                          <w:r>
                            <w:t>Fig. 2-5</w:t>
                          </w:r>
                        </w:p>
                      </w:txbxContent>
                    </v:textbox>
                  </v:shape>
                </v:group>
                <v:group id="Group 109" o:spid="_x0000_s1541" style="position:absolute;left:2031;top:1709;width:8610;height:2546" coordorigin="56,919" coordsize="1356,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rect id="Rectangle 110" o:spid="_x0000_s1542" style="position:absolute;left:478;top:919;width:934;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onJ8UA&#10;AADcAAAADwAAAGRycy9kb3ducmV2LnhtbESPX0vDQBDE3wW/w7FC3+ydLbUSey0SEEoR+ifV5yW3&#10;JtHcXsht2/jte4Lg4zAzv2EWq8G36kx9bAJbeBgbUMRlcA1XFo7F6/0TqCjIDtvAZOGHIqyWtzcL&#10;zFy48J7OB6lUgnDM0EIt0mVax7Imj3EcOuLkfYbeoyTZV9r1eElw3+qJMY/aY8NpocaO8prK78PJ&#10;W9h+7IrNbp5vxExKyd/5i2ZvhbWju+HlGZTQIP/hv/baWZiaGfyeSUdAL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WicnxQAAANwAAAAPAAAAAAAAAAAAAAAAAJgCAABkcnMv&#10;ZG93bnJldi54bWxQSwUGAAAAAAQABAD1AAAAigMAAAAA&#10;" stroked="f" strokeweight=".25pt">
                    <v:textbox style="mso-fit-shape-to-text:t" inset="0,0,0,0">
                      <w:txbxContent>
                        <w:p w:rsidR="00161FC4" w:rsidRDefault="00161FC4" w:rsidP="000C57D2">
                          <w:pPr>
                            <w:rPr>
                              <w:sz w:val="18"/>
                            </w:rPr>
                          </w:pPr>
                          <w:r>
                            <w:rPr>
                              <w:sz w:val="18"/>
                            </w:rPr>
                            <w:t>Side cutters</w:t>
                          </w:r>
                        </w:p>
                      </w:txbxContent>
                    </v:textbox>
                  </v:rect>
                  <v:shape id="Picture 111" o:spid="_x0000_s1543" type="#_x0000_t75" alt="tool" style="position:absolute;left:56;top:930;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2YVnEAAAA3AAAAA8AAABkcnMvZG93bnJldi54bWxEj0FrwkAUhO+C/2F5gjfdqI2UmI2IEChC&#10;KbXt/TX7TKLZt2F3G9N/3y0Uehxm5hsm34+mEwM531pWsFomIIgrq1uuFby/lYtHED4ga+wsk4Jv&#10;8rAvppMcM23v/ErDOdQiQthnqKAJoc+k9FVDBv3S9sTRu1hnMETpaqkd3iPcdHKdJFtpsOW40GBP&#10;x4aq2/nLKBhun7R5WaWpK08P1yqVH8+BSqXms/GwAxFoDP/hv/aTVrBJtvB7Jh4BWf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92YVnEAAAA3AAAAA8AAAAAAAAAAAAAAAAA&#10;nwIAAGRycy9kb3ducmV2LnhtbFBLBQYAAAAABAAEAPcAAACQAwAAAAA=&#10;">
                    <v:imagedata r:id="rId22" o:title="tool"/>
                  </v:shape>
                </v:group>
                <w10:anchorlock/>
              </v:group>
            </w:pict>
          </mc:Fallback>
        </mc:AlternateContent>
      </w:r>
      <w:r w:rsidR="00230FBE">
        <w:t>Cu</w:t>
      </w:r>
      <w:r w:rsidR="00230FBE" w:rsidRPr="00230FBE">
        <w:t>t the ti</w:t>
      </w:r>
      <w:r w:rsidR="00230FBE">
        <w:t>p of the grommet nipple (Fig.</w:t>
      </w:r>
      <w:r w:rsidR="00230FBE" w:rsidRPr="00230FBE">
        <w:t xml:space="preserve"> 2-5 and </w:t>
      </w:r>
      <w:r w:rsidR="00230FBE">
        <w:t xml:space="preserve">Fig. </w:t>
      </w:r>
      <w:r w:rsidR="00230FBE" w:rsidRPr="00230FBE">
        <w:t>2-6</w:t>
      </w:r>
      <w:r w:rsidR="00230FBE">
        <w:t>).</w:t>
      </w:r>
    </w:p>
    <w:p w:rsidR="00695E8D" w:rsidRDefault="00695E8D" w:rsidP="00EB0D52">
      <w:pPr>
        <w:pStyle w:val="ProcLevel2"/>
        <w:numPr>
          <w:ilvl w:val="0"/>
          <w:numId w:val="0"/>
        </w:numPr>
        <w:ind w:left="360"/>
      </w:pPr>
    </w:p>
    <w:p w:rsidR="00695E8D" w:rsidRDefault="00695E8D" w:rsidP="00EB0D52">
      <w:pPr>
        <w:pStyle w:val="ProcLevel2"/>
        <w:numPr>
          <w:ilvl w:val="0"/>
          <w:numId w:val="0"/>
        </w:numPr>
        <w:ind w:left="360"/>
      </w:pPr>
    </w:p>
    <w:p w:rsidR="00695E8D" w:rsidRDefault="00695E8D" w:rsidP="00EB0D52">
      <w:pPr>
        <w:pStyle w:val="ProcLevel2"/>
        <w:numPr>
          <w:ilvl w:val="0"/>
          <w:numId w:val="0"/>
        </w:numPr>
        <w:ind w:left="360"/>
      </w:pPr>
    </w:p>
    <w:p w:rsidR="00695E8D" w:rsidRDefault="00695E8D" w:rsidP="00EB0D52">
      <w:pPr>
        <w:pStyle w:val="ProcLevel2"/>
        <w:numPr>
          <w:ilvl w:val="0"/>
          <w:numId w:val="0"/>
        </w:numPr>
        <w:ind w:left="360"/>
      </w:pPr>
    </w:p>
    <w:p w:rsidR="000C57D2" w:rsidRDefault="000C57D2" w:rsidP="00EB0D52">
      <w:pPr>
        <w:pStyle w:val="ProcLevel2"/>
        <w:numPr>
          <w:ilvl w:val="0"/>
          <w:numId w:val="0"/>
        </w:numPr>
        <w:ind w:left="360"/>
      </w:pPr>
    </w:p>
    <w:p w:rsidR="000C57D2" w:rsidRDefault="000C57D2" w:rsidP="00EB0D52">
      <w:pPr>
        <w:pStyle w:val="ProcLevel2"/>
        <w:numPr>
          <w:ilvl w:val="0"/>
          <w:numId w:val="0"/>
        </w:numPr>
        <w:ind w:left="360"/>
      </w:pPr>
    </w:p>
    <w:p w:rsidR="000C57D2" w:rsidRDefault="000C57D2" w:rsidP="00EB0D52">
      <w:pPr>
        <w:pStyle w:val="ProcLevel2"/>
        <w:numPr>
          <w:ilvl w:val="0"/>
          <w:numId w:val="0"/>
        </w:numPr>
        <w:ind w:left="360"/>
      </w:pPr>
    </w:p>
    <w:p w:rsidR="000C57D2" w:rsidRDefault="000C57D2" w:rsidP="00EB0D52">
      <w:pPr>
        <w:pStyle w:val="ProcLevel2"/>
        <w:numPr>
          <w:ilvl w:val="0"/>
          <w:numId w:val="0"/>
        </w:numPr>
        <w:ind w:left="360"/>
      </w:pPr>
    </w:p>
    <w:p w:rsidR="000C57D2" w:rsidRDefault="000C57D2" w:rsidP="00EB0D52">
      <w:pPr>
        <w:pStyle w:val="ProcLevel2"/>
        <w:numPr>
          <w:ilvl w:val="0"/>
          <w:numId w:val="0"/>
        </w:numPr>
        <w:ind w:left="360"/>
      </w:pPr>
    </w:p>
    <w:p w:rsidR="000C57D2" w:rsidRDefault="000C57D2" w:rsidP="00EB0D52">
      <w:pPr>
        <w:pStyle w:val="ProcLevel2"/>
        <w:numPr>
          <w:ilvl w:val="0"/>
          <w:numId w:val="0"/>
        </w:numPr>
        <w:ind w:left="360"/>
      </w:pPr>
    </w:p>
    <w:p w:rsidR="000C57D2" w:rsidRDefault="000C57D2" w:rsidP="00EB0D52">
      <w:pPr>
        <w:pStyle w:val="ProcLevel2"/>
        <w:numPr>
          <w:ilvl w:val="0"/>
          <w:numId w:val="0"/>
        </w:numPr>
        <w:ind w:left="360"/>
      </w:pPr>
    </w:p>
    <w:p w:rsidR="000C57D2" w:rsidRDefault="000C57D2" w:rsidP="00EB0D52">
      <w:pPr>
        <w:pStyle w:val="ProcLevel2"/>
        <w:numPr>
          <w:ilvl w:val="0"/>
          <w:numId w:val="0"/>
        </w:numPr>
        <w:ind w:left="360"/>
      </w:pPr>
    </w:p>
    <w:p w:rsidR="000C57D2" w:rsidRDefault="000C57D2" w:rsidP="00EB0D52">
      <w:pPr>
        <w:pStyle w:val="ProcLevel2"/>
        <w:numPr>
          <w:ilvl w:val="0"/>
          <w:numId w:val="0"/>
        </w:numPr>
        <w:ind w:left="360"/>
      </w:pPr>
    </w:p>
    <w:p w:rsidR="00695E8D" w:rsidRDefault="00695E8D" w:rsidP="00EB0D52">
      <w:pPr>
        <w:pStyle w:val="ProcLevel2"/>
        <w:numPr>
          <w:ilvl w:val="0"/>
          <w:numId w:val="0"/>
        </w:numPr>
        <w:ind w:left="360"/>
      </w:pPr>
    </w:p>
    <w:p w:rsidR="00695E8D" w:rsidRDefault="00695E8D" w:rsidP="00EB0D52">
      <w:pPr>
        <w:pStyle w:val="ProcLevel2"/>
        <w:numPr>
          <w:ilvl w:val="0"/>
          <w:numId w:val="0"/>
        </w:numPr>
        <w:ind w:left="360"/>
      </w:pPr>
    </w:p>
    <w:p w:rsidR="00655910" w:rsidRDefault="00655910" w:rsidP="00EB0D52">
      <w:pPr>
        <w:pStyle w:val="ProcLevel3"/>
      </w:pPr>
      <w:r>
        <w:rPr>
          <w:noProof/>
        </w:rPr>
        <mc:AlternateContent>
          <mc:Choice Requires="wpg">
            <w:drawing>
              <wp:anchor distT="0" distB="0" distL="114300" distR="114300" simplePos="0" relativeHeight="252075520" behindDoc="0" locked="1" layoutInCell="1" allowOverlap="1" wp14:anchorId="0A624F03" wp14:editId="787DE062">
                <wp:simplePos x="0" y="0"/>
                <wp:positionH relativeFrom="column">
                  <wp:posOffset>-3246120</wp:posOffset>
                </wp:positionH>
                <wp:positionV relativeFrom="paragraph">
                  <wp:posOffset>635</wp:posOffset>
                </wp:positionV>
                <wp:extent cx="2971800" cy="2231136"/>
                <wp:effectExtent l="19050" t="19050" r="19050" b="17145"/>
                <wp:wrapNone/>
                <wp:docPr id="3250" name="Group 3250"/>
                <wp:cNvGraphicFramePr/>
                <a:graphic xmlns:a="http://schemas.openxmlformats.org/drawingml/2006/main">
                  <a:graphicData uri="http://schemas.microsoft.com/office/word/2010/wordprocessingGroup">
                    <wpg:wgp>
                      <wpg:cNvGrpSpPr/>
                      <wpg:grpSpPr>
                        <a:xfrm>
                          <a:off x="0" y="0"/>
                          <a:ext cx="2971800" cy="2231136"/>
                          <a:chOff x="0" y="0"/>
                          <a:chExt cx="2969582" cy="2231136"/>
                        </a:xfrm>
                      </wpg:grpSpPr>
                      <wpg:grpSp>
                        <wpg:cNvPr id="3243" name="Group 3243"/>
                        <wpg:cNvGrpSpPr/>
                        <wpg:grpSpPr>
                          <a:xfrm>
                            <a:off x="0" y="0"/>
                            <a:ext cx="2969582" cy="2231136"/>
                            <a:chOff x="186718" y="163662"/>
                            <a:chExt cx="2967390" cy="2230565"/>
                          </a:xfrm>
                        </wpg:grpSpPr>
                        <pic:pic xmlns:pic="http://schemas.openxmlformats.org/drawingml/2006/picture">
                          <pic:nvPicPr>
                            <pic:cNvPr id="3244" name="Picture 3244"/>
                            <pic:cNvPicPr preferRelativeResize="0">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186718" y="163662"/>
                              <a:ext cx="2967390" cy="2230565"/>
                            </a:xfrm>
                            <a:prstGeom prst="rect">
                              <a:avLst/>
                            </a:prstGeom>
                            <a:ln>
                              <a:solidFill>
                                <a:schemeClr val="tx1"/>
                              </a:solidFill>
                            </a:ln>
                            <a:extLst>
                              <a:ext uri="{53640926-AAD7-44D8-BBD7-CCE9431645EC}">
                                <a14:shadowObscured xmlns:a14="http://schemas.microsoft.com/office/drawing/2010/main"/>
                              </a:ext>
                            </a:extLst>
                          </pic:spPr>
                        </pic:pic>
                        <wps:wsp>
                          <wps:cNvPr id="3245" name="Text Box 99"/>
                          <wps:cNvSpPr txBox="1">
                            <a:spLocks noChangeArrowheads="1"/>
                          </wps:cNvSpPr>
                          <wps:spPr bwMode="auto">
                            <a:xfrm>
                              <a:off x="194016" y="2201553"/>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655910">
                                <w:pPr>
                                  <w:pStyle w:val="Fig"/>
                                  <w:jc w:val="center"/>
                                </w:pPr>
                                <w:r>
                                  <w:t>Fig. 2-7</w:t>
                                </w:r>
                              </w:p>
                            </w:txbxContent>
                          </wps:txbx>
                          <wps:bodyPr rot="0" vert="horz" wrap="square" lIns="0" tIns="0" rIns="0" bIns="0" anchor="t" anchorCtr="0" upright="1">
                            <a:noAutofit/>
                          </wps:bodyPr>
                        </wps:wsp>
                      </wpg:grpSp>
                      <wps:wsp>
                        <wps:cNvPr id="3249" name="Left Arrow 3249"/>
                        <wps:cNvSpPr/>
                        <wps:spPr>
                          <a:xfrm rot="1408821">
                            <a:off x="1804043" y="1371600"/>
                            <a:ext cx="286603" cy="184245"/>
                          </a:xfrm>
                          <a:prstGeom prst="lef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624F03" id="Group 3250" o:spid="_x0000_s1544" style="position:absolute;left:0;text-align:left;margin-left:-255.6pt;margin-top:.05pt;width:234pt;height:175.7pt;z-index:252075520;mso-position-horizontal-relative:text;mso-position-vertical-relative:text;mso-width-relative:margin;mso-height-relative:margin" coordsize="29695,223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">
                <v:group id="Group 3243" o:spid="_x0000_s1545" style="position:absolute;width:29695;height:22311" coordorigin="1867,1636" coordsize="29673,223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emncYAAADdAAAADwAAAGRycy9kb3ducmV2LnhtbESPQWvCQBSE7wX/w/KE&#10;3uompi0SXUVESw8iVAXx9sg+k2D2bciuSfz3riD0OMzMN8xs0ZtKtNS40rKCeBSBIM6sLjlXcDxs&#10;PiYgnEfWWFkmBXdysJgP3maYatvxH7V7n4sAYZeigsL7OpXSZQUZdCNbEwfvYhuDPsgml7rBLsBN&#10;JcdR9C0NlhwWCqxpVVB23d+Mgp8Ou2USr9vt9bK6nw9fu9M2JqXeh/1yCsJT7//Dr/avVpCMPx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1V6adxgAAAN0A&#10;AAAPAAAAAAAAAAAAAAAAAKoCAABkcnMvZG93bnJldi54bWxQSwUGAAAAAAQABAD6AAAAnQMAAAAA&#10;">
                  <v:shape id="Picture 3244" o:spid="_x0000_s1546" type="#_x0000_t75" style="position:absolute;left:1867;top:1636;width:29674;height:2230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ZDgbEAAAA3QAAAA8AAABkcnMvZG93bnJldi54bWxEj0trwzAQhO+F/gexhd4aOW4owY0S8sDQ&#10;a/M49LZYG8lEWglLSdx/XxUKPQ4z8w2zWI3eiRsNqQ+sYDqpQBB3QfdsFBwP7cscRMrIGl1gUvBN&#10;CVbLx4cFNjrc+ZNu+2xEgXBqUIHNOTZSps6SxzQJkbh45zB4zEUORuoB7wXunayr6k167LksWIy0&#10;tdRd9levoG6dWW8cX072YPro2q/dZhuVen4a1+8gMo35P/zX/tAKXuvZDH7flCcgl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8ZDgbEAAAA3QAAAA8AAAAAAAAAAAAAAAAA&#10;nwIAAGRycy9kb3ducmV2LnhtbFBLBQYAAAAABAAEAPcAAACQAwAAAAA=&#10;" stroked="t" strokecolor="black [3213]">
                    <v:imagedata r:id="rId141" o:title=""/>
                    <v:path arrowok="t"/>
                  </v:shape>
                  <v:shape id="Text Box 99" o:spid="_x0000_s1547" type="#_x0000_t202" style="position:absolute;left:1940;top:22015;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fAtMYA&#10;AADdAAAADwAAAGRycy9kb3ducmV2LnhtbESPT2vCQBTE74LfYXmFXqRuTK2U6Cr+acGDHrTi+ZF9&#10;JqHZt2F3NfHbdwuCx2FmfsPMFp2pxY2crywrGA0TEMS51RUXCk4/32+fIHxA1lhbJgV38rCY93sz&#10;zLRt+UC3YyhEhLDPUEEZQpNJ6fOSDPqhbYijd7HOYIjSFVI7bCPc1DJNkok0WHFcKLGhdUn57/Fq&#10;FEw27toeeD3YnL52uG+K9Ly6n5V6femWUxCBuvAMP9pbreA9HX/A/5v4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fAtMYAAADdAAAADwAAAAAAAAAAAAAAAACYAgAAZHJz&#10;L2Rvd25yZXYueG1sUEsFBgAAAAAEAAQA9QAAAIsDAAAAAA==&#10;" stroked="f">
                    <v:textbox inset="0,0,0,0">
                      <w:txbxContent>
                        <w:p w:rsidR="00161FC4" w:rsidRDefault="00161FC4" w:rsidP="00655910">
                          <w:pPr>
                            <w:pStyle w:val="Fig"/>
                            <w:jc w:val="center"/>
                          </w:pPr>
                          <w:r>
                            <w:t>Fig. 2-7</w:t>
                          </w:r>
                        </w:p>
                      </w:txbxContent>
                    </v:textbox>
                  </v:shape>
                </v:group>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3249" o:spid="_x0000_s1548" type="#_x0000_t66" style="position:absolute;left:18040;top:13716;width:2866;height:1842;rotation:153880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mg08YA&#10;AADdAAAADwAAAGRycy9kb3ducmV2LnhtbESP3WoCMRSE7wu+QziCdzXrD6KrUbRU8aIo/jzAYXPc&#10;LG5Olk1Wt336plDwcpiZb5jFqrWleFDtC8cKBv0EBHHmdMG5gutl+z4F4QOyxtIxKfgmD6tl522B&#10;qXZPPtHjHHIRIexTVGBCqFIpfWbIou+7ijh6N1dbDFHWudQ1PiPclnKYJBNpseC4YLCiD0PZ/dxY&#10;BYfJcSanu7EZ7fb4+fO1MU1zbJXqddv1HESgNrzC/+29VjAajmfw9yY+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Mmg08YAAADdAAAADwAAAAAAAAAAAAAAAACYAgAAZHJz&#10;L2Rvd25yZXYueG1sUEsFBgAAAAAEAAQA9QAAAIsDAAAAAA==&#10;" adj="6943" fillcolor="yellow" strokecolor="yellow" strokeweight="2pt"/>
                <w10:anchorlock/>
              </v:group>
            </w:pict>
          </mc:Fallback>
        </mc:AlternateContent>
      </w:r>
      <w:r w:rsidRPr="00655910">
        <w:t xml:space="preserve">Push the trailer power wire through the </w:t>
      </w:r>
      <w:r w:rsidR="00D00D18">
        <w:t>bulkhead</w:t>
      </w:r>
      <w:r w:rsidRPr="00655910">
        <w:t xml:space="preserve"> grommet into </w:t>
      </w:r>
      <w:r>
        <w:t xml:space="preserve">the </w:t>
      </w:r>
      <w:r w:rsidRPr="00655910">
        <w:t>vehicle interior</w:t>
      </w:r>
      <w:r>
        <w:t xml:space="preserve"> (Fig. 2-7)</w:t>
      </w:r>
      <w:r w:rsidRPr="00655910">
        <w:t>.</w:t>
      </w:r>
      <w:r w:rsidR="00390AE5">
        <w:t xml:space="preserve">  </w:t>
      </w:r>
      <w:r w:rsidR="00390AE5" w:rsidRPr="00390AE5">
        <w:t xml:space="preserve">Move the carpet surrounding the </w:t>
      </w:r>
      <w:r w:rsidR="00D00D18">
        <w:t>bulkhead</w:t>
      </w:r>
      <w:r w:rsidR="00D00D18" w:rsidRPr="00655910">
        <w:t xml:space="preserve"> </w:t>
      </w:r>
      <w:r w:rsidR="00390AE5" w:rsidRPr="00390AE5">
        <w:t>grommet away to facilitate</w:t>
      </w:r>
      <w:r w:rsidR="00390AE5">
        <w:t xml:space="preserve"> the</w:t>
      </w:r>
      <w:r w:rsidR="00390AE5" w:rsidRPr="00390AE5">
        <w:t xml:space="preserve"> initial wire pass through</w:t>
      </w:r>
      <w:r w:rsidR="00390AE5">
        <w:t>.</w:t>
      </w:r>
    </w:p>
    <w:p w:rsidR="00390AE5" w:rsidRPr="00390AE5" w:rsidRDefault="00390AE5" w:rsidP="00EB0D52">
      <w:pPr>
        <w:pStyle w:val="ProcLevel2"/>
        <w:numPr>
          <w:ilvl w:val="0"/>
          <w:numId w:val="0"/>
        </w:numPr>
        <w:ind w:left="720"/>
      </w:pPr>
      <w:r>
        <w:rPr>
          <w:b/>
        </w:rPr>
        <w:t>HINT:</w:t>
      </w:r>
      <w:r>
        <w:t xml:space="preserve"> </w:t>
      </w:r>
      <w:r w:rsidRPr="00390AE5">
        <w:t xml:space="preserve">Add </w:t>
      </w:r>
      <w:r>
        <w:t xml:space="preserve">a </w:t>
      </w:r>
      <w:r w:rsidRPr="00390AE5">
        <w:t xml:space="preserve">small amount of dielectric grease into the terminal crimping and cable seal of the power wire to facilitate the initial wire pass-through. </w:t>
      </w:r>
      <w:r>
        <w:t xml:space="preserve"> </w:t>
      </w:r>
      <w:r w:rsidRPr="00390AE5">
        <w:t>Wipe any remaining grease off once the power wire comes into the vehicle interior</w:t>
      </w:r>
      <w:r>
        <w:t>.</w:t>
      </w:r>
      <w:bookmarkStart w:id="0" w:name="_GoBack"/>
      <w:bookmarkEnd w:id="0"/>
    </w:p>
    <w:p w:rsidR="00655910" w:rsidRDefault="00655910" w:rsidP="00EB0D52">
      <w:pPr>
        <w:spacing w:after="120" w:line="300" w:lineRule="auto"/>
      </w:pPr>
      <w:r>
        <w:br w:type="page"/>
      </w:r>
    </w:p>
    <w:p w:rsidR="00655910" w:rsidRDefault="00655910" w:rsidP="00EB0D52">
      <w:pPr>
        <w:pStyle w:val="ProcLevel2"/>
        <w:numPr>
          <w:ilvl w:val="0"/>
          <w:numId w:val="0"/>
        </w:numPr>
        <w:ind w:left="360"/>
      </w:pPr>
    </w:p>
    <w:p w:rsidR="00695E8D" w:rsidRDefault="00390AE5" w:rsidP="00EB0D52">
      <w:pPr>
        <w:pStyle w:val="ProcLevel3"/>
      </w:pPr>
      <w:r>
        <w:rPr>
          <w:noProof/>
        </w:rPr>
        <mc:AlternateContent>
          <mc:Choice Requires="wpg">
            <w:drawing>
              <wp:anchor distT="0" distB="0" distL="114300" distR="114300" simplePos="0" relativeHeight="252077568" behindDoc="0" locked="1" layoutInCell="1" allowOverlap="1" wp14:anchorId="0A35CE8F" wp14:editId="4D41EE35">
                <wp:simplePos x="0" y="0"/>
                <wp:positionH relativeFrom="column">
                  <wp:posOffset>-3246120</wp:posOffset>
                </wp:positionH>
                <wp:positionV relativeFrom="paragraph">
                  <wp:posOffset>0</wp:posOffset>
                </wp:positionV>
                <wp:extent cx="2971800" cy="2066544"/>
                <wp:effectExtent l="19050" t="19050" r="19050" b="10160"/>
                <wp:wrapNone/>
                <wp:docPr id="3251" name="Group 3251"/>
                <wp:cNvGraphicFramePr/>
                <a:graphic xmlns:a="http://schemas.openxmlformats.org/drawingml/2006/main">
                  <a:graphicData uri="http://schemas.microsoft.com/office/word/2010/wordprocessingGroup">
                    <wpg:wgp>
                      <wpg:cNvGrpSpPr/>
                      <wpg:grpSpPr>
                        <a:xfrm>
                          <a:off x="0" y="0"/>
                          <a:ext cx="2971800" cy="2066544"/>
                          <a:chOff x="5448" y="16742"/>
                          <a:chExt cx="2971801" cy="2227574"/>
                        </a:xfrm>
                      </wpg:grpSpPr>
                      <wpg:grpSp>
                        <wpg:cNvPr id="3252" name="Group 3252"/>
                        <wpg:cNvGrpSpPr/>
                        <wpg:grpSpPr>
                          <a:xfrm>
                            <a:off x="5448" y="16742"/>
                            <a:ext cx="2971801" cy="2227574"/>
                            <a:chOff x="5448" y="16742"/>
                            <a:chExt cx="2971801" cy="2227574"/>
                          </a:xfrm>
                        </wpg:grpSpPr>
                        <wpg:grpSp>
                          <wpg:cNvPr id="3254" name="Group 3254"/>
                          <wpg:cNvGrpSpPr/>
                          <wpg:grpSpPr>
                            <a:xfrm>
                              <a:off x="5448" y="16742"/>
                              <a:ext cx="2971801" cy="2227574"/>
                              <a:chOff x="170410" y="208819"/>
                              <a:chExt cx="2969610" cy="2236722"/>
                            </a:xfrm>
                          </wpg:grpSpPr>
                          <pic:pic xmlns:pic="http://schemas.openxmlformats.org/drawingml/2006/picture">
                            <pic:nvPicPr>
                              <pic:cNvPr id="3255" name="Picture 3255"/>
                              <pic:cNvPicPr preferRelativeResize="0">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170410" y="208819"/>
                                <a:ext cx="2969610" cy="2236722"/>
                              </a:xfrm>
                              <a:prstGeom prst="rect">
                                <a:avLst/>
                              </a:prstGeom>
                              <a:ln>
                                <a:solidFill>
                                  <a:schemeClr val="tx1"/>
                                </a:solidFill>
                              </a:ln>
                              <a:extLst>
                                <a:ext uri="{53640926-AAD7-44D8-BBD7-CCE9431645EC}">
                                  <a14:shadowObscured xmlns:a14="http://schemas.microsoft.com/office/drawing/2010/main"/>
                                </a:ext>
                              </a:extLst>
                            </pic:spPr>
                          </pic:pic>
                          <wps:wsp>
                            <wps:cNvPr id="3256" name="Text Box 99"/>
                            <wps:cNvSpPr txBox="1">
                              <a:spLocks noChangeArrowheads="1"/>
                            </wps:cNvSpPr>
                            <wps:spPr bwMode="auto">
                              <a:xfrm>
                                <a:off x="178259" y="2249565"/>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390AE5">
                                  <w:pPr>
                                    <w:pStyle w:val="Fig"/>
                                    <w:jc w:val="center"/>
                                  </w:pPr>
                                  <w:r>
                                    <w:t>Fig. 2-8</w:t>
                                  </w:r>
                                </w:p>
                              </w:txbxContent>
                            </wps:txbx>
                            <wps:bodyPr rot="0" vert="horz" wrap="square" lIns="0" tIns="0" rIns="0" bIns="0" anchor="t" anchorCtr="0" upright="1">
                              <a:noAutofit/>
                            </wps:bodyPr>
                          </wps:wsp>
                        </wpg:grpSp>
                        <wps:wsp>
                          <wps:cNvPr id="3260" name="Line 2403"/>
                          <wps:cNvCnPr>
                            <a:cxnSpLocks noChangeShapeType="1"/>
                            <a:stCxn id="3263" idx="3"/>
                          </wps:cNvCnPr>
                          <wps:spPr bwMode="auto">
                            <a:xfrm>
                              <a:off x="1134358" y="1539277"/>
                              <a:ext cx="515207" cy="141469"/>
                            </a:xfrm>
                            <a:prstGeom prst="line">
                              <a:avLst/>
                            </a:prstGeom>
                            <a:noFill/>
                            <a:ln w="25400">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262" name="Line 2403"/>
                        <wps:cNvCnPr>
                          <a:cxnSpLocks noChangeShapeType="1"/>
                          <a:stCxn id="3263" idx="3"/>
                        </wps:cNvCnPr>
                        <wps:spPr bwMode="auto">
                          <a:xfrm flipV="1">
                            <a:off x="1134358" y="1172301"/>
                            <a:ext cx="500910" cy="366976"/>
                          </a:xfrm>
                          <a:prstGeom prst="line">
                            <a:avLst/>
                          </a:prstGeom>
                          <a:noFill/>
                          <a:ln w="25400">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263" name="Text Box 2455"/>
                        <wps:cNvSpPr txBox="1">
                          <a:spLocks noChangeArrowheads="1"/>
                        </wps:cNvSpPr>
                        <wps:spPr bwMode="auto">
                          <a:xfrm>
                            <a:off x="157946" y="1392415"/>
                            <a:ext cx="976412" cy="293723"/>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CA06E6" w:rsidRDefault="00161FC4" w:rsidP="00390AE5">
                              <w:pPr>
                                <w:jc w:val="center"/>
                                <w:rPr>
                                  <w:sz w:val="18"/>
                                  <w:szCs w:val="18"/>
                                </w:rPr>
                              </w:pPr>
                              <w:r>
                                <w:rPr>
                                  <w:sz w:val="18"/>
                                  <w:szCs w:val="18"/>
                                  <w:lang w:val="en-CA"/>
                                </w:rPr>
                                <w:t>~50mm of exposed wire insulation</w:t>
                              </w:r>
                            </w:p>
                          </w:txbxContent>
                        </wps:txbx>
                        <wps:bodyPr rot="0" vert="horz" wrap="square" lIns="0" tIns="0" rIns="0" bIns="0" anchor="t" anchorCtr="0" upright="1">
                          <a:spAutoFit/>
                        </wps:bodyPr>
                      </wps:wsp>
                    </wpg:wgp>
                  </a:graphicData>
                </a:graphic>
                <wp14:sizeRelH relativeFrom="margin">
                  <wp14:pctWidth>0</wp14:pctWidth>
                </wp14:sizeRelH>
                <wp14:sizeRelV relativeFrom="margin">
                  <wp14:pctHeight>0</wp14:pctHeight>
                </wp14:sizeRelV>
              </wp:anchor>
            </w:drawing>
          </mc:Choice>
          <mc:Fallback>
            <w:pict>
              <v:group w14:anchorId="0A35CE8F" id="Group 3251" o:spid="_x0000_s1550" style="position:absolute;left:0;text-align:left;margin-left:-255.6pt;margin-top:0;width:234pt;height:162.7pt;z-index:252077568;mso-position-horizontal-relative:text;mso-position-vertical-relative:text;mso-width-relative:margin;mso-height-relative:margin" coordorigin="54,167" coordsize="29718,222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">
                <v:group id="Group 3252" o:spid="_x0000_s1551" style="position:absolute;left:54;top:167;width:29718;height:22276" coordorigin="54,167" coordsize="29718,222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8KV28UAAADdAAAADwAAAGRycy9kb3ducmV2LnhtbESPQYvCMBSE7wv+h/AE&#10;b2vaistSjSLiigcRVhfE26N5tsXmpTTZtv57Iwgeh5n5hpkve1OJlhpXWlYQjyMQxJnVJecK/k4/&#10;n98gnEfWWFkmBXdysFwMPuaYatvxL7VHn4sAYZeigsL7OpXSZQUZdGNbEwfvahuDPsgml7rBLsBN&#10;JZMo+pIGSw4LBda0Lii7Hf+Ngm2H3WoSb9r97bq+X07Tw3kfk1KjYb+agfDU+3f41d5pBZNkmsD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CldvFAAAA3QAA&#10;AA8AAAAAAAAAAAAAAAAAqgIAAGRycy9kb3ducmV2LnhtbFBLBQYAAAAABAAEAPoAAACcAwAAAAA=&#10;">
                  <v:group id="Group 3254" o:spid="_x0000_s1552" style="position:absolute;left:54;top:167;width:29718;height:22276" coordorigin="1704,2088" coordsize="29696,223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Z6g0xgAAAN0A&#10;AAAPAAAAAAAAAAAAAAAAAKoCAABkcnMvZG93bnJldi54bWxQSwUGAAAAAAQABAD6AAAAnQMAAAAA&#10;">
                    <v:shape id="Picture 3255" o:spid="_x0000_s1553" type="#_x0000_t75" style="position:absolute;left:1704;top:2088;width:29696;height:2236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TF0LEAAAA3QAAAA8AAABkcnMvZG93bnJldi54bWxEj0GLwjAUhO+C/yE8YW+arqIu1ShFEGQX&#10;BXUPens0z7Zs81Ka2NZ/vxEEj8PMfMMs150pRUO1Kywr+BxFIIhTqwvOFPyet8MvEM4jaywtk4IH&#10;OViv+r0lxtq2fKTm5DMRIOxiVJB7X8VSujQng25kK+Lg3Wxt0AdZZ1LX2Aa4KeU4imbSYMFhIceK&#10;Njmlf6e7UdAmTl+2lHwfzte5a+yDqv0PKfUx6JIFCE+df4df7Z1WMBlPp/B8E56AXP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eTF0LEAAAA3QAAAA8AAAAAAAAAAAAAAAAA&#10;nwIAAGRycy9kb3ducmV2LnhtbFBLBQYAAAAABAAEAPcAAACQAwAAAAA=&#10;" stroked="t" strokecolor="black [3213]">
                      <v:imagedata r:id="rId143" o:title=""/>
                      <v:path arrowok="t"/>
                    </v:shape>
                    <v:shape id="Text Box 99" o:spid="_x0000_s1554" type="#_x0000_t202" style="position:absolute;left:1782;top:22495;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zIHscA&#10;AADdAAAADwAAAGRycy9kb3ducmV2LnhtbESPzWvCQBTE7wX/h+UVeim6MaVBUlfxowUP9eAHnh/Z&#10;1yQ0+zbsrib+964geBxm5jfMdN6bRlzI+dqygvEoAUFcWF1zqeB4+BlOQPiArLGxTAqu5GE+G7xM&#10;Mde24x1d9qEUEcI+RwVVCG0upS8qMuhHtiWO3p91BkOUrpTaYRfhppFpkmTSYM1xocKWVhUV//uz&#10;UZCt3bnb8ep9ffz+xW1bpqfl9aTU22u/+AIRqA/P8KO90Qo+0s8M7m/iE5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MyB7HAAAA3QAAAA8AAAAAAAAAAAAAAAAAmAIAAGRy&#10;cy9kb3ducmV2LnhtbFBLBQYAAAAABAAEAPUAAACMAwAAAAA=&#10;" stroked="f">
                      <v:textbox inset="0,0,0,0">
                        <w:txbxContent>
                          <w:p w:rsidR="00161FC4" w:rsidRDefault="00161FC4" w:rsidP="00390AE5">
                            <w:pPr>
                              <w:pStyle w:val="Fig"/>
                              <w:jc w:val="center"/>
                            </w:pPr>
                            <w:r>
                              <w:t>Fig. 2-8</w:t>
                            </w:r>
                          </w:p>
                        </w:txbxContent>
                      </v:textbox>
                    </v:shape>
                  </v:group>
                  <v:line id="Line 2403" o:spid="_x0000_s1555" style="position:absolute;visibility:visible;mso-wrap-style:square" from="11343,15392" to="16495,16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k8L8QAAADdAAAADwAAAGRycy9kb3ducmV2LnhtbESPwWrCQBCG7wXfYRmht7oxhSDRVVQQ&#10;RHpobdHrmB2TYHY2ZNcY375zKPQ4/PN/M99iNbhG9dSF2rOB6SQBRVx4W3Np4Od79zYDFSKyxcYz&#10;GXhSgNVy9LLA3PoHf1F/jKUSCIccDVQxtrnWoajIYZj4lliyq+8cRhm7UtsOHwJ3jU6TJNMOa5YL&#10;Fba0rai4He9OKIdklm78x/nSp6ed+zzj08bMmNfxsJ6DijTE/+W/9t4aeE8z+V9sxAT0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aTwvxAAAAN0AAAAPAAAAAAAAAAAA&#10;AAAAAKECAABkcnMvZG93bnJldi54bWxQSwUGAAAAAAQABAD5AAAAkgMAAAAA&#10;" strokecolor="yellow" strokeweight="2pt">
                    <v:stroke endarrow="block"/>
                  </v:line>
                </v:group>
                <v:line id="Line 2403" o:spid="_x0000_s1556" style="position:absolute;flip:y;visibility:visible;mso-wrap-style:square" from="11343,11723" to="16352,15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ZRacYAAADdAAAADwAAAGRycy9kb3ducmV2LnhtbESPT2vCQBTE7wW/w/IEL6IbI7U2dRX/&#10;UOiptNFDj4/saxLMvl2yq4nf3i0IPQ4z8xtmtelNI67U+tqygtk0AUFcWF1zqeB0fJ8sQfiArLGx&#10;TApu5GGzHjytMNO242+65qEUEcI+QwVVCC6T0hcVGfRT64ij92tbgyHKtpS6xS7CTSPTJFlIgzXH&#10;hQod7SsqzvnFKNienw+35OVnZ19zpz/duKup/1JqNOy3byAC9eE//Gh/aAXzdJHC35v4BOT6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GUWnGAAAA3QAAAA8AAAAAAAAA&#10;AAAAAAAAoQIAAGRycy9kb3ducmV2LnhtbFBLBQYAAAAABAAEAPkAAACUAwAAAAA=&#10;" strokecolor="yellow" strokeweight="2pt">
                  <v:stroke endarrow="block"/>
                </v:line>
                <v:shape id="Text Box 2455" o:spid="_x0000_s1557" type="#_x0000_t202" style="position:absolute;left:1579;top:13924;width:9764;height:2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vYdccA&#10;AADdAAAADwAAAGRycy9kb3ducmV2LnhtbESPQWvCQBSE74X+h+UJvRTd1EiQ1FVEWmh7kUYv3h7Z&#10;ZzY1+zbsbjT9991CocdhZr5hVpvRduJKPrSOFTzNMhDEtdMtNwqOh9fpEkSIyBo7x6TgmwJs1vd3&#10;Kyy1u/EnXavYiAThUKICE2NfShlqQxbDzPXEyTs7bzEm6RupPd4S3HZynmWFtNhyWjDY085QfakG&#10;q2C/OO3N43B++dgucv9+HHbFV1Mp9TAZt88gIo3xP/zXftMK8nmRw++b9AT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L2HXHAAAA3QAAAA8AAAAAAAAAAAAAAAAAmAIAAGRy&#10;cy9kb3ducmV2LnhtbFBLBQYAAAAABAAEAPUAAACMAwAAAAA=&#10;" stroked="f">
                  <v:textbox style="mso-fit-shape-to-text:t" inset="0,0,0,0">
                    <w:txbxContent>
                      <w:p w:rsidR="00161FC4" w:rsidRPr="00CA06E6" w:rsidRDefault="00161FC4" w:rsidP="00390AE5">
                        <w:pPr>
                          <w:jc w:val="center"/>
                          <w:rPr>
                            <w:sz w:val="18"/>
                            <w:szCs w:val="18"/>
                          </w:rPr>
                        </w:pPr>
                        <w:r>
                          <w:rPr>
                            <w:sz w:val="18"/>
                            <w:szCs w:val="18"/>
                            <w:lang w:val="en-CA"/>
                          </w:rPr>
                          <w:t>~50mm of exposed wire insulation</w:t>
                        </w:r>
                      </w:p>
                    </w:txbxContent>
                  </v:textbox>
                </v:shape>
                <w10:anchorlock/>
              </v:group>
            </w:pict>
          </mc:Fallback>
        </mc:AlternateContent>
      </w:r>
      <w:r w:rsidRPr="00390AE5">
        <w:rPr>
          <w:noProof/>
        </w:rPr>
        <w:t xml:space="preserve">Continue pushing the trailer power wire into the vehicle interior until about 50 mm of power wire </w:t>
      </w:r>
      <w:r>
        <w:rPr>
          <w:noProof/>
        </w:rPr>
        <w:t>remains</w:t>
      </w:r>
      <w:r w:rsidRPr="00390AE5">
        <w:rPr>
          <w:noProof/>
        </w:rPr>
        <w:t xml:space="preserve"> between its convoluted tube and the tip of the grommet nipple </w:t>
      </w:r>
      <w:r w:rsidR="00695E8D">
        <w:t xml:space="preserve">(Fig. </w:t>
      </w:r>
      <w:r>
        <w:t>2-8</w:t>
      </w:r>
      <w:r w:rsidR="00695E8D">
        <w:t>).</w:t>
      </w:r>
    </w:p>
    <w:p w:rsidR="00EB0D52" w:rsidRDefault="00EB0D52" w:rsidP="00EB0D52">
      <w:pPr>
        <w:pStyle w:val="ProcLevel3"/>
      </w:pPr>
      <w:r w:rsidRPr="00EB0D52">
        <w:t>Add Wurth Black</w:t>
      </w:r>
      <w:r>
        <w:t xml:space="preserve"> Silicone Special 250 to the 50</w:t>
      </w:r>
      <w:r w:rsidRPr="00EB0D52">
        <w:t>mm of exposed wire insulation</w:t>
      </w:r>
      <w:r>
        <w:t xml:space="preserve"> </w:t>
      </w:r>
      <w:r w:rsidRPr="00EB0D52">
        <w:t>(Fig</w:t>
      </w:r>
      <w:r>
        <w:t>.</w:t>
      </w:r>
      <w:r w:rsidRPr="00EB0D52">
        <w:t xml:space="preserve"> 2-8</w:t>
      </w:r>
      <w:r>
        <w:t>).</w:t>
      </w:r>
    </w:p>
    <w:p w:rsidR="00EB0D52" w:rsidRDefault="00EB0D52" w:rsidP="00EB0D52">
      <w:pPr>
        <w:pStyle w:val="ProcLevel3"/>
        <w:numPr>
          <w:ilvl w:val="0"/>
          <w:numId w:val="0"/>
        </w:numPr>
        <w:ind w:left="720"/>
      </w:pPr>
    </w:p>
    <w:p w:rsidR="00EB0D52" w:rsidRDefault="00EB0D52" w:rsidP="00EB0D52">
      <w:pPr>
        <w:pStyle w:val="ProcLevel3"/>
        <w:numPr>
          <w:ilvl w:val="0"/>
          <w:numId w:val="0"/>
        </w:numPr>
        <w:ind w:left="720"/>
      </w:pPr>
    </w:p>
    <w:p w:rsidR="00EB0D52" w:rsidRDefault="00EB0D52" w:rsidP="00EB0D52">
      <w:pPr>
        <w:pStyle w:val="ProcLevel3"/>
      </w:pPr>
      <w:r>
        <w:rPr>
          <w:noProof/>
        </w:rPr>
        <mc:AlternateContent>
          <mc:Choice Requires="wpg">
            <w:drawing>
              <wp:anchor distT="0" distB="0" distL="114300" distR="114300" simplePos="0" relativeHeight="252080640" behindDoc="0" locked="1" layoutInCell="1" allowOverlap="1">
                <wp:simplePos x="0" y="0"/>
                <wp:positionH relativeFrom="column">
                  <wp:posOffset>-3247697</wp:posOffset>
                </wp:positionH>
                <wp:positionV relativeFrom="paragraph">
                  <wp:posOffset>0</wp:posOffset>
                </wp:positionV>
                <wp:extent cx="2971800" cy="2231136"/>
                <wp:effectExtent l="19050" t="19050" r="19050" b="17145"/>
                <wp:wrapNone/>
                <wp:docPr id="2156" name="Group 2156"/>
                <wp:cNvGraphicFramePr/>
                <a:graphic xmlns:a="http://schemas.openxmlformats.org/drawingml/2006/main">
                  <a:graphicData uri="http://schemas.microsoft.com/office/word/2010/wordprocessingGroup">
                    <wpg:wgp>
                      <wpg:cNvGrpSpPr/>
                      <wpg:grpSpPr>
                        <a:xfrm>
                          <a:off x="0" y="0"/>
                          <a:ext cx="2971800" cy="2231136"/>
                          <a:chOff x="0" y="3267"/>
                          <a:chExt cx="2971800" cy="2221045"/>
                        </a:xfrm>
                      </wpg:grpSpPr>
                      <wpg:grpSp>
                        <wpg:cNvPr id="2157" name="Group 2157"/>
                        <wpg:cNvGrpSpPr/>
                        <wpg:grpSpPr>
                          <a:xfrm>
                            <a:off x="0" y="3267"/>
                            <a:ext cx="2971800" cy="2221045"/>
                            <a:chOff x="1" y="6339"/>
                            <a:chExt cx="2971800" cy="2216170"/>
                          </a:xfrm>
                        </wpg:grpSpPr>
                        <wpg:grpSp>
                          <wpg:cNvPr id="2162" name="Group 2162"/>
                          <wpg:cNvGrpSpPr/>
                          <wpg:grpSpPr>
                            <a:xfrm>
                              <a:off x="1" y="6339"/>
                              <a:ext cx="2971800" cy="2216170"/>
                              <a:chOff x="38240" y="10857"/>
                              <a:chExt cx="2969347" cy="2210346"/>
                            </a:xfrm>
                          </wpg:grpSpPr>
                          <pic:pic xmlns:pic="http://schemas.openxmlformats.org/drawingml/2006/picture">
                            <pic:nvPicPr>
                              <pic:cNvPr id="2165" name="Picture 2165"/>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38240" y="10857"/>
                                <a:ext cx="2969347" cy="2210346"/>
                              </a:xfrm>
                              <a:prstGeom prst="rect">
                                <a:avLst/>
                              </a:prstGeom>
                              <a:ln>
                                <a:solidFill>
                                  <a:schemeClr val="tx1"/>
                                </a:solidFill>
                              </a:ln>
                              <a:extLst>
                                <a:ext uri="{53640926-AAD7-44D8-BBD7-CCE9431645EC}">
                                  <a14:shadowObscured xmlns:a14="http://schemas.microsoft.com/office/drawing/2010/main"/>
                                </a:ext>
                              </a:extLst>
                            </pic:spPr>
                          </pic:pic>
                          <wps:wsp>
                            <wps:cNvPr id="2166" name="Text Box 99"/>
                            <wps:cNvSpPr txBox="1">
                              <a:spLocks noChangeArrowheads="1"/>
                            </wps:cNvSpPr>
                            <wps:spPr bwMode="auto">
                              <a:xfrm>
                                <a:off x="44898" y="2021646"/>
                                <a:ext cx="548415" cy="1946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EB0D52">
                                  <w:pPr>
                                    <w:pStyle w:val="Fig"/>
                                    <w:jc w:val="center"/>
                                  </w:pPr>
                                  <w:r>
                                    <w:t>Fig. 2-9</w:t>
                                  </w:r>
                                </w:p>
                              </w:txbxContent>
                            </wps:txbx>
                            <wps:bodyPr rot="0" vert="horz" wrap="square" lIns="0" tIns="0" rIns="0" bIns="0" anchor="t" anchorCtr="0" upright="1">
                              <a:noAutofit/>
                            </wps:bodyPr>
                          </wps:wsp>
                        </wpg:grpSp>
                        <wps:wsp>
                          <wps:cNvPr id="2167" name="Line 2403"/>
                          <wps:cNvCnPr>
                            <a:cxnSpLocks noChangeShapeType="1"/>
                            <a:stCxn id="2171" idx="0"/>
                          </wps:cNvCnPr>
                          <wps:spPr bwMode="auto">
                            <a:xfrm flipV="1">
                              <a:off x="1460361" y="1033561"/>
                              <a:ext cx="202903" cy="221198"/>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171" name="AutoShape 1878"/>
                        <wps:cNvSpPr>
                          <a:spLocks noChangeArrowheads="1"/>
                        </wps:cNvSpPr>
                        <wps:spPr bwMode="auto">
                          <a:xfrm>
                            <a:off x="1351685" y="1254591"/>
                            <a:ext cx="217349" cy="201816"/>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EB0D52">
                              <w:pPr>
                                <w:jc w:val="center"/>
                                <w:rPr>
                                  <w:color w:val="FF0000"/>
                                  <w:sz w:val="18"/>
                                  <w:szCs w:val="18"/>
                                  <w:lang w:val="en-CA"/>
                                </w:rPr>
                              </w:pPr>
                              <w:r>
                                <w:rPr>
                                  <w:color w:val="FF0000"/>
                                  <w:sz w:val="18"/>
                                  <w:szCs w:val="18"/>
                                  <w:lang w:val="en-CA"/>
                                </w:rPr>
                                <w:t>6</w:t>
                              </w:r>
                            </w:p>
                          </w:txbxContent>
                        </wps:txbx>
                        <wps:bodyPr rot="0" vert="horz" wrap="square" lIns="18288" tIns="18288" rIns="18288" bIns="18288" anchor="t" anchorCtr="0" upright="1">
                          <a:noAutofit/>
                        </wps:bodyPr>
                      </wps:wsp>
                    </wpg:wgp>
                  </a:graphicData>
                </a:graphic>
                <wp14:sizeRelV relativeFrom="margin">
                  <wp14:pctHeight>0</wp14:pctHeight>
                </wp14:sizeRelV>
              </wp:anchor>
            </w:drawing>
          </mc:Choice>
          <mc:Fallback>
            <w:pict>
              <v:group id="Group 2156" o:spid="_x0000_s1557" style="position:absolute;left:0;text-align:left;margin-left:-255.7pt;margin-top:0;width:234pt;height:175.7pt;z-index:252080640;mso-position-horizontal-relative:text;mso-position-vertical-relative:text;mso-height-relative:margin" coordorigin=",32" coordsize="29718,2221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">
                <v:group id="Group 2157" o:spid="_x0000_s1558" style="position:absolute;top:32;width:29718;height:22211" coordorigin=",63" coordsize="29718,22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ushsUAAADdAAAADwAAAGRycy9kb3ducmV2LnhtbESPQYvCMBSE78L+h/CE&#10;vWlaF3WpRhFZlz2IoC6It0fzbIvNS2liW/+9EQSPw8x8w8yXnSlFQ7UrLCuIhxEI4tTqgjMF/8fN&#10;4BuE88gaS8uk4E4OlouP3hwTbVveU3PwmQgQdgkqyL2vEildmpNBN7QVcfAutjbog6wzqWtsA9yU&#10;chRFE2mw4LCQY0XrnNLr4WYU/LbYrr7in2Z7vazv5+N4d9rGpNRnv1vNQHjq/Dv8av9pBaN4PIX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xLrIbFAAAA3QAA&#10;AA8AAAAAAAAAAAAAAAAAqgIAAGRycy9kb3ducmV2LnhtbFBLBQYAAAAABAAEAPoAAACcAwAAAAA=&#10;">
                  <v:group id="Group 2162" o:spid="_x0000_s1559" style="position:absolute;top:63;width:29718;height:22162" coordorigin="382,108" coordsize="29693,22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DFo8UAAADdAAAADwAAAGRycy9kb3ducmV2LnhtbESPQYvCMBSE7wv+h/AE&#10;b2vayopUo4ioeJCFVUG8PZpnW2xeShPb+u/NwsIeh5n5hlmselOJlhpXWlYQjyMQxJnVJecKLufd&#10;5wyE88gaK8uk4EUOVsvBxwJTbTv+ofbkcxEg7FJUUHhfp1K6rCCDbmxr4uDdbWPQB9nkUjfYBbip&#10;ZBJFU2mw5LBQYE2bgrLH6WkU7Dvs1pN42x4f983rdv76vh5jUmo07NdzEJ56/x/+ax+0giSeJ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JQxaPFAAAA3QAA&#10;AA8AAAAAAAAAAAAAAAAAqgIAAGRycy9kb3ducmV2LnhtbFBLBQYAAAAABAAEAPoAAACcAwAAAAA=&#10;">
                    <v:shape id="Picture 2165" o:spid="_x0000_s1560" type="#_x0000_t75" style="position:absolute;left:382;top:108;width:29693;height:22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GaZ/GAAAA3QAAAA8AAABkcnMvZG93bnJldi54bWxEj92KwjAUhO+FfYdwhL0RTS3oLtUoi6i4&#10;6IU/fYBDc2yrzUlpslrf3iwIXg4z8w0znbemEjdqXGlZwXAQgSDOrC45V5CeVv1vEM4ja6wsk4IH&#10;OZjPPjpTTLS984FuR5+LAGGXoILC+zqR0mUFGXQDWxMH72wbgz7IJpe6wXuAm0rGUTSWBksOCwXW&#10;tCgoux7/jIJof1r8rlOKL3nva3feHtL1bnlV6rPb/kxAeGr9O/xqb7SCeDgewf+b8ATk7Ak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EZpn8YAAADdAAAADwAAAAAAAAAAAAAA&#10;AACfAgAAZHJzL2Rvd25yZXYueG1sUEsFBgAAAAAEAAQA9wAAAJIDAAAAAA==&#10;" stroked="t" strokecolor="black [3213]">
                      <v:imagedata r:id="rId145" o:title=""/>
                      <v:path arrowok="t"/>
                    </v:shape>
                    <v:shape id="Text Box 99" o:spid="_x0000_s1561" type="#_x0000_t202" style="position:absolute;left:448;top:20216;width:5485;height:1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6YZsUA&#10;AADdAAAADwAAAGRycy9kb3ducmV2LnhtbESPzYvCMBTE7wv+D+EJe1k0tYeyVKP4teDBPfiB50fz&#10;bIvNS0mirf+9ERb2OMzMb5jZojeNeJDztWUFk3ECgriwuuZSwfn0M/oG4QOyxsYyKXiSh8V88DHD&#10;XNuOD/Q4hlJECPscFVQhtLmUvqjIoB/bljh6V+sMhihdKbXDLsJNI9MkyaTBmuNChS2tKypux7tR&#10;kG3cvTvw+mtz3u7xty3Ty+p5Uepz2C+nIAL14T/8195pBekky+D9Jj4BOX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nphmxQAAAN0AAAAPAAAAAAAAAAAAAAAAAJgCAABkcnMv&#10;ZG93bnJldi54bWxQSwUGAAAAAAQABAD1AAAAigMAAAAA&#10;" stroked="f">
                      <v:textbox inset="0,0,0,0">
                        <w:txbxContent>
                          <w:p w:rsidR="00161FC4" w:rsidRDefault="00161FC4" w:rsidP="00EB0D52">
                            <w:pPr>
                              <w:pStyle w:val="Fig"/>
                              <w:jc w:val="center"/>
                            </w:pPr>
                            <w:r>
                              <w:t>Fig. 2-9</w:t>
                            </w:r>
                          </w:p>
                        </w:txbxContent>
                      </v:textbox>
                    </v:shape>
                  </v:group>
                  <v:line id="Line 2403" o:spid="_x0000_s1562" style="position:absolute;flip:y;visibility:visible;mso-wrap-style:square" from="14603,10335" to="16632,12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QAu8YAAADdAAAADwAAAGRycy9kb3ducmV2LnhtbESP0WrCQBRE34X+w3KFvohulDY1qavY&#10;QrFvYuoHXLLXbGr2bprdxvj3rlDo4zAzZ5jVZrCN6KnztWMF81kCgrh0uuZKwfHrY7oE4QOyxsYx&#10;KbiSh836YbTCXLsLH6gvQiUihH2OCkwIbS6lLw1Z9DPXEkfv5DqLIcqukrrDS4TbRi6SJJUWa44L&#10;Blt6N1Sei1+roM922+zJTPbhufhps0NqvvfyTanH8bB9BRFoCP/hv/anVrCYpy9wfxOfgF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1EALvGAAAA3QAAAA8AAAAAAAAA&#10;AAAAAAAAoQIAAGRycy9kb3ducmV2LnhtbFBLBQYAAAAABAAEAPkAAACUAwAAAAA=&#10;" strokecolor="yellow" strokeweight="1.25pt">
                    <v:stroke endarrow="block"/>
                  </v:line>
                </v:group>
                <v:roundrect id="AutoShape 1878" o:spid="_x0000_s1563" style="position:absolute;left:13516;top:12545;width:2174;height:201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wYn8UA&#10;AADdAAAADwAAAGRycy9kb3ducmV2LnhtbESPQWvCQBSE7wX/w/IEb3UTD6ZEVxGlxWNjSyG3l+wz&#10;iWbfhuxq0n/fLQgeh5n5hllvR9OKO/WusawgnkcgiEurG64UfH+9v76BcB5ZY2uZFPySg+1m8rLG&#10;VNuBM7qffCUChF2KCmrvu1RKV9Zk0M1tRxy8s+0N+iD7SuoehwA3rVxE0VIabDgs1NjRvqbyeroZ&#10;BdlHfjD5rksu+Wc2FDEVyY8slJpNx90KhKfRP8OP9lErWMRJDP9vwhO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BifxQAAAN0AAAAPAAAAAAAAAAAAAAAAAJgCAABkcnMv&#10;ZG93bnJldi54bWxQSwUGAAAAAAQABAD1AAAAigMAAAAA&#10;" strokecolor="red" strokeweight="1.25pt">
                  <v:textbox inset="1.44pt,1.44pt,1.44pt,1.44pt">
                    <w:txbxContent>
                      <w:p w:rsidR="00161FC4" w:rsidRPr="00E74760" w:rsidRDefault="00161FC4" w:rsidP="00EB0D52">
                        <w:pPr>
                          <w:jc w:val="center"/>
                          <w:rPr>
                            <w:color w:val="FF0000"/>
                            <w:sz w:val="18"/>
                            <w:szCs w:val="18"/>
                            <w:lang w:val="en-CA"/>
                          </w:rPr>
                        </w:pPr>
                        <w:r>
                          <w:rPr>
                            <w:color w:val="FF0000"/>
                            <w:sz w:val="18"/>
                            <w:szCs w:val="18"/>
                            <w:lang w:val="en-CA"/>
                          </w:rPr>
                          <w:t>6</w:t>
                        </w:r>
                      </w:p>
                    </w:txbxContent>
                  </v:textbox>
                </v:roundrect>
                <w10:anchorlock/>
              </v:group>
            </w:pict>
          </mc:Fallback>
        </mc:AlternateContent>
      </w:r>
      <w:r w:rsidRPr="00EB0D52">
        <w:t xml:space="preserve">Push </w:t>
      </w:r>
      <w:r>
        <w:t xml:space="preserve">the </w:t>
      </w:r>
      <w:r w:rsidRPr="00EB0D52">
        <w:t xml:space="preserve">excess trailer power wire into </w:t>
      </w:r>
      <w:r>
        <w:t xml:space="preserve">the </w:t>
      </w:r>
      <w:r w:rsidRPr="00EB0D52">
        <w:t xml:space="preserve">vehicle interior until </w:t>
      </w:r>
      <w:r>
        <w:t xml:space="preserve">the </w:t>
      </w:r>
      <w:r w:rsidRPr="00EB0D52">
        <w:t xml:space="preserve">convoluted tube meets </w:t>
      </w:r>
      <w:r>
        <w:t xml:space="preserve">the </w:t>
      </w:r>
      <w:r w:rsidRPr="00EB0D52">
        <w:t xml:space="preserve">grommet nipple and secure </w:t>
      </w:r>
      <w:r>
        <w:t xml:space="preserve">the </w:t>
      </w:r>
      <w:r w:rsidRPr="00EB0D52">
        <w:t xml:space="preserve">wire with a wire tie over </w:t>
      </w:r>
      <w:r>
        <w:t xml:space="preserve">the </w:t>
      </w:r>
      <w:r w:rsidRPr="00EB0D52">
        <w:t>g</w:t>
      </w:r>
      <w:r>
        <w:t>rommet nipple (Fig.</w:t>
      </w:r>
      <w:r w:rsidRPr="00EB0D52">
        <w:t xml:space="preserve"> 2-9</w:t>
      </w:r>
      <w:r>
        <w:t>).</w:t>
      </w:r>
    </w:p>
    <w:p w:rsidR="00EB0D52" w:rsidRDefault="00EB0D52" w:rsidP="00EB0D52">
      <w:pPr>
        <w:spacing w:after="120" w:line="300" w:lineRule="auto"/>
      </w:pPr>
      <w:r>
        <w:br w:type="page"/>
      </w:r>
    </w:p>
    <w:p w:rsidR="00EB0D52" w:rsidRDefault="00EB0D52" w:rsidP="00CA21AE">
      <w:pPr>
        <w:pStyle w:val="ListParagraph"/>
        <w:spacing w:after="120" w:line="300" w:lineRule="auto"/>
        <w:contextualSpacing w:val="0"/>
      </w:pPr>
    </w:p>
    <w:p w:rsidR="00EB0D52" w:rsidRDefault="00EB0D52" w:rsidP="00CA21AE">
      <w:pPr>
        <w:pStyle w:val="ProcLevel3"/>
      </w:pPr>
      <w:r>
        <w:rPr>
          <w:b/>
          <w:noProof/>
        </w:rPr>
        <mc:AlternateContent>
          <mc:Choice Requires="wpg">
            <w:drawing>
              <wp:anchor distT="0" distB="0" distL="114300" distR="114300" simplePos="0" relativeHeight="252088832" behindDoc="0" locked="1" layoutInCell="1" allowOverlap="1" wp14:anchorId="0088DC35" wp14:editId="1D747E73">
                <wp:simplePos x="0" y="0"/>
                <wp:positionH relativeFrom="column">
                  <wp:posOffset>-3246120</wp:posOffset>
                </wp:positionH>
                <wp:positionV relativeFrom="paragraph">
                  <wp:posOffset>1971040</wp:posOffset>
                </wp:positionV>
                <wp:extent cx="2971800" cy="2230755"/>
                <wp:effectExtent l="19050" t="19050" r="19050" b="17145"/>
                <wp:wrapNone/>
                <wp:docPr id="3278" name="Group 3278"/>
                <wp:cNvGraphicFramePr/>
                <a:graphic xmlns:a="http://schemas.openxmlformats.org/drawingml/2006/main">
                  <a:graphicData uri="http://schemas.microsoft.com/office/word/2010/wordprocessingGroup">
                    <wpg:wgp>
                      <wpg:cNvGrpSpPr/>
                      <wpg:grpSpPr>
                        <a:xfrm>
                          <a:off x="0" y="0"/>
                          <a:ext cx="2971800" cy="2230755"/>
                          <a:chOff x="0" y="0"/>
                          <a:chExt cx="2971800" cy="2231802"/>
                        </a:xfrm>
                      </wpg:grpSpPr>
                      <wpg:grpSp>
                        <wpg:cNvPr id="3273" name="Group 3273"/>
                        <wpg:cNvGrpSpPr/>
                        <wpg:grpSpPr>
                          <a:xfrm>
                            <a:off x="0" y="0"/>
                            <a:ext cx="2971800" cy="2231802"/>
                            <a:chOff x="406084" y="326923"/>
                            <a:chExt cx="2967390" cy="2234402"/>
                          </a:xfrm>
                        </wpg:grpSpPr>
                        <pic:pic xmlns:pic="http://schemas.openxmlformats.org/drawingml/2006/picture">
                          <pic:nvPicPr>
                            <pic:cNvPr id="3274" name="Picture 3274"/>
                            <pic:cNvPicPr preferRelativeResize="0">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406084" y="326923"/>
                              <a:ext cx="2967390" cy="2234402"/>
                            </a:xfrm>
                            <a:prstGeom prst="rect">
                              <a:avLst/>
                            </a:prstGeom>
                            <a:ln>
                              <a:solidFill>
                                <a:schemeClr val="tx1"/>
                              </a:solidFill>
                            </a:ln>
                            <a:extLst>
                              <a:ext uri="{53640926-AAD7-44D8-BBD7-CCE9431645EC}">
                                <a14:shadowObscured xmlns:a14="http://schemas.microsoft.com/office/drawing/2010/main"/>
                              </a:ext>
                            </a:extLst>
                          </pic:spPr>
                        </pic:pic>
                        <wps:wsp>
                          <wps:cNvPr id="3275" name="Text Box 99"/>
                          <wps:cNvSpPr txBox="1">
                            <a:spLocks noChangeArrowheads="1"/>
                          </wps:cNvSpPr>
                          <wps:spPr bwMode="auto">
                            <a:xfrm>
                              <a:off x="413935" y="2367034"/>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EB0D52">
                                <w:pPr>
                                  <w:pStyle w:val="Fig"/>
                                  <w:jc w:val="center"/>
                                </w:pPr>
                                <w:r>
                                  <w:t>Fig. 2-11</w:t>
                                </w:r>
                              </w:p>
                            </w:txbxContent>
                          </wps:txbx>
                          <wps:bodyPr rot="0" vert="horz" wrap="square" lIns="0" tIns="0" rIns="0" bIns="0" anchor="t" anchorCtr="0" upright="1">
                            <a:noAutofit/>
                          </wps:bodyPr>
                        </wps:wsp>
                      </wpg:grpSp>
                      <wps:wsp>
                        <wps:cNvPr id="3277" name="Freeform 3277"/>
                        <wps:cNvSpPr/>
                        <wps:spPr>
                          <a:xfrm>
                            <a:off x="1363717" y="449317"/>
                            <a:ext cx="1139588" cy="1556598"/>
                          </a:xfrm>
                          <a:custGeom>
                            <a:avLst/>
                            <a:gdLst>
                              <a:gd name="connsiteX0" fmla="*/ 1139588 w 1139588"/>
                              <a:gd name="connsiteY0" fmla="*/ 0 h 1556598"/>
                              <a:gd name="connsiteX1" fmla="*/ 989463 w 1139588"/>
                              <a:gd name="connsiteY1" fmla="*/ 75063 h 1556598"/>
                              <a:gd name="connsiteX2" fmla="*/ 934872 w 1139588"/>
                              <a:gd name="connsiteY2" fmla="*/ 211541 h 1556598"/>
                              <a:gd name="connsiteX3" fmla="*/ 1016759 w 1139588"/>
                              <a:gd name="connsiteY3" fmla="*/ 627797 h 1556598"/>
                              <a:gd name="connsiteX4" fmla="*/ 1030406 w 1139588"/>
                              <a:gd name="connsiteY4" fmla="*/ 1057702 h 1556598"/>
                              <a:gd name="connsiteX5" fmla="*/ 996287 w 1139588"/>
                              <a:gd name="connsiteY5" fmla="*/ 1351129 h 1556598"/>
                              <a:gd name="connsiteX6" fmla="*/ 825690 w 1139588"/>
                              <a:gd name="connsiteY6" fmla="*/ 1535374 h 1556598"/>
                              <a:gd name="connsiteX7" fmla="*/ 484496 w 1139588"/>
                              <a:gd name="connsiteY7" fmla="*/ 1494430 h 1556598"/>
                              <a:gd name="connsiteX8" fmla="*/ 184245 w 1139588"/>
                              <a:gd name="connsiteY8" fmla="*/ 1016759 h 1556598"/>
                              <a:gd name="connsiteX9" fmla="*/ 109182 w 1139588"/>
                              <a:gd name="connsiteY9" fmla="*/ 682388 h 1556598"/>
                              <a:gd name="connsiteX10" fmla="*/ 0 w 1139588"/>
                              <a:gd name="connsiteY10" fmla="*/ 566382 h 15565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139588" h="1556598">
                                <a:moveTo>
                                  <a:pt x="1139588" y="0"/>
                                </a:moveTo>
                                <a:cubicBezTo>
                                  <a:pt x="1081585" y="19903"/>
                                  <a:pt x="1023582" y="39806"/>
                                  <a:pt x="989463" y="75063"/>
                                </a:cubicBezTo>
                                <a:cubicBezTo>
                                  <a:pt x="955344" y="110320"/>
                                  <a:pt x="930323" y="119419"/>
                                  <a:pt x="934872" y="211541"/>
                                </a:cubicBezTo>
                                <a:cubicBezTo>
                                  <a:pt x="939421" y="303663"/>
                                  <a:pt x="1000837" y="486770"/>
                                  <a:pt x="1016759" y="627797"/>
                                </a:cubicBezTo>
                                <a:cubicBezTo>
                                  <a:pt x="1032681" y="768824"/>
                                  <a:pt x="1033818" y="937147"/>
                                  <a:pt x="1030406" y="1057702"/>
                                </a:cubicBezTo>
                                <a:cubicBezTo>
                                  <a:pt x="1026994" y="1178257"/>
                                  <a:pt x="1030406" y="1271517"/>
                                  <a:pt x="996287" y="1351129"/>
                                </a:cubicBezTo>
                                <a:cubicBezTo>
                                  <a:pt x="962168" y="1430741"/>
                                  <a:pt x="910988" y="1511491"/>
                                  <a:pt x="825690" y="1535374"/>
                                </a:cubicBezTo>
                                <a:cubicBezTo>
                                  <a:pt x="740392" y="1559257"/>
                                  <a:pt x="591403" y="1580866"/>
                                  <a:pt x="484496" y="1494430"/>
                                </a:cubicBezTo>
                                <a:cubicBezTo>
                                  <a:pt x="377589" y="1407994"/>
                                  <a:pt x="246797" y="1152099"/>
                                  <a:pt x="184245" y="1016759"/>
                                </a:cubicBezTo>
                                <a:cubicBezTo>
                                  <a:pt x="121693" y="881419"/>
                                  <a:pt x="139889" y="757451"/>
                                  <a:pt x="109182" y="682388"/>
                                </a:cubicBezTo>
                                <a:cubicBezTo>
                                  <a:pt x="78474" y="607325"/>
                                  <a:pt x="39237" y="586853"/>
                                  <a:pt x="0" y="566382"/>
                                </a:cubicBezTo>
                              </a:path>
                            </a:pathLst>
                          </a:custGeom>
                          <a:noFill/>
                          <a:ln w="31750">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088DC35" id="Group 3278" o:spid="_x0000_s1565" style="position:absolute;left:0;text-align:left;margin-left:-255.6pt;margin-top:155.2pt;width:234pt;height:175.65pt;z-index:252088832;mso-position-horizontal-relative:text;mso-position-vertical-relative:text;mso-height-relative:margin" coordsize="29718,223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">
                <v:group id="Group 3273" o:spid="_x0000_s1566" style="position:absolute;width:29718;height:22318" coordorigin="4060,3269" coordsize="29673,223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tsIMYAAADdAAAADwAAAGRycy9kb3ducmV2LnhtbESPQWvCQBSE7wX/w/KE&#10;3uomhrYSXUVESw8iVAXx9sg+k2D2bciuSfz3riD0OMzMN8xs0ZtKtNS40rKCeBSBIM6sLjlXcDxs&#10;PiYgnEfWWFkmBXdysJgP3maYatvxH7V7n4sAYZeigsL7OpXSZQUZdCNbEwfvYhuDPsgml7rBLsBN&#10;JcdR9CUNlhwWCqxpVVB23d+Mgp8Ou2USr9vt9bK6nw+fu9M2JqXeh/1yCsJT7//Dr/avVpCMvx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7O2wgxgAAAN0A&#10;AAAPAAAAAAAAAAAAAAAAAKoCAABkcnMvZG93bnJldi54bWxQSwUGAAAAAAQABAD6AAAAnQMAAAAA&#10;">
                  <v:shape id="Picture 3274" o:spid="_x0000_s1567" type="#_x0000_t75" style="position:absolute;left:4060;top:3269;width:29674;height:2234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187HFAAAA3QAAAA8AAABkcnMvZG93bnJldi54bWxEj1FrwjAUhd8F/0O4gi9jJuqcrmsqMtjw&#10;0Tl/wKW5a8uam5KkWvfrl4Hg4+Gc8x1Ovh1sK87kQ+NYw3ymQBCXzjRcaTh9vT9uQISIbLB1TBqu&#10;FGBbjEc5ZsZd+JPOx1iJBOGQoYY6xi6TMpQ1WQwz1xEn79t5izFJX0nj8ZLgtpULpZ6lxYbTQo0d&#10;vdVU/hx7q2F99Qf1sGx6437VKtB89dG/dFpPJ8PuFUSkId7Dt/beaFgu1k/w/yY9AVn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9fOxxQAAAN0AAAAPAAAAAAAAAAAAAAAA&#10;AJ8CAABkcnMvZG93bnJldi54bWxQSwUGAAAAAAQABAD3AAAAkQMAAAAA&#10;" stroked="t" strokecolor="black [3213]">
                    <v:imagedata r:id="rId147" o:title=""/>
                    <v:path arrowok="t"/>
                  </v:shape>
                  <v:shape id="Text Box 99" o:spid="_x0000_s1568" type="#_x0000_t202" style="position:absolute;left:4139;top:23670;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sKCccA&#10;AADdAAAADwAAAGRycy9kb3ducmV2LnhtbESPzWvCQBTE74L/w/IKvUjdmKKV1FX8aMGDHvzA8yP7&#10;moRm34bd1cT/vlsQPA4z8xtmtuhMLW7kfGVZwWiYgCDOra64UHA+fb9NQfiArLG2TAru5GEx7/dm&#10;mGnb8oFux1CICGGfoYIyhCaT0uclGfRD2xBH78c6gyFKV0jtsI1wU8s0SSbSYMVxocSG1iXlv8er&#10;UTDZuGt74PVgc/7a4b4p0svqflHq9aVbfoII1IVn+NHeagXv6ccY/t/EJ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rCgnHAAAA3QAAAA8AAAAAAAAAAAAAAAAAmAIAAGRy&#10;cy9kb3ducmV2LnhtbFBLBQYAAAAABAAEAPUAAACMAwAAAAA=&#10;" stroked="f">
                    <v:textbox inset="0,0,0,0">
                      <w:txbxContent>
                        <w:p w:rsidR="00161FC4" w:rsidRDefault="00161FC4" w:rsidP="00EB0D52">
                          <w:pPr>
                            <w:pStyle w:val="Fig"/>
                            <w:jc w:val="center"/>
                          </w:pPr>
                          <w:r>
                            <w:t>Fig. 2-11</w:t>
                          </w:r>
                        </w:p>
                      </w:txbxContent>
                    </v:textbox>
                  </v:shape>
                </v:group>
                <v:shape id="Freeform 3277" o:spid="_x0000_s1569" style="position:absolute;left:13637;top:4493;width:11396;height:15566;visibility:visible;mso-wrap-style:square;v-text-anchor:middle" coordsize="1139588,1556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H4OcYA&#10;AADdAAAADwAAAGRycy9kb3ducmV2LnhtbESPQWsCMRSE74X+h/AKvdWsW6hlNUopFtpbXevB22Pz&#10;zK5uXsImult/vREEj8PMfMPMFoNtxYm60DhWMB5lIIgrpxs2Cv7WXy/vIEJE1tg6JgX/FGAxf3yY&#10;YaFdzys6ldGIBOFQoII6Rl9IGaqaLIaR88TJ27nOYkyyM1J32Ce4bWWeZW/SYsNpoUZPnzVVh/Jo&#10;FazPm+34uMzPpvflr9k7b/rlj1LPT8PHFESkId7Dt/a3VvCaTyZwfZOegJ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H4OcYAAADdAAAADwAAAAAAAAAAAAAAAACYAgAAZHJz&#10;L2Rvd25yZXYueG1sUEsFBgAAAAAEAAQA9QAAAIsDAAAAAA==&#10;" path="m1139588,c1081585,19903,1023582,39806,989463,75063v-34119,35257,-59140,44356,-54591,136478c939421,303663,1000837,486770,1016759,627797v15922,141027,17059,309350,13647,429905c1026994,1178257,1030406,1271517,996287,1351129v-34119,79612,-85299,160362,-170597,184245c740392,1559257,591403,1580866,484496,1494430,377589,1407994,246797,1152099,184245,1016759,121693,881419,139889,757451,109182,682388,78474,607325,39237,586853,,566382e" filled="f" strokecolor="lime" strokeweight="2.5pt">
                  <v:path arrowok="t" o:connecttype="custom" o:connectlocs="1139588,0;989463,75063;934872,211541;1016759,627797;1030406,1057702;996287,1351129;825690,1535374;484496,1494430;184245,1016759;109182,682388;0,566382" o:connectangles="0,0,0,0,0,0,0,0,0,0,0"/>
                </v:shape>
                <w10:anchorlock/>
              </v:group>
            </w:pict>
          </mc:Fallback>
        </mc:AlternateContent>
      </w:r>
      <w:r>
        <w:rPr>
          <w:noProof/>
        </w:rPr>
        <mc:AlternateContent>
          <mc:Choice Requires="wpg">
            <w:drawing>
              <wp:anchor distT="0" distB="0" distL="114300" distR="114300" simplePos="0" relativeHeight="252086784" behindDoc="0" locked="1" layoutInCell="1" allowOverlap="1" wp14:anchorId="627B5E4B" wp14:editId="31DD5789">
                <wp:simplePos x="0" y="0"/>
                <wp:positionH relativeFrom="column">
                  <wp:posOffset>-3247697</wp:posOffset>
                </wp:positionH>
                <wp:positionV relativeFrom="paragraph">
                  <wp:posOffset>0</wp:posOffset>
                </wp:positionV>
                <wp:extent cx="2971800" cy="1901952"/>
                <wp:effectExtent l="19050" t="19050" r="19050" b="22225"/>
                <wp:wrapNone/>
                <wp:docPr id="3271" name="Group 3271"/>
                <wp:cNvGraphicFramePr/>
                <a:graphic xmlns:a="http://schemas.openxmlformats.org/drawingml/2006/main">
                  <a:graphicData uri="http://schemas.microsoft.com/office/word/2010/wordprocessingGroup">
                    <wpg:wgp>
                      <wpg:cNvGrpSpPr/>
                      <wpg:grpSpPr>
                        <a:xfrm>
                          <a:off x="0" y="0"/>
                          <a:ext cx="2971800" cy="1901952"/>
                          <a:chOff x="0" y="123322"/>
                          <a:chExt cx="2971800" cy="1903730"/>
                        </a:xfrm>
                      </wpg:grpSpPr>
                      <wpg:grpSp>
                        <wpg:cNvPr id="3267" name="Group 3267"/>
                        <wpg:cNvGrpSpPr/>
                        <wpg:grpSpPr>
                          <a:xfrm>
                            <a:off x="0" y="123322"/>
                            <a:ext cx="2971800" cy="1903730"/>
                            <a:chOff x="186718" y="326924"/>
                            <a:chExt cx="2967390" cy="1904041"/>
                          </a:xfrm>
                        </wpg:grpSpPr>
                        <pic:pic xmlns:pic="http://schemas.openxmlformats.org/drawingml/2006/picture">
                          <pic:nvPicPr>
                            <pic:cNvPr id="3268" name="Picture 3268"/>
                            <pic:cNvPicPr preferRelativeResize="0">
                              <a:picLocks noChangeAspect="1"/>
                            </pic:cNvPicPr>
                          </pic:nvPicPr>
                          <pic:blipFill>
                            <a:blip r:embed="rId148">
                              <a:extLst>
                                <a:ext uri="{28A0092B-C50C-407E-A947-70E740481C1C}">
                                  <a14:useLocalDpi xmlns:a14="http://schemas.microsoft.com/office/drawing/2010/main" val="0"/>
                                </a:ext>
                              </a:extLst>
                            </a:blip>
                            <a:stretch>
                              <a:fillRect/>
                            </a:stretch>
                          </pic:blipFill>
                          <pic:spPr bwMode="auto">
                            <a:xfrm>
                              <a:off x="186718" y="326924"/>
                              <a:ext cx="2967390" cy="1904041"/>
                            </a:xfrm>
                            <a:prstGeom prst="rect">
                              <a:avLst/>
                            </a:prstGeom>
                            <a:ln>
                              <a:solidFill>
                                <a:schemeClr val="tx1"/>
                              </a:solidFill>
                            </a:ln>
                            <a:extLst>
                              <a:ext uri="{53640926-AAD7-44D8-BBD7-CCE9431645EC}">
                                <a14:shadowObscured xmlns:a14="http://schemas.microsoft.com/office/drawing/2010/main"/>
                              </a:ext>
                            </a:extLst>
                          </pic:spPr>
                        </pic:pic>
                        <wps:wsp>
                          <wps:cNvPr id="3269" name="Text Box 99"/>
                          <wps:cNvSpPr txBox="1">
                            <a:spLocks noChangeArrowheads="1"/>
                          </wps:cNvSpPr>
                          <wps:spPr bwMode="auto">
                            <a:xfrm>
                              <a:off x="194016" y="2046131"/>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EB0D52">
                                <w:pPr>
                                  <w:pStyle w:val="Fig"/>
                                  <w:jc w:val="center"/>
                                </w:pPr>
                                <w:r>
                                  <w:t>Fig. 2-10</w:t>
                                </w:r>
                              </w:p>
                            </w:txbxContent>
                          </wps:txbx>
                          <wps:bodyPr rot="0" vert="horz" wrap="square" lIns="0" tIns="0" rIns="0" bIns="0" anchor="t" anchorCtr="0" upright="1">
                            <a:noAutofit/>
                          </wps:bodyPr>
                        </wps:wsp>
                      </wpg:grpSp>
                      <wps:wsp>
                        <wps:cNvPr id="1951" name="AutoShape 1854"/>
                        <wps:cNvSpPr>
                          <a:spLocks noChangeArrowheads="1"/>
                        </wps:cNvSpPr>
                        <wps:spPr bwMode="auto">
                          <a:xfrm rot="2782765">
                            <a:off x="1099645" y="1293909"/>
                            <a:ext cx="389890" cy="151130"/>
                          </a:xfrm>
                          <a:prstGeom prst="rightArrow">
                            <a:avLst>
                              <a:gd name="adj1" fmla="val 50000"/>
                              <a:gd name="adj2" fmla="val 64496"/>
                            </a:avLst>
                          </a:prstGeom>
                          <a:solidFill>
                            <a:srgbClr val="FFFFFF"/>
                          </a:solidFill>
                          <a:ln w="19050"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627B5E4B" id="Group 3271" o:spid="_x0000_s1570" style="position:absolute;left:0;text-align:left;margin-left:-255.7pt;margin-top:0;width:234pt;height:149.75pt;z-index:252086784;mso-position-horizontal-relative:text;mso-position-vertical-relative:text;mso-height-relative:margin" coordorigin=",1233" coordsize="29718,1903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">
                <v:group id="Group 3267" o:spid="_x0000_s1571" style="position:absolute;top:1233;width:29718;height:19037" coordorigin="1867,3269" coordsize="29673,19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dn8/sYAAADdAAAADwAAAGRycy9kb3ducmV2LnhtbESPT4vCMBTE7wv7HcJb&#10;8KZpFXWpRhHRZQ8i+AcWb4/m2Rabl9LEtn57Iwh7HGbmN8x82ZlSNFS7wrKCeBCBIE6tLjhTcD5t&#10;+98gnEfWWFomBQ9ysFx8fswx0bblAzVHn4kAYZeggtz7KpHSpTkZdANbEQfvamuDPsg6k7rGNsBN&#10;KYdRNJEGCw4LOVa0zim9He9GwU+L7WoUb5rd7bp+XE7j/d8uJqV6X91qBsJT5//D7/avVjAaTqb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2fz+xgAAAN0A&#10;AAAPAAAAAAAAAAAAAAAAAKoCAABkcnMvZG93bnJldi54bWxQSwUGAAAAAAQABAD6AAAAnQMAAAAA&#10;">
                  <v:shape id="Picture 3268" o:spid="_x0000_s1572" type="#_x0000_t75" style="position:absolute;left:1867;top:3269;width:29674;height:1904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p6w/FAAAA3QAAAA8AAABkcnMvZG93bnJldi54bWxET8tqwkAU3Qv9h+EWupE6qc+SOkoVAkGh&#10;kFT3l8xtEszcSTNTk/brnYXQ5eG819vBNOJKnastK3iZRCCIC6trLhWcPpPnVxDOI2tsLJOCX3Kw&#10;3TyM1hhr23NG19yXIoSwi1FB5X0bS+mKigy6iW2JA/dlO4M+wK6UusM+hJtGTqNoKQ3WHBoqbGlf&#10;UXHJf4yCRfZ9OY9Ph93fR8rJanFM2/kuVerpcXh/A+Fp8P/iuzvVCmbTZZgb3oQnID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qesPxQAAAN0AAAAPAAAAAAAAAAAAAAAA&#10;AJ8CAABkcnMvZG93bnJldi54bWxQSwUGAAAAAAQABAD3AAAAkQMAAAAA&#10;" stroked="t" strokecolor="black [3213]">
                    <v:imagedata r:id="rId149" o:title=""/>
                    <v:path arrowok="t"/>
                  </v:shape>
                  <v:shape id="Text Box 99" o:spid="_x0000_s1573" type="#_x0000_t202" style="position:absolute;left:1940;top:20461;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W0ccA&#10;AADdAAAADwAAAGRycy9kb3ducmV2LnhtbESPzWvCQBTE7wX/h+UVeim6MYWgqav40YKHevADz4/s&#10;axKafRt2VxP/e1cQehxm5jfMbNGbRlzJ+dqygvEoAUFcWF1zqeB0/B5OQPiArLGxTApu5GExH7zM&#10;MNe24z1dD6EUEcI+RwVVCG0upS8qMuhHtiWO3q91BkOUrpTaYRfhppFpkmTSYM1xocKW1hUVf4eL&#10;UZBt3KXb8/p9c/r6wV1bpufV7azU22u//AQRqA//4Wd7qxV8pNkUHm/iE5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7/ltHHAAAA3QAAAA8AAAAAAAAAAAAAAAAAmAIAAGRy&#10;cy9kb3ducmV2LnhtbFBLBQYAAAAABAAEAPUAAACMAwAAAAA=&#10;" stroked="f">
                    <v:textbox inset="0,0,0,0">
                      <w:txbxContent>
                        <w:p w:rsidR="00161FC4" w:rsidRDefault="00161FC4" w:rsidP="00EB0D52">
                          <w:pPr>
                            <w:pStyle w:val="Fig"/>
                            <w:jc w:val="center"/>
                          </w:pPr>
                          <w:r>
                            <w:t>Fig. 2-10</w:t>
                          </w:r>
                        </w:p>
                      </w:txbxContent>
                    </v:textbox>
                  </v:shape>
                </v:group>
                <v:shape id="AutoShape 1854" o:spid="_x0000_s1574" type="#_x0000_t13" style="position:absolute;left:10996;top:12939;width:3899;height:1511;rotation:30395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q4hcQA&#10;AADdAAAADwAAAGRycy9kb3ducmV2LnhtbERPS2sCMRC+F/ofwhS8aXaFSt0apYil3sQXpbdhM92N&#10;3UyWJNVdf70pCL3Nx/ec2aKzjTiTD8axgnyUgSAunTZcKTjs34cvIEJE1tg4JgU9BVjMHx9mWGh3&#10;4S2dd7ESKYRDgQrqGNtCylDWZDGMXEucuG/nLcYEfSW1x0sKt40cZ9lEWjScGmpsaVlT+bP7tQq+&#10;+o2xq+NpM/a2vB6N/jzl/YdSg6fu7RVEpC7+i+/utU7zp885/H2TTp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6uIXEAAAA3QAAAA8AAAAAAAAAAAAAAAAAmAIAAGRycy9k&#10;b3ducmV2LnhtbFBLBQYAAAAABAAEAPUAAACJAwAAAAA=&#10;" strokecolor="red" strokeweight="1.5pt"/>
                <w10:anchorlock/>
              </v:group>
            </w:pict>
          </mc:Fallback>
        </mc:AlternateContent>
      </w:r>
      <w:r>
        <w:t>R</w:t>
      </w:r>
      <w:r w:rsidRPr="00EB0D52">
        <w:t xml:space="preserve">oute </w:t>
      </w:r>
      <w:r>
        <w:t xml:space="preserve">the </w:t>
      </w:r>
      <w:r w:rsidRPr="00EB0D52">
        <w:t xml:space="preserve">power wire </w:t>
      </w:r>
      <w:r>
        <w:t>with a U-Shape loop (Fig.</w:t>
      </w:r>
      <w:r w:rsidRPr="00EB0D52">
        <w:t xml:space="preserve"> 2-10 and </w:t>
      </w:r>
      <w:r>
        <w:t xml:space="preserve">Fig. </w:t>
      </w:r>
      <w:r w:rsidRPr="00EB0D52">
        <w:t>2-11) right before the grommet to prevent water intrusion to vehicle interior</w:t>
      </w:r>
      <w:r>
        <w:t>.</w:t>
      </w:r>
    </w:p>
    <w:p w:rsidR="009F232C" w:rsidRDefault="009F232C" w:rsidP="00CA21AE">
      <w:pPr>
        <w:pStyle w:val="ProcLevel3"/>
      </w:pPr>
      <w:r w:rsidRPr="009F232C">
        <w:t>Cut the excess o</w:t>
      </w:r>
      <w:r>
        <w:t>f</w:t>
      </w:r>
      <w:r w:rsidRPr="009F232C">
        <w:t>f</w:t>
      </w:r>
      <w:r>
        <w:t xml:space="preserve"> the</w:t>
      </w:r>
      <w:r w:rsidRPr="009F232C">
        <w:t xml:space="preserve"> wire ties </w:t>
      </w:r>
      <w:r>
        <w:t xml:space="preserve">used in the under </w:t>
      </w:r>
      <w:r w:rsidRPr="009F232C">
        <w:t>hood compartment</w:t>
      </w:r>
      <w:r>
        <w:t>.</w:t>
      </w:r>
    </w:p>
    <w:p w:rsidR="009F232C" w:rsidRDefault="009F232C" w:rsidP="00CA21AE">
      <w:pPr>
        <w:pStyle w:val="ProcLevel2"/>
        <w:numPr>
          <w:ilvl w:val="0"/>
          <w:numId w:val="0"/>
        </w:numPr>
        <w:ind w:left="360"/>
      </w:pPr>
    </w:p>
    <w:p w:rsidR="009F232C" w:rsidRDefault="009F232C" w:rsidP="00CA21AE">
      <w:pPr>
        <w:pStyle w:val="ProcLevel2"/>
        <w:numPr>
          <w:ilvl w:val="0"/>
          <w:numId w:val="0"/>
        </w:numPr>
        <w:ind w:left="360"/>
      </w:pPr>
    </w:p>
    <w:p w:rsidR="009F232C" w:rsidRDefault="009F232C" w:rsidP="00CA21AE">
      <w:pPr>
        <w:pStyle w:val="ProcLevel2"/>
        <w:numPr>
          <w:ilvl w:val="0"/>
          <w:numId w:val="0"/>
        </w:numPr>
        <w:ind w:left="360"/>
      </w:pPr>
    </w:p>
    <w:p w:rsidR="009F232C" w:rsidRDefault="009F232C" w:rsidP="00CA21AE">
      <w:pPr>
        <w:pStyle w:val="ProcLevel2"/>
        <w:numPr>
          <w:ilvl w:val="0"/>
          <w:numId w:val="0"/>
        </w:numPr>
        <w:ind w:left="360"/>
      </w:pPr>
    </w:p>
    <w:p w:rsidR="009F232C" w:rsidRDefault="009F232C" w:rsidP="00CA21AE">
      <w:pPr>
        <w:pStyle w:val="ProcLevel2"/>
        <w:numPr>
          <w:ilvl w:val="0"/>
          <w:numId w:val="0"/>
        </w:numPr>
        <w:ind w:left="360"/>
      </w:pPr>
    </w:p>
    <w:p w:rsidR="009F232C" w:rsidRDefault="009F232C" w:rsidP="00CA21AE">
      <w:pPr>
        <w:pStyle w:val="ProcLevel2"/>
        <w:numPr>
          <w:ilvl w:val="0"/>
          <w:numId w:val="0"/>
        </w:numPr>
        <w:ind w:left="360"/>
      </w:pPr>
    </w:p>
    <w:p w:rsidR="009F232C" w:rsidRDefault="009F232C" w:rsidP="00CA21AE">
      <w:pPr>
        <w:pStyle w:val="ProcLevel2"/>
        <w:numPr>
          <w:ilvl w:val="0"/>
          <w:numId w:val="0"/>
        </w:numPr>
        <w:ind w:left="360"/>
      </w:pPr>
    </w:p>
    <w:p w:rsidR="009F232C" w:rsidRDefault="009F232C" w:rsidP="00CA21AE">
      <w:pPr>
        <w:pStyle w:val="ProcLevel2"/>
        <w:numPr>
          <w:ilvl w:val="0"/>
          <w:numId w:val="0"/>
        </w:numPr>
        <w:ind w:left="360"/>
      </w:pPr>
    </w:p>
    <w:p w:rsidR="009F232C" w:rsidRDefault="009F232C" w:rsidP="00CA21AE">
      <w:pPr>
        <w:pStyle w:val="ProcLevel2"/>
        <w:numPr>
          <w:ilvl w:val="0"/>
          <w:numId w:val="0"/>
        </w:numPr>
        <w:ind w:left="360"/>
      </w:pPr>
    </w:p>
    <w:p w:rsidR="009F232C" w:rsidRDefault="009F232C" w:rsidP="00CA21AE">
      <w:pPr>
        <w:pStyle w:val="ProcLevel2"/>
        <w:numPr>
          <w:ilvl w:val="0"/>
          <w:numId w:val="0"/>
        </w:numPr>
        <w:ind w:left="360"/>
      </w:pPr>
    </w:p>
    <w:p w:rsidR="009F232C" w:rsidRDefault="00D425F1" w:rsidP="00CA21AE">
      <w:pPr>
        <w:pStyle w:val="ProcLevel2"/>
      </w:pPr>
      <w:r>
        <w:rPr>
          <w:noProof/>
        </w:rPr>
        <mc:AlternateContent>
          <mc:Choice Requires="wpg">
            <w:drawing>
              <wp:anchor distT="0" distB="0" distL="114300" distR="114300" simplePos="0" relativeHeight="252090880" behindDoc="0" locked="1" layoutInCell="1" allowOverlap="1" wp14:anchorId="78F77136" wp14:editId="47BF0BDE">
                <wp:simplePos x="0" y="0"/>
                <wp:positionH relativeFrom="column">
                  <wp:posOffset>-3248025</wp:posOffset>
                </wp:positionH>
                <wp:positionV relativeFrom="paragraph">
                  <wp:posOffset>-4445</wp:posOffset>
                </wp:positionV>
                <wp:extent cx="2971800" cy="2669540"/>
                <wp:effectExtent l="19050" t="19050" r="19050" b="16510"/>
                <wp:wrapNone/>
                <wp:docPr id="3285" name="Group 3285"/>
                <wp:cNvGraphicFramePr/>
                <a:graphic xmlns:a="http://schemas.openxmlformats.org/drawingml/2006/main">
                  <a:graphicData uri="http://schemas.microsoft.com/office/word/2010/wordprocessingGroup">
                    <wpg:wgp>
                      <wpg:cNvGrpSpPr/>
                      <wpg:grpSpPr>
                        <a:xfrm>
                          <a:off x="0" y="0"/>
                          <a:ext cx="2971800" cy="2669540"/>
                          <a:chOff x="0" y="0"/>
                          <a:chExt cx="2971800" cy="2671445"/>
                        </a:xfrm>
                      </wpg:grpSpPr>
                      <wpg:grpSp>
                        <wpg:cNvPr id="3281" name="Group 3281"/>
                        <wpg:cNvGrpSpPr/>
                        <wpg:grpSpPr>
                          <a:xfrm>
                            <a:off x="0" y="0"/>
                            <a:ext cx="2971800" cy="2670048"/>
                            <a:chOff x="0" y="0"/>
                            <a:chExt cx="2970530" cy="2673985"/>
                          </a:xfrm>
                        </wpg:grpSpPr>
                        <wpg:grpSp>
                          <wpg:cNvPr id="2383" name="Group 2383"/>
                          <wpg:cNvGrpSpPr/>
                          <wpg:grpSpPr>
                            <a:xfrm>
                              <a:off x="0" y="0"/>
                              <a:ext cx="2970530" cy="2673985"/>
                              <a:chOff x="246380" y="0"/>
                              <a:chExt cx="2971800" cy="2670356"/>
                            </a:xfrm>
                          </wpg:grpSpPr>
                          <wpg:grpSp>
                            <wpg:cNvPr id="2201" name="Group 2201"/>
                            <wpg:cNvGrpSpPr/>
                            <wpg:grpSpPr>
                              <a:xfrm>
                                <a:off x="246380" y="0"/>
                                <a:ext cx="2971800" cy="2670356"/>
                                <a:chOff x="246380" y="1635"/>
                                <a:chExt cx="2971800" cy="2666436"/>
                              </a:xfrm>
                            </wpg:grpSpPr>
                            <wpg:grpSp>
                              <wpg:cNvPr id="2212" name="Group 2212"/>
                              <wpg:cNvGrpSpPr/>
                              <wpg:grpSpPr>
                                <a:xfrm>
                                  <a:off x="246380" y="1635"/>
                                  <a:ext cx="2971800" cy="2666436"/>
                                  <a:chOff x="246381" y="4711"/>
                                  <a:chExt cx="2971800" cy="2660584"/>
                                </a:xfrm>
                              </wpg:grpSpPr>
                              <wpg:grpSp>
                                <wpg:cNvPr id="2219" name="Group 2219"/>
                                <wpg:cNvGrpSpPr/>
                                <wpg:grpSpPr>
                                  <a:xfrm>
                                    <a:off x="246381" y="4711"/>
                                    <a:ext cx="2971800" cy="2660584"/>
                                    <a:chOff x="284417" y="9233"/>
                                    <a:chExt cx="2969347" cy="2653592"/>
                                  </a:xfrm>
                                </wpg:grpSpPr>
                                <pic:pic xmlns:pic="http://schemas.openxmlformats.org/drawingml/2006/picture">
                                  <pic:nvPicPr>
                                    <pic:cNvPr id="2221" name="Picture 2221"/>
                                    <pic:cNvPicPr preferRelativeResize="0">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284417" y="9233"/>
                                      <a:ext cx="2969347" cy="2653592"/>
                                    </a:xfrm>
                                    <a:prstGeom prst="rect">
                                      <a:avLst/>
                                    </a:prstGeom>
                                    <a:ln>
                                      <a:solidFill>
                                        <a:schemeClr val="tx1"/>
                                      </a:solidFill>
                                    </a:ln>
                                    <a:extLst>
                                      <a:ext uri="{53640926-AAD7-44D8-BBD7-CCE9431645EC}">
                                        <a14:shadowObscured xmlns:a14="http://schemas.microsoft.com/office/drawing/2010/main"/>
                                      </a:ext>
                                    </a:extLst>
                                  </pic:spPr>
                                </pic:pic>
                                <wps:wsp>
                                  <wps:cNvPr id="2222" name="Text Box 99"/>
                                  <wps:cNvSpPr txBox="1">
                                    <a:spLocks noChangeArrowheads="1"/>
                                  </wps:cNvSpPr>
                                  <wps:spPr bwMode="auto">
                                    <a:xfrm>
                                      <a:off x="292271" y="2459610"/>
                                      <a:ext cx="548415" cy="1946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D425F1">
                                        <w:pPr>
                                          <w:pStyle w:val="Fig"/>
                                          <w:jc w:val="center"/>
                                        </w:pPr>
                                        <w:r>
                                          <w:t>Fig. 2-12</w:t>
                                        </w:r>
                                      </w:p>
                                    </w:txbxContent>
                                  </wps:txbx>
                                  <wps:bodyPr rot="0" vert="horz" wrap="square" lIns="0" tIns="0" rIns="0" bIns="0" anchor="t" anchorCtr="0" upright="1">
                                    <a:noAutofit/>
                                  </wps:bodyPr>
                                </wps:wsp>
                              </wpg:grpSp>
                              <wps:wsp>
                                <wps:cNvPr id="2376" name="Line 2403"/>
                                <wps:cNvCnPr>
                                  <a:cxnSpLocks noChangeShapeType="1"/>
                                </wps:cNvCnPr>
                                <wps:spPr bwMode="auto">
                                  <a:xfrm>
                                    <a:off x="1168664" y="2087723"/>
                                    <a:ext cx="55180" cy="243673"/>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379" name="AutoShape 1878"/>
                              <wps:cNvSpPr>
                                <a:spLocks noChangeArrowheads="1"/>
                              </wps:cNvSpPr>
                              <wps:spPr bwMode="auto">
                                <a:xfrm>
                                  <a:off x="1072019" y="1869308"/>
                                  <a:ext cx="217349" cy="201816"/>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D425F1">
                                    <w:pPr>
                                      <w:jc w:val="center"/>
                                      <w:rPr>
                                        <w:color w:val="FF0000"/>
                                        <w:sz w:val="18"/>
                                        <w:szCs w:val="18"/>
                                        <w:lang w:val="en-CA"/>
                                      </w:rPr>
                                    </w:pPr>
                                    <w:r>
                                      <w:rPr>
                                        <w:color w:val="FF0000"/>
                                        <w:sz w:val="18"/>
                                        <w:szCs w:val="18"/>
                                        <w:lang w:val="en-CA"/>
                                      </w:rPr>
                                      <w:t>9</w:t>
                                    </w:r>
                                  </w:p>
                                </w:txbxContent>
                              </wps:txbx>
                              <wps:bodyPr rot="0" vert="horz" wrap="square" lIns="18288" tIns="18288" rIns="18288" bIns="18288" anchor="t" anchorCtr="0" upright="1">
                                <a:noAutofit/>
                              </wps:bodyPr>
                            </wps:wsp>
                          </wpg:grpSp>
                          <wps:wsp>
                            <wps:cNvPr id="2380" name="Line 2403"/>
                            <wps:cNvCnPr>
                              <a:cxnSpLocks noChangeShapeType="1"/>
                              <a:stCxn id="2381" idx="0"/>
                            </wps:cNvCnPr>
                            <wps:spPr bwMode="auto">
                              <a:xfrm flipH="1" flipV="1">
                                <a:off x="1595351" y="918845"/>
                                <a:ext cx="141924" cy="195262"/>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81" name="AutoShape 1878"/>
                            <wps:cNvSpPr>
                              <a:spLocks noChangeArrowheads="1"/>
                            </wps:cNvSpPr>
                            <wps:spPr bwMode="auto">
                              <a:xfrm>
                                <a:off x="1628690" y="1114107"/>
                                <a:ext cx="217170" cy="201930"/>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D425F1">
                                  <w:pPr>
                                    <w:jc w:val="center"/>
                                    <w:rPr>
                                      <w:color w:val="FF0000"/>
                                      <w:sz w:val="18"/>
                                      <w:szCs w:val="18"/>
                                      <w:lang w:val="en-CA"/>
                                    </w:rPr>
                                  </w:pPr>
                                  <w:r>
                                    <w:rPr>
                                      <w:color w:val="FF0000"/>
                                      <w:sz w:val="18"/>
                                      <w:szCs w:val="18"/>
                                      <w:lang w:val="en-CA"/>
                                    </w:rPr>
                                    <w:t>8</w:t>
                                  </w:r>
                                </w:p>
                              </w:txbxContent>
                            </wps:txbx>
                            <wps:bodyPr rot="0" vert="horz" wrap="square" lIns="18288" tIns="18288" rIns="18288" bIns="18288" anchor="t" anchorCtr="0" upright="1">
                              <a:noAutofit/>
                            </wps:bodyPr>
                          </wps:wsp>
                        </wpg:grpSp>
                        <wps:wsp>
                          <wps:cNvPr id="3279" name="Line 2403"/>
                          <wps:cNvCnPr>
                            <a:cxnSpLocks noChangeShapeType="1"/>
                            <a:stCxn id="3280" idx="1"/>
                          </wps:cNvCnPr>
                          <wps:spPr bwMode="auto">
                            <a:xfrm flipH="1" flipV="1">
                              <a:off x="1604962" y="461962"/>
                              <a:ext cx="200025" cy="158344"/>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280" name="AutoShape 1878"/>
                          <wps:cNvSpPr>
                            <a:spLocks noChangeArrowheads="1"/>
                          </wps:cNvSpPr>
                          <wps:spPr bwMode="auto">
                            <a:xfrm>
                              <a:off x="1804987" y="519112"/>
                              <a:ext cx="217256" cy="202387"/>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D425F1">
                                <w:pPr>
                                  <w:jc w:val="center"/>
                                  <w:rPr>
                                    <w:color w:val="FF0000"/>
                                    <w:sz w:val="18"/>
                                    <w:szCs w:val="18"/>
                                    <w:lang w:val="en-CA"/>
                                  </w:rPr>
                                </w:pPr>
                                <w:r>
                                  <w:rPr>
                                    <w:color w:val="FF0000"/>
                                    <w:sz w:val="18"/>
                                    <w:szCs w:val="18"/>
                                    <w:lang w:val="en-CA"/>
                                  </w:rPr>
                                  <w:t>7</w:t>
                                </w:r>
                              </w:p>
                            </w:txbxContent>
                          </wps:txbx>
                          <wps:bodyPr rot="0" vert="horz" wrap="square" lIns="18288" tIns="18288" rIns="18288" bIns="18288" anchor="t" anchorCtr="0" upright="1">
                            <a:noAutofit/>
                          </wps:bodyPr>
                        </wps:wsp>
                      </wpg:grpSp>
                      <wps:wsp>
                        <wps:cNvPr id="3282" name="Freeform 3282"/>
                        <wps:cNvSpPr/>
                        <wps:spPr>
                          <a:xfrm>
                            <a:off x="1243013" y="409575"/>
                            <a:ext cx="471487" cy="704403"/>
                          </a:xfrm>
                          <a:custGeom>
                            <a:avLst/>
                            <a:gdLst>
                              <a:gd name="connsiteX0" fmla="*/ 792902 w 792902"/>
                              <a:gd name="connsiteY0" fmla="*/ 7826 h 1320816"/>
                              <a:gd name="connsiteX1" fmla="*/ 474850 w 792902"/>
                              <a:gd name="connsiteY1" fmla="*/ 23728 h 1320816"/>
                              <a:gd name="connsiteX2" fmla="*/ 284019 w 792902"/>
                              <a:gd name="connsiteY2" fmla="*/ 206608 h 1320816"/>
                              <a:gd name="connsiteX3" fmla="*/ 180652 w 792902"/>
                              <a:gd name="connsiteY3" fmla="*/ 739346 h 1320816"/>
                              <a:gd name="connsiteX4" fmla="*/ 13674 w 792902"/>
                              <a:gd name="connsiteY4" fmla="*/ 1272083 h 1320816"/>
                              <a:gd name="connsiteX5" fmla="*/ 21626 w 792902"/>
                              <a:gd name="connsiteY5" fmla="*/ 1264132 h 13208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92902" h="1320816">
                                <a:moveTo>
                                  <a:pt x="792902" y="7826"/>
                                </a:moveTo>
                                <a:cubicBezTo>
                                  <a:pt x="676283" y="-788"/>
                                  <a:pt x="559664" y="-9402"/>
                                  <a:pt x="474850" y="23728"/>
                                </a:cubicBezTo>
                                <a:cubicBezTo>
                                  <a:pt x="390036" y="56858"/>
                                  <a:pt x="333052" y="87338"/>
                                  <a:pt x="284019" y="206608"/>
                                </a:cubicBezTo>
                                <a:cubicBezTo>
                                  <a:pt x="234986" y="325878"/>
                                  <a:pt x="225709" y="561767"/>
                                  <a:pt x="180652" y="739346"/>
                                </a:cubicBezTo>
                                <a:cubicBezTo>
                                  <a:pt x="135595" y="916925"/>
                                  <a:pt x="40178" y="1184619"/>
                                  <a:pt x="13674" y="1272083"/>
                                </a:cubicBezTo>
                                <a:cubicBezTo>
                                  <a:pt x="-12830" y="1359547"/>
                                  <a:pt x="4398" y="1311839"/>
                                  <a:pt x="21626" y="1264132"/>
                                </a:cubicBezTo>
                              </a:path>
                            </a:pathLst>
                          </a:custGeom>
                          <a:noFill/>
                          <a:ln w="25400">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3" name="Freeform 3283"/>
                        <wps:cNvSpPr/>
                        <wps:spPr>
                          <a:xfrm>
                            <a:off x="1042988" y="1166812"/>
                            <a:ext cx="214312" cy="1504633"/>
                          </a:xfrm>
                          <a:custGeom>
                            <a:avLst/>
                            <a:gdLst>
                              <a:gd name="connsiteX0" fmla="*/ 333060 w 354685"/>
                              <a:gd name="connsiteY0" fmla="*/ 0 h 2623931"/>
                              <a:gd name="connsiteX1" fmla="*/ 341011 w 354685"/>
                              <a:gd name="connsiteY1" fmla="*/ 667910 h 2623931"/>
                              <a:gd name="connsiteX2" fmla="*/ 174034 w 354685"/>
                              <a:gd name="connsiteY2" fmla="*/ 1423284 h 2623931"/>
                              <a:gd name="connsiteX3" fmla="*/ 7057 w 354685"/>
                              <a:gd name="connsiteY3" fmla="*/ 2011680 h 2623931"/>
                              <a:gd name="connsiteX4" fmla="*/ 46813 w 354685"/>
                              <a:gd name="connsiteY4" fmla="*/ 2623931 h 262393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4685" h="2623931">
                                <a:moveTo>
                                  <a:pt x="333060" y="0"/>
                                </a:moveTo>
                                <a:cubicBezTo>
                                  <a:pt x="350287" y="215348"/>
                                  <a:pt x="367515" y="430696"/>
                                  <a:pt x="341011" y="667910"/>
                                </a:cubicBezTo>
                                <a:cubicBezTo>
                                  <a:pt x="314507" y="905124"/>
                                  <a:pt x="229693" y="1199322"/>
                                  <a:pt x="174034" y="1423284"/>
                                </a:cubicBezTo>
                                <a:cubicBezTo>
                                  <a:pt x="118375" y="1647246"/>
                                  <a:pt x="28260" y="1811572"/>
                                  <a:pt x="7057" y="2011680"/>
                                </a:cubicBezTo>
                                <a:cubicBezTo>
                                  <a:pt x="-14147" y="2211788"/>
                                  <a:pt x="16333" y="2417859"/>
                                  <a:pt x="46813" y="2623931"/>
                                </a:cubicBezTo>
                              </a:path>
                            </a:pathLst>
                          </a:custGeom>
                          <a:noFill/>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8F77136" id="Group 3285" o:spid="_x0000_s1575" style="position:absolute;left:0;text-align:left;margin-left:-255.75pt;margin-top:-.35pt;width:234pt;height:210.2pt;z-index:252090880;mso-position-horizontal-relative:text;mso-position-vertical-relative:text;mso-height-relative:margin" coordsize="29718,267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">
                <v:group id="Group 3281" o:spid="_x0000_s1576" style="position:absolute;width:29718;height:26700" coordsize="29705,267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XAn68cAAADd&#10;AAAADwAAAAAAAAAAAAAAAACqAgAAZHJzL2Rvd25yZXYueG1sUEsFBgAAAAAEAAQA+gAAAJ4DAAAA&#10;AA==&#10;">
                  <v:group id="Group 2383" o:spid="_x0000_s1577" style="position:absolute;width:29705;height:26739" coordorigin="2463" coordsize="29718,267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1OgjxgAAAN0A&#10;AAAPAAAAAAAAAAAAAAAAAKoCAABkcnMvZG93bnJldi54bWxQSwUGAAAAAAQABAD6AAAAnQMAAAAA&#10;">
                    <v:group id="Group 2201" o:spid="_x0000_s1578" style="position:absolute;left:2463;width:29718;height:26703" coordorigin="2463,16" coordsize="29718,266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HjfCMcAAADd&#10;AAAADwAAAAAAAAAAAAAAAACqAgAAZHJzL2Rvd25yZXYueG1sUEsFBgAAAAAEAAQA+gAAAJ4DAAAA&#10;AA==&#10;">
                      <v:group id="Group 2212" o:spid="_x0000_s1579" style="position:absolute;left:2463;top:16;width:29718;height:26664" coordorigin="2463,47" coordsize="29718,266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Fz16LFAAAA3QAA&#10;AA8AAAAAAAAAAAAAAAAAqgIAAGRycy9kb3ducmV2LnhtbFBLBQYAAAAABAAEAPoAAACcAwAAAAA=&#10;">
                        <v:group id="Group 2219" o:spid="_x0000_s1580" style="position:absolute;left:2463;top:47;width:29718;height:26605" coordorigin="2844,92" coordsize="29693,265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9dF08YAAADdAAAADwAAAGRycy9kb3ducmV2LnhtbESPT2vCQBTE7wW/w/IE&#10;b3WTSItGVxFR6UEK/gHx9sg+k2D2bciuSfz23UKhx2FmfsMsVr2pREuNKy0riMcRCOLM6pJzBZfz&#10;7n0KwnlkjZVlUvAiB6vl4G2BqbYdH6k9+VwECLsUFRTe16mULivIoBvbmjh4d9sY9EE2udQNdgFu&#10;KplE0ac0WHJYKLCmTUHZ4/Q0CvYddutJvG0Pj/vmdTt/fF8PMSk1GvbrOQhPvf8P/7W/tIIkiWf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10XTxgAAAN0A&#10;AAAPAAAAAAAAAAAAAAAAAKoCAABkcnMvZG93bnJldi54bWxQSwUGAAAAAAQABAD6AAAAnQMAAAAA&#10;">
                          <v:shape id="Picture 2221" o:spid="_x0000_s1581" type="#_x0000_t75" style="position:absolute;left:2844;top:92;width:29693;height:2653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2F4TEAAAA3QAAAA8AAABkcnMvZG93bnJldi54bWxEj0GLwjAUhO/C/ofwFvamqT0sUo2yCAvt&#10;SdSCeHs0z7Zs85JtYq3/3giCx2FmvmFWm9F0YqDet5YVzGcJCOLK6pZrBeXxd7oA4QOyxs4yKbiT&#10;h836Y7LCTNsb72k4hFpECPsMFTQhuExKXzVk0M+sI47exfYGQ5R9LXWPtwg3nUyT5FsabDkuNOho&#10;21D1d7gaBVjmbensblfkxXE7FN359H93Sn19jj9LEIHG8A6/2rlWkKbpHJ5v4hOQ6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u2F4TEAAAA3QAAAA8AAAAAAAAAAAAAAAAA&#10;nwIAAGRycy9kb3ducmV2LnhtbFBLBQYAAAAABAAEAPcAAACQAwAAAAA=&#10;" stroked="t" strokecolor="black [3213]">
                            <v:imagedata r:id="rId151" o:title=""/>
                            <v:path arrowok="t"/>
                          </v:shape>
                          <v:shape id="Text Box 99" o:spid="_x0000_s1582" type="#_x0000_t202" style="position:absolute;left:2922;top:24596;width:5484;height:1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pG2cMA&#10;AADdAAAADwAAAGRycy9kb3ducmV2LnhtbERPy2rDMBC8F/oPYgu9lEauD6a4UUIeLfSQHuKEnBdr&#10;Y5tYKyPJr7+vAoXObZgXs1xPphUDOd9YVvC2SEAQl1Y3XCk4n75e30H4gKyxtUwKZvKwXj0+LDHX&#10;duQjDUWoRCxhn6OCOoQul9KXNRn0C9sRR+1qncEQqaukdjjGctPKNEkyabDhuFBjR7uaylvRGwXZ&#10;3vXjkXcv+/PnAX+6Kr1s54tSz0/T5gNEoCn8m//S31pBGgH3N/EJ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pG2cMAAADdAAAADwAAAAAAAAAAAAAAAACYAgAAZHJzL2Rv&#10;d25yZXYueG1sUEsFBgAAAAAEAAQA9QAAAIgDAAAAAA==&#10;" stroked="f">
                            <v:textbox inset="0,0,0,0">
                              <w:txbxContent>
                                <w:p w:rsidR="00161FC4" w:rsidRDefault="00161FC4" w:rsidP="00D425F1">
                                  <w:pPr>
                                    <w:pStyle w:val="Fig"/>
                                    <w:jc w:val="center"/>
                                  </w:pPr>
                                  <w:r>
                                    <w:t>Fig. 2-12</w:t>
                                  </w:r>
                                </w:p>
                              </w:txbxContent>
                            </v:textbox>
                          </v:shape>
                        </v:group>
                        <v:line id="Line 2403" o:spid="_x0000_s1583" style="position:absolute;visibility:visible;mso-wrap-style:square" from="11686,20877" to="12238,23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4xn8cAAADdAAAADwAAAGRycy9kb3ducmV2LnhtbESPW2vCQBSE3wv+h+UIfasbLxhJXUWU&#10;Ql4qXgrSt0P2NIlmz8bs1sR/3y0IPg4z8w0zX3amEjdqXGlZwXAQgSDOrC45V/B1/HibgXAeWWNl&#10;mRTcycFy0XuZY6Jty3u6HXwuAoRdggoK7+tESpcVZNANbE0cvB/bGPRBNrnUDbYBbio5iqKpNFhy&#10;WCiwpnVB2eXwaxRc07abjNezz2+bxhs6T07pdndS6rXfrd5BeOr8M/xop1rBaBxP4f9NeAJy8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jGfxwAAAN0AAAAPAAAAAAAA&#10;AAAAAAAAAKECAABkcnMvZG93bnJldi54bWxQSwUGAAAAAAQABAD5AAAAlQMAAAAA&#10;" strokecolor="yellow" strokeweight="1.25pt">
                          <v:stroke endarrow="block"/>
                        </v:line>
                      </v:group>
                      <v:roundrect id="AutoShape 1878" o:spid="_x0000_s1584" style="position:absolute;left:10720;top:18693;width:2173;height:201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56eMYA&#10;AADdAAAADwAAAGRycy9kb3ducmV2LnhtbESPQWvCQBSE74X+h+UVems2Kpg2uooolh6NlkJuL9ln&#10;kjb7NmS3Jv57t1DwOMzMN8xyPZpWXKh3jWUFkygGQVxa3XCl4PO0f3kF4TyyxtYyKbiSg/Xq8WGJ&#10;qbYDZ3Q5+koECLsUFdTed6mUrqzJoItsRxy8s+0N+iD7SuoehwA3rZzG8VwabDgs1NjRtqby5/hr&#10;FGTv+c7kmy75zg/ZUEyoSL5kodTz07hZgPA0+nv4v/2hFUxnyRv8vQlP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56eMYAAADdAAAADwAAAAAAAAAAAAAAAACYAgAAZHJz&#10;L2Rvd25yZXYueG1sUEsFBgAAAAAEAAQA9QAAAIsDAAAAAA==&#10;" strokecolor="red" strokeweight="1.25pt">
                        <v:textbox inset="1.44pt,1.44pt,1.44pt,1.44pt">
                          <w:txbxContent>
                            <w:p w:rsidR="00161FC4" w:rsidRPr="00E74760" w:rsidRDefault="00161FC4" w:rsidP="00D425F1">
                              <w:pPr>
                                <w:jc w:val="center"/>
                                <w:rPr>
                                  <w:color w:val="FF0000"/>
                                  <w:sz w:val="18"/>
                                  <w:szCs w:val="18"/>
                                  <w:lang w:val="en-CA"/>
                                </w:rPr>
                              </w:pPr>
                              <w:r>
                                <w:rPr>
                                  <w:color w:val="FF0000"/>
                                  <w:sz w:val="18"/>
                                  <w:szCs w:val="18"/>
                                  <w:lang w:val="en-CA"/>
                                </w:rPr>
                                <w:t>9</w:t>
                              </w:r>
                            </w:p>
                          </w:txbxContent>
                        </v:textbox>
                      </v:roundrect>
                    </v:group>
                    <v:line id="Line 2403" o:spid="_x0000_s1585" style="position:absolute;flip:x y;visibility:visible;mso-wrap-style:square" from="15953,9188" to="17372,11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9s2MIAAADdAAAADwAAAGRycy9kb3ducmV2LnhtbERPy4rCMBTdC/5DuMJsRFMfiFSjiOAg&#10;rnwhuLs217ba3JQmame+3iwEl4fzns5rU4gnVS63rKDXjUAQJ1bnnCo4HladMQjnkTUWlknBHzmY&#10;z5qNKcbavnhHz71PRQhhF6OCzPsyltIlGRl0XVsSB+5qK4M+wCqVusJXCDeF7EfRSBrMOTRkWNIy&#10;o+S+fxgFpO3J3Xrn5ebxv2pfL7/D7aZtlfpp1YsJCE+1/4o/7rVW0B+Mw/7wJjwBOX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y9s2MIAAADdAAAADwAAAAAAAAAAAAAA&#10;AAChAgAAZHJzL2Rvd25yZXYueG1sUEsFBgAAAAAEAAQA+QAAAJADAAAAAA==&#10;" strokecolor="yellow" strokeweight="1.25pt">
                      <v:stroke endarrow="block"/>
                    </v:line>
                    <v:roundrect id="AutoShape 1878" o:spid="_x0000_s1586" style="position:absolute;left:16286;top:11141;width:2172;height:201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0GWcUA&#10;AADdAAAADwAAAGRycy9kb3ducmV2LnhtbESPQWvCQBSE7wX/w/IEb3UThSrRVcRS8djYIuT2kn0m&#10;0ezbkF1N/PfdQqHHYWa+YdbbwTTiQZ2rLSuIpxEI4sLqmksF318fr0sQziNrbCyTgic52G5GL2tM&#10;tO05pcfJlyJA2CWooPK+TaR0RUUG3dS2xMG72M6gD7Irpe6wD3DTyFkUvUmDNYeFClvaV1TcTnej&#10;ID1k7ybbtYtr9pn2eUz54ixzpSbjYbcC4Wnw/+G/9lErmM2XMfy+CU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nQZZxQAAAN0AAAAPAAAAAAAAAAAAAAAAAJgCAABkcnMv&#10;ZG93bnJldi54bWxQSwUGAAAAAAQABAD1AAAAigMAAAAA&#10;" strokecolor="red" strokeweight="1.25pt">
                      <v:textbox inset="1.44pt,1.44pt,1.44pt,1.44pt">
                        <w:txbxContent>
                          <w:p w:rsidR="00161FC4" w:rsidRPr="00E74760" w:rsidRDefault="00161FC4" w:rsidP="00D425F1">
                            <w:pPr>
                              <w:jc w:val="center"/>
                              <w:rPr>
                                <w:color w:val="FF0000"/>
                                <w:sz w:val="18"/>
                                <w:szCs w:val="18"/>
                                <w:lang w:val="en-CA"/>
                              </w:rPr>
                            </w:pPr>
                            <w:r>
                              <w:rPr>
                                <w:color w:val="FF0000"/>
                                <w:sz w:val="18"/>
                                <w:szCs w:val="18"/>
                                <w:lang w:val="en-CA"/>
                              </w:rPr>
                              <w:t>8</w:t>
                            </w:r>
                          </w:p>
                        </w:txbxContent>
                      </v:textbox>
                    </v:roundrect>
                  </v:group>
                  <v:line id="Line 2403" o:spid="_x0000_s1587" style="position:absolute;flip:x y;visibility:visible;mso-wrap-style:square" from="16049,4619" to="18049,6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pBRsgAAADdAAAADwAAAGRycy9kb3ducmV2LnhtbESPT2vCQBTE70K/w/IKvUiz0YrVmFWK&#10;YCmeWlsEb8/sy582+zZkV41++q4geBxm5jdMuuhMLY7UusqygkEUgyDOrK64UPDzvXqegHAeWWNt&#10;mRScycFi/tBLMdH2xF903PhCBAi7BBWU3jeJlC4ryaCLbEMcvNy2Bn2QbSF1i6cAN7UcxvFYGqw4&#10;LJTY0LKk7G9zMApI2637HeyW68Nl1c/376PPdd8q9fTYvc1AeOr8PXxrf2gFL8PXKVzfhCcg5/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fpBRsgAAADdAAAADwAAAAAA&#10;AAAAAAAAAAChAgAAZHJzL2Rvd25yZXYueG1sUEsFBgAAAAAEAAQA+QAAAJYDAAAAAA==&#10;" strokecolor="yellow" strokeweight="1.25pt">
                    <v:stroke endarrow="block"/>
                  </v:line>
                  <v:roundrect id="AutoShape 1878" o:spid="_x0000_s1588" style="position:absolute;left:18049;top:5191;width:2173;height:202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tX5sMA&#10;AADdAAAADwAAAGRycy9kb3ducmV2LnhtbERPz2vCMBS+D/wfwhN2W1MVZumMIspkx1VF6O21eWu7&#10;NS8lyWz33y+HwY4f3+/NbjK9uJPznWUFiyQFQVxb3XGj4Hp5fcpA+ICssbdMCn7Iw247e9hgru3I&#10;Bd3PoRExhH2OCtoQhlxKX7dk0Cd2II7ch3UGQ4SukdrhGMNNL5dp+iwNdhwbWhzo0FL9df42CopT&#10;eTTlflh/lu/FWC2oWt9kpdTjfNq/gAg0hX/xn/tNK1gts7g/volP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tX5sMAAADdAAAADwAAAAAAAAAAAAAAAACYAgAAZHJzL2Rv&#10;d25yZXYueG1sUEsFBgAAAAAEAAQA9QAAAIgDAAAAAA==&#10;" strokecolor="red" strokeweight="1.25pt">
                    <v:textbox inset="1.44pt,1.44pt,1.44pt,1.44pt">
                      <w:txbxContent>
                        <w:p w:rsidR="00161FC4" w:rsidRPr="00E74760" w:rsidRDefault="00161FC4" w:rsidP="00D425F1">
                          <w:pPr>
                            <w:jc w:val="center"/>
                            <w:rPr>
                              <w:color w:val="FF0000"/>
                              <w:sz w:val="18"/>
                              <w:szCs w:val="18"/>
                              <w:lang w:val="en-CA"/>
                            </w:rPr>
                          </w:pPr>
                          <w:r>
                            <w:rPr>
                              <w:color w:val="FF0000"/>
                              <w:sz w:val="18"/>
                              <w:szCs w:val="18"/>
                              <w:lang w:val="en-CA"/>
                            </w:rPr>
                            <w:t>7</w:t>
                          </w:r>
                        </w:p>
                      </w:txbxContent>
                    </v:textbox>
                  </v:roundrect>
                </v:group>
                <v:shape id="Freeform 3282" o:spid="_x0000_s1589" style="position:absolute;left:12430;top:4095;width:4715;height:7044;visibility:visible;mso-wrap-style:square;v-text-anchor:middle" coordsize="792902,1320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tHI8YA&#10;AADdAAAADwAAAGRycy9kb3ducmV2LnhtbESPQWvCQBSE74X+h+UJvZS6MRaR1FWsUKgeCklz6PGR&#10;fSbB7Nuwu03Sf98VBI/DzHzDbHaT6cRAzreWFSzmCQjiyuqWawXl98fLGoQPyBo7y6Tgjzzsto8P&#10;G8y0HTmnoQi1iBD2GSpoQugzKX3VkEE/tz1x9M7WGQxRulpqh2OEm06mSbKSBluOCw32dGiouhS/&#10;RsH7a4GX07PL/dcxqdy4L3/yoVTqaTbt30AEmsI9fGt/agXLdJ3C9U18AnL7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ztHI8YAAADdAAAADwAAAAAAAAAAAAAAAACYAgAAZHJz&#10;L2Rvd25yZXYueG1sUEsFBgAAAAAEAAQA9QAAAIsDAAAAAA==&#10;" path="m792902,7826c676283,-788,559664,-9402,474850,23728,390036,56858,333052,87338,284019,206608,234986,325878,225709,561767,180652,739346,135595,916925,40178,1184619,13674,1272083v-26504,87464,-9276,39756,7952,-7951e" filled="f" strokecolor="lime" strokeweight="2pt">
                  <v:path arrowok="t" o:connecttype="custom" o:connectlocs="471487,4174;282362,12654;168888,110186;107422,394300;8131,678413;12860,674173" o:connectangles="0,0,0,0,0,0"/>
                </v:shape>
                <v:shape id="Freeform 3283" o:spid="_x0000_s1590" style="position:absolute;left:10429;top:11668;width:2144;height:15046;visibility:visible;mso-wrap-style:square;v-text-anchor:middle" coordsize="354685,2623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cbbMcA&#10;AADdAAAADwAAAGRycy9kb3ducmV2LnhtbESPzWoCQRCE74G8w9CB3OKsGqKujiJCIDkY8A+vzU67&#10;u7jTs850dJOnzwQCORZV9RU1W3SuUVcKsfZsoN/LQBEX3tZcGtjvXp/GoKIgW2w8k4EvirCY39/N&#10;MLf+xhu6bqVUCcIxRwOVSJtrHYuKHMaeb4mTd/LBoSQZSm0D3hLcNXqQZS/aYc1pocKWVhUV5+2n&#10;MyCTyWEd5Hgpn0fNpd58yPf7aG3M40O3nIIS6uQ//Nd+swaGg/EQft+kJ6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XG2zHAAAA3QAAAA8AAAAAAAAAAAAAAAAAmAIAAGRy&#10;cy9kb3ducmV2LnhtbFBLBQYAAAAABAAEAPUAAACMAwAAAAA=&#10;" path="m333060,v17227,215348,34455,430696,7951,667910c314507,905124,229693,1199322,174034,1423284,118375,1647246,28260,1811572,7057,2011680v-21204,200108,9276,406179,39756,612251e" filled="f" strokecolor="lime" strokeweight="2pt">
                  <v:path arrowok="t" o:connecttype="custom" o:connectlocs="201245,0;206050,382998;105157,816150;4264,1153552;28286,1504633" o:connectangles="0,0,0,0,0"/>
                </v:shape>
                <w10:anchorlock/>
              </v:group>
            </w:pict>
          </mc:Fallback>
        </mc:AlternateContent>
      </w:r>
      <w:r w:rsidR="009F232C" w:rsidRPr="009F232C">
        <w:t xml:space="preserve">Route </w:t>
      </w:r>
      <w:r w:rsidR="009F232C">
        <w:t xml:space="preserve">the </w:t>
      </w:r>
      <w:r w:rsidR="009F232C" w:rsidRPr="009F232C">
        <w:t xml:space="preserve">trailer power wire along </w:t>
      </w:r>
      <w:r w:rsidR="009F232C">
        <w:t xml:space="preserve">the </w:t>
      </w:r>
      <w:r w:rsidR="009F232C" w:rsidRPr="009F232C">
        <w:t xml:space="preserve">vehicle wire harness in the vehicle interior and secure the trailer power wire every 150mm (6 inches) </w:t>
      </w:r>
      <w:r w:rsidR="00E50C1A">
        <w:t>(</w:t>
      </w:r>
      <w:r w:rsidR="009F232C" w:rsidRPr="009F232C">
        <w:t>Fig</w:t>
      </w:r>
      <w:r w:rsidR="00E50C1A">
        <w:t>.</w:t>
      </w:r>
      <w:r w:rsidR="009F232C" w:rsidRPr="009F232C">
        <w:t xml:space="preserve"> 2-12</w:t>
      </w:r>
      <w:r w:rsidR="00E50C1A">
        <w:t>)</w:t>
      </w:r>
      <w:r w:rsidR="009F232C">
        <w:t>.</w:t>
      </w:r>
    </w:p>
    <w:p w:rsidR="00CA21AE" w:rsidRDefault="00CA21AE" w:rsidP="00CA21AE">
      <w:pPr>
        <w:pStyle w:val="Heading5"/>
        <w:numPr>
          <w:ilvl w:val="0"/>
          <w:numId w:val="0"/>
        </w:numPr>
        <w:spacing w:after="120" w:line="300" w:lineRule="auto"/>
        <w:ind w:left="360"/>
      </w:pPr>
      <w:r>
        <w:rPr>
          <w:noProof/>
        </w:rPr>
        <w:drawing>
          <wp:anchor distT="0" distB="0" distL="114300" distR="114300" simplePos="0" relativeHeight="252231168" behindDoc="0" locked="1" layoutInCell="1" allowOverlap="1" wp14:anchorId="3E210C59" wp14:editId="14E37BB1">
            <wp:simplePos x="0" y="0"/>
            <wp:positionH relativeFrom="column">
              <wp:posOffset>-18415</wp:posOffset>
            </wp:positionH>
            <wp:positionV relativeFrom="paragraph">
              <wp:posOffset>-54610</wp:posOffset>
            </wp:positionV>
            <wp:extent cx="231318" cy="237744"/>
            <wp:effectExtent l="0" t="0" r="0" b="0"/>
            <wp:wrapNone/>
            <wp:docPr id="3264" name="Picture 3264" descr="stop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top_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31318" cy="237744"/>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NOTE: </w:t>
      </w:r>
      <w:r w:rsidRPr="00CA21AE">
        <w:rPr>
          <w:b w:val="0"/>
        </w:rPr>
        <w:t>Do not secure the trailer power wire or any wire tie</w:t>
      </w:r>
      <w:r>
        <w:rPr>
          <w:b w:val="0"/>
        </w:rPr>
        <w:t>s</w:t>
      </w:r>
      <w:r w:rsidRPr="00CA21AE">
        <w:rPr>
          <w:b w:val="0"/>
        </w:rPr>
        <w:t xml:space="preserve"> to the hood cable.  The hood cable must remain unbound for proper operation.</w:t>
      </w:r>
    </w:p>
    <w:p w:rsidR="00E50C1A" w:rsidRDefault="00E50C1A" w:rsidP="00CA21AE">
      <w:pPr>
        <w:spacing w:after="120" w:line="300" w:lineRule="auto"/>
      </w:pPr>
      <w:r>
        <w:br w:type="page"/>
      </w:r>
    </w:p>
    <w:p w:rsidR="00E50C1A" w:rsidRDefault="00E50C1A" w:rsidP="00E50C1A">
      <w:pPr>
        <w:pStyle w:val="ProcLevel2"/>
        <w:numPr>
          <w:ilvl w:val="0"/>
          <w:numId w:val="0"/>
        </w:numPr>
        <w:ind w:left="360"/>
      </w:pPr>
    </w:p>
    <w:p w:rsidR="00E50C1A" w:rsidRDefault="00755AF8" w:rsidP="00D425F1">
      <w:pPr>
        <w:pStyle w:val="ProcLevel2"/>
      </w:pPr>
      <w:r>
        <w:rPr>
          <w:noProof/>
        </w:rPr>
        <mc:AlternateContent>
          <mc:Choice Requires="wpg">
            <w:drawing>
              <wp:anchor distT="0" distB="0" distL="114300" distR="114300" simplePos="0" relativeHeight="252097024" behindDoc="0" locked="1" layoutInCell="1" allowOverlap="1" wp14:anchorId="51407281" wp14:editId="3075AFA2">
                <wp:simplePos x="0" y="0"/>
                <wp:positionH relativeFrom="column">
                  <wp:posOffset>-3248025</wp:posOffset>
                </wp:positionH>
                <wp:positionV relativeFrom="paragraph">
                  <wp:posOffset>-6985</wp:posOffset>
                </wp:positionV>
                <wp:extent cx="2971800" cy="2230755"/>
                <wp:effectExtent l="19050" t="19050" r="19050" b="17145"/>
                <wp:wrapNone/>
                <wp:docPr id="38" name="Group 38"/>
                <wp:cNvGraphicFramePr/>
                <a:graphic xmlns:a="http://schemas.openxmlformats.org/drawingml/2006/main">
                  <a:graphicData uri="http://schemas.microsoft.com/office/word/2010/wordprocessingGroup">
                    <wpg:wgp>
                      <wpg:cNvGrpSpPr/>
                      <wpg:grpSpPr>
                        <a:xfrm>
                          <a:off x="0" y="0"/>
                          <a:ext cx="2971800" cy="2230755"/>
                          <a:chOff x="0" y="0"/>
                          <a:chExt cx="2971165" cy="2226945"/>
                        </a:xfrm>
                      </wpg:grpSpPr>
                      <wpg:grpSp>
                        <wpg:cNvPr id="3287" name="Group 3287"/>
                        <wpg:cNvGrpSpPr/>
                        <wpg:grpSpPr>
                          <a:xfrm>
                            <a:off x="0" y="0"/>
                            <a:ext cx="2971165" cy="2226945"/>
                            <a:chOff x="0" y="220835"/>
                            <a:chExt cx="2970530" cy="2232313"/>
                          </a:xfrm>
                        </wpg:grpSpPr>
                        <wpg:grpSp>
                          <wpg:cNvPr id="3288" name="Group 3288"/>
                          <wpg:cNvGrpSpPr/>
                          <wpg:grpSpPr>
                            <a:xfrm>
                              <a:off x="0" y="220835"/>
                              <a:ext cx="2970530" cy="2232313"/>
                              <a:chOff x="246380" y="220535"/>
                              <a:chExt cx="2971800" cy="2229283"/>
                            </a:xfrm>
                          </wpg:grpSpPr>
                          <wpg:grpSp>
                            <wpg:cNvPr id="3291" name="Group 3291"/>
                            <wpg:cNvGrpSpPr/>
                            <wpg:grpSpPr>
                              <a:xfrm>
                                <a:off x="246380" y="220535"/>
                                <a:ext cx="2971800" cy="2229283"/>
                                <a:chOff x="284417" y="228384"/>
                                <a:chExt cx="2969347" cy="2215289"/>
                              </a:xfrm>
                            </wpg:grpSpPr>
                            <pic:pic xmlns:pic="http://schemas.openxmlformats.org/drawingml/2006/picture">
                              <pic:nvPicPr>
                                <pic:cNvPr id="3292" name="Picture 3292"/>
                                <pic:cNvPicPr preferRelativeResize="0">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bwMode="auto">
                                <a:xfrm>
                                  <a:off x="284417" y="228384"/>
                                  <a:ext cx="2969347" cy="2215289"/>
                                </a:xfrm>
                                <a:prstGeom prst="rect">
                                  <a:avLst/>
                                </a:prstGeom>
                                <a:ln>
                                  <a:solidFill>
                                    <a:schemeClr val="tx1"/>
                                  </a:solidFill>
                                </a:ln>
                                <a:extLst>
                                  <a:ext uri="{53640926-AAD7-44D8-BBD7-CCE9431645EC}">
                                    <a14:shadowObscured xmlns:a14="http://schemas.microsoft.com/office/drawing/2010/main"/>
                                  </a:ext>
                                </a:extLst>
                              </pic:spPr>
                            </pic:pic>
                            <wps:wsp>
                              <wps:cNvPr id="3293" name="Text Box 99"/>
                              <wps:cNvSpPr txBox="1">
                                <a:spLocks noChangeArrowheads="1"/>
                              </wps:cNvSpPr>
                              <wps:spPr bwMode="auto">
                                <a:xfrm>
                                  <a:off x="292271" y="2241415"/>
                                  <a:ext cx="548415" cy="1946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E50C1A">
                                    <w:pPr>
                                      <w:pStyle w:val="Fig"/>
                                      <w:jc w:val="center"/>
                                    </w:pPr>
                                    <w:r>
                                      <w:t>Fig. 2-13</w:t>
                                    </w:r>
                                  </w:p>
                                </w:txbxContent>
                              </wps:txbx>
                              <wps:bodyPr rot="0" vert="horz" wrap="square" lIns="0" tIns="0" rIns="0" bIns="0" anchor="t" anchorCtr="0" upright="1">
                                <a:noAutofit/>
                              </wps:bodyPr>
                            </wps:wsp>
                          </wpg:grpSp>
                          <wps:wsp>
                            <wps:cNvPr id="1920" name="Line 2403"/>
                            <wps:cNvCnPr>
                              <a:cxnSpLocks noChangeShapeType="1"/>
                              <a:stCxn id="1921" idx="0"/>
                            </wps:cNvCnPr>
                            <wps:spPr bwMode="auto">
                              <a:xfrm flipH="1" flipV="1">
                                <a:off x="1881162" y="1841215"/>
                                <a:ext cx="141924" cy="195262"/>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21" name="AutoShape 1878"/>
                            <wps:cNvSpPr>
                              <a:spLocks noChangeArrowheads="1"/>
                            </wps:cNvSpPr>
                            <wps:spPr bwMode="auto">
                              <a:xfrm>
                                <a:off x="1914501" y="2036477"/>
                                <a:ext cx="217170" cy="201930"/>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E50C1A">
                                  <w:pPr>
                                    <w:jc w:val="center"/>
                                    <w:rPr>
                                      <w:color w:val="FF0000"/>
                                      <w:sz w:val="18"/>
                                      <w:szCs w:val="18"/>
                                      <w:lang w:val="en-CA"/>
                                    </w:rPr>
                                  </w:pPr>
                                  <w:r>
                                    <w:rPr>
                                      <w:color w:val="FF0000"/>
                                      <w:sz w:val="18"/>
                                      <w:szCs w:val="18"/>
                                      <w:lang w:val="en-CA"/>
                                    </w:rPr>
                                    <w:t>10</w:t>
                                  </w:r>
                                </w:p>
                              </w:txbxContent>
                            </wps:txbx>
                            <wps:bodyPr rot="0" vert="horz" wrap="square" lIns="18288" tIns="18288" rIns="18288" bIns="18288" anchor="t" anchorCtr="0" upright="1">
                              <a:noAutofit/>
                            </wps:bodyPr>
                          </wps:wsp>
                        </wpg:grpSp>
                        <wps:wsp>
                          <wps:cNvPr id="1922" name="Line 2403"/>
                          <wps:cNvCnPr>
                            <a:cxnSpLocks noChangeShapeType="1"/>
                            <a:stCxn id="1923" idx="1"/>
                          </wps:cNvCnPr>
                          <wps:spPr bwMode="auto">
                            <a:xfrm flipH="1" flipV="1">
                              <a:off x="819318" y="1927573"/>
                              <a:ext cx="200025" cy="158344"/>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23" name="AutoShape 1878"/>
                          <wps:cNvSpPr>
                            <a:spLocks noChangeArrowheads="1"/>
                          </wps:cNvSpPr>
                          <wps:spPr bwMode="auto">
                            <a:xfrm>
                              <a:off x="1019343" y="1984724"/>
                              <a:ext cx="217256" cy="202387"/>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E50C1A">
                                <w:pPr>
                                  <w:jc w:val="center"/>
                                  <w:rPr>
                                    <w:color w:val="FF0000"/>
                                    <w:sz w:val="18"/>
                                    <w:szCs w:val="18"/>
                                    <w:lang w:val="en-CA"/>
                                  </w:rPr>
                                </w:pPr>
                                <w:r>
                                  <w:rPr>
                                    <w:color w:val="FF0000"/>
                                    <w:sz w:val="18"/>
                                    <w:szCs w:val="18"/>
                                    <w:lang w:val="en-CA"/>
                                  </w:rPr>
                                  <w:t>11</w:t>
                                </w:r>
                              </w:p>
                            </w:txbxContent>
                          </wps:txbx>
                          <wps:bodyPr rot="0" vert="horz" wrap="square" lIns="18288" tIns="18288" rIns="18288" bIns="18288" anchor="t" anchorCtr="0" upright="1">
                            <a:noAutofit/>
                          </wps:bodyPr>
                        </wps:wsp>
                      </wpg:grpSp>
                      <wps:wsp>
                        <wps:cNvPr id="22" name="Freeform 22"/>
                        <wps:cNvSpPr/>
                        <wps:spPr>
                          <a:xfrm>
                            <a:off x="4763" y="9525"/>
                            <a:ext cx="2104695" cy="1724025"/>
                          </a:xfrm>
                          <a:custGeom>
                            <a:avLst/>
                            <a:gdLst>
                              <a:gd name="connsiteX0" fmla="*/ 2224585 w 2224585"/>
                              <a:gd name="connsiteY0" fmla="*/ 0 h 1821976"/>
                              <a:gd name="connsiteX1" fmla="*/ 2081283 w 2224585"/>
                              <a:gd name="connsiteY1" fmla="*/ 348018 h 1821976"/>
                              <a:gd name="connsiteX2" fmla="*/ 1978925 w 2224585"/>
                              <a:gd name="connsiteY2" fmla="*/ 934872 h 1821976"/>
                              <a:gd name="connsiteX3" fmla="*/ 1910686 w 2224585"/>
                              <a:gd name="connsiteY3" fmla="*/ 1351129 h 1821976"/>
                              <a:gd name="connsiteX4" fmla="*/ 1794680 w 2224585"/>
                              <a:gd name="connsiteY4" fmla="*/ 1576317 h 1821976"/>
                              <a:gd name="connsiteX5" fmla="*/ 1753737 w 2224585"/>
                              <a:gd name="connsiteY5" fmla="*/ 1644556 h 1821976"/>
                              <a:gd name="connsiteX6" fmla="*/ 1501253 w 2224585"/>
                              <a:gd name="connsiteY6" fmla="*/ 1746914 h 1821976"/>
                              <a:gd name="connsiteX7" fmla="*/ 1112292 w 2224585"/>
                              <a:gd name="connsiteY7" fmla="*/ 1767385 h 1821976"/>
                              <a:gd name="connsiteX8" fmla="*/ 818865 w 2224585"/>
                              <a:gd name="connsiteY8" fmla="*/ 1746914 h 1821976"/>
                              <a:gd name="connsiteX9" fmla="*/ 402609 w 2224585"/>
                              <a:gd name="connsiteY9" fmla="*/ 1774209 h 1821976"/>
                              <a:gd name="connsiteX10" fmla="*/ 0 w 2224585"/>
                              <a:gd name="connsiteY10" fmla="*/ 1821976 h 18219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224585" h="1821976">
                                <a:moveTo>
                                  <a:pt x="2224585" y="0"/>
                                </a:moveTo>
                                <a:cubicBezTo>
                                  <a:pt x="2173405" y="96103"/>
                                  <a:pt x="2122226" y="192206"/>
                                  <a:pt x="2081283" y="348018"/>
                                </a:cubicBezTo>
                                <a:cubicBezTo>
                                  <a:pt x="2040340" y="503830"/>
                                  <a:pt x="2007358" y="767687"/>
                                  <a:pt x="1978925" y="934872"/>
                                </a:cubicBezTo>
                                <a:cubicBezTo>
                                  <a:pt x="1950492" y="1102057"/>
                                  <a:pt x="1941393" y="1244222"/>
                                  <a:pt x="1910686" y="1351129"/>
                                </a:cubicBezTo>
                                <a:cubicBezTo>
                                  <a:pt x="1879979" y="1458036"/>
                                  <a:pt x="1820838" y="1527412"/>
                                  <a:pt x="1794680" y="1576317"/>
                                </a:cubicBezTo>
                                <a:cubicBezTo>
                                  <a:pt x="1768522" y="1625222"/>
                                  <a:pt x="1802641" y="1616123"/>
                                  <a:pt x="1753737" y="1644556"/>
                                </a:cubicBezTo>
                                <a:cubicBezTo>
                                  <a:pt x="1704833" y="1672989"/>
                                  <a:pt x="1608160" y="1726443"/>
                                  <a:pt x="1501253" y="1746914"/>
                                </a:cubicBezTo>
                                <a:cubicBezTo>
                                  <a:pt x="1394345" y="1767386"/>
                                  <a:pt x="1226023" y="1767385"/>
                                  <a:pt x="1112292" y="1767385"/>
                                </a:cubicBezTo>
                                <a:cubicBezTo>
                                  <a:pt x="998561" y="1767385"/>
                                  <a:pt x="937145" y="1745777"/>
                                  <a:pt x="818865" y="1746914"/>
                                </a:cubicBezTo>
                                <a:cubicBezTo>
                                  <a:pt x="700584" y="1748051"/>
                                  <a:pt x="539086" y="1761699"/>
                                  <a:pt x="402609" y="1774209"/>
                                </a:cubicBezTo>
                                <a:cubicBezTo>
                                  <a:pt x="266131" y="1786719"/>
                                  <a:pt x="133065" y="1804347"/>
                                  <a:pt x="0" y="1821976"/>
                                </a:cubicBezTo>
                              </a:path>
                            </a:pathLst>
                          </a:custGeom>
                          <a:noFill/>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407281" id="Group 38" o:spid="_x0000_s1590" style="position:absolute;left:0;text-align:left;margin-left:-255.75pt;margin-top:-.55pt;width:234pt;height:175.65pt;z-index:252097024;mso-position-horizontal-relative:text;mso-position-vertical-relative:text;mso-width-relative:margin;mso-height-relative:margin" coordsize="29711,2226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">
                <v:group id="Group 3287" o:spid="_x0000_s1591" style="position:absolute;width:29711;height:22269" coordorigin=",2208" coordsize="29705,223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dUaBMYAAADdAAAADwAAAGRycy9kb3ducmV2LnhtbESPT4vCMBTE7wt+h/CE&#10;va1plV2lGkVElz2I4B8Qb4/m2Rabl9LEtn57Iwh7HGbmN8xs0ZlSNFS7wrKCeBCBIE6tLjhTcDpu&#10;viYgnEfWWFomBQ9ysJj3PmaYaNvynpqDz0SAsEtQQe59lUjp0pwMuoGtiIN3tbVBH2SdSV1jG+Cm&#10;lMMo+pEGCw4LOVa0yim9He5GwW+L7XIUr5vt7bp6XI7fu/M2JqU++91yCsJT5//D7/afVjAaTsb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1RoExgAAAN0A&#10;AAAPAAAAAAAAAAAAAAAAAKoCAABkcnMvZG93bnJldi54bWxQSwUGAAAAAAQABAD6AAAAnQMAAAAA&#10;">
                  <v:group id="Group 3288" o:spid="_x0000_s1592" style="position:absolute;top:2208;width:29705;height:22323" coordorigin="2463,2205" coordsize="29718,22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ASo52wwAAAN0AAAAP&#10;AAAAAAAAAAAAAAAAAKoCAABkcnMvZG93bnJldi54bWxQSwUGAAAAAAQABAD6AAAAmgMAAAAA&#10;">
                    <v:group id="Group 3291" o:spid="_x0000_s1593" style="position:absolute;left:2463;top:2205;width:29718;height:22293" coordorigin="2844,2283" coordsize="29693,22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KmxNsUAAADdAAAADwAAAGRycy9kb3ducmV2LnhtbESPQYvCMBSE78L+h/AE&#10;b5pWWXGrUURW2YMsqAvi7dE822LzUprY1n9vhAWPw8x8wyxWnSlFQ7UrLCuIRxEI4tTqgjMFf6ft&#10;cAbCeWSNpWVS8CAHq+VHb4GJti0fqDn6TAQIuwQV5N5XiZQuzcmgG9mKOHhXWxv0QdaZ1DW2AW5K&#10;OY6iqTRYcFjIsaJNTunteDcKdi2260n83exv183jcvr8Pe9jUmrQ79ZzEJ46/w7/t3+0gsn4K4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SpsTbFAAAA3QAA&#10;AA8AAAAAAAAAAAAAAAAAqgIAAGRycy9kb3ducmV2LnhtbFBLBQYAAAAABAAEAPoAAACcAwAAAAA=&#10;">
                      <v:shape id="Picture 3292" o:spid="_x0000_s1594" type="#_x0000_t75" style="position:absolute;left:2844;top:2283;width:29693;height:2215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amljEAAAA3QAAAA8AAABkcnMvZG93bnJldi54bWxEj0GLwjAUhO/C/ofwhL2IplaQ3WqURVbY&#10;iwerP+DZPNNq81KaqF1/vREEj8PMfMPMl52txZVaXzlWMB4lIIgLpys2Cva79fALhA/IGmvHpOCf&#10;PCwXH705ZtrdeEvXPBgRIewzVFCG0GRS+qIki37kGuLoHV1rMUTZGqlbvEW4rWWaJFNpseK4UGJD&#10;q5KKc36xCszBDWjwe1ib9F5XG9anbX65K/XZ735mIAJ14R1+tf+0gkn6ncLzTXwC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amljEAAAA3QAAAA8AAAAAAAAAAAAAAAAA&#10;nwIAAGRycy9kb3ducmV2LnhtbFBLBQYAAAAABAAEAPcAAACQAwAAAAA=&#10;" stroked="t" strokecolor="black [3213]">
                        <v:imagedata r:id="rId153" o:title=""/>
                        <v:path arrowok="t"/>
                      </v:shape>
                      <v:shape id="Text Box 99" o:spid="_x0000_s1595" type="#_x0000_t202" style="position:absolute;left:2922;top:22414;width:5484;height:1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LRHMYA&#10;AADdAAAADwAAAGRycy9kb3ducmV2LnhtbESPQWvCQBSE7wX/w/KEXkQ3jSAaXaXVFjzoISqeH9nX&#10;JDT7NuyuJv57t1DocZiZb5jVpjeNuJPztWUFb5MEBHFhdc2lgsv5azwH4QOyxsYyKXiQh8168LLC&#10;TNuOc7qfQikihH2GCqoQ2kxKX1Rk0E9sSxy9b+sMhihdKbXDLsJNI9MkmUmDNceFClvaVlT8nG5G&#10;wWznbl3O29Hu8nnAY1um14/HVanXYf++BBGoD//hv/ZeK5imiyn8volPQK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LRHMYAAADdAAAADwAAAAAAAAAAAAAAAACYAgAAZHJz&#10;L2Rvd25yZXYueG1sUEsFBgAAAAAEAAQA9QAAAIsDAAAAAA==&#10;" stroked="f">
                        <v:textbox inset="0,0,0,0">
                          <w:txbxContent>
                            <w:p w:rsidR="00161FC4" w:rsidRDefault="00161FC4" w:rsidP="00E50C1A">
                              <w:pPr>
                                <w:pStyle w:val="Fig"/>
                                <w:jc w:val="center"/>
                              </w:pPr>
                              <w:r>
                                <w:t>Fig. 2-13</w:t>
                              </w:r>
                            </w:p>
                          </w:txbxContent>
                        </v:textbox>
                      </v:shape>
                    </v:group>
                    <v:line id="Line 2403" o:spid="_x0000_s1596" style="position:absolute;flip:x y;visibility:visible;mso-wrap-style:square" from="18811,18412" to="20230,20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5IccAAADdAAAADwAAAGRycy9kb3ducmV2LnhtbESPQWvCQBCF74X+h2UEL6IbpZQaXaUI&#10;SvHUWhG8jdkxiWZnQ3bV6K/vHAreZnhv3vtmOm9dpa7UhNKzgeEgAUWceVtybmD7u+x/gAoR2WLl&#10;mQzcKcB89voyxdT6G//QdRNzJSEcUjRQxFinWoesIIdh4Gti0Y6+cRhlbXJtG7xJuKv0KEnetcOS&#10;paHAmhYFZefNxRkg63fhNNwv1pfHsnc8rN6+1z1vTLfTfk5ARWrj0/x//WUFfzwSfvlGRtCz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XkhxwAAAN0AAAAPAAAAAAAA&#10;AAAAAAAAAKECAABkcnMvZG93bnJldi54bWxQSwUGAAAAAAQABAD5AAAAlQMAAAAA&#10;" strokecolor="yellow" strokeweight="1.25pt">
                      <v:stroke endarrow="block"/>
                    </v:line>
                    <v:roundrect id="AutoShape 1878" o:spid="_x0000_s1597" style="position:absolute;left:19145;top:20364;width:2171;height:202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sToMMA&#10;AADdAAAADwAAAGRycy9kb3ducmV2LnhtbERPTWvCQBC9F/wPywi91U081BpdRSyVHhsVIbdJdkyi&#10;2dmQXU3677uC0Ns83ucs14NpxJ06V1tWEE8iEMSF1TWXCo6Hr7cPEM4ja2wsk4JfcrBejV6WmGjb&#10;c0r3vS9FCGGXoILK+zaR0hUVGXQT2xIH7mw7gz7ArpS6wz6Em0ZOo+hdGqw5NFTY0rai4rq/GQXp&#10;Lvs02aadXbKftM9jymcnmSv1Oh42CxCeBv8vfrq/dZg/n8bw+Cac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sToMMAAADdAAAADwAAAAAAAAAAAAAAAACYAgAAZHJzL2Rv&#10;d25yZXYueG1sUEsFBgAAAAAEAAQA9QAAAIgDAAAAAA==&#10;" strokecolor="red" strokeweight="1.25pt">
                      <v:textbox inset="1.44pt,1.44pt,1.44pt,1.44pt">
                        <w:txbxContent>
                          <w:p w:rsidR="00161FC4" w:rsidRPr="00E74760" w:rsidRDefault="00161FC4" w:rsidP="00E50C1A">
                            <w:pPr>
                              <w:jc w:val="center"/>
                              <w:rPr>
                                <w:color w:val="FF0000"/>
                                <w:sz w:val="18"/>
                                <w:szCs w:val="18"/>
                                <w:lang w:val="en-CA"/>
                              </w:rPr>
                            </w:pPr>
                            <w:r>
                              <w:rPr>
                                <w:color w:val="FF0000"/>
                                <w:sz w:val="18"/>
                                <w:szCs w:val="18"/>
                                <w:lang w:val="en-CA"/>
                              </w:rPr>
                              <w:t>10</w:t>
                            </w:r>
                          </w:p>
                        </w:txbxContent>
                      </v:textbox>
                    </v:roundrect>
                  </v:group>
                  <v:line id="Line 2403" o:spid="_x0000_s1598" style="position:absolute;flip:x y;visibility:visible;mso-wrap-style:square" from="8193,19275" to="10193,20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dCzcQAAADdAAAADwAAAGRycy9kb3ducmV2LnhtbERPS4vCMBC+C/sfwix4EU0tIto1yiK4&#10;iKf1geBtthnbajMpTdS6v94Igrf5+J4zmTWmFFeqXWFZQb8XgSBOrS44U7DbLrojEM4jaywtk4I7&#10;OZhNP1oTTLS98ZquG5+JEMIuQQW591UipUtzMuh6tiIO3NHWBn2AdSZ1jbcQbkoZR9FQGiw4NORY&#10;0Tyn9Ly5GAWk7d6d+of56vK/6Bz/fga/q45Vqv3ZfH+B8NT4t/jlXuowfxzH8PwmnCC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Z0LNxAAAAN0AAAAPAAAAAAAAAAAA&#10;AAAAAKECAABkcnMvZG93bnJldi54bWxQSwUGAAAAAAQABAD5AAAAkgMAAAAA&#10;" strokecolor="yellow" strokeweight="1.25pt">
                    <v:stroke endarrow="block"/>
                  </v:line>
                  <v:roundrect id="AutoShape 1878" o:spid="_x0000_s1599" style="position:absolute;left:10193;top:19847;width:2172;height:202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UoTMMA&#10;AADdAAAADwAAAGRycy9kb3ducmV2LnhtbERPTWvCQBC9C/0PyxS86UYFbVNXkRbFo9FSyG2SnSZp&#10;s7Mhu5r4711B8DaP9znLdW9qcaHWVZYVTMYRCOLc6ooLBd+n7egNhPPIGmvLpOBKDtarl8ESY207&#10;Tuhy9IUIIexiVFB638RSurwkg25sG+LA/drWoA+wLaRusQvhppbTKJpLgxWHhhIb+iwp/z+ejYJk&#10;l36ZdNMs/tJD0mUTyhY/MlNq+NpvPkB46v1T/HDvdZj/Pp3B/Ztwgl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NUoTMMAAADdAAAADwAAAAAAAAAAAAAAAACYAgAAZHJzL2Rv&#10;d25yZXYueG1sUEsFBgAAAAAEAAQA9QAAAIgDAAAAAA==&#10;" strokecolor="red" strokeweight="1.25pt">
                    <v:textbox inset="1.44pt,1.44pt,1.44pt,1.44pt">
                      <w:txbxContent>
                        <w:p w:rsidR="00161FC4" w:rsidRPr="00E74760" w:rsidRDefault="00161FC4" w:rsidP="00E50C1A">
                          <w:pPr>
                            <w:jc w:val="center"/>
                            <w:rPr>
                              <w:color w:val="FF0000"/>
                              <w:sz w:val="18"/>
                              <w:szCs w:val="18"/>
                              <w:lang w:val="en-CA"/>
                            </w:rPr>
                          </w:pPr>
                          <w:r>
                            <w:rPr>
                              <w:color w:val="FF0000"/>
                              <w:sz w:val="18"/>
                              <w:szCs w:val="18"/>
                              <w:lang w:val="en-CA"/>
                            </w:rPr>
                            <w:t>11</w:t>
                          </w:r>
                        </w:p>
                      </w:txbxContent>
                    </v:textbox>
                  </v:roundrect>
                </v:group>
                <v:shape id="Freeform 22" o:spid="_x0000_s1600" style="position:absolute;left:47;top:95;width:21047;height:17240;visibility:visible;mso-wrap-style:square;v-text-anchor:middle" coordsize="2224585,1821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JQFsEA&#10;AADbAAAADwAAAGRycy9kb3ducmV2LnhtbESPQWvCQBSE74X+h+UJ3pqNQYqkWUWEFi30YNT7Y/c1&#10;G8y+Ddmtxn/vFgSPw8x8w1Sr0XXiQkNoPSuYZTkIYu1Ny42C4+HzbQEiRGSDnWdScKMAq+XrS4Wl&#10;8Vfe06WOjUgQDiUqsDH2pZRBW3IYMt8TJ+/XDw5jkkMjzYDXBHedLPL8XTpsOS1Y7GljSZ/rP6fA&#10;M37NzzMTe00/a51/t7v6VCs1nYzrDxCRxvgMP9pbo6Ao4P9L+gFye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HSUBbBAAAA2wAAAA8AAAAAAAAAAAAAAAAAmAIAAGRycy9kb3du&#10;cmV2LnhtbFBLBQYAAAAABAAEAPUAAACGAwAAAAA=&#10;" path="m2224585,v-51180,96103,-102359,192206,-143302,348018c2040340,503830,2007358,767687,1978925,934872v-28433,167185,-37532,309350,-68239,416257c1879979,1458036,1820838,1527412,1794680,1576317v-26158,48905,7961,39806,-40943,68239c1704833,1672989,1608160,1726443,1501253,1746914v-106908,20472,-275230,20471,-388961,20471c998561,1767385,937145,1745777,818865,1746914v-118281,1137,-279779,14785,-416256,27295c266131,1786719,133065,1804347,,1821976e" filled="f" strokecolor="lime" strokeweight="2pt">
                  <v:path arrowok="t" o:connecttype="custom" o:connectlocs="2104695,0;1969116,329308;1872274,884612;1807713,1278491;1697959,1491573;1659223,1556143;1420346,1652998;1052347,1672369;774734,1652998;380911,1678826;0,1724025" o:connectangles="0,0,0,0,0,0,0,0,0,0,0"/>
                </v:shape>
                <w10:anchorlock/>
              </v:group>
            </w:pict>
          </mc:Fallback>
        </mc:AlternateContent>
      </w:r>
      <w:r w:rsidR="00E50C1A">
        <w:t>Continue to r</w:t>
      </w:r>
      <w:r w:rsidR="00E50C1A" w:rsidRPr="009F232C">
        <w:t xml:space="preserve">oute </w:t>
      </w:r>
      <w:r w:rsidR="00E50C1A">
        <w:t xml:space="preserve">the </w:t>
      </w:r>
      <w:r w:rsidR="00E50C1A" w:rsidRPr="009F232C">
        <w:t xml:space="preserve">trailer power wire along </w:t>
      </w:r>
      <w:r w:rsidR="00E50C1A">
        <w:t xml:space="preserve">the </w:t>
      </w:r>
      <w:r w:rsidR="00E50C1A" w:rsidRPr="009F232C">
        <w:t xml:space="preserve">vehicle wire harness in the vehicle interior and secure the trailer power wire every 150mm (6 inches) </w:t>
      </w:r>
      <w:r w:rsidR="00E50C1A">
        <w:t>(</w:t>
      </w:r>
      <w:r w:rsidR="00E50C1A" w:rsidRPr="009F232C">
        <w:t>Fig</w:t>
      </w:r>
      <w:r w:rsidR="00E50C1A">
        <w:t>.</w:t>
      </w:r>
      <w:r w:rsidR="00E50C1A" w:rsidRPr="009F232C">
        <w:t xml:space="preserve"> 2-1</w:t>
      </w:r>
      <w:r w:rsidR="00E50C1A">
        <w:t>3).</w:t>
      </w:r>
    </w:p>
    <w:p w:rsidR="005E0260" w:rsidRDefault="005E0260" w:rsidP="005E0260">
      <w:pPr>
        <w:pStyle w:val="ProcLevel2"/>
        <w:numPr>
          <w:ilvl w:val="0"/>
          <w:numId w:val="0"/>
        </w:numPr>
        <w:ind w:left="360"/>
      </w:pPr>
    </w:p>
    <w:p w:rsidR="005E0260" w:rsidRDefault="005E0260" w:rsidP="005E0260">
      <w:pPr>
        <w:pStyle w:val="ProcLevel2"/>
        <w:numPr>
          <w:ilvl w:val="0"/>
          <w:numId w:val="0"/>
        </w:numPr>
        <w:ind w:left="360"/>
      </w:pPr>
    </w:p>
    <w:p w:rsidR="005E0260" w:rsidRDefault="005E0260" w:rsidP="005E0260">
      <w:pPr>
        <w:pStyle w:val="ProcLevel2"/>
        <w:numPr>
          <w:ilvl w:val="0"/>
          <w:numId w:val="0"/>
        </w:numPr>
        <w:ind w:left="360"/>
      </w:pPr>
    </w:p>
    <w:p w:rsidR="005E0260" w:rsidRDefault="005E0260" w:rsidP="005E0260">
      <w:pPr>
        <w:pStyle w:val="ProcLevel2"/>
        <w:numPr>
          <w:ilvl w:val="0"/>
          <w:numId w:val="0"/>
        </w:numPr>
        <w:ind w:left="360"/>
      </w:pPr>
    </w:p>
    <w:p w:rsidR="005E0260" w:rsidRDefault="005E0260" w:rsidP="005E0260">
      <w:pPr>
        <w:pStyle w:val="ProcLevel2"/>
        <w:numPr>
          <w:ilvl w:val="0"/>
          <w:numId w:val="0"/>
        </w:numPr>
        <w:ind w:left="360"/>
      </w:pPr>
    </w:p>
    <w:p w:rsidR="005E0260" w:rsidRDefault="005E0260" w:rsidP="005E0260">
      <w:pPr>
        <w:pStyle w:val="ProcLevel2"/>
      </w:pPr>
      <w:r>
        <w:rPr>
          <w:b/>
          <w:noProof/>
        </w:rPr>
        <mc:AlternateContent>
          <mc:Choice Requires="wpg">
            <w:drawing>
              <wp:anchor distT="0" distB="0" distL="114300" distR="114300" simplePos="0" relativeHeight="252099072" behindDoc="0" locked="1" layoutInCell="1" allowOverlap="1" wp14:anchorId="4184A40D" wp14:editId="18965207">
                <wp:simplePos x="0" y="0"/>
                <wp:positionH relativeFrom="column">
                  <wp:posOffset>-3248025</wp:posOffset>
                </wp:positionH>
                <wp:positionV relativeFrom="paragraph">
                  <wp:posOffset>0</wp:posOffset>
                </wp:positionV>
                <wp:extent cx="2971800" cy="2679065"/>
                <wp:effectExtent l="19050" t="19050" r="19050" b="26035"/>
                <wp:wrapNone/>
                <wp:docPr id="3070" name="Group 3070"/>
                <wp:cNvGraphicFramePr/>
                <a:graphic xmlns:a="http://schemas.openxmlformats.org/drawingml/2006/main">
                  <a:graphicData uri="http://schemas.microsoft.com/office/word/2010/wordprocessingGroup">
                    <wpg:wgp>
                      <wpg:cNvGrpSpPr/>
                      <wpg:grpSpPr>
                        <a:xfrm>
                          <a:off x="0" y="0"/>
                          <a:ext cx="2971800" cy="2679065"/>
                          <a:chOff x="0" y="0"/>
                          <a:chExt cx="2971800" cy="2674621"/>
                        </a:xfrm>
                      </wpg:grpSpPr>
                      <wpg:grpSp>
                        <wpg:cNvPr id="3069" name="Group 3069"/>
                        <wpg:cNvGrpSpPr/>
                        <wpg:grpSpPr>
                          <a:xfrm>
                            <a:off x="0" y="0"/>
                            <a:ext cx="2971800" cy="2674621"/>
                            <a:chOff x="0" y="0"/>
                            <a:chExt cx="2971800" cy="2674621"/>
                          </a:xfrm>
                        </wpg:grpSpPr>
                        <wpg:grpSp>
                          <wpg:cNvPr id="95" name="Group 95"/>
                          <wpg:cNvGrpSpPr/>
                          <wpg:grpSpPr>
                            <a:xfrm>
                              <a:off x="0" y="0"/>
                              <a:ext cx="2971800" cy="2674621"/>
                              <a:chOff x="3596" y="0"/>
                              <a:chExt cx="2970530" cy="2680477"/>
                            </a:xfrm>
                          </wpg:grpSpPr>
                          <wpg:grpSp>
                            <wpg:cNvPr id="112" name="Group 112"/>
                            <wpg:cNvGrpSpPr/>
                            <wpg:grpSpPr>
                              <a:xfrm>
                                <a:off x="3596" y="0"/>
                                <a:ext cx="2970530" cy="2680477"/>
                                <a:chOff x="249978" y="0"/>
                                <a:chExt cx="2971800" cy="2676839"/>
                              </a:xfrm>
                            </wpg:grpSpPr>
                            <wpg:grpSp>
                              <wpg:cNvPr id="3014" name="Group 3014"/>
                              <wpg:cNvGrpSpPr/>
                              <wpg:grpSpPr>
                                <a:xfrm>
                                  <a:off x="249978" y="0"/>
                                  <a:ext cx="2971800" cy="2676839"/>
                                  <a:chOff x="249978" y="1635"/>
                                  <a:chExt cx="2971800" cy="2672909"/>
                                </a:xfrm>
                              </wpg:grpSpPr>
                              <wpg:grpSp>
                                <wpg:cNvPr id="3017" name="Group 3017"/>
                                <wpg:cNvGrpSpPr/>
                                <wpg:grpSpPr>
                                  <a:xfrm>
                                    <a:off x="249978" y="1635"/>
                                    <a:ext cx="2971800" cy="2672909"/>
                                    <a:chOff x="249979" y="4711"/>
                                    <a:chExt cx="2971800" cy="2667043"/>
                                  </a:xfrm>
                                </wpg:grpSpPr>
                                <wpg:grpSp>
                                  <wpg:cNvPr id="3035" name="Group 3035"/>
                                  <wpg:cNvGrpSpPr/>
                                  <wpg:grpSpPr>
                                    <a:xfrm>
                                      <a:off x="249979" y="4711"/>
                                      <a:ext cx="2971800" cy="2667043"/>
                                      <a:chOff x="288012" y="9233"/>
                                      <a:chExt cx="2969347" cy="2660034"/>
                                    </a:xfrm>
                                  </wpg:grpSpPr>
                                  <pic:pic xmlns:pic="http://schemas.openxmlformats.org/drawingml/2006/picture">
                                    <pic:nvPicPr>
                                      <pic:cNvPr id="3036" name="Picture 3036"/>
                                      <pic:cNvPicPr preferRelativeResize="0">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bwMode="auto">
                                      <a:xfrm>
                                        <a:off x="288012" y="9233"/>
                                        <a:ext cx="2969347" cy="2660034"/>
                                      </a:xfrm>
                                      <a:prstGeom prst="rect">
                                        <a:avLst/>
                                      </a:prstGeom>
                                      <a:ln>
                                        <a:solidFill>
                                          <a:schemeClr val="tx1"/>
                                        </a:solidFill>
                                      </a:ln>
                                      <a:extLst>
                                        <a:ext uri="{53640926-AAD7-44D8-BBD7-CCE9431645EC}">
                                          <a14:shadowObscured xmlns:a14="http://schemas.microsoft.com/office/drawing/2010/main"/>
                                        </a:ext>
                                      </a:extLst>
                                    </pic:spPr>
                                  </pic:pic>
                                  <wps:wsp>
                                    <wps:cNvPr id="1639" name="Text Box 99"/>
                                    <wps:cNvSpPr txBox="1">
                                      <a:spLocks noChangeArrowheads="1"/>
                                    </wps:cNvSpPr>
                                    <wps:spPr bwMode="auto">
                                      <a:xfrm>
                                        <a:off x="300148" y="2467450"/>
                                        <a:ext cx="548415" cy="1946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5E0260">
                                          <w:pPr>
                                            <w:pStyle w:val="Fig"/>
                                            <w:jc w:val="center"/>
                                          </w:pPr>
                                          <w:r>
                                            <w:t>Fig. 2-14</w:t>
                                          </w:r>
                                        </w:p>
                                      </w:txbxContent>
                                    </wps:txbx>
                                    <wps:bodyPr rot="0" vert="horz" wrap="square" lIns="0" tIns="0" rIns="0" bIns="0" anchor="t" anchorCtr="0" upright="1">
                                      <a:noAutofit/>
                                    </wps:bodyPr>
                                  </wps:wsp>
                                </wpg:grpSp>
                                <wps:wsp>
                                  <wps:cNvPr id="1642" name="Line 2403"/>
                                  <wps:cNvCnPr>
                                    <a:cxnSpLocks noChangeShapeType="1"/>
                                    <a:stCxn id="1648" idx="3"/>
                                  </wps:cNvCnPr>
                                  <wps:spPr bwMode="auto">
                                    <a:xfrm flipV="1">
                                      <a:off x="1580081" y="1120726"/>
                                      <a:ext cx="179610" cy="206147"/>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648" name="AutoShape 1878"/>
                                <wps:cNvSpPr>
                                  <a:spLocks noChangeArrowheads="1"/>
                                </wps:cNvSpPr>
                                <wps:spPr bwMode="auto">
                                  <a:xfrm>
                                    <a:off x="1362731" y="1225797"/>
                                    <a:ext cx="217349" cy="201816"/>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5E0260">
                                      <w:pPr>
                                        <w:jc w:val="center"/>
                                        <w:rPr>
                                          <w:color w:val="FF0000"/>
                                          <w:sz w:val="18"/>
                                          <w:szCs w:val="18"/>
                                          <w:lang w:val="en-CA"/>
                                        </w:rPr>
                                      </w:pPr>
                                      <w:r>
                                        <w:rPr>
                                          <w:color w:val="FF0000"/>
                                          <w:sz w:val="18"/>
                                          <w:szCs w:val="18"/>
                                          <w:lang w:val="en-CA"/>
                                        </w:rPr>
                                        <w:t>13</w:t>
                                      </w:r>
                                    </w:p>
                                  </w:txbxContent>
                                </wps:txbx>
                                <wps:bodyPr rot="0" vert="horz" wrap="square" lIns="18288" tIns="18288" rIns="18288" bIns="18288" anchor="t" anchorCtr="0" upright="1">
                                  <a:noAutofit/>
                                </wps:bodyPr>
                              </wps:wsp>
                            </wpg:grpSp>
                            <wps:wsp>
                              <wps:cNvPr id="1655" name="Line 2403"/>
                              <wps:cNvCnPr>
                                <a:cxnSpLocks noChangeShapeType="1"/>
                                <a:stCxn id="1663" idx="0"/>
                              </wps:cNvCnPr>
                              <wps:spPr bwMode="auto">
                                <a:xfrm flipH="1" flipV="1">
                                  <a:off x="1793027" y="1571849"/>
                                  <a:ext cx="141924" cy="195262"/>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63" name="AutoShape 1878"/>
                              <wps:cNvSpPr>
                                <a:spLocks noChangeArrowheads="1"/>
                              </wps:cNvSpPr>
                              <wps:spPr bwMode="auto">
                                <a:xfrm>
                                  <a:off x="1826366" y="1767111"/>
                                  <a:ext cx="217170" cy="201930"/>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5E0260">
                                    <w:pPr>
                                      <w:jc w:val="center"/>
                                      <w:rPr>
                                        <w:color w:val="FF0000"/>
                                        <w:sz w:val="18"/>
                                        <w:szCs w:val="18"/>
                                        <w:lang w:val="en-CA"/>
                                      </w:rPr>
                                    </w:pPr>
                                    <w:r>
                                      <w:rPr>
                                        <w:color w:val="FF0000"/>
                                        <w:sz w:val="18"/>
                                        <w:szCs w:val="18"/>
                                        <w:lang w:val="en-CA"/>
                                      </w:rPr>
                                      <w:t>14</w:t>
                                    </w:r>
                                  </w:p>
                                </w:txbxContent>
                              </wps:txbx>
                              <wps:bodyPr rot="0" vert="horz" wrap="square" lIns="18288" tIns="18288" rIns="18288" bIns="18288" anchor="t" anchorCtr="0" upright="1">
                                <a:noAutofit/>
                              </wps:bodyPr>
                            </wps:wsp>
                          </wpg:grpSp>
                          <wps:wsp>
                            <wps:cNvPr id="3042" name="Line 2403"/>
                            <wps:cNvCnPr>
                              <a:cxnSpLocks noChangeShapeType="1"/>
                              <a:stCxn id="3043" idx="1"/>
                            </wps:cNvCnPr>
                            <wps:spPr bwMode="auto">
                              <a:xfrm flipH="1" flipV="1">
                                <a:off x="1570741" y="800841"/>
                                <a:ext cx="200025" cy="158344"/>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43" name="AutoShape 1878"/>
                            <wps:cNvSpPr>
                              <a:spLocks noChangeArrowheads="1"/>
                            </wps:cNvSpPr>
                            <wps:spPr bwMode="auto">
                              <a:xfrm>
                                <a:off x="1770765" y="857990"/>
                                <a:ext cx="217256" cy="202387"/>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5E0260">
                                  <w:pPr>
                                    <w:jc w:val="center"/>
                                    <w:rPr>
                                      <w:color w:val="FF0000"/>
                                      <w:sz w:val="18"/>
                                      <w:szCs w:val="18"/>
                                      <w:lang w:val="en-CA"/>
                                    </w:rPr>
                                  </w:pPr>
                                  <w:r>
                                    <w:rPr>
                                      <w:color w:val="FF0000"/>
                                      <w:sz w:val="18"/>
                                      <w:szCs w:val="18"/>
                                      <w:lang w:val="en-CA"/>
                                    </w:rPr>
                                    <w:t>12</w:t>
                                  </w:r>
                                </w:p>
                              </w:txbxContent>
                            </wps:txbx>
                            <wps:bodyPr rot="0" vert="horz" wrap="square" lIns="18288" tIns="18288" rIns="18288" bIns="18288" anchor="t" anchorCtr="0" upright="1">
                              <a:noAutofit/>
                            </wps:bodyPr>
                          </wps:wsp>
                        </wpg:grpSp>
                        <wps:wsp>
                          <wps:cNvPr id="3063" name="Line 2403"/>
                          <wps:cNvCnPr>
                            <a:cxnSpLocks noChangeShapeType="1"/>
                            <a:stCxn id="3066" idx="3"/>
                          </wps:cNvCnPr>
                          <wps:spPr bwMode="auto">
                            <a:xfrm flipV="1">
                              <a:off x="1298437" y="1990726"/>
                              <a:ext cx="181336" cy="205747"/>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66" name="AutoShape 1878"/>
                          <wps:cNvSpPr>
                            <a:spLocks noChangeArrowheads="1"/>
                          </wps:cNvSpPr>
                          <wps:spPr bwMode="auto">
                            <a:xfrm>
                              <a:off x="1081088" y="2095500"/>
                              <a:ext cx="217349" cy="201945"/>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5E0260">
                                <w:pPr>
                                  <w:jc w:val="center"/>
                                  <w:rPr>
                                    <w:color w:val="FF0000"/>
                                    <w:sz w:val="18"/>
                                    <w:szCs w:val="18"/>
                                    <w:lang w:val="en-CA"/>
                                  </w:rPr>
                                </w:pPr>
                                <w:r>
                                  <w:rPr>
                                    <w:color w:val="FF0000"/>
                                    <w:sz w:val="18"/>
                                    <w:szCs w:val="18"/>
                                    <w:lang w:val="en-CA"/>
                                  </w:rPr>
                                  <w:t>15</w:t>
                                </w:r>
                              </w:p>
                            </w:txbxContent>
                          </wps:txbx>
                          <wps:bodyPr rot="0" vert="horz" wrap="square" lIns="18288" tIns="18288" rIns="18288" bIns="18288" anchor="t" anchorCtr="0" upright="1">
                            <a:noAutofit/>
                          </wps:bodyPr>
                        </wps:wsp>
                        <wps:wsp>
                          <wps:cNvPr id="3067" name="Line 2403"/>
                          <wps:cNvCnPr>
                            <a:cxnSpLocks noChangeShapeType="1"/>
                            <a:stCxn id="3068" idx="1"/>
                          </wps:cNvCnPr>
                          <wps:spPr bwMode="auto">
                            <a:xfrm flipH="1" flipV="1">
                              <a:off x="1576388" y="2366962"/>
                              <a:ext cx="191537" cy="181845"/>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68" name="AutoShape 1878"/>
                          <wps:cNvSpPr>
                            <a:spLocks noChangeArrowheads="1"/>
                          </wps:cNvSpPr>
                          <wps:spPr bwMode="auto">
                            <a:xfrm>
                              <a:off x="1767925" y="2447925"/>
                              <a:ext cx="217170" cy="201763"/>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5E0260">
                                <w:pPr>
                                  <w:jc w:val="center"/>
                                  <w:rPr>
                                    <w:color w:val="FF0000"/>
                                    <w:sz w:val="18"/>
                                    <w:szCs w:val="18"/>
                                    <w:lang w:val="en-CA"/>
                                  </w:rPr>
                                </w:pPr>
                                <w:r>
                                  <w:rPr>
                                    <w:color w:val="FF0000"/>
                                    <w:sz w:val="18"/>
                                    <w:szCs w:val="18"/>
                                    <w:lang w:val="en-CA"/>
                                  </w:rPr>
                                  <w:t>16</w:t>
                                </w:r>
                              </w:p>
                            </w:txbxContent>
                          </wps:txbx>
                          <wps:bodyPr rot="0" vert="horz" wrap="square" lIns="18288" tIns="18288" rIns="18288" bIns="18288" anchor="t" anchorCtr="0" upright="1">
                            <a:noAutofit/>
                          </wps:bodyPr>
                        </wps:wsp>
                      </wpg:grpSp>
                      <wps:wsp>
                        <wps:cNvPr id="3055" name="Freeform 3055"/>
                        <wps:cNvSpPr/>
                        <wps:spPr>
                          <a:xfrm>
                            <a:off x="1438275" y="576262"/>
                            <a:ext cx="129858" cy="2085975"/>
                          </a:xfrm>
                          <a:custGeom>
                            <a:avLst/>
                            <a:gdLst>
                              <a:gd name="connsiteX0" fmla="*/ 163774 w 163774"/>
                              <a:gd name="connsiteY0" fmla="*/ 0 h 3261815"/>
                              <a:gd name="connsiteX1" fmla="*/ 136478 w 163774"/>
                              <a:gd name="connsiteY1" fmla="*/ 156949 h 3261815"/>
                              <a:gd name="connsiteX2" fmla="*/ 136478 w 163774"/>
                              <a:gd name="connsiteY2" fmla="*/ 504967 h 3261815"/>
                              <a:gd name="connsiteX3" fmla="*/ 129654 w 163774"/>
                              <a:gd name="connsiteY3" fmla="*/ 982639 h 3261815"/>
                              <a:gd name="connsiteX4" fmla="*/ 102359 w 163774"/>
                              <a:gd name="connsiteY4" fmla="*/ 1617260 h 3261815"/>
                              <a:gd name="connsiteX5" fmla="*/ 129654 w 163774"/>
                              <a:gd name="connsiteY5" fmla="*/ 2313295 h 3261815"/>
                              <a:gd name="connsiteX6" fmla="*/ 81887 w 163774"/>
                              <a:gd name="connsiteY6" fmla="*/ 2777319 h 3261815"/>
                              <a:gd name="connsiteX7" fmla="*/ 0 w 163774"/>
                              <a:gd name="connsiteY7" fmla="*/ 3261815 h 3261815"/>
                              <a:gd name="connsiteX8" fmla="*/ 0 w 163774"/>
                              <a:gd name="connsiteY8" fmla="*/ 3261815 h 32618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3774" h="3261815">
                                <a:moveTo>
                                  <a:pt x="163774" y="0"/>
                                </a:moveTo>
                                <a:cubicBezTo>
                                  <a:pt x="152400" y="36394"/>
                                  <a:pt x="141027" y="72788"/>
                                  <a:pt x="136478" y="156949"/>
                                </a:cubicBezTo>
                                <a:cubicBezTo>
                                  <a:pt x="131929" y="241110"/>
                                  <a:pt x="137615" y="367352"/>
                                  <a:pt x="136478" y="504967"/>
                                </a:cubicBezTo>
                                <a:cubicBezTo>
                                  <a:pt x="135341" y="642582"/>
                                  <a:pt x="135340" y="797257"/>
                                  <a:pt x="129654" y="982639"/>
                                </a:cubicBezTo>
                                <a:cubicBezTo>
                                  <a:pt x="123968" y="1168021"/>
                                  <a:pt x="102359" y="1395484"/>
                                  <a:pt x="102359" y="1617260"/>
                                </a:cubicBezTo>
                                <a:cubicBezTo>
                                  <a:pt x="102359" y="1839036"/>
                                  <a:pt x="133066" y="2119952"/>
                                  <a:pt x="129654" y="2313295"/>
                                </a:cubicBezTo>
                                <a:cubicBezTo>
                                  <a:pt x="126242" y="2506638"/>
                                  <a:pt x="103496" y="2619232"/>
                                  <a:pt x="81887" y="2777319"/>
                                </a:cubicBezTo>
                                <a:cubicBezTo>
                                  <a:pt x="60278" y="2935406"/>
                                  <a:pt x="0" y="3261815"/>
                                  <a:pt x="0" y="3261815"/>
                                </a:cubicBezTo>
                                <a:lnTo>
                                  <a:pt x="0" y="3261815"/>
                                </a:lnTo>
                              </a:path>
                            </a:pathLst>
                          </a:custGeom>
                          <a:noFill/>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9" name="Freeform 3059"/>
                        <wps:cNvSpPr/>
                        <wps:spPr>
                          <a:xfrm>
                            <a:off x="1576388" y="9525"/>
                            <a:ext cx="82232" cy="556005"/>
                          </a:xfrm>
                          <a:custGeom>
                            <a:avLst/>
                            <a:gdLst>
                              <a:gd name="connsiteX0" fmla="*/ 0 w 125409"/>
                              <a:gd name="connsiteY0" fmla="*/ 846161 h 846161"/>
                              <a:gd name="connsiteX1" fmla="*/ 109182 w 125409"/>
                              <a:gd name="connsiteY1" fmla="*/ 634621 h 846161"/>
                              <a:gd name="connsiteX2" fmla="*/ 122830 w 125409"/>
                              <a:gd name="connsiteY2" fmla="*/ 293427 h 846161"/>
                              <a:gd name="connsiteX3" fmla="*/ 88710 w 125409"/>
                              <a:gd name="connsiteY3" fmla="*/ 0 h 846161"/>
                            </a:gdLst>
                            <a:ahLst/>
                            <a:cxnLst>
                              <a:cxn ang="0">
                                <a:pos x="connsiteX0" y="connsiteY0"/>
                              </a:cxn>
                              <a:cxn ang="0">
                                <a:pos x="connsiteX1" y="connsiteY1"/>
                              </a:cxn>
                              <a:cxn ang="0">
                                <a:pos x="connsiteX2" y="connsiteY2"/>
                              </a:cxn>
                              <a:cxn ang="0">
                                <a:pos x="connsiteX3" y="connsiteY3"/>
                              </a:cxn>
                            </a:cxnLst>
                            <a:rect l="l" t="t" r="r" b="b"/>
                            <a:pathLst>
                              <a:path w="125409" h="846161">
                                <a:moveTo>
                                  <a:pt x="0" y="846161"/>
                                </a:moveTo>
                                <a:cubicBezTo>
                                  <a:pt x="44355" y="786452"/>
                                  <a:pt x="88710" y="726743"/>
                                  <a:pt x="109182" y="634621"/>
                                </a:cubicBezTo>
                                <a:cubicBezTo>
                                  <a:pt x="129654" y="542499"/>
                                  <a:pt x="126242" y="399197"/>
                                  <a:pt x="122830" y="293427"/>
                                </a:cubicBezTo>
                                <a:cubicBezTo>
                                  <a:pt x="119418" y="187657"/>
                                  <a:pt x="104064" y="93828"/>
                                  <a:pt x="88710" y="0"/>
                                </a:cubicBezTo>
                              </a:path>
                            </a:pathLst>
                          </a:custGeom>
                          <a:noFill/>
                          <a:ln>
                            <a:solidFill>
                              <a:srgbClr val="00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184A40D" id="Group 3070" o:spid="_x0000_s1602" style="position:absolute;left:0;text-align:left;margin-left:-255.75pt;margin-top:0;width:234pt;height:210.95pt;z-index:252099072;mso-position-horizontal-relative:text;mso-position-vertical-relative:text;mso-height-relative:margin" coordsize="29718,26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">
                <v:group id="Group 3069" o:spid="_x0000_s1603" style="position:absolute;width:29718;height:26746" coordsize="29718,267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6j9sUAAADdAAAADwAAAGRycy9kb3ducmV2LnhtbESPQYvCMBSE78L+h/CE&#10;vWnaFcWtRhFxlz2IoC6It0fzbIvNS2liW/+9EQSPw8x8w8yXnSlFQ7UrLCuIhxEI4tTqgjMF/8ef&#10;wRSE88gaS8uk4E4OlouP3hwTbVveU3PwmQgQdgkqyL2vEildmpNBN7QVcfAutjbog6wzqWtsA9yU&#10;8iuKJtJgwWEhx4rWOaXXw80o+G2xXY3iTbO9Xtb383G8O21jUuqz361mIDx1/h1+tf+0glE0+Y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LOo/bFAAAA3QAA&#10;AA8AAAAAAAAAAAAAAAAAqgIAAGRycy9kb3ducmV2LnhtbFBLBQYAAAAABAAEAPoAAACcAwAAAAA=&#10;">
                  <v:group id="Group 95" o:spid="_x0000_s1604" style="position:absolute;width:29718;height:26746" coordorigin="35" coordsize="29705,268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group id="Group 112" o:spid="_x0000_s1605" style="position:absolute;left:35;width:29706;height:26804" coordorigin="2499" coordsize="29718,26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3bcQAAADcAAAADwAAAGRycy9kb3ducmV2LnhtbERPS2vCQBC+C/0Pywi9&#10;6SaWikTXEKQtPYSCUSi9DdkxCWZnQ3abx7/vFgq9zcf3nEM6mVYM1LvGsoJ4HYEgLq1uuFJwvbyu&#10;diCcR9bYWiYFMzlIjw+LAybajnymofCVCCHsElRQe98lUrqyJoNubTviwN1sb9AH2FdS9ziGcNPK&#10;TRRtpcGGQ0ONHZ1qKu/Ft1HwNuKYPcUvQ36/neavy/PHZx6TUo/LKduD8DT5f/Gf+12H+fEG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M3bcQAAADcAAAA&#10;DwAAAAAAAAAAAAAAAACqAgAAZHJzL2Rvd25yZXYueG1sUEsFBgAAAAAEAAQA+gAAAJsDAAAAAA==&#10;">
                      <v:group id="Group 3014" o:spid="_x0000_s1606" style="position:absolute;left:2499;width:29718;height:26768" coordorigin="2499,16" coordsize="29718,267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Ml/FccAAADd&#10;AAAADwAAAAAAAAAAAAAAAACqAgAAZHJzL2Rvd25yZXYueG1sUEsFBgAAAAAEAAQA+gAAAJ4DAAAA&#10;AA==&#10;">
                        <v:group id="Group 3017" o:spid="_x0000_s1607" style="position:absolute;left:2499;top:16;width:29718;height:26729" coordorigin="2499,47" coordsize="29718,266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BvhYscAAADd&#10;AAAADwAAAAAAAAAAAAAAAACqAgAAZHJzL2Rvd25yZXYueG1sUEsFBgAAAAAEAAQA+gAAAJ4DAAAA&#10;AA==&#10;">
                          <v:group id="Group 3035" o:spid="_x0000_s1608" style="position:absolute;left:2499;top:47;width:29718;height:26670" coordorigin="2880,92" coordsize="29693,26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CG7sUAAADdAAAADwAAAGRycy9kb3ducmV2LnhtbESPQYvCMBSE7wv+h/AE&#10;b2tai4tUo4ioeJCFVUG8PZpnW2xeShPb+u/NwsIeh5n5hlmselOJlhpXWlYQjyMQxJnVJecKLufd&#10;5wyE88gaK8uk4EUOVsvBxwJTbTv+ofbkcxEg7FJUUHhfp1K6rCCDbmxr4uDdbWPQB9nkUjfYBbip&#10;5CSKvqTBksNCgTVtCsoep6dRsO+wWyfxtj0+7pvX7Tz9vh5jUmo07NdzEJ56/x/+ax+0giRKp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Awhu7FAAAA3QAA&#10;AA8AAAAAAAAAAAAAAAAAqgIAAGRycy9kb3ducmV2LnhtbFBLBQYAAAAABAAEAPoAAACcAwAAAAA=&#10;">
                            <v:shape id="Picture 3036" o:spid="_x0000_s1609" type="#_x0000_t75" style="position:absolute;left:2880;top:92;width:29693;height:2660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QBLzCAAAA3QAAAA8AAABkcnMvZG93bnJldi54bWxEj0GLwjAUhO+C/yE8wZumu4JINS0iCHtb&#10;7Hrw+GiebTF56SbR1n+/EYQ9DjPzDbMrR2vEg3zoHCv4WGYgiGunO24UnH+Oiw2IEJE1Gsek4EkB&#10;ymI62WGu3cAnelSxEQnCIUcFbYx9LmWoW7IYlq4nTt7VeYsxSd9I7XFIcGvkZ5atpcWO00KLPR1a&#10;qm/V3Sq4jBK/76fh93hz2l+bylSHp1FqPhv3WxCRxvgffre/tIJVtlrD6016ArL4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kAS8wgAAAN0AAAAPAAAAAAAAAAAAAAAAAJ8C&#10;AABkcnMvZG93bnJldi54bWxQSwUGAAAAAAQABAD3AAAAjgMAAAAA&#10;" stroked="t" strokecolor="black [3213]">
                              <v:imagedata r:id="rId155" o:title=""/>
                              <v:path arrowok="t"/>
                            </v:shape>
                            <v:shape id="Text Box 99" o:spid="_x0000_s1610" type="#_x0000_t202" style="position:absolute;left:3001;top:24674;width:5484;height:1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KTfcQA&#10;AADdAAAADwAAAGRycy9kb3ducmV2LnhtbERPTWvCQBC9C/6HZQq9lLqphWCja7CxhR7qISqeh+yY&#10;hGZnw+5q4r/vFgre5vE+Z5WPphNXcr61rOBlloAgrqxuuVZwPHw+L0D4gKyxs0wKbuQhX08nK8y0&#10;Hbik6z7UIoawz1BBE0KfSemrhgz6me2JI3e2zmCI0NVSOxxiuOnkPElSabDl2NBgT0VD1c/+YhSk&#10;W3cZSi6etsePb9z19fz0fjsp9fgwbpYgAo3hLv53f+k4P319g79v4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yk33EAAAA3QAAAA8AAAAAAAAAAAAAAAAAmAIAAGRycy9k&#10;b3ducmV2LnhtbFBLBQYAAAAABAAEAPUAAACJAwAAAAA=&#10;" stroked="f">
                              <v:textbox inset="0,0,0,0">
                                <w:txbxContent>
                                  <w:p w:rsidR="00161FC4" w:rsidRDefault="00161FC4" w:rsidP="005E0260">
                                    <w:pPr>
                                      <w:pStyle w:val="Fig"/>
                                      <w:jc w:val="center"/>
                                    </w:pPr>
                                    <w:r>
                                      <w:t>Fig. 2-14</w:t>
                                    </w:r>
                                  </w:p>
                                </w:txbxContent>
                              </v:textbox>
                            </v:shape>
                          </v:group>
                          <v:line id="Line 2403" o:spid="_x0000_s1611" style="position:absolute;flip:y;visibility:visible;mso-wrap-style:square" from="15800,11207" to="17596,13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PN8MAAADdAAAADwAAAGRycy9kb3ducmV2LnhtbERPzWrCQBC+C32HZQpeRDcVDSa6ihWk&#10;vYlpH2DIjtm02dk0u43x7bsFwdt8fL+z2Q22ET11vnas4GWWgCAuna65UvD5cZyuQPiArLFxTApu&#10;5GG3fRptMNfuymfqi1CJGMI+RwUmhDaX0peGLPqZa4kjd3GdxRBhV0nd4TWG20bOkySVFmuODQZb&#10;Ohgqv4tfq6DP3vbZwkxOYVn8tNk5NV8n+arU+HnYr0EEGsJDfHe/6zg/Xczh/5t4gt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9GTzfDAAAA3QAAAA8AAAAAAAAAAAAA&#10;AAAAoQIAAGRycy9kb3ducmV2LnhtbFBLBQYAAAAABAAEAPkAAACRAwAAAAA=&#10;" strokecolor="yellow" strokeweight="1.25pt">
                            <v:stroke endarrow="block"/>
                          </v:line>
                        </v:group>
                        <v:roundrect id="AutoShape 1878" o:spid="_x0000_s1612" style="position:absolute;left:13627;top:12257;width:2173;height:201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rLy8YA&#10;AADdAAAADwAAAGRycy9kb3ducmV2LnhtbESPQWvCQBCF74X+h2UK3upGEZXoKtJi6bGxRchtkh2T&#10;aHY2ZLcm/fedQ6G3Gd6b977Z7kfXqjv1ofFsYDZNQBGX3jZcGfj6PD6vQYWIbLH1TAZ+KMB+9/iw&#10;xdT6gTO6n2KlJIRDigbqGLtU61DW5DBMfUcs2sX3DqOsfaVtj4OEu1bPk2SpHTYsDTV29FJTeTt9&#10;OwPZW/7q8kO3uuYf2VDMqFiddWHM5Gk8bEBFGuO/+e/63Qr+ciG48o2Mo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rLy8YAAADdAAAADwAAAAAAAAAAAAAAAACYAgAAZHJz&#10;L2Rvd25yZXYueG1sUEsFBgAAAAAEAAQA9QAAAIsDAAAAAA==&#10;" strokecolor="red" strokeweight="1.25pt">
                          <v:textbox inset="1.44pt,1.44pt,1.44pt,1.44pt">
                            <w:txbxContent>
                              <w:p w:rsidR="00161FC4" w:rsidRPr="00E74760" w:rsidRDefault="00161FC4" w:rsidP="005E0260">
                                <w:pPr>
                                  <w:jc w:val="center"/>
                                  <w:rPr>
                                    <w:color w:val="FF0000"/>
                                    <w:sz w:val="18"/>
                                    <w:szCs w:val="18"/>
                                    <w:lang w:val="en-CA"/>
                                  </w:rPr>
                                </w:pPr>
                                <w:r>
                                  <w:rPr>
                                    <w:color w:val="FF0000"/>
                                    <w:sz w:val="18"/>
                                    <w:szCs w:val="18"/>
                                    <w:lang w:val="en-CA"/>
                                  </w:rPr>
                                  <w:t>13</w:t>
                                </w:r>
                              </w:p>
                            </w:txbxContent>
                          </v:textbox>
                        </v:roundrect>
                      </v:group>
                      <v:line id="Line 2403" o:spid="_x0000_s1613" style="position:absolute;flip:x y;visibility:visible;mso-wrap-style:square" from="17930,15718" to="19349,17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w9ksUAAADdAAAADwAAAGRycy9kb3ducmV2LnhtbERPTWvCQBC9F/wPywi9SN1YaijRVUSw&#10;lJysLQVvY3bMRrOzIbtq6q93BaG3ebzPmc47W4sztb5yrGA0TEAQF05XXCr4+V69vIPwAVlj7ZgU&#10;/JGH+az3NMVMuwt/0XkTShFD2GeowITQZFL6wpBFP3QNceT2rrUYImxLqVu8xHBby9ckSaXFimOD&#10;wYaWhorj5mQVkHa//jDaLvPTdTXY7z7e1vnAKfXc7xYTEIG68C9+uD91nJ+Ox3D/Jp4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Tw9ksUAAADdAAAADwAAAAAAAAAA&#10;AAAAAAChAgAAZHJzL2Rvd25yZXYueG1sUEsFBgAAAAAEAAQA+QAAAJMDAAAAAA==&#10;" strokecolor="yellow" strokeweight="1.25pt">
                        <v:stroke endarrow="block"/>
                      </v:line>
                      <v:roundrect id="AutoShape 1878" o:spid="_x0000_s1614" style="position:absolute;left:18263;top:17671;width:2172;height:201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sF2sMA&#10;AADdAAAADwAAAGRycy9kb3ducmV2LnhtbERPTWvCQBC9F/wPywi91Y0VokRXEYvSY6Mi5DbJjkk0&#10;Oxuyq0n/fbdQ6G0e73NWm8E04kmdqy0rmE4iEMSF1TWXCs6n/dsChPPIGhvLpOCbHGzWo5cVJtr2&#10;nNLz6EsRQtglqKDyvk2kdEVFBt3EtsSBu9rOoA+wK6XusA/hppHvURRLgzWHhgpb2lVU3I8PoyA9&#10;ZB8m27bzW/aV9vmU8vlF5kq9joftEoSnwf+L/9yfOsyP4xn8fhNO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sF2sMAAADdAAAADwAAAAAAAAAAAAAAAACYAgAAZHJzL2Rv&#10;d25yZXYueG1sUEsFBgAAAAAEAAQA9QAAAIgDAAAAAA==&#10;" strokecolor="red" strokeweight="1.25pt">
                        <v:textbox inset="1.44pt,1.44pt,1.44pt,1.44pt">
                          <w:txbxContent>
                            <w:p w:rsidR="00161FC4" w:rsidRPr="00E74760" w:rsidRDefault="00161FC4" w:rsidP="005E0260">
                              <w:pPr>
                                <w:jc w:val="center"/>
                                <w:rPr>
                                  <w:color w:val="FF0000"/>
                                  <w:sz w:val="18"/>
                                  <w:szCs w:val="18"/>
                                  <w:lang w:val="en-CA"/>
                                </w:rPr>
                              </w:pPr>
                              <w:r>
                                <w:rPr>
                                  <w:color w:val="FF0000"/>
                                  <w:sz w:val="18"/>
                                  <w:szCs w:val="18"/>
                                  <w:lang w:val="en-CA"/>
                                </w:rPr>
                                <w:t>14</w:t>
                              </w:r>
                            </w:p>
                          </w:txbxContent>
                        </v:textbox>
                      </v:roundrect>
                    </v:group>
                    <v:line id="Line 2403" o:spid="_x0000_s1615" style="position:absolute;flip:x y;visibility:visible;mso-wrap-style:square" from="15707,8008" to="17707,9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Z3a8YAAADdAAAADwAAAGRycy9kb3ducmV2LnhtbESPT4vCMBTE74LfITxhL7Km/kGWahQR&#10;XMSTq8uCt2fzbKvNS2lSrX76jSB4HGbmN8x03phCXKlyuWUF/V4EgjixOudUwe9+9fkFwnlkjYVl&#10;UnAnB/NZuzXFWNsb/9B151MRIOxiVJB5X8ZSuiQjg65nS+LgnWxl0AdZpVJXeAtwU8hBFI2lwZzD&#10;QoYlLTNKLrvaKCBt/9y5f1hu6seqezp+j7abrlXqo9MsJiA8Nf4dfrXXWsEwGg3g+SY8ATn7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z2d2vGAAAA3QAAAA8AAAAAAAAA&#10;AAAAAAAAoQIAAGRycy9kb3ducmV2LnhtbFBLBQYAAAAABAAEAPkAAACUAwAAAAA=&#10;" strokecolor="yellow" strokeweight="1.25pt">
                      <v:stroke endarrow="block"/>
                    </v:line>
                    <v:roundrect id="AutoShape 1878" o:spid="_x0000_s1616" style="position:absolute;left:17707;top:8579;width:2173;height:202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Qd6sYA&#10;AADdAAAADwAAAGRycy9kb3ducmV2LnhtbESPT2vCQBTE74V+h+UVeqsb/6ASXUUqLR6NipDbS/Y1&#10;SZt9G7JbE7+9Kwgeh5n5DbNc96YWF2pdZVnBcBCBIM6trrhQcDp+fcxBOI+ssbZMCq7kYL16fVli&#10;rG3HCV0OvhABwi5GBaX3TSyly0sy6Aa2IQ7ej20N+iDbQuoWuwA3tRxF0VQarDgslNjQZ0n53+Hf&#10;KEi+061JN83sN90nXTakbHaWmVLvb/1mAcJT75/hR3unFYyjyRjub8IT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Qd6sYAAADdAAAADwAAAAAAAAAAAAAAAACYAgAAZHJz&#10;L2Rvd25yZXYueG1sUEsFBgAAAAAEAAQA9QAAAIsDAAAAAA==&#10;" strokecolor="red" strokeweight="1.25pt">
                      <v:textbox inset="1.44pt,1.44pt,1.44pt,1.44pt">
                        <w:txbxContent>
                          <w:p w:rsidR="00161FC4" w:rsidRPr="00E74760" w:rsidRDefault="00161FC4" w:rsidP="005E0260">
                            <w:pPr>
                              <w:jc w:val="center"/>
                              <w:rPr>
                                <w:color w:val="FF0000"/>
                                <w:sz w:val="18"/>
                                <w:szCs w:val="18"/>
                                <w:lang w:val="en-CA"/>
                              </w:rPr>
                            </w:pPr>
                            <w:r>
                              <w:rPr>
                                <w:color w:val="FF0000"/>
                                <w:sz w:val="18"/>
                                <w:szCs w:val="18"/>
                                <w:lang w:val="en-CA"/>
                              </w:rPr>
                              <w:t>12</w:t>
                            </w:r>
                          </w:p>
                        </w:txbxContent>
                      </v:textbox>
                    </v:roundrect>
                  </v:group>
                  <v:line id="Line 2403" o:spid="_x0000_s1617" style="position:absolute;flip:y;visibility:visible;mso-wrap-style:square" from="12984,19907" to="14797,21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ynMYAAADdAAAADwAAAGRycy9kb3ducmV2LnhtbESP0WrCQBRE3wX/YbmFvkjdWDU0qato&#10;odg3MfYDLtnbbNrs3ZjdxvTv3YLg4zAzZ5jVZrCN6KnztWMFs2kCgrh0uuZKwefp/ekFhA/IGhvH&#10;pOCPPGzW49EKc+0ufKS+CJWIEPY5KjAhtLmUvjRk0U9dSxy9L9dZDFF2ldQdXiLcNvI5SVJpsea4&#10;YLClN0PlT/FrFfTZfpstzOQQlsW5zY6p+T7InVKPD8P2FUSgIdzDt/aHVjBP0jn8v4lPQK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xF8pzGAAAA3QAAAA8AAAAAAAAA&#10;AAAAAAAAoQIAAGRycy9kb3ducmV2LnhtbFBLBQYAAAAABAAEAPkAAACUAwAAAAA=&#10;" strokecolor="yellow" strokeweight="1.25pt">
                    <v:stroke endarrow="block"/>
                  </v:line>
                  <v:roundrect id="AutoShape 1878" o:spid="_x0000_s1618" style="position:absolute;left:10810;top:20955;width:2174;height:201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biEsUA&#10;AADdAAAADwAAAGRycy9kb3ducmV2LnhtbESPQWvCQBSE7wX/w/KE3urGClGiq4hF6bFREXJ7yT6T&#10;aPZtyK4m/ffdQqHHYWa+YVabwTTiSZ2rLSuYTiIQxIXVNZcKzqf92wKE88gaG8uk4JscbNajlxUm&#10;2vac0vPoSxEg7BJUUHnfJlK6oiKDbmJb4uBdbWfQB9mVUnfYB7hp5HsUxdJgzWGhwpZ2FRX348Mo&#10;SA/Zh8m27fyWfaV9PqV8fpG5Uq/jYbsE4Wnw/+G/9qdWMIviGH7fhCc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huISxQAAAN0AAAAPAAAAAAAAAAAAAAAAAJgCAABkcnMv&#10;ZG93bnJldi54bWxQSwUGAAAAAAQABAD1AAAAigMAAAAA&#10;" strokecolor="red" strokeweight="1.25pt">
                    <v:textbox inset="1.44pt,1.44pt,1.44pt,1.44pt">
                      <w:txbxContent>
                        <w:p w:rsidR="00161FC4" w:rsidRPr="00E74760" w:rsidRDefault="00161FC4" w:rsidP="005E0260">
                          <w:pPr>
                            <w:jc w:val="center"/>
                            <w:rPr>
                              <w:color w:val="FF0000"/>
                              <w:sz w:val="18"/>
                              <w:szCs w:val="18"/>
                              <w:lang w:val="en-CA"/>
                            </w:rPr>
                          </w:pPr>
                          <w:r>
                            <w:rPr>
                              <w:color w:val="FF0000"/>
                              <w:sz w:val="18"/>
                              <w:szCs w:val="18"/>
                              <w:lang w:val="en-CA"/>
                            </w:rPr>
                            <w:t>15</w:t>
                          </w:r>
                        </w:p>
                      </w:txbxContent>
                    </v:textbox>
                  </v:roundrect>
                  <v:line id="Line 2403" o:spid="_x0000_s1619" style="position:absolute;flip:x y;visibility:visible;mso-wrap-style:square" from="15763,23669" to="17679,25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SIk8gAAADdAAAADwAAAGRycy9kb3ducmV2LnhtbESPT2vCQBTE74V+h+UVepG6sS1WoqsU&#10;wVI8+Q/B2zP7TGKzb8PuJqb99G5B8DjMzG+YyawzlWjJ+dKygkE/AUGcWV1yrmC3XbyMQPiArLGy&#10;TAp+ycNs+vgwwVTbC6+p3YRcRAj7FBUUIdSplD4ryKDv25o4eifrDIYoXS61w0uEm0q+JslQGiw5&#10;LhRY07yg7GfTGAWk7d6fB4f5svlb9E7Hr/fVsmeVen7qPscgAnXhHr61v7WCt2T4Af9v4hOQ0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zSIk8gAAADdAAAADwAAAAAA&#10;AAAAAAAAAAChAgAAZHJzL2Rvd25yZXYueG1sUEsFBgAAAAAEAAQA+QAAAJYDAAAAAA==&#10;" strokecolor="yellow" strokeweight="1.25pt">
                    <v:stroke endarrow="block"/>
                  </v:line>
                  <v:roundrect id="AutoShape 1878" o:spid="_x0000_s1620" style="position:absolute;left:17679;top:24479;width:2171;height:201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XT+8MA&#10;AADdAAAADwAAAGRycy9kb3ducmV2LnhtbERPTWuDQBC9F/Iflgn0Vte0YIp1E0JCQ441LQVvoztV&#10;E3dW3I2af989FHp8vO9sO5tOjDS41rKCVRSDIK6sbrlW8PX5/vQKwnlkjZ1lUnAnB9vN4iHDVNuJ&#10;cxrPvhYhhF2KChrv+1RKVzVk0EW2Jw7cjx0M+gCHWuoBpxBuOvkcx4k02HJoaLCnfUPV9XwzCvJj&#10;cTDFrl9fio98KldUrr9lqdTjct69gfA0+3/xn/ukFbzESZgb3oQn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XT+8MAAADdAAAADwAAAAAAAAAAAAAAAACYAgAAZHJzL2Rv&#10;d25yZXYueG1sUEsFBgAAAAAEAAQA9QAAAIgDAAAAAA==&#10;" strokecolor="red" strokeweight="1.25pt">
                    <v:textbox inset="1.44pt,1.44pt,1.44pt,1.44pt">
                      <w:txbxContent>
                        <w:p w:rsidR="00161FC4" w:rsidRPr="00E74760" w:rsidRDefault="00161FC4" w:rsidP="005E0260">
                          <w:pPr>
                            <w:jc w:val="center"/>
                            <w:rPr>
                              <w:color w:val="FF0000"/>
                              <w:sz w:val="18"/>
                              <w:szCs w:val="18"/>
                              <w:lang w:val="en-CA"/>
                            </w:rPr>
                          </w:pPr>
                          <w:r>
                            <w:rPr>
                              <w:color w:val="FF0000"/>
                              <w:sz w:val="18"/>
                              <w:szCs w:val="18"/>
                              <w:lang w:val="en-CA"/>
                            </w:rPr>
                            <w:t>16</w:t>
                          </w:r>
                        </w:p>
                      </w:txbxContent>
                    </v:textbox>
                  </v:roundrect>
                </v:group>
                <v:shape id="Freeform 3055" o:spid="_x0000_s1621" style="position:absolute;left:14382;top:5762;width:1299;height:20860;visibility:visible;mso-wrap-style:square;v-text-anchor:middle" coordsize="163774,3261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YhW8YA&#10;AADdAAAADwAAAGRycy9kb3ducmV2LnhtbESP0WoCMRRE34X+Q7hCX6RmW9m2bI0iiuBDEWv9gMvm&#10;dnc1uVmSqKtf3wiCj8PMnGHG084acSIfGscKXocZCOLS6YYrBbvf5csniBCRNRrHpOBCAaaTp94Y&#10;C+3O/EOnbaxEgnAoUEEdY1tIGcqaLIaha4mT9+e8xZikr6T2eE5wa+Rblr1Liw2nhRpbmtdUHrZH&#10;q2BmLt9mdM036zl++MGh3e8W8arUc7+bfYGI1MVH+N5eaQWjLM/h9iY9ATn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YhW8YAAADdAAAADwAAAAAAAAAAAAAAAACYAgAAZHJz&#10;L2Rvd25yZXYueG1sUEsFBgAAAAAEAAQA9QAAAIsDAAAAAA==&#10;" path="m163774,c152400,36394,141027,72788,136478,156949v-4549,84161,1137,210403,,348018c135341,642582,135340,797257,129654,982639v-5686,185382,-27295,412845,-27295,634621c102359,1839036,133066,2119952,129654,2313295v-3412,193343,-26158,305937,-47767,464024c60278,2935406,,3261815,,3261815r,e" filled="f" strokecolor="lime" strokeweight="2pt">
                  <v:path arrowok="t" o:connecttype="custom" o:connectlocs="129858,0;108215,100371;108215,322933;102804,628411;81161,1034260;102804,1479384;64929,1776133;0,2085975;0,2085975" o:connectangles="0,0,0,0,0,0,0,0,0"/>
                </v:shape>
                <v:shape id="Freeform 3059" o:spid="_x0000_s1622" style="position:absolute;left:15763;top:95;width:823;height:5560;visibility:visible;mso-wrap-style:square;v-text-anchor:middle" coordsize="125409,846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W/8MUA&#10;AADdAAAADwAAAGRycy9kb3ducmV2LnhtbESPT4vCMBTE78J+h/AW9qapuyi1GmVRBL0o/r8+mmdb&#10;bF5KE7X66TcLgsdhZn7DjCaNKcWNaldYVtDtRCCIU6sLzhTsd/N2DMJ5ZI2lZVLwIAeT8UdrhIm2&#10;d97QbeszESDsElSQe18lUro0J4OuYyvi4J1tbdAHWWdS13gPcFPK7yjqS4MFh4UcK5rmlF62V6Pg&#10;vInXp+NzkV4O5XRVrJZaL2cDpb4+m98hCE+Nf4df7YVW8BP1BvD/JjwBO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db/wxQAAAN0AAAAPAAAAAAAAAAAAAAAAAJgCAABkcnMv&#10;ZG93bnJldi54bWxQSwUGAAAAAAQABAD1AAAAigMAAAAA&#10;" path="m,846161c44355,786452,88710,726743,109182,634621v20472,-92122,17060,-235424,13648,-341194c119418,187657,104064,93828,88710,e" filled="f" strokecolor="lime" strokeweight="2pt">
                  <v:stroke dashstyle="dash"/>
                  <v:path arrowok="t" o:connecttype="custom" o:connectlocs="0,556005;71592,417004;80541,192808;58168,0" o:connectangles="0,0,0,0"/>
                </v:shape>
                <w10:anchorlock/>
              </v:group>
            </w:pict>
          </mc:Fallback>
        </mc:AlternateContent>
      </w:r>
      <w:r w:rsidRPr="005E0260">
        <w:t xml:space="preserve">Continue </w:t>
      </w:r>
      <w:r>
        <w:t xml:space="preserve">to </w:t>
      </w:r>
      <w:r w:rsidRPr="005E0260">
        <w:t>rout</w:t>
      </w:r>
      <w:r>
        <w:t>e</w:t>
      </w:r>
      <w:r w:rsidRPr="005E0260">
        <w:t xml:space="preserve"> </w:t>
      </w:r>
      <w:r>
        <w:t xml:space="preserve">the </w:t>
      </w:r>
      <w:r w:rsidRPr="005E0260">
        <w:t xml:space="preserve">trailer power wire along </w:t>
      </w:r>
      <w:r>
        <w:t xml:space="preserve">the </w:t>
      </w:r>
      <w:r w:rsidRPr="005E0260">
        <w:t>vehicle wire harness in the driver’s door threshold area</w:t>
      </w:r>
      <w:r>
        <w:t xml:space="preserve"> (Fig. 2-14).</w:t>
      </w:r>
    </w:p>
    <w:p w:rsidR="005E0260" w:rsidRDefault="005E0260" w:rsidP="005E0260">
      <w:pPr>
        <w:pStyle w:val="ProcLevel2"/>
        <w:numPr>
          <w:ilvl w:val="0"/>
          <w:numId w:val="0"/>
        </w:numPr>
        <w:ind w:left="360"/>
      </w:pPr>
    </w:p>
    <w:p w:rsidR="005E0260" w:rsidRDefault="005E0260" w:rsidP="005E0260">
      <w:pPr>
        <w:pStyle w:val="ProcLevel2"/>
        <w:numPr>
          <w:ilvl w:val="0"/>
          <w:numId w:val="0"/>
        </w:numPr>
        <w:ind w:left="360"/>
      </w:pPr>
    </w:p>
    <w:p w:rsidR="005E0260" w:rsidRDefault="005E0260" w:rsidP="005E0260">
      <w:pPr>
        <w:pStyle w:val="ProcLevel2"/>
        <w:numPr>
          <w:ilvl w:val="0"/>
          <w:numId w:val="0"/>
        </w:numPr>
        <w:ind w:left="360"/>
      </w:pPr>
    </w:p>
    <w:p w:rsidR="005E0260" w:rsidRDefault="005E0260" w:rsidP="005E0260">
      <w:pPr>
        <w:pStyle w:val="ProcLevel2"/>
        <w:numPr>
          <w:ilvl w:val="0"/>
          <w:numId w:val="0"/>
        </w:numPr>
        <w:ind w:left="360"/>
      </w:pPr>
    </w:p>
    <w:p w:rsidR="005E0260" w:rsidRDefault="005E0260" w:rsidP="005E0260">
      <w:pPr>
        <w:pStyle w:val="ProcLevel2"/>
        <w:numPr>
          <w:ilvl w:val="0"/>
          <w:numId w:val="0"/>
        </w:numPr>
        <w:ind w:left="360"/>
      </w:pPr>
    </w:p>
    <w:p w:rsidR="005E0260" w:rsidRDefault="005E0260" w:rsidP="005E0260">
      <w:pPr>
        <w:pStyle w:val="ProcLevel2"/>
        <w:numPr>
          <w:ilvl w:val="0"/>
          <w:numId w:val="0"/>
        </w:numPr>
        <w:ind w:left="360"/>
      </w:pPr>
    </w:p>
    <w:p w:rsidR="005E0260" w:rsidRDefault="005E0260" w:rsidP="005E0260">
      <w:pPr>
        <w:pStyle w:val="ProcLevel2"/>
        <w:numPr>
          <w:ilvl w:val="0"/>
          <w:numId w:val="0"/>
        </w:numPr>
        <w:ind w:left="360"/>
      </w:pPr>
    </w:p>
    <w:p w:rsidR="005E0260" w:rsidRDefault="00D27024" w:rsidP="005E0260">
      <w:pPr>
        <w:pStyle w:val="ProcLevel2"/>
      </w:pPr>
      <w:r>
        <w:rPr>
          <w:noProof/>
        </w:rPr>
        <mc:AlternateContent>
          <mc:Choice Requires="wpg">
            <w:drawing>
              <wp:anchor distT="0" distB="0" distL="114300" distR="114300" simplePos="0" relativeHeight="252101120" behindDoc="0" locked="1" layoutInCell="1" allowOverlap="1" wp14:anchorId="1C638752" wp14:editId="314B03B2">
                <wp:simplePos x="0" y="0"/>
                <wp:positionH relativeFrom="column">
                  <wp:posOffset>-3248025</wp:posOffset>
                </wp:positionH>
                <wp:positionV relativeFrom="paragraph">
                  <wp:posOffset>-1270</wp:posOffset>
                </wp:positionV>
                <wp:extent cx="2971800" cy="2679065"/>
                <wp:effectExtent l="19050" t="19050" r="19050" b="26035"/>
                <wp:wrapNone/>
                <wp:docPr id="3257" name="Group 3257"/>
                <wp:cNvGraphicFramePr/>
                <a:graphic xmlns:a="http://schemas.openxmlformats.org/drawingml/2006/main">
                  <a:graphicData uri="http://schemas.microsoft.com/office/word/2010/wordprocessingGroup">
                    <wpg:wgp>
                      <wpg:cNvGrpSpPr/>
                      <wpg:grpSpPr>
                        <a:xfrm>
                          <a:off x="0" y="0"/>
                          <a:ext cx="2971800" cy="2679065"/>
                          <a:chOff x="0" y="0"/>
                          <a:chExt cx="2971800" cy="2679192"/>
                        </a:xfrm>
                      </wpg:grpSpPr>
                      <wpg:grpSp>
                        <wpg:cNvPr id="290" name="Group 290"/>
                        <wpg:cNvGrpSpPr/>
                        <wpg:grpSpPr>
                          <a:xfrm>
                            <a:off x="0" y="0"/>
                            <a:ext cx="2971800" cy="2679192"/>
                            <a:chOff x="0" y="2283"/>
                            <a:chExt cx="2971800" cy="2670058"/>
                          </a:xfrm>
                        </wpg:grpSpPr>
                        <wpg:grpSp>
                          <wpg:cNvPr id="294" name="Group 294"/>
                          <wpg:cNvGrpSpPr/>
                          <wpg:grpSpPr>
                            <a:xfrm>
                              <a:off x="0" y="2283"/>
                              <a:ext cx="2971800" cy="2670058"/>
                              <a:chOff x="3596" y="2288"/>
                              <a:chExt cx="2970530" cy="2675904"/>
                            </a:xfrm>
                          </wpg:grpSpPr>
                          <wpg:grpSp>
                            <wpg:cNvPr id="295" name="Group 295"/>
                            <wpg:cNvGrpSpPr/>
                            <wpg:grpSpPr>
                              <a:xfrm>
                                <a:off x="3596" y="2288"/>
                                <a:ext cx="2970530" cy="2675904"/>
                                <a:chOff x="249978" y="2285"/>
                                <a:chExt cx="2971800" cy="2672272"/>
                              </a:xfrm>
                            </wpg:grpSpPr>
                            <wpg:grpSp>
                              <wpg:cNvPr id="307" name="Group 307"/>
                              <wpg:cNvGrpSpPr/>
                              <wpg:grpSpPr>
                                <a:xfrm>
                                  <a:off x="249978" y="2285"/>
                                  <a:ext cx="2971800" cy="2672272"/>
                                  <a:chOff x="288012" y="11504"/>
                                  <a:chExt cx="2969347" cy="2655495"/>
                                </a:xfrm>
                              </wpg:grpSpPr>
                              <pic:pic xmlns:pic="http://schemas.openxmlformats.org/drawingml/2006/picture">
                                <pic:nvPicPr>
                                  <pic:cNvPr id="309" name="Picture 309"/>
                                  <pic:cNvPicPr preferRelativeResize="0">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bwMode="auto">
                                  <a:xfrm>
                                    <a:off x="288012" y="11504"/>
                                    <a:ext cx="2969347" cy="2655495"/>
                                  </a:xfrm>
                                  <a:prstGeom prst="rect">
                                    <a:avLst/>
                                  </a:prstGeom>
                                  <a:ln>
                                    <a:solidFill>
                                      <a:schemeClr val="tx1"/>
                                    </a:solidFill>
                                  </a:ln>
                                  <a:extLst>
                                    <a:ext uri="{53640926-AAD7-44D8-BBD7-CCE9431645EC}">
                                      <a14:shadowObscured xmlns:a14="http://schemas.microsoft.com/office/drawing/2010/main"/>
                                    </a:ext>
                                  </a:extLst>
                                </pic:spPr>
                              </pic:pic>
                              <wps:wsp>
                                <wps:cNvPr id="310" name="Text Box 99"/>
                                <wps:cNvSpPr txBox="1">
                                  <a:spLocks noChangeArrowheads="1"/>
                                </wps:cNvSpPr>
                                <wps:spPr bwMode="auto">
                                  <a:xfrm>
                                    <a:off x="300148" y="2467450"/>
                                    <a:ext cx="548415" cy="1946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D27024">
                                      <w:pPr>
                                        <w:pStyle w:val="Fig"/>
                                        <w:jc w:val="center"/>
                                      </w:pPr>
                                      <w:r>
                                        <w:t>Fig. 2-15</w:t>
                                      </w:r>
                                    </w:p>
                                  </w:txbxContent>
                                </wps:txbx>
                                <wps:bodyPr rot="0" vert="horz" wrap="square" lIns="0" tIns="0" rIns="0" bIns="0" anchor="t" anchorCtr="0" upright="1">
                                  <a:noAutofit/>
                                </wps:bodyPr>
                              </wps:wsp>
                            </wpg:grpSp>
                            <wps:wsp>
                              <wps:cNvPr id="314" name="Line 2403"/>
                              <wps:cNvCnPr>
                                <a:cxnSpLocks noChangeShapeType="1"/>
                                <a:stCxn id="315" idx="0"/>
                              </wps:cNvCnPr>
                              <wps:spPr bwMode="auto">
                                <a:xfrm flipH="1" flipV="1">
                                  <a:off x="1737466" y="1248283"/>
                                  <a:ext cx="141924" cy="195262"/>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5" name="AutoShape 1878"/>
                              <wps:cNvSpPr>
                                <a:spLocks noChangeArrowheads="1"/>
                              </wps:cNvSpPr>
                              <wps:spPr bwMode="auto">
                                <a:xfrm>
                                  <a:off x="1770805" y="1443546"/>
                                  <a:ext cx="217170" cy="201930"/>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D27024">
                                    <w:pPr>
                                      <w:jc w:val="center"/>
                                      <w:rPr>
                                        <w:color w:val="FF0000"/>
                                        <w:sz w:val="18"/>
                                        <w:szCs w:val="18"/>
                                        <w:lang w:val="en-CA"/>
                                      </w:rPr>
                                    </w:pPr>
                                    <w:r>
                                      <w:rPr>
                                        <w:color w:val="FF0000"/>
                                        <w:sz w:val="18"/>
                                        <w:szCs w:val="18"/>
                                        <w:lang w:val="en-CA"/>
                                      </w:rPr>
                                      <w:t>18</w:t>
                                    </w:r>
                                  </w:p>
                                </w:txbxContent>
                              </wps:txbx>
                              <wps:bodyPr rot="0" vert="horz" wrap="square" lIns="18288" tIns="18288" rIns="18288" bIns="18288" anchor="t" anchorCtr="0" upright="1">
                                <a:noAutofit/>
                              </wps:bodyPr>
                            </wps:wsp>
                          </wpg:grpSp>
                          <wps:wsp>
                            <wps:cNvPr id="316" name="Line 2403"/>
                            <wps:cNvCnPr>
                              <a:cxnSpLocks noChangeShapeType="1"/>
                              <a:stCxn id="317" idx="1"/>
                            </wps:cNvCnPr>
                            <wps:spPr bwMode="auto">
                              <a:xfrm flipH="1" flipV="1">
                                <a:off x="1523773" y="743693"/>
                                <a:ext cx="200025" cy="158344"/>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7" name="AutoShape 1878"/>
                            <wps:cNvSpPr>
                              <a:spLocks noChangeArrowheads="1"/>
                            </wps:cNvSpPr>
                            <wps:spPr bwMode="auto">
                              <a:xfrm>
                                <a:off x="1723798" y="800841"/>
                                <a:ext cx="217256" cy="202387"/>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D27024">
                                  <w:pPr>
                                    <w:jc w:val="center"/>
                                    <w:rPr>
                                      <w:color w:val="FF0000"/>
                                      <w:sz w:val="18"/>
                                      <w:szCs w:val="18"/>
                                      <w:lang w:val="en-CA"/>
                                    </w:rPr>
                                  </w:pPr>
                                  <w:r>
                                    <w:rPr>
                                      <w:color w:val="FF0000"/>
                                      <w:sz w:val="18"/>
                                      <w:szCs w:val="18"/>
                                      <w:lang w:val="en-CA"/>
                                    </w:rPr>
                                    <w:t>17</w:t>
                                  </w:r>
                                </w:p>
                              </w:txbxContent>
                            </wps:txbx>
                            <wps:bodyPr rot="0" vert="horz" wrap="square" lIns="18288" tIns="18288" rIns="18288" bIns="18288" anchor="t" anchorCtr="0" upright="1">
                              <a:noAutofit/>
                            </wps:bodyPr>
                          </wps:wsp>
                        </wpg:grpSp>
                        <wps:wsp>
                          <wps:cNvPr id="1728" name="Line 2403"/>
                          <wps:cNvCnPr>
                            <a:cxnSpLocks noChangeShapeType="1"/>
                            <a:stCxn id="1737" idx="3"/>
                          </wps:cNvCnPr>
                          <wps:spPr bwMode="auto">
                            <a:xfrm flipV="1">
                              <a:off x="1242652" y="1729235"/>
                              <a:ext cx="181336" cy="205747"/>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37" name="AutoShape 1878"/>
                          <wps:cNvSpPr>
                            <a:spLocks noChangeArrowheads="1"/>
                          </wps:cNvSpPr>
                          <wps:spPr bwMode="auto">
                            <a:xfrm>
                              <a:off x="1025303" y="1834009"/>
                              <a:ext cx="217349" cy="201945"/>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D27024">
                                <w:pPr>
                                  <w:jc w:val="center"/>
                                  <w:rPr>
                                    <w:color w:val="FF0000"/>
                                    <w:sz w:val="18"/>
                                    <w:szCs w:val="18"/>
                                    <w:lang w:val="en-CA"/>
                                  </w:rPr>
                                </w:pPr>
                                <w:r>
                                  <w:rPr>
                                    <w:color w:val="FF0000"/>
                                    <w:sz w:val="18"/>
                                    <w:szCs w:val="18"/>
                                    <w:lang w:val="en-CA"/>
                                  </w:rPr>
                                  <w:t>19</w:t>
                                </w:r>
                              </w:p>
                            </w:txbxContent>
                          </wps:txbx>
                          <wps:bodyPr rot="0" vert="horz" wrap="square" lIns="18288" tIns="18288" rIns="18288" bIns="18288" anchor="t" anchorCtr="0" upright="1">
                            <a:noAutofit/>
                          </wps:bodyPr>
                        </wps:wsp>
                        <wps:wsp>
                          <wps:cNvPr id="3242" name="Line 2403"/>
                          <wps:cNvCnPr>
                            <a:cxnSpLocks noChangeShapeType="1"/>
                            <a:stCxn id="3246" idx="1"/>
                          </wps:cNvCnPr>
                          <wps:spPr bwMode="auto">
                            <a:xfrm flipH="1" flipV="1">
                              <a:off x="1462088" y="2336961"/>
                              <a:ext cx="191537" cy="181845"/>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246" name="AutoShape 1878"/>
                          <wps:cNvSpPr>
                            <a:spLocks noChangeArrowheads="1"/>
                          </wps:cNvSpPr>
                          <wps:spPr bwMode="auto">
                            <a:xfrm>
                              <a:off x="1653625" y="2417924"/>
                              <a:ext cx="217170" cy="201763"/>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D27024">
                                <w:pPr>
                                  <w:jc w:val="center"/>
                                  <w:rPr>
                                    <w:color w:val="FF0000"/>
                                    <w:sz w:val="18"/>
                                    <w:szCs w:val="18"/>
                                    <w:lang w:val="en-CA"/>
                                  </w:rPr>
                                </w:pPr>
                                <w:r>
                                  <w:rPr>
                                    <w:color w:val="FF0000"/>
                                    <w:sz w:val="18"/>
                                    <w:szCs w:val="18"/>
                                    <w:lang w:val="en-CA"/>
                                  </w:rPr>
                                  <w:t>20</w:t>
                                </w:r>
                              </w:p>
                            </w:txbxContent>
                          </wps:txbx>
                          <wps:bodyPr rot="0" vert="horz" wrap="square" lIns="18288" tIns="18288" rIns="18288" bIns="18288" anchor="t" anchorCtr="0" upright="1">
                            <a:noAutofit/>
                          </wps:bodyPr>
                        </wps:wsp>
                      </wpg:grpSp>
                      <wps:wsp>
                        <wps:cNvPr id="3253" name="Freeform 3253"/>
                        <wps:cNvSpPr/>
                        <wps:spPr>
                          <a:xfrm>
                            <a:off x="1414463" y="9525"/>
                            <a:ext cx="73598" cy="2662555"/>
                          </a:xfrm>
                          <a:custGeom>
                            <a:avLst/>
                            <a:gdLst>
                              <a:gd name="connsiteX0" fmla="*/ 115440 w 115478"/>
                              <a:gd name="connsiteY0" fmla="*/ 0 h 4158533"/>
                              <a:gd name="connsiteX1" fmla="*/ 83635 w 115478"/>
                              <a:gd name="connsiteY1" fmla="*/ 421420 h 4158533"/>
                              <a:gd name="connsiteX2" fmla="*/ 115440 w 115478"/>
                              <a:gd name="connsiteY2" fmla="*/ 1200647 h 4158533"/>
                              <a:gd name="connsiteX3" fmla="*/ 75684 w 115478"/>
                              <a:gd name="connsiteY3" fmla="*/ 2011680 h 4158533"/>
                              <a:gd name="connsiteX4" fmla="*/ 59781 w 115478"/>
                              <a:gd name="connsiteY4" fmla="*/ 2862470 h 4158533"/>
                              <a:gd name="connsiteX5" fmla="*/ 4122 w 115478"/>
                              <a:gd name="connsiteY5" fmla="*/ 3434964 h 4158533"/>
                              <a:gd name="connsiteX6" fmla="*/ 4122 w 115478"/>
                              <a:gd name="connsiteY6" fmla="*/ 3808675 h 4158533"/>
                              <a:gd name="connsiteX7" fmla="*/ 4122 w 115478"/>
                              <a:gd name="connsiteY7" fmla="*/ 4158533 h 41585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15478" h="4158533">
                                <a:moveTo>
                                  <a:pt x="115440" y="0"/>
                                </a:moveTo>
                                <a:cubicBezTo>
                                  <a:pt x="99537" y="110656"/>
                                  <a:pt x="83635" y="221312"/>
                                  <a:pt x="83635" y="421420"/>
                                </a:cubicBezTo>
                                <a:cubicBezTo>
                                  <a:pt x="83635" y="621528"/>
                                  <a:pt x="116765" y="935604"/>
                                  <a:pt x="115440" y="1200647"/>
                                </a:cubicBezTo>
                                <a:cubicBezTo>
                                  <a:pt x="114115" y="1465690"/>
                                  <a:pt x="84960" y="1734710"/>
                                  <a:pt x="75684" y="2011680"/>
                                </a:cubicBezTo>
                                <a:cubicBezTo>
                                  <a:pt x="66408" y="2288650"/>
                                  <a:pt x="71708" y="2625256"/>
                                  <a:pt x="59781" y="2862470"/>
                                </a:cubicBezTo>
                                <a:cubicBezTo>
                                  <a:pt x="47854" y="3099684"/>
                                  <a:pt x="13398" y="3277263"/>
                                  <a:pt x="4122" y="3434964"/>
                                </a:cubicBezTo>
                                <a:cubicBezTo>
                                  <a:pt x="-5154" y="3592665"/>
                                  <a:pt x="4122" y="3808675"/>
                                  <a:pt x="4122" y="3808675"/>
                                </a:cubicBezTo>
                                <a:lnTo>
                                  <a:pt x="4122" y="4158533"/>
                                </a:lnTo>
                              </a:path>
                            </a:pathLst>
                          </a:custGeom>
                          <a:noFill/>
                          <a:ln w="28575">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C638752" id="Group 3257" o:spid="_x0000_s1623" style="position:absolute;left:0;text-align:left;margin-left:-255.75pt;margin-top:-.1pt;width:234pt;height:210.95pt;z-index:252101120;mso-position-horizontal-relative:text;mso-position-vertical-relative:text;mso-height-relative:margin" coordsize="29718,267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">
                <v:group id="Group 290" o:spid="_x0000_s1624" style="position:absolute;width:29718;height:26791" coordorigin=",22" coordsize="29718,26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tup8IAAADcAAAADwAAAGRycy9kb3ducmV2LnhtbERPTYvCMBC9C/sfwix4&#10;07SK4naNIrIuexDBuiDehmZsi82kNLGt/94cBI+P971c96YSLTWutKwgHkcgiDOrS84V/J92owUI&#10;55E1VpZJwYMcrFcfgyUm2nZ8pDb1uQgh7BJUUHhfJ1K6rCCDbmxr4sBdbWPQB9jkUjfYhXBTyUkU&#10;zaXBkkNDgTVtC8pu6d0o+O2w20zjn3Z/u24fl9PscN7HpNTws998g/DU+7f45f7TCiZf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jrbqfCAAAA3AAAAA8A&#10;AAAAAAAAAAAAAAAAqgIAAGRycy9kb3ducmV2LnhtbFBLBQYAAAAABAAEAPoAAACZAwAAAAA=&#10;">
                  <v:group id="Group 294" o:spid="_x0000_s1625" style="position:absolute;top:22;width:29718;height:26701" coordorigin="35,22" coordsize="29705,26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BopMUAAADcAAAADwAAAGRycy9kb3ducmV2LnhtbESPT2vCQBTE74LfYXmC&#10;t7qJ/7DRVURUepBCtVB6e2SfSTD7NmTXJH77rlDwOMzMb5jVpjOlaKh2hWUF8SgCQZxaXXCm4Pty&#10;eFuAcB5ZY2mZFDzIwWbd760w0bblL2rOPhMBwi5BBbn3VSKlS3My6Ea2Ig7e1dYGfZB1JnWNbYCb&#10;Uo6jaC4NFhwWcqxol1N6O9+NgmOL7XYS75vT7bp7/F5mnz+nmJQaDrrtEoSnzr/C/+0PrWD8Po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QaKTFAAAA3AAA&#10;AA8AAAAAAAAAAAAAAAAAqgIAAGRycy9kb3ducmV2LnhtbFBLBQYAAAAABAAEAPoAAACcAwAAAAA=&#10;">
                    <v:group id="Group 295" o:spid="_x0000_s1626" style="position:absolute;left:35;top:22;width:29706;height:26759" coordorigin="2499,22" coordsize="29718,26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group id="Group 307" o:spid="_x0000_s1627" style="position:absolute;left:2499;top:22;width:29718;height:26723" coordorigin="2880,115" coordsize="29693,265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lsycUAAADcAAAADwAAAGRycy9kb3ducmV2LnhtbESPT4vCMBTE7wt+h/AE&#10;b2taxVWqUURc8SCCf0C8PZpnW2xeSpNt67ffLAh7HGbmN8xi1ZlSNFS7wrKCeBiBIE6tLjhTcL18&#10;f85AOI+ssbRMCl7kYLXsfSww0bblEzVnn4kAYZeggtz7KpHSpTkZdENbEQfvYWuDPsg6k7rGNsBN&#10;KUdR9CUNFhwWcqxok1P6PP8YBbsW2/U43jaH52Pzul8mx9shJqUG/W49B+Gp8//hd3uvFY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pbMnFAAAA3AAA&#10;AA8AAAAAAAAAAAAAAAAAqgIAAGRycy9kb3ducmV2LnhtbFBLBQYAAAAABAAEAPoAAACcAwAAAAA=&#10;">
                        <v:shape id="Picture 309" o:spid="_x0000_s1628" type="#_x0000_t75" style="position:absolute;left:2880;top:115;width:29693;height:2655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xE2rEAAAA3AAAAA8AAABkcnMvZG93bnJldi54bWxEj1FrwkAQhN8L/odjhb7Viy2VGj1FC4IU&#10;qTUKvi65NQnm9kJu1bS/3isU+jjMzDfMdN65Wl2pDZVnA8NBAoo497biwsBhv3p6AxUE2WLtmQx8&#10;U4D5rPcwxdT6G+/omkmhIoRDigZKkSbVOuQlOQwD3xBH7+RbhxJlW2jb4i3CXa2fk2SkHVYcF0ps&#10;6L2k/JxdnIFXv8StLH5wJNnx8+PLr3YbHhrz2O8WE1BCnfyH/9pra+AlGcPvmXgE9Ow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xE2rEAAAA3AAAAA8AAAAAAAAAAAAAAAAA&#10;nwIAAGRycy9kb3ducmV2LnhtbFBLBQYAAAAABAAEAPcAAACQAwAAAAA=&#10;" stroked="t" strokecolor="black [3213]">
                          <v:imagedata r:id="rId157" o:title=""/>
                          <v:path arrowok="t"/>
                        </v:shape>
                        <v:shape id="Text Box 99" o:spid="_x0000_s1629" type="#_x0000_t202" style="position:absolute;left:3001;top:24674;width:5484;height:1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pON8IA&#10;AADcAAAADwAAAGRycy9kb3ducmV2LnhtbERPy4rCMBTdC/MP4Q64kTGtgkjHKDPVARe68IHrS3Nt&#10;i81NSaKtfz9ZCC4P571Y9aYRD3K+tqwgHScgiAuray4VnE9/X3MQPiBrbCyTgid5WC0/BgvMtO34&#10;QI9jKEUMYZ+hgiqENpPSFxUZ9GPbEkfuap3BEKErpXbYxXDTyEmSzKTBmmNDhS3lFRW3490omK3d&#10;vTtwPlqfNzvct+Xk8vu8KDX87H++QQTqw1v8cm+1gmka58cz8Qj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ek43wgAAANwAAAAPAAAAAAAAAAAAAAAAAJgCAABkcnMvZG93&#10;bnJldi54bWxQSwUGAAAAAAQABAD1AAAAhwMAAAAA&#10;" stroked="f">
                          <v:textbox inset="0,0,0,0">
                            <w:txbxContent>
                              <w:p w:rsidR="00161FC4" w:rsidRDefault="00161FC4" w:rsidP="00D27024">
                                <w:pPr>
                                  <w:pStyle w:val="Fig"/>
                                  <w:jc w:val="center"/>
                                </w:pPr>
                                <w:r>
                                  <w:t>Fig. 2-15</w:t>
                                </w:r>
                              </w:p>
                            </w:txbxContent>
                          </v:textbox>
                        </v:shape>
                      </v:group>
                      <v:line id="Line 2403" o:spid="_x0000_s1630" style="position:absolute;flip:x y;visibility:visible;mso-wrap-style:square" from="17374,12482" to="18793,14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oxqsUAAADcAAAADwAAAGRycy9kb3ducmV2LnhtbESPQYvCMBSE74L/ITzBi6xpVWSpRhFB&#10;EU/qysLens2zrTYvpYna3V9vhAWPw8x8w0znjSnFnWpXWFYQ9yMQxKnVBWcKjl+rj08QziNrLC2T&#10;gl9yMJ+1W1NMtH3wnu4Hn4kAYZeggtz7KpHSpTkZdH1bEQfvbGuDPsg6k7rGR4CbUg6iaCwNFhwW&#10;cqxomVN6PdyMAtL2213in+X29rfqnU/r0W7bs0p1O81iAsJT49/h//ZGKxjGI3idCUdAz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noxqsUAAADcAAAADwAAAAAAAAAA&#10;AAAAAAChAgAAZHJzL2Rvd25yZXYueG1sUEsFBgAAAAAEAAQA+QAAAJMDAAAAAA==&#10;" strokecolor="yellow" strokeweight="1.25pt">
                        <v:stroke endarrow="block"/>
                      </v:line>
                      <v:roundrect id="AutoShape 1878" o:spid="_x0000_s1631" style="position:absolute;left:17708;top:14435;width:2171;height:201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i+JMUA&#10;AADcAAAADwAAAGRycy9kb3ducmV2LnhtbESPQWvCQBSE7wX/w/IEb3UTpVWiq4ilpcdGRcjtJftM&#10;otm3Ibs16b/vFgoeh5n5hllvB9OIO3WutqwgnkYgiAuray4VnI7vz0sQziNrbCyTgh9ysN2MntaY&#10;aNtzSveDL0WAsEtQQeV9m0jpiooMuqltiYN3sZ1BH2RXSt1hH+CmkbMoepUGaw4LFba0r6i4Hb6N&#10;gvQjezPZrl1cs6+0z2PKF2eZKzUZD7sVCE+Df4T/259awTx+gb8z4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CL4kxQAAANwAAAAPAAAAAAAAAAAAAAAAAJgCAABkcnMv&#10;ZG93bnJldi54bWxQSwUGAAAAAAQABAD1AAAAigMAAAAA&#10;" strokecolor="red" strokeweight="1.25pt">
                        <v:textbox inset="1.44pt,1.44pt,1.44pt,1.44pt">
                          <w:txbxContent>
                            <w:p w:rsidR="00161FC4" w:rsidRPr="00E74760" w:rsidRDefault="00161FC4" w:rsidP="00D27024">
                              <w:pPr>
                                <w:jc w:val="center"/>
                                <w:rPr>
                                  <w:color w:val="FF0000"/>
                                  <w:sz w:val="18"/>
                                  <w:szCs w:val="18"/>
                                  <w:lang w:val="en-CA"/>
                                </w:rPr>
                              </w:pPr>
                              <w:r>
                                <w:rPr>
                                  <w:color w:val="FF0000"/>
                                  <w:sz w:val="18"/>
                                  <w:szCs w:val="18"/>
                                  <w:lang w:val="en-CA"/>
                                </w:rPr>
                                <w:t>18</w:t>
                              </w:r>
                            </w:p>
                          </w:txbxContent>
                        </v:textbox>
                      </v:roundrect>
                    </v:group>
                    <v:line id="Line 2403" o:spid="_x0000_s1632" style="position:absolute;flip:x y;visibility:visible;mso-wrap-style:square" from="15237,7436" to="17237,9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QKRsUAAADcAAAADwAAAGRycy9kb3ducmV2LnhtbESPQYvCMBSE74L/ITzBi6xpVWSpRhFB&#10;EU+uysLens2zrTYvpYla/fUbYWGPw8x8w0znjSnFnWpXWFYQ9yMQxKnVBWcKjofVxycI55E1lpZJ&#10;wZMczGft1hQTbR/8Rfe9z0SAsEtQQe59lUjp0pwMur6tiIN3trVBH2SdSV3jI8BNKQdRNJYGCw4L&#10;OVa0zCm97m9GAWn77S7xz3J7e61659N6tNv2rFLdTrOYgPDU+P/wX3ujFQzjMbzPhCMgZ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eQKRsUAAADcAAAADwAAAAAAAAAA&#10;AAAAAAChAgAAZHJzL2Rvd25yZXYueG1sUEsFBgAAAAAEAAQA+QAAAJMDAAAAAA==&#10;" strokecolor="yellow" strokeweight="1.25pt">
                      <v:stroke endarrow="block"/>
                    </v:line>
                    <v:roundrect id="AutoShape 1878" o:spid="_x0000_s1633" style="position:absolute;left:17237;top:8008;width:2173;height:202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aFyMQA&#10;AADcAAAADwAAAGRycy9kb3ducmV2LnhtbESPQWvCQBSE7wX/w/KE3uomLTQSXUWUisfGFiG3l+wz&#10;iWbfhuxq4r/vFgo9DjPzDbNcj6YVd+pdY1lBPItAEJdWN1wp+P76eJmDcB5ZY2uZFDzIwXo1eVpi&#10;qu3AGd2PvhIBwi5FBbX3XSqlK2sy6Ga2Iw7e2fYGfZB9JXWPQ4CbVr5G0bs02HBYqLGjbU3l9Xgz&#10;CrJ9vjP5pksu+Wc2FDEVyUkWSj1Px80ChKfR/4f/2get4C1O4PdMOA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WhcjEAAAA3AAAAA8AAAAAAAAAAAAAAAAAmAIAAGRycy9k&#10;b3ducmV2LnhtbFBLBQYAAAAABAAEAPUAAACJAwAAAAA=&#10;" strokecolor="red" strokeweight="1.25pt">
                      <v:textbox inset="1.44pt,1.44pt,1.44pt,1.44pt">
                        <w:txbxContent>
                          <w:p w:rsidR="00161FC4" w:rsidRPr="00E74760" w:rsidRDefault="00161FC4" w:rsidP="00D27024">
                            <w:pPr>
                              <w:jc w:val="center"/>
                              <w:rPr>
                                <w:color w:val="FF0000"/>
                                <w:sz w:val="18"/>
                                <w:szCs w:val="18"/>
                                <w:lang w:val="en-CA"/>
                              </w:rPr>
                            </w:pPr>
                            <w:r>
                              <w:rPr>
                                <w:color w:val="FF0000"/>
                                <w:sz w:val="18"/>
                                <w:szCs w:val="18"/>
                                <w:lang w:val="en-CA"/>
                              </w:rPr>
                              <w:t>17</w:t>
                            </w:r>
                          </w:p>
                        </w:txbxContent>
                      </v:textbox>
                    </v:roundrect>
                  </v:group>
                  <v:line id="Line 2403" o:spid="_x0000_s1634" style="position:absolute;flip:y;visibility:visible;mso-wrap-style:square" from="12426,17292" to="14239,19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CS4MYAAADdAAAADwAAAGRycy9kb3ducmV2LnhtbESPQU/DMAyF70j8h8hIuyCWMrFBy7Jp&#10;Q0LbbVrhB1iNabo1TmlCV/49PkziZus9v/d5uR59qwbqYxPYwOM0A0VcBdtwbeDz4/3hBVRMyBbb&#10;wGTglyKsV7c3SyxsuPCRhjLVSkI4FmjApdQVWsfKkcc4DR2xaF+h95hk7Wtte7xIuG/1LMsW2mPD&#10;0uCwozdH1bn88QaGfLfJn9z9Ic3L7y4/LtzpoLfGTO7GzSuoRGP6N1+v91bwn2eCK9/ICHr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WQkuDGAAAA3QAAAA8AAAAAAAAA&#10;AAAAAAAAoQIAAGRycy9kb3ducmV2LnhtbFBLBQYAAAAABAAEAPkAAACUAwAAAAA=&#10;" strokecolor="yellow" strokeweight="1.25pt">
                    <v:stroke endarrow="block"/>
                  </v:line>
                  <v:roundrect id="AutoShape 1878" o:spid="_x0000_s1635" style="position:absolute;left:10253;top:18340;width:2173;height:201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IjWcMA&#10;AADdAAAADwAAAGRycy9kb3ducmV2LnhtbERPTWvCQBC9C/0PyxS86UaFpkRXkRaLx8aWQm6T7JhE&#10;s7MhuzXx37uC4G0e73NWm8E04kKdqy0rmE0jEMSF1TWXCn5/dpN3EM4ja2wsk4IrOdisX0YrTLTt&#10;OaXLwZcihLBLUEHlfZtI6YqKDLqpbYkDd7SdQR9gV0rdYR/CTSPnUfQmDdYcGips6aOi4nz4NwrS&#10;r+zTZNs2PmXfaZ/PKI//ZK7U+HXYLkF4GvxT/HDvdZgfL2K4fxNO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IjWcMAAADdAAAADwAAAAAAAAAAAAAAAACYAgAAZHJzL2Rv&#10;d25yZXYueG1sUEsFBgAAAAAEAAQA9QAAAIgDAAAAAA==&#10;" strokecolor="red" strokeweight="1.25pt">
                    <v:textbox inset="1.44pt,1.44pt,1.44pt,1.44pt">
                      <w:txbxContent>
                        <w:p w:rsidR="00161FC4" w:rsidRPr="00E74760" w:rsidRDefault="00161FC4" w:rsidP="00D27024">
                          <w:pPr>
                            <w:jc w:val="center"/>
                            <w:rPr>
                              <w:color w:val="FF0000"/>
                              <w:sz w:val="18"/>
                              <w:szCs w:val="18"/>
                              <w:lang w:val="en-CA"/>
                            </w:rPr>
                          </w:pPr>
                          <w:r>
                            <w:rPr>
                              <w:color w:val="FF0000"/>
                              <w:sz w:val="18"/>
                              <w:szCs w:val="18"/>
                              <w:lang w:val="en-CA"/>
                            </w:rPr>
                            <w:t>19</w:t>
                          </w:r>
                        </w:p>
                      </w:txbxContent>
                    </v:textbox>
                  </v:roundrect>
                  <v:line id="Line 2403" o:spid="_x0000_s1636" style="position:absolute;flip:x y;visibility:visible;mso-wrap-style:square" from="14620,23369" to="16536,25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IZiscAAADdAAAADwAAAGRycy9kb3ducmV2LnhtbESPQWvCQBSE74X+h+UVehHdJEqR1FVK&#10;wCI5qRWht9fsM0mbfRuyq0n7611B6HGYmW+YxWowjbhQ52rLCuJJBIK4sLrmUsHhYz2eg3AeWWNj&#10;mRT8koPV8vFhgam2Pe/osvelCBB2KSqovG9TKV1RkUE3sS1x8E62M+iD7EqpO+wD3DQyiaIXabDm&#10;sFBhS1lFxc/+bBSQtkf3HX9m+flvPTp9vc+2+cgq9fw0vL2C8DT4//C9vdEKpsksgdub8ATk8g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MhmKxwAAAN0AAAAPAAAAAAAA&#10;AAAAAAAAAKECAABkcnMvZG93bnJldi54bWxQSwUGAAAAAAQABAD5AAAAlQMAAAAA&#10;" strokecolor="yellow" strokeweight="1.25pt">
                    <v:stroke endarrow="block"/>
                  </v:line>
                  <v:roundrect id="AutoShape 1878" o:spid="_x0000_s1637" style="position:absolute;left:16536;top:24179;width:2171;height:201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fQk8UA&#10;AADdAAAADwAAAGRycy9kb3ducmV2LnhtbESPQWvCQBSE7wX/w/IEb3WjFS3RVURp6dGoFHJ7yT6T&#10;tNm3Ibua+O/dQsHjMDPfMKtNb2pxo9ZVlhVMxhEI4tzqigsF59PH6zsI55E11pZJwZ0cbNaDlxXG&#10;2nac0O3oCxEg7GJUUHrfxFK6vCSDbmwb4uBdbGvQB9kWUrfYBbip5TSK5tJgxWGhxIZ2JeW/x6tR&#10;kHyme5Num8VPeki6bELZ4ltmSo2G/XYJwlPvn+H/9pdW8DadzeHvTXgCc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99CTxQAAAN0AAAAPAAAAAAAAAAAAAAAAAJgCAABkcnMv&#10;ZG93bnJldi54bWxQSwUGAAAAAAQABAD1AAAAigMAAAAA&#10;" strokecolor="red" strokeweight="1.25pt">
                    <v:textbox inset="1.44pt,1.44pt,1.44pt,1.44pt">
                      <w:txbxContent>
                        <w:p w:rsidR="00161FC4" w:rsidRPr="00E74760" w:rsidRDefault="00161FC4" w:rsidP="00D27024">
                          <w:pPr>
                            <w:jc w:val="center"/>
                            <w:rPr>
                              <w:color w:val="FF0000"/>
                              <w:sz w:val="18"/>
                              <w:szCs w:val="18"/>
                              <w:lang w:val="en-CA"/>
                            </w:rPr>
                          </w:pPr>
                          <w:r>
                            <w:rPr>
                              <w:color w:val="FF0000"/>
                              <w:sz w:val="18"/>
                              <w:szCs w:val="18"/>
                              <w:lang w:val="en-CA"/>
                            </w:rPr>
                            <w:t>20</w:t>
                          </w:r>
                        </w:p>
                      </w:txbxContent>
                    </v:textbox>
                  </v:roundrect>
                </v:group>
                <v:shape id="Freeform 3253" o:spid="_x0000_s1638" style="position:absolute;left:14144;top:95;width:736;height:26625;visibility:visible;mso-wrap-style:square;v-text-anchor:middle" coordsize="115478,4158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P68sUA&#10;AADdAAAADwAAAGRycy9kb3ducmV2LnhtbESPQWvCQBSE7wX/w/KE3upGQ22buooGAl5K0Sp4fGSf&#10;STD7dsluk/jvu4VCj8PMfMOsNqNpRU+dbywrmM8SEMSl1Q1XCk5fxdMrCB+QNbaWScGdPGzWk4cV&#10;ZtoOfKD+GCoRIewzVFCH4DIpfVmTQT+zjjh6V9sZDFF2ldQdDhFuWrlIkqU02HBcqNFRXlN5O34b&#10;BR/5hdEVLw6L+efbWS53pwOPSj1Ox+07iEBj+A//tfdaQbp4TuH3TXw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E/ryxQAAAN0AAAAPAAAAAAAAAAAAAAAAAJgCAABkcnMv&#10;ZG93bnJldi54bWxQSwUGAAAAAAQABAD1AAAAigMAAAAA&#10;" path="m115440,c99537,110656,83635,221312,83635,421420v,200108,33130,514184,31805,779227c114115,1465690,84960,1734710,75684,2011680v-9276,276970,-3976,613576,-15903,850790c47854,3099684,13398,3277263,4122,3434964v-9276,157701,,373711,,373711l4122,4158533e" filled="f" strokecolor="lime" strokeweight="2.25pt">
                  <v:path arrowok="t" o:connecttype="custom" o:connectlocs="73574,0;53303,269820;73574,768730;48236,1288004;38100,1832734;2627,2199281;2627,2438554;2627,2662555" o:connectangles="0,0,0,0,0,0,0,0"/>
                </v:shape>
                <w10:anchorlock/>
              </v:group>
            </w:pict>
          </mc:Fallback>
        </mc:AlternateContent>
      </w:r>
      <w:r w:rsidR="005E0260" w:rsidRPr="005E0260">
        <w:t xml:space="preserve">Continue </w:t>
      </w:r>
      <w:r w:rsidR="005E0260">
        <w:t xml:space="preserve">to </w:t>
      </w:r>
      <w:r w:rsidR="005E0260" w:rsidRPr="005E0260">
        <w:t>rout</w:t>
      </w:r>
      <w:r w:rsidR="005E0260">
        <w:t>e</w:t>
      </w:r>
      <w:r w:rsidR="005E0260" w:rsidRPr="005E0260">
        <w:t xml:space="preserve"> </w:t>
      </w:r>
      <w:r w:rsidR="005E0260">
        <w:t xml:space="preserve">the </w:t>
      </w:r>
      <w:r w:rsidR="005E0260" w:rsidRPr="005E0260">
        <w:t xml:space="preserve">trailer power wire along </w:t>
      </w:r>
      <w:r w:rsidR="005E0260">
        <w:t xml:space="preserve">the </w:t>
      </w:r>
      <w:r w:rsidR="005E0260" w:rsidRPr="005E0260">
        <w:t xml:space="preserve">vehicle wire harness in the </w:t>
      </w:r>
      <w:r w:rsidR="005E0260">
        <w:t>LH B-pillar</w:t>
      </w:r>
      <w:r w:rsidR="005E0260" w:rsidRPr="005E0260">
        <w:t xml:space="preserve"> area</w:t>
      </w:r>
      <w:r w:rsidR="005E0260">
        <w:t xml:space="preserve"> (Fig. 2-15).</w:t>
      </w:r>
    </w:p>
    <w:p w:rsidR="00695E8D" w:rsidRDefault="00695E8D" w:rsidP="005E0260">
      <w:pPr>
        <w:pStyle w:val="ProcLevel2"/>
        <w:numPr>
          <w:ilvl w:val="0"/>
          <w:numId w:val="0"/>
        </w:numPr>
        <w:ind w:left="720"/>
        <w:rPr>
          <w:b/>
        </w:rPr>
      </w:pPr>
      <w:r>
        <w:rPr>
          <w:b/>
        </w:rPr>
        <w:br w:type="page"/>
      </w:r>
    </w:p>
    <w:p w:rsidR="00695E8D" w:rsidRPr="00F067A5" w:rsidRDefault="00695E8D" w:rsidP="009D4A29">
      <w:pPr>
        <w:pStyle w:val="ProcLevel2"/>
        <w:numPr>
          <w:ilvl w:val="0"/>
          <w:numId w:val="0"/>
        </w:numPr>
        <w:ind w:left="360"/>
        <w:rPr>
          <w:b/>
        </w:rPr>
      </w:pPr>
    </w:p>
    <w:p w:rsidR="00F76408" w:rsidRDefault="00F76408" w:rsidP="009D4A29">
      <w:pPr>
        <w:pStyle w:val="ProcLevel2"/>
      </w:pPr>
      <w:r>
        <w:rPr>
          <w:b/>
          <w:noProof/>
        </w:rPr>
        <mc:AlternateContent>
          <mc:Choice Requires="wpg">
            <w:drawing>
              <wp:anchor distT="0" distB="0" distL="114300" distR="114300" simplePos="0" relativeHeight="252103168" behindDoc="0" locked="1" layoutInCell="1" allowOverlap="1" wp14:anchorId="2861C95C" wp14:editId="4A769E25">
                <wp:simplePos x="0" y="0"/>
                <wp:positionH relativeFrom="column">
                  <wp:posOffset>-3247390</wp:posOffset>
                </wp:positionH>
                <wp:positionV relativeFrom="paragraph">
                  <wp:posOffset>0</wp:posOffset>
                </wp:positionV>
                <wp:extent cx="2971800" cy="2679192"/>
                <wp:effectExtent l="19050" t="19050" r="19050" b="26035"/>
                <wp:wrapNone/>
                <wp:docPr id="3309" name="Group 3309"/>
                <wp:cNvGraphicFramePr/>
                <a:graphic xmlns:a="http://schemas.openxmlformats.org/drawingml/2006/main">
                  <a:graphicData uri="http://schemas.microsoft.com/office/word/2010/wordprocessingGroup">
                    <wpg:wgp>
                      <wpg:cNvGrpSpPr/>
                      <wpg:grpSpPr>
                        <a:xfrm>
                          <a:off x="0" y="0"/>
                          <a:ext cx="2971800" cy="2679192"/>
                          <a:chOff x="0" y="0"/>
                          <a:chExt cx="2971800" cy="2674620"/>
                        </a:xfrm>
                      </wpg:grpSpPr>
                      <wpg:grpSp>
                        <wpg:cNvPr id="1949" name="Group 1949"/>
                        <wpg:cNvGrpSpPr/>
                        <wpg:grpSpPr>
                          <a:xfrm>
                            <a:off x="0" y="0"/>
                            <a:ext cx="2971800" cy="2674620"/>
                            <a:chOff x="0" y="4497"/>
                            <a:chExt cx="2971800" cy="2665628"/>
                          </a:xfrm>
                        </wpg:grpSpPr>
                        <wpg:grpSp>
                          <wpg:cNvPr id="2147" name="Group 2147"/>
                          <wpg:cNvGrpSpPr/>
                          <wpg:grpSpPr>
                            <a:xfrm>
                              <a:off x="0" y="4497"/>
                              <a:ext cx="2971800" cy="2665628"/>
                              <a:chOff x="249978" y="4501"/>
                              <a:chExt cx="2971800" cy="2667838"/>
                            </a:xfrm>
                          </wpg:grpSpPr>
                          <wpg:grpSp>
                            <wpg:cNvPr id="3296" name="Group 3296"/>
                            <wpg:cNvGrpSpPr/>
                            <wpg:grpSpPr>
                              <a:xfrm>
                                <a:off x="249978" y="4501"/>
                                <a:ext cx="2971800" cy="2667838"/>
                                <a:chOff x="288012" y="13706"/>
                                <a:chExt cx="2969347" cy="2651089"/>
                              </a:xfrm>
                            </wpg:grpSpPr>
                            <pic:pic xmlns:pic="http://schemas.openxmlformats.org/drawingml/2006/picture">
                              <pic:nvPicPr>
                                <pic:cNvPr id="3297" name="Picture 3297"/>
                                <pic:cNvPicPr preferRelativeResize="0">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bwMode="auto">
                                <a:xfrm>
                                  <a:off x="288012" y="13706"/>
                                  <a:ext cx="2969347" cy="2651089"/>
                                </a:xfrm>
                                <a:prstGeom prst="rect">
                                  <a:avLst/>
                                </a:prstGeom>
                                <a:ln>
                                  <a:solidFill>
                                    <a:schemeClr val="tx1"/>
                                  </a:solidFill>
                                </a:ln>
                                <a:extLst>
                                  <a:ext uri="{53640926-AAD7-44D8-BBD7-CCE9431645EC}">
                                    <a14:shadowObscured xmlns:a14="http://schemas.microsoft.com/office/drawing/2010/main"/>
                                  </a:ext>
                                </a:extLst>
                              </pic:spPr>
                            </pic:pic>
                            <wps:wsp>
                              <wps:cNvPr id="3298" name="Text Box 99"/>
                              <wps:cNvSpPr txBox="1">
                                <a:spLocks noChangeArrowheads="1"/>
                              </wps:cNvSpPr>
                              <wps:spPr bwMode="auto">
                                <a:xfrm>
                                  <a:off x="292271" y="2459636"/>
                                  <a:ext cx="548415" cy="1946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F76408">
                                    <w:pPr>
                                      <w:pStyle w:val="Fig"/>
                                      <w:jc w:val="center"/>
                                    </w:pPr>
                                    <w:r>
                                      <w:t>Fig. 2-16</w:t>
                                    </w:r>
                                  </w:p>
                                </w:txbxContent>
                              </wps:txbx>
                              <wps:bodyPr rot="0" vert="horz" wrap="square" lIns="0" tIns="0" rIns="0" bIns="0" anchor="t" anchorCtr="0" upright="1">
                                <a:noAutofit/>
                              </wps:bodyPr>
                            </wps:wsp>
                          </wpg:grpSp>
                          <wps:wsp>
                            <wps:cNvPr id="3299" name="Line 2403"/>
                            <wps:cNvCnPr>
                              <a:cxnSpLocks noChangeShapeType="1"/>
                              <a:stCxn id="3300" idx="0"/>
                            </wps:cNvCnPr>
                            <wps:spPr bwMode="auto">
                              <a:xfrm flipH="1" flipV="1">
                                <a:off x="1664441" y="749488"/>
                                <a:ext cx="141924" cy="195262"/>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00" name="AutoShape 1878"/>
                            <wps:cNvSpPr>
                              <a:spLocks noChangeArrowheads="1"/>
                            </wps:cNvSpPr>
                            <wps:spPr bwMode="auto">
                              <a:xfrm>
                                <a:off x="1697780" y="944751"/>
                                <a:ext cx="217170" cy="201930"/>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F76408">
                                  <w:pPr>
                                    <w:jc w:val="center"/>
                                    <w:rPr>
                                      <w:color w:val="FF0000"/>
                                      <w:sz w:val="18"/>
                                      <w:szCs w:val="18"/>
                                      <w:lang w:val="en-CA"/>
                                    </w:rPr>
                                  </w:pPr>
                                  <w:r>
                                    <w:rPr>
                                      <w:color w:val="FF0000"/>
                                      <w:sz w:val="18"/>
                                      <w:szCs w:val="18"/>
                                      <w:lang w:val="en-CA"/>
                                    </w:rPr>
                                    <w:t>21</w:t>
                                  </w:r>
                                </w:p>
                              </w:txbxContent>
                            </wps:txbx>
                            <wps:bodyPr rot="0" vert="horz" wrap="square" lIns="18288" tIns="18288" rIns="18288" bIns="18288" anchor="t" anchorCtr="0" upright="1">
                              <a:noAutofit/>
                            </wps:bodyPr>
                          </wps:wsp>
                        </wpg:grpSp>
                        <wps:wsp>
                          <wps:cNvPr id="3303" name="Line 2403"/>
                          <wps:cNvCnPr>
                            <a:cxnSpLocks noChangeShapeType="1"/>
                            <a:stCxn id="3304" idx="3"/>
                          </wps:cNvCnPr>
                          <wps:spPr bwMode="auto">
                            <a:xfrm flipV="1">
                              <a:off x="1233127" y="1337575"/>
                              <a:ext cx="181336" cy="205747"/>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04" name="AutoShape 1878"/>
                          <wps:cNvSpPr>
                            <a:spLocks noChangeArrowheads="1"/>
                          </wps:cNvSpPr>
                          <wps:spPr bwMode="auto">
                            <a:xfrm>
                              <a:off x="1015778" y="1442350"/>
                              <a:ext cx="217349" cy="201945"/>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F76408">
                                <w:pPr>
                                  <w:jc w:val="center"/>
                                  <w:rPr>
                                    <w:color w:val="FF0000"/>
                                    <w:sz w:val="18"/>
                                    <w:szCs w:val="18"/>
                                    <w:lang w:val="en-CA"/>
                                  </w:rPr>
                                </w:pPr>
                                <w:r>
                                  <w:rPr>
                                    <w:color w:val="FF0000"/>
                                    <w:sz w:val="18"/>
                                    <w:szCs w:val="18"/>
                                    <w:lang w:val="en-CA"/>
                                  </w:rPr>
                                  <w:t>22</w:t>
                                </w:r>
                              </w:p>
                            </w:txbxContent>
                          </wps:txbx>
                          <wps:bodyPr rot="0" vert="horz" wrap="square" lIns="18288" tIns="18288" rIns="18288" bIns="18288" anchor="t" anchorCtr="0" upright="1">
                            <a:noAutofit/>
                          </wps:bodyPr>
                        </wps:wsp>
                        <wps:wsp>
                          <wps:cNvPr id="3305" name="Line 2403"/>
                          <wps:cNvCnPr>
                            <a:cxnSpLocks noChangeShapeType="1"/>
                            <a:stCxn id="3306" idx="1"/>
                          </wps:cNvCnPr>
                          <wps:spPr bwMode="auto">
                            <a:xfrm flipH="1" flipV="1">
                              <a:off x="1576388" y="2227792"/>
                              <a:ext cx="191537" cy="181845"/>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06" name="AutoShape 1878"/>
                          <wps:cNvSpPr>
                            <a:spLocks noChangeArrowheads="1"/>
                          </wps:cNvSpPr>
                          <wps:spPr bwMode="auto">
                            <a:xfrm>
                              <a:off x="1767925" y="2308755"/>
                              <a:ext cx="217170" cy="201763"/>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F76408">
                                <w:pPr>
                                  <w:jc w:val="center"/>
                                  <w:rPr>
                                    <w:color w:val="FF0000"/>
                                    <w:sz w:val="18"/>
                                    <w:szCs w:val="18"/>
                                    <w:lang w:val="en-CA"/>
                                  </w:rPr>
                                </w:pPr>
                                <w:r>
                                  <w:rPr>
                                    <w:color w:val="FF0000"/>
                                    <w:sz w:val="18"/>
                                    <w:szCs w:val="18"/>
                                    <w:lang w:val="en-CA"/>
                                  </w:rPr>
                                  <w:t>23</w:t>
                                </w:r>
                              </w:p>
                            </w:txbxContent>
                          </wps:txbx>
                          <wps:bodyPr rot="0" vert="horz" wrap="square" lIns="18288" tIns="18288" rIns="18288" bIns="18288" anchor="t" anchorCtr="0" upright="1">
                            <a:noAutofit/>
                          </wps:bodyPr>
                        </wps:wsp>
                      </wpg:grpSp>
                      <wps:wsp>
                        <wps:cNvPr id="3308" name="Freeform 3308"/>
                        <wps:cNvSpPr/>
                        <wps:spPr>
                          <a:xfrm>
                            <a:off x="1281113" y="0"/>
                            <a:ext cx="286085" cy="2647950"/>
                          </a:xfrm>
                          <a:custGeom>
                            <a:avLst/>
                            <a:gdLst>
                              <a:gd name="connsiteX0" fmla="*/ 4272 w 330468"/>
                              <a:gd name="connsiteY0" fmla="*/ 0 h 3729162"/>
                              <a:gd name="connsiteX1" fmla="*/ 12224 w 330468"/>
                              <a:gd name="connsiteY1" fmla="*/ 604299 h 3729162"/>
                              <a:gd name="connsiteX2" fmla="*/ 107639 w 330468"/>
                              <a:gd name="connsiteY2" fmla="*/ 1192696 h 3729162"/>
                              <a:gd name="connsiteX3" fmla="*/ 203055 w 330468"/>
                              <a:gd name="connsiteY3" fmla="*/ 1932167 h 3729162"/>
                              <a:gd name="connsiteX4" fmla="*/ 266666 w 330468"/>
                              <a:gd name="connsiteY4" fmla="*/ 2480807 h 3729162"/>
                              <a:gd name="connsiteX5" fmla="*/ 330276 w 330468"/>
                              <a:gd name="connsiteY5" fmla="*/ 3323645 h 3729162"/>
                              <a:gd name="connsiteX6" fmla="*/ 282568 w 330468"/>
                              <a:gd name="connsiteY6" fmla="*/ 3729162 h 37291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30468" h="3729162">
                                <a:moveTo>
                                  <a:pt x="4272" y="0"/>
                                </a:moveTo>
                                <a:cubicBezTo>
                                  <a:pt x="-366" y="202758"/>
                                  <a:pt x="-5004" y="405516"/>
                                  <a:pt x="12224" y="604299"/>
                                </a:cubicBezTo>
                                <a:cubicBezTo>
                                  <a:pt x="29452" y="803082"/>
                                  <a:pt x="75834" y="971385"/>
                                  <a:pt x="107639" y="1192696"/>
                                </a:cubicBezTo>
                                <a:cubicBezTo>
                                  <a:pt x="139444" y="1414007"/>
                                  <a:pt x="176550" y="1717482"/>
                                  <a:pt x="203055" y="1932167"/>
                                </a:cubicBezTo>
                                <a:cubicBezTo>
                                  <a:pt x="229560" y="2146852"/>
                                  <a:pt x="245463" y="2248894"/>
                                  <a:pt x="266666" y="2480807"/>
                                </a:cubicBezTo>
                                <a:cubicBezTo>
                                  <a:pt x="287870" y="2712720"/>
                                  <a:pt x="327626" y="3115586"/>
                                  <a:pt x="330276" y="3323645"/>
                                </a:cubicBezTo>
                                <a:cubicBezTo>
                                  <a:pt x="332926" y="3531704"/>
                                  <a:pt x="307747" y="3630433"/>
                                  <a:pt x="282568" y="3729162"/>
                                </a:cubicBezTo>
                              </a:path>
                            </a:pathLst>
                          </a:custGeom>
                          <a:noFill/>
                          <a:ln w="28575">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861C95C" id="Group 3309" o:spid="_x0000_s1639" style="position:absolute;left:0;text-align:left;margin-left:-255.7pt;margin-top:0;width:234pt;height:210.95pt;z-index:252103168;mso-position-horizontal-relative:text;mso-position-vertical-relative:text;mso-height-relative:margin" coordsize="29718,26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">
                <v:group id="Group 1949" o:spid="_x0000_s1640" style="position:absolute;width:29718;height:26746" coordorigin=",44" coordsize="29718,266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DUvkMQAAADdAAAA&#10;DwAAAAAAAAAAAAAAAACqAgAAZHJzL2Rvd25yZXYueG1sUEsFBgAAAAAEAAQA+gAAAJsDAAAAAA==&#10;">
                  <v:group id="Group 2147" o:spid="_x0000_s1641" style="position:absolute;top:44;width:29718;height:26657" coordorigin="2499,45" coordsize="29718,266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I6W8YAAADdAAAADwAAAGRycy9kb3ducmV2LnhtbESPT2vCQBTE74LfYXmC&#10;t7qJf0t0FRGVHqRQLZTeHtlnEsy+Ddk1id++KxQ8DjPzG2a16UwpGqpdYVlBPIpAEKdWF5wp+L4c&#10;3t5BOI+ssbRMCh7kYLPu91aYaNvyFzVnn4kAYZeggtz7KpHSpTkZdCNbEQfvamuDPsg6k7rGNsBN&#10;KcdRNJcGCw4LOVa0yym9ne9GwbHFdjuJ983pdt09fi+zz59TTEoNB912CcJT51/h//aHVjCOpwt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kjpbxgAAAN0A&#10;AAAPAAAAAAAAAAAAAAAAAKoCAABkcnMvZG93bnJldi54bWxQSwUGAAAAAAQABAD6AAAAnQMAAAAA&#10;">
                    <v:group id="Group 3296" o:spid="_x0000_s1642" style="position:absolute;left:2499;top:45;width:29718;height:26678" coordorigin="2880,137" coordsize="29693,265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0ApQsYAAADdAAAADwAAAGRycy9kb3ducmV2LnhtbESPT4vCMBTE7wv7HcJb&#10;8KZpFcWtRhHRZQ8i+AcWb4/m2Rabl9LEtn57Iwh7HGbmN8x82ZlSNFS7wrKCeBCBIE6tLjhTcD5t&#10;+1MQziNrLC2Tggc5WC4+P+aYaNvygZqjz0SAsEtQQe59lUjp0pwMuoGtiIN3tbVBH2SdSV1jG+Cm&#10;lMMomkiDBYeFHCta55Tejnej4KfFdjWKN83udl0/Lqfx/m8Xk1K9r241A+Gp8//hd/tXKxgNvyf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QClCxgAAAN0A&#10;AAAPAAAAAAAAAAAAAAAAAKoCAABkcnMvZG93bnJldi54bWxQSwUGAAAAAAQABAD6AAAAnQMAAAAA&#10;">
                      <v:shape id="Picture 3297" o:spid="_x0000_s1643" type="#_x0000_t75" style="position:absolute;left:2880;top:137;width:29693;height:2651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sIz3HAAAA3QAAAA8AAABkcnMvZG93bnJldi54bWxEj0FrwkAUhO9C/8PyCt50o1K1qZtgC6E9&#10;2EOt0Osj+5qNZt/G7Krpv3cFocdhZr5hVnlvG3GmzteOFUzGCQji0umaKwW772K0BOEDssbGMSn4&#10;Iw959jBYYardhb/ovA2ViBD2KSowIbSplL40ZNGPXUscvV/XWQxRdpXUHV4i3DZymiRzabHmuGCw&#10;pTdD5WF7sgpOxc/iM6l3S3PczJ+KV73H4n2v1PCxX7+ACNSH//C9/aEVzKbPC7i9iU9AZl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rsIz3HAAAA3QAAAA8AAAAAAAAAAAAA&#10;AAAAnwIAAGRycy9kb3ducmV2LnhtbFBLBQYAAAAABAAEAPcAAACTAwAAAAA=&#10;" stroked="t" strokecolor="black [3213]">
                        <v:imagedata r:id="rId159" o:title=""/>
                        <v:path arrowok="t"/>
                      </v:shape>
                      <v:shape id="Text Box 99" o:spid="_x0000_s1644" type="#_x0000_t202" style="position:absolute;left:2922;top:24596;width:5484;height:1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ZDbcQA&#10;AADdAAAADwAAAGRycy9kb3ducmV2LnhtbERPz2vCMBS+C/4P4Qm7yEzXgWhnlE032GEeWsXzo3lL&#10;y5qXkkRb//vlMNjx4/u92Y22EzfyoXWs4GmRgSCunW7ZKDifPh5XIEJE1tg5JgV3CrDbTicbLLQb&#10;uKRbFY1IIRwKVNDE2BdShrohi2HheuLEfTtvMSbojdQehxRuO5ln2VJabDk1NNjTvqH6p7paBcuD&#10;vw4l7+eH8/sXHnuTX97uF6UeZuPrC4hIY/wX/7k/tYLnfJ3mpjfpCc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mQ23EAAAA3QAAAA8AAAAAAAAAAAAAAAAAmAIAAGRycy9k&#10;b3ducmV2LnhtbFBLBQYAAAAABAAEAPUAAACJAwAAAAA=&#10;" stroked="f">
                        <v:textbox inset="0,0,0,0">
                          <w:txbxContent>
                            <w:p w:rsidR="00161FC4" w:rsidRDefault="00161FC4" w:rsidP="00F76408">
                              <w:pPr>
                                <w:pStyle w:val="Fig"/>
                                <w:jc w:val="center"/>
                              </w:pPr>
                              <w:r>
                                <w:t>Fig. 2-16</w:t>
                              </w:r>
                            </w:p>
                          </w:txbxContent>
                        </v:textbox>
                      </v:shape>
                    </v:group>
                    <v:line id="Line 2403" o:spid="_x0000_s1645" style="position:absolute;flip:x y;visibility:visible;mso-wrap-style:square" from="16644,7494" to="18063,94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anvMcAAADdAAAADwAAAGRycy9kb3ducmV2LnhtbESPS4vCQBCE74L/YWjBi+jEB6JZR1kE&#10;RTz5Qthbb6ZNspvpCZlRs/vrHUHwWFTVV9RsUZtC3KhyuWUF/V4EgjixOudUwem46k5AOI+ssbBM&#10;Cv7IwWLebMww1vbOe7odfCoChF2MCjLvy1hKl2Rk0PVsSRy8i60M+iCrVOoK7wFuCjmIorE0mHNY&#10;yLCkZUbJ7+FqFJC2Z/fT/1pur/+rzuV7PdptO1apdqv+/ADhqfbv8Ku90QqGg+kUnm/CE5Dz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9qe8xwAAAN0AAAAPAAAAAAAA&#10;AAAAAAAAAKECAABkcnMvZG93bnJldi54bWxQSwUGAAAAAAQABAD5AAAAlQMAAAAA&#10;" strokecolor="yellow" strokeweight="1.25pt">
                      <v:stroke endarrow="block"/>
                    </v:line>
                    <v:roundrect id="AutoShape 1878" o:spid="_x0000_s1646" style="position:absolute;left:16977;top:9447;width:2172;height:201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lbIcMA&#10;AADdAAAADwAAAGRycy9kb3ducmV2LnhtbERPTWuDQBC9B/oflinklqw2UIvNJkhLS47VhIK30Z2q&#10;iTsr7jbaf989BHJ8vO/tfja9uNLoOssK4nUEgri2uuNGwen4sXoB4Tyyxt4yKfgjB/vdw2KLqbYT&#10;53QtfCNCCLsUFbTeD6mUrm7JoFvbgThwP3Y06AMcG6lHnEK46eVTFD1Lgx2HhhYHemupvhS/RkH+&#10;Wb6bMhuSc/mVT1VMVfItK6WWj3P2CsLT7O/im/ugFWw2Udgf3oQnIH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lbIcMAAADdAAAADwAAAAAAAAAAAAAAAACYAgAAZHJzL2Rv&#10;d25yZXYueG1sUEsFBgAAAAAEAAQA9QAAAIgDAAAAAA==&#10;" strokecolor="red" strokeweight="1.25pt">
                      <v:textbox inset="1.44pt,1.44pt,1.44pt,1.44pt">
                        <w:txbxContent>
                          <w:p w:rsidR="00161FC4" w:rsidRPr="00E74760" w:rsidRDefault="00161FC4" w:rsidP="00F76408">
                            <w:pPr>
                              <w:jc w:val="center"/>
                              <w:rPr>
                                <w:color w:val="FF0000"/>
                                <w:sz w:val="18"/>
                                <w:szCs w:val="18"/>
                                <w:lang w:val="en-CA"/>
                              </w:rPr>
                            </w:pPr>
                            <w:r>
                              <w:rPr>
                                <w:color w:val="FF0000"/>
                                <w:sz w:val="18"/>
                                <w:szCs w:val="18"/>
                                <w:lang w:val="en-CA"/>
                              </w:rPr>
                              <w:t>21</w:t>
                            </w:r>
                          </w:p>
                        </w:txbxContent>
                      </v:textbox>
                    </v:roundrect>
                  </v:group>
                  <v:line id="Line 2403" o:spid="_x0000_s1647" style="position:absolute;flip:y;visibility:visible;mso-wrap-style:square" from="12331,13375" to="14144,15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2QMYAAADdAAAADwAAAGRycy9kb3ducmV2LnhtbESP0WrCQBRE3wv+w3IFX0rdaKo00VWs&#10;UNo3MfYDLtnbbDR7N82uMf37bqHg4zAzZ5j1drCN6KnztWMFs2kCgrh0uuZKwefp7ekFhA/IGhvH&#10;pOCHPGw3o4c15trd+Eh9ESoRIexzVGBCaHMpfWnIop+6ljh6X66zGKLsKqk7vEW4beQ8SZbSYs1x&#10;wWBLe0PlpbhaBX32vsuezeMhLIrvNjsuzfkgX5WajIfdCkSgIdzD/+0PrSBNkxT+3sQnID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q/dkDGAAAA3QAAAA8AAAAAAAAA&#10;AAAAAAAAoQIAAGRycy9kb3ducmV2LnhtbFBLBQYAAAAABAAEAPkAAACUAwAAAAA=&#10;" strokecolor="yellow" strokeweight="1.25pt">
                    <v:stroke endarrow="block"/>
                  </v:line>
                  <v:roundrect id="AutoShape 1878" o:spid="_x0000_s1648" style="position:absolute;left:10157;top:14423;width:2174;height:201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JdIsYA&#10;AADdAAAADwAAAGRycy9kb3ducmV2LnhtbESPT2vCQBTE74V+h+UVeqsb/6ASXUUqLR6NipDbS/Y1&#10;SZt9G7JbE7+9Kwgeh5n5DbNc96YWF2pdZVnBcBCBIM6trrhQcDp+fcxBOI+ssbZMCq7kYL16fVli&#10;rG3HCV0OvhABwi5GBaX3TSyly0sy6Aa2IQ7ej20N+iDbQuoWuwA3tRxF0VQarDgslNjQZ0n53+Hf&#10;KEi+061JN83sN90nXTakbHaWmVLvb/1mAcJT75/hR3unFYzH0QTub8IT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JdIsYAAADdAAAADwAAAAAAAAAAAAAAAACYAgAAZHJz&#10;L2Rvd25yZXYueG1sUEsFBgAAAAAEAAQA9QAAAIsDAAAAAA==&#10;" strokecolor="red" strokeweight="1.25pt">
                    <v:textbox inset="1.44pt,1.44pt,1.44pt,1.44pt">
                      <w:txbxContent>
                        <w:p w:rsidR="00161FC4" w:rsidRPr="00E74760" w:rsidRDefault="00161FC4" w:rsidP="00F76408">
                          <w:pPr>
                            <w:jc w:val="center"/>
                            <w:rPr>
                              <w:color w:val="FF0000"/>
                              <w:sz w:val="18"/>
                              <w:szCs w:val="18"/>
                              <w:lang w:val="en-CA"/>
                            </w:rPr>
                          </w:pPr>
                          <w:r>
                            <w:rPr>
                              <w:color w:val="FF0000"/>
                              <w:sz w:val="18"/>
                              <w:szCs w:val="18"/>
                              <w:lang w:val="en-CA"/>
                            </w:rPr>
                            <w:t>22</w:t>
                          </w:r>
                        </w:p>
                      </w:txbxContent>
                    </v:textbox>
                  </v:roundrect>
                  <v:line id="Line 2403" o:spid="_x0000_s1649" style="position:absolute;flip:x y;visibility:visible;mso-wrap-style:square" from="15763,22277" to="17679,24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A3o8gAAADdAAAADwAAAGRycy9kb3ducmV2LnhtbESPT2vCQBTE7wW/w/KEXqRubGop0VVE&#10;iIin+odCb6/ZZxLNvg3ZjUn76buFgsdhZn7DzJe9qcSNGldaVjAZRyCIM6tLzhWcjunTGwjnkTVW&#10;lknBNzlYLgYPc0y07XhPt4PPRYCwS1BB4X2dSOmyggy6sa2Jg3e2jUEfZJNL3WAX4KaSz1H0Kg2W&#10;HBYKrGldUHY9tEYBafvhLpPP9a79SUfnr83L+25klXoc9qsZCE+9v4f/21utII6jKfy9CU9AL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lA3o8gAAADdAAAADwAAAAAA&#10;AAAAAAAAAAChAgAAZHJzL2Rvd25yZXYueG1sUEsFBgAAAAAEAAQA+QAAAJYDAAAAAA==&#10;" strokecolor="yellow" strokeweight="1.25pt">
                    <v:stroke endarrow="block"/>
                  </v:line>
                  <v:roundrect id="AutoShape 1878" o:spid="_x0000_s1650" style="position:absolute;left:17679;top:23087;width:2171;height:201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xmzsYA&#10;AADdAAAADwAAAGRycy9kb3ducmV2LnhtbESPQWvCQBSE70L/w/IKvZmNFbSkriG0VHpsVAq5vWRf&#10;k7TZtyG7mvTfu4LgcZiZb5hNOplOnGlwrWUFiygGQVxZ3XKt4Hj4mL+AcB5ZY2eZFPyTg3T7MNtg&#10;ou3IOZ33vhYBwi5BBY33fSKlqxoy6CLbEwfvxw4GfZBDLfWAY4CbTj7H8UoabDksNNjTW0PV3/5k&#10;FOS74t0UWb/+Lb7ysVxQuf6WpVJPj1P2CsLT5O/hW/tTK1gu4xVc34QnIL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XxmzsYAAADdAAAADwAAAAAAAAAAAAAAAACYAgAAZHJz&#10;L2Rvd25yZXYueG1sUEsFBgAAAAAEAAQA9QAAAIsDAAAAAA==&#10;" strokecolor="red" strokeweight="1.25pt">
                    <v:textbox inset="1.44pt,1.44pt,1.44pt,1.44pt">
                      <w:txbxContent>
                        <w:p w:rsidR="00161FC4" w:rsidRPr="00E74760" w:rsidRDefault="00161FC4" w:rsidP="00F76408">
                          <w:pPr>
                            <w:jc w:val="center"/>
                            <w:rPr>
                              <w:color w:val="FF0000"/>
                              <w:sz w:val="18"/>
                              <w:szCs w:val="18"/>
                              <w:lang w:val="en-CA"/>
                            </w:rPr>
                          </w:pPr>
                          <w:r>
                            <w:rPr>
                              <w:color w:val="FF0000"/>
                              <w:sz w:val="18"/>
                              <w:szCs w:val="18"/>
                              <w:lang w:val="en-CA"/>
                            </w:rPr>
                            <w:t>23</w:t>
                          </w:r>
                        </w:p>
                      </w:txbxContent>
                    </v:textbox>
                  </v:roundrect>
                </v:group>
                <v:shape id="Freeform 3308" o:spid="_x0000_s1651" style="position:absolute;left:12811;width:2860;height:26479;visibility:visible;mso-wrap-style:square;v-text-anchor:middle" coordsize="330468,3729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cJl78A&#10;AADdAAAADwAAAGRycy9kb3ducmV2LnhtbERPTYvCMBC9C/6HMII3TbUgWo2iCwXZm1bwOjTTpthM&#10;ShNr999vDgt7fLzvw2m0rRio941jBatlAoK4dLrhWsGjyBdbED4ga2wdk4If8nA6TicHzLT78I2G&#10;e6hFDGGfoQITQpdJ6UtDFv3SdcSRq1xvMUTY11L3+InhtpXrJNlIiw3HBoMdfRkqX/e3VUCXvPh+&#10;mdI8Bu12+TOt1tuiUmo+G897EIHG8C/+c1+1gjRN4tz4Jj4Befw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FwmXvwAAAN0AAAAPAAAAAAAAAAAAAAAAAJgCAABkcnMvZG93bnJl&#10;di54bWxQSwUGAAAAAAQABAD1AAAAhAMAAAAA&#10;" path="m4272,c-366,202758,-5004,405516,12224,604299v17228,198783,63610,367086,95415,588397c139444,1414007,176550,1717482,203055,1932167v26505,214685,42408,316727,63611,548640c287870,2712720,327626,3115586,330276,3323645v2650,208059,-22529,306788,-47708,405517e" filled="f" strokecolor="lime" strokeweight="2.25pt">
                  <v:path arrowok="t" o:connecttype="custom" o:connectlocs="3698,0;10582,429092;93183,846893;175784,1371965;230852,1761536;285919,2360006;244618,2647950" o:connectangles="0,0,0,0,0,0,0"/>
                </v:shape>
                <w10:anchorlock/>
              </v:group>
            </w:pict>
          </mc:Fallback>
        </mc:AlternateContent>
      </w:r>
      <w:r w:rsidRPr="005E0260">
        <w:t xml:space="preserve">Continue </w:t>
      </w:r>
      <w:r>
        <w:t xml:space="preserve">to </w:t>
      </w:r>
      <w:r w:rsidRPr="005E0260">
        <w:t>rout</w:t>
      </w:r>
      <w:r>
        <w:t>e</w:t>
      </w:r>
      <w:r w:rsidRPr="005E0260">
        <w:t xml:space="preserve"> </w:t>
      </w:r>
      <w:r>
        <w:t xml:space="preserve">the </w:t>
      </w:r>
      <w:r w:rsidRPr="005E0260">
        <w:t xml:space="preserve">trailer power wire along </w:t>
      </w:r>
      <w:r>
        <w:t xml:space="preserve">the </w:t>
      </w:r>
      <w:r w:rsidRPr="005E0260">
        <w:t xml:space="preserve">vehicle wire harness in the </w:t>
      </w:r>
      <w:r>
        <w:t>LH rear door threshold</w:t>
      </w:r>
      <w:r w:rsidRPr="005E0260">
        <w:t xml:space="preserve"> area</w:t>
      </w:r>
      <w:r>
        <w:t xml:space="preserve"> (Fig. 2-16).</w:t>
      </w:r>
    </w:p>
    <w:p w:rsidR="00F76408" w:rsidRDefault="00F76408" w:rsidP="009D4A29">
      <w:pPr>
        <w:pStyle w:val="ProcLevel2"/>
        <w:numPr>
          <w:ilvl w:val="0"/>
          <w:numId w:val="0"/>
        </w:numPr>
        <w:ind w:left="360"/>
      </w:pPr>
    </w:p>
    <w:p w:rsidR="00F76408" w:rsidRDefault="00F76408" w:rsidP="009D4A29">
      <w:pPr>
        <w:pStyle w:val="ProcLevel2"/>
        <w:numPr>
          <w:ilvl w:val="0"/>
          <w:numId w:val="0"/>
        </w:numPr>
        <w:ind w:left="360"/>
      </w:pPr>
    </w:p>
    <w:p w:rsidR="00F76408" w:rsidRDefault="00F76408" w:rsidP="009D4A29">
      <w:pPr>
        <w:pStyle w:val="ProcLevel2"/>
        <w:numPr>
          <w:ilvl w:val="0"/>
          <w:numId w:val="0"/>
        </w:numPr>
        <w:ind w:left="360"/>
      </w:pPr>
    </w:p>
    <w:p w:rsidR="00F76408" w:rsidRDefault="00F76408" w:rsidP="009D4A29">
      <w:pPr>
        <w:pStyle w:val="ProcLevel2"/>
        <w:numPr>
          <w:ilvl w:val="0"/>
          <w:numId w:val="0"/>
        </w:numPr>
        <w:ind w:left="360"/>
      </w:pPr>
    </w:p>
    <w:p w:rsidR="00F76408" w:rsidRDefault="00F76408" w:rsidP="009D4A29">
      <w:pPr>
        <w:pStyle w:val="ProcLevel2"/>
        <w:numPr>
          <w:ilvl w:val="0"/>
          <w:numId w:val="0"/>
        </w:numPr>
        <w:ind w:left="360"/>
      </w:pPr>
    </w:p>
    <w:p w:rsidR="00F76408" w:rsidRDefault="00F76408" w:rsidP="009D4A29">
      <w:pPr>
        <w:pStyle w:val="ProcLevel2"/>
        <w:numPr>
          <w:ilvl w:val="0"/>
          <w:numId w:val="0"/>
        </w:numPr>
        <w:ind w:left="360"/>
      </w:pPr>
    </w:p>
    <w:p w:rsidR="00F76408" w:rsidRDefault="00F76408" w:rsidP="009D4A29">
      <w:pPr>
        <w:pStyle w:val="ProcLevel2"/>
        <w:numPr>
          <w:ilvl w:val="0"/>
          <w:numId w:val="0"/>
        </w:numPr>
        <w:ind w:left="360"/>
      </w:pPr>
    </w:p>
    <w:p w:rsidR="00F76408" w:rsidRDefault="00F76408" w:rsidP="009D4A29">
      <w:pPr>
        <w:pStyle w:val="ProcLevel2"/>
      </w:pPr>
      <w:r w:rsidRPr="00F76408">
        <w:t>Assemble the power wire connector</w:t>
      </w:r>
      <w:r>
        <w:t>.</w:t>
      </w:r>
    </w:p>
    <w:p w:rsidR="00695E8D" w:rsidRDefault="00F76408" w:rsidP="009D4A29">
      <w:pPr>
        <w:pStyle w:val="ProcLevel3"/>
      </w:pPr>
      <w:r>
        <w:rPr>
          <w:noProof/>
        </w:rPr>
        <mc:AlternateContent>
          <mc:Choice Requires="wpg">
            <w:drawing>
              <wp:anchor distT="0" distB="0" distL="114300" distR="114300" simplePos="0" relativeHeight="252105216" behindDoc="0" locked="1" layoutInCell="1" allowOverlap="1" wp14:anchorId="34D6A015" wp14:editId="28C80339">
                <wp:simplePos x="0" y="0"/>
                <wp:positionH relativeFrom="column">
                  <wp:posOffset>-3247390</wp:posOffset>
                </wp:positionH>
                <wp:positionV relativeFrom="paragraph">
                  <wp:posOffset>0</wp:posOffset>
                </wp:positionV>
                <wp:extent cx="2971800" cy="2231136"/>
                <wp:effectExtent l="19050" t="19050" r="19050" b="17145"/>
                <wp:wrapNone/>
                <wp:docPr id="1964" name="Group 1964"/>
                <wp:cNvGraphicFramePr/>
                <a:graphic xmlns:a="http://schemas.openxmlformats.org/drawingml/2006/main">
                  <a:graphicData uri="http://schemas.microsoft.com/office/word/2010/wordprocessingGroup">
                    <wpg:wgp>
                      <wpg:cNvGrpSpPr/>
                      <wpg:grpSpPr>
                        <a:xfrm>
                          <a:off x="0" y="0"/>
                          <a:ext cx="2971800" cy="2231136"/>
                          <a:chOff x="78550" y="38811"/>
                          <a:chExt cx="2969346" cy="2216399"/>
                        </a:xfrm>
                      </wpg:grpSpPr>
                      <pic:pic xmlns:pic="http://schemas.openxmlformats.org/drawingml/2006/picture">
                        <pic:nvPicPr>
                          <pic:cNvPr id="2132" name="Picture 2132"/>
                          <pic:cNvPicPr>
                            <a:picLocks noChangeAspect="1"/>
                          </pic:cNvPicPr>
                        </pic:nvPicPr>
                        <pic:blipFill>
                          <a:blip r:embed="rId160">
                            <a:extLst>
                              <a:ext uri="{28A0092B-C50C-407E-A947-70E740481C1C}">
                                <a14:useLocalDpi xmlns:a14="http://schemas.microsoft.com/office/drawing/2010/main" val="0"/>
                              </a:ext>
                            </a:extLst>
                          </a:blip>
                          <a:stretch>
                            <a:fillRect/>
                          </a:stretch>
                        </pic:blipFill>
                        <pic:spPr bwMode="auto">
                          <a:xfrm>
                            <a:off x="78550" y="38811"/>
                            <a:ext cx="2969346" cy="2216399"/>
                          </a:xfrm>
                          <a:prstGeom prst="rect">
                            <a:avLst/>
                          </a:prstGeom>
                          <a:ln>
                            <a:solidFill>
                              <a:schemeClr val="tx1"/>
                            </a:solidFill>
                          </a:ln>
                          <a:extLst>
                            <a:ext uri="{53640926-AAD7-44D8-BBD7-CCE9431645EC}">
                              <a14:shadowObscured xmlns:a14="http://schemas.microsoft.com/office/drawing/2010/main"/>
                            </a:ext>
                          </a:extLst>
                        </pic:spPr>
                      </pic:pic>
                      <wps:wsp>
                        <wps:cNvPr id="2139" name="Text Box 99"/>
                        <wps:cNvSpPr txBox="1">
                          <a:spLocks noChangeArrowheads="1"/>
                        </wps:cNvSpPr>
                        <wps:spPr bwMode="auto">
                          <a:xfrm>
                            <a:off x="86427" y="2053571"/>
                            <a:ext cx="548415" cy="1946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F76408">
                              <w:pPr>
                                <w:pStyle w:val="Fig"/>
                                <w:jc w:val="center"/>
                              </w:pPr>
                              <w:r>
                                <w:t>Fig. 2-17</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34D6A015" id="Group 1964" o:spid="_x0000_s1652" style="position:absolute;left:0;text-align:left;margin-left:-255.7pt;margin-top:0;width:234pt;height:175.7pt;z-index:252105216;mso-position-horizontal-relative:text;mso-position-vertical-relative:text;mso-height-relative:margin" coordorigin="785,388" coordsize="29693,221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">
                <v:shape id="Picture 2132" o:spid="_x0000_s1653" type="#_x0000_t75" style="position:absolute;left:785;top:388;width:29693;height:22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TDdnEAAAA3QAAAA8AAABkcnMvZG93bnJldi54bWxEj0FrwkAUhO+C/2F5hd50YyoS0mykKGLt&#10;TS14fd19TdJm34bsatJ/3y0UPA4z8w1TrEfbihv1vnGsYDFPQBBrZxquFLyfd7MMhA/IBlvHpOCH&#10;PKzL6aTA3LiBj3Q7hUpECPscFdQhdLmUXtdk0c9dRxy9T9dbDFH2lTQ9DhFuW5kmyUpabDgu1NjR&#10;pib9fbpaBbRkiR9ZG3T3Vu0v+rJthsOXUo8P48sziEBjuIf/269GQbp4SuHvTXwCsv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TDdnEAAAA3QAAAA8AAAAAAAAAAAAAAAAA&#10;nwIAAGRycy9kb3ducmV2LnhtbFBLBQYAAAAABAAEAPcAAACQAwAAAAA=&#10;" stroked="t" strokecolor="black [3213]">
                  <v:imagedata r:id="rId161" o:title=""/>
                  <v:path arrowok="t"/>
                </v:shape>
                <v:shape id="Text Box 99" o:spid="_x0000_s1654" type="#_x0000_t202" style="position:absolute;left:864;top:20535;width:5484;height:1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IjCcYA&#10;AADdAAAADwAAAGRycy9kb3ducmV2LnhtbESPT4vCMBTE7wt+h/AEL6KpXRC3GsV/Cx70oCueH83b&#10;tmzzUpJo67c3Cwt7HGbmN8xi1ZlaPMj5yrKCyTgBQZxbXXGh4Pr1OZqB8AFZY22ZFDzJw2rZe1tg&#10;pm3LZ3pcQiEihH2GCsoQmkxKn5dk0I9tQxy9b+sMhihdIbXDNsJNLdMkmUqDFceFEhvalpT/XO5G&#10;wXTn7u2Zt8PddX/EU1Okt83zptSg363nIAJ14T/81z5oBenk/QN+38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IjCcYAAADdAAAADwAAAAAAAAAAAAAAAACYAgAAZHJz&#10;L2Rvd25yZXYueG1sUEsFBgAAAAAEAAQA9QAAAIsDAAAAAA==&#10;" stroked="f">
                  <v:textbox inset="0,0,0,0">
                    <w:txbxContent>
                      <w:p w:rsidR="00161FC4" w:rsidRDefault="00161FC4" w:rsidP="00F76408">
                        <w:pPr>
                          <w:pStyle w:val="Fig"/>
                          <w:jc w:val="center"/>
                        </w:pPr>
                        <w:r>
                          <w:t>Fig. 2-17</w:t>
                        </w:r>
                      </w:p>
                    </w:txbxContent>
                  </v:textbox>
                </v:shape>
                <w10:anchorlock/>
              </v:group>
            </w:pict>
          </mc:Fallback>
        </mc:AlternateContent>
      </w:r>
      <w:r w:rsidRPr="00F76408">
        <w:t xml:space="preserve">Insert </w:t>
      </w:r>
      <w:r>
        <w:t xml:space="preserve">the </w:t>
      </w:r>
      <w:r w:rsidRPr="00F76408">
        <w:t xml:space="preserve">wire terminal into </w:t>
      </w:r>
      <w:r>
        <w:t>the connector housing (Fig.</w:t>
      </w:r>
      <w:r w:rsidRPr="00F76408">
        <w:t xml:space="preserve"> 2-17). </w:t>
      </w:r>
      <w:r>
        <w:t xml:space="preserve"> </w:t>
      </w:r>
      <w:r w:rsidRPr="00F76408">
        <w:t>Make sure</w:t>
      </w:r>
      <w:r>
        <w:t xml:space="preserve"> the</w:t>
      </w:r>
      <w:r w:rsidRPr="00F76408">
        <w:t xml:space="preserve"> terminal is fully inserted</w:t>
      </w:r>
      <w:r w:rsidR="00695E8D">
        <w:t>.</w:t>
      </w:r>
    </w:p>
    <w:p w:rsidR="00B9453E" w:rsidRDefault="00B9453E" w:rsidP="009D4A29">
      <w:pPr>
        <w:pStyle w:val="ProcLevel2"/>
        <w:numPr>
          <w:ilvl w:val="0"/>
          <w:numId w:val="0"/>
        </w:numPr>
        <w:ind w:left="360"/>
      </w:pPr>
    </w:p>
    <w:p w:rsidR="00B9453E" w:rsidRDefault="00B9453E" w:rsidP="009D4A29">
      <w:pPr>
        <w:pStyle w:val="ProcLevel2"/>
        <w:numPr>
          <w:ilvl w:val="0"/>
          <w:numId w:val="0"/>
        </w:numPr>
        <w:ind w:left="360"/>
      </w:pPr>
    </w:p>
    <w:p w:rsidR="00B9453E" w:rsidRDefault="00B9453E" w:rsidP="009D4A29">
      <w:pPr>
        <w:pStyle w:val="ProcLevel2"/>
        <w:numPr>
          <w:ilvl w:val="0"/>
          <w:numId w:val="0"/>
        </w:numPr>
        <w:ind w:left="360"/>
      </w:pPr>
    </w:p>
    <w:p w:rsidR="00B9453E" w:rsidRDefault="00B9453E" w:rsidP="009D4A29">
      <w:pPr>
        <w:pStyle w:val="ProcLevel2"/>
        <w:numPr>
          <w:ilvl w:val="0"/>
          <w:numId w:val="0"/>
        </w:numPr>
        <w:ind w:left="360"/>
      </w:pPr>
    </w:p>
    <w:p w:rsidR="00B9453E" w:rsidRDefault="00B9453E" w:rsidP="009D4A29">
      <w:pPr>
        <w:pStyle w:val="ProcLevel2"/>
        <w:numPr>
          <w:ilvl w:val="0"/>
          <w:numId w:val="0"/>
        </w:numPr>
        <w:ind w:left="360"/>
      </w:pPr>
    </w:p>
    <w:p w:rsidR="00B9453E" w:rsidRDefault="00B9453E" w:rsidP="009D4A29">
      <w:pPr>
        <w:pStyle w:val="ProcLevel2"/>
        <w:numPr>
          <w:ilvl w:val="0"/>
          <w:numId w:val="0"/>
        </w:numPr>
        <w:ind w:left="360"/>
      </w:pPr>
    </w:p>
    <w:p w:rsidR="00F76408" w:rsidRDefault="00B9453E" w:rsidP="009D4A29">
      <w:pPr>
        <w:pStyle w:val="ProcLevel3"/>
      </w:pPr>
      <w:r>
        <w:rPr>
          <w:noProof/>
        </w:rPr>
        <mc:AlternateContent>
          <mc:Choice Requires="wpg">
            <w:drawing>
              <wp:anchor distT="0" distB="0" distL="114300" distR="114300" simplePos="0" relativeHeight="252107264" behindDoc="0" locked="1" layoutInCell="1" allowOverlap="1" wp14:anchorId="732A12F9" wp14:editId="3026C1DC">
                <wp:simplePos x="0" y="0"/>
                <wp:positionH relativeFrom="column">
                  <wp:posOffset>-3246120</wp:posOffset>
                </wp:positionH>
                <wp:positionV relativeFrom="paragraph">
                  <wp:posOffset>0</wp:posOffset>
                </wp:positionV>
                <wp:extent cx="2971800" cy="2231136"/>
                <wp:effectExtent l="19050" t="19050" r="19050" b="17145"/>
                <wp:wrapNone/>
                <wp:docPr id="3310" name="Group 3310"/>
                <wp:cNvGraphicFramePr/>
                <a:graphic xmlns:a="http://schemas.openxmlformats.org/drawingml/2006/main">
                  <a:graphicData uri="http://schemas.microsoft.com/office/word/2010/wordprocessingGroup">
                    <wpg:wgp>
                      <wpg:cNvGrpSpPr/>
                      <wpg:grpSpPr>
                        <a:xfrm>
                          <a:off x="0" y="0"/>
                          <a:ext cx="2971800" cy="2231136"/>
                          <a:chOff x="169655" y="186163"/>
                          <a:chExt cx="2970867" cy="2236081"/>
                        </a:xfrm>
                      </wpg:grpSpPr>
                      <wpg:grpSp>
                        <wpg:cNvPr id="3311" name="Group 3311"/>
                        <wpg:cNvGrpSpPr/>
                        <wpg:grpSpPr>
                          <a:xfrm>
                            <a:off x="169655" y="186163"/>
                            <a:ext cx="2970867" cy="2236081"/>
                            <a:chOff x="169585" y="186546"/>
                            <a:chExt cx="2969609" cy="2240705"/>
                          </a:xfrm>
                        </wpg:grpSpPr>
                        <pic:pic xmlns:pic="http://schemas.openxmlformats.org/drawingml/2006/picture">
                          <pic:nvPicPr>
                            <pic:cNvPr id="3312" name="Picture 3312"/>
                            <pic:cNvPicPr preferRelativeResize="0">
                              <a:picLocks noChangeAspect="1"/>
                            </pic:cNvPicPr>
                          </pic:nvPicPr>
                          <pic:blipFill>
                            <a:blip r:embed="rId162">
                              <a:extLst>
                                <a:ext uri="{28A0092B-C50C-407E-A947-70E740481C1C}">
                                  <a14:useLocalDpi xmlns:a14="http://schemas.microsoft.com/office/drawing/2010/main" val="0"/>
                                </a:ext>
                              </a:extLst>
                            </a:blip>
                            <a:stretch>
                              <a:fillRect/>
                            </a:stretch>
                          </pic:blipFill>
                          <pic:spPr bwMode="auto">
                            <a:xfrm>
                              <a:off x="169585" y="186546"/>
                              <a:ext cx="2969609" cy="2240705"/>
                            </a:xfrm>
                            <a:prstGeom prst="rect">
                              <a:avLst/>
                            </a:prstGeom>
                            <a:ln>
                              <a:solidFill>
                                <a:schemeClr val="tx1"/>
                              </a:solidFill>
                            </a:ln>
                            <a:extLst>
                              <a:ext uri="{53640926-AAD7-44D8-BBD7-CCE9431645EC}">
                                <a14:shadowObscured xmlns:a14="http://schemas.microsoft.com/office/drawing/2010/main"/>
                              </a:ext>
                            </a:extLst>
                          </pic:spPr>
                        </pic:pic>
                        <wps:wsp>
                          <wps:cNvPr id="3313" name="Text Box 99"/>
                          <wps:cNvSpPr txBox="1">
                            <a:spLocks noChangeArrowheads="1"/>
                          </wps:cNvSpPr>
                          <wps:spPr bwMode="auto">
                            <a:xfrm>
                              <a:off x="177464" y="2233326"/>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B9453E">
                                <w:pPr>
                                  <w:pStyle w:val="Fig"/>
                                  <w:jc w:val="center"/>
                                </w:pPr>
                                <w:r>
                                  <w:t>Fig. 2-18</w:t>
                                </w:r>
                              </w:p>
                            </w:txbxContent>
                          </wps:txbx>
                          <wps:bodyPr rot="0" vert="horz" wrap="square" lIns="0" tIns="0" rIns="0" bIns="0" anchor="t" anchorCtr="0" upright="1">
                            <a:noAutofit/>
                          </wps:bodyPr>
                        </wps:wsp>
                      </wpg:grpSp>
                      <wpg:grpSp>
                        <wpg:cNvPr id="3314" name="Group 109"/>
                        <wpg:cNvGrpSpPr>
                          <a:grpSpLocks/>
                        </wpg:cNvGrpSpPr>
                        <wpg:grpSpPr bwMode="auto">
                          <a:xfrm>
                            <a:off x="187895" y="193784"/>
                            <a:ext cx="1376680" cy="254635"/>
                            <a:chOff x="32" y="955"/>
                            <a:chExt cx="2168" cy="401"/>
                          </a:xfrm>
                        </wpg:grpSpPr>
                        <wps:wsp>
                          <wps:cNvPr id="3315" name="Rectangle 110"/>
                          <wps:cNvSpPr>
                            <a:spLocks noChangeArrowheads="1"/>
                          </wps:cNvSpPr>
                          <wps:spPr bwMode="auto">
                            <a:xfrm>
                              <a:off x="454" y="955"/>
                              <a:ext cx="1746" cy="208"/>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B9453E">
                                <w:pPr>
                                  <w:rPr>
                                    <w:sz w:val="18"/>
                                  </w:rPr>
                                </w:pPr>
                                <w:r>
                                  <w:rPr>
                                    <w:sz w:val="18"/>
                                  </w:rPr>
                                  <w:t>Small flat screwdriver</w:t>
                                </w:r>
                              </w:p>
                            </w:txbxContent>
                          </wps:txbx>
                          <wps:bodyPr rot="0" vert="horz" wrap="square" lIns="0" tIns="0" rIns="0" bIns="0" anchor="t" anchorCtr="0" upright="1">
                            <a:spAutoFit/>
                          </wps:bodyPr>
                        </wps:wsp>
                        <pic:pic xmlns:pic="http://schemas.openxmlformats.org/drawingml/2006/picture">
                          <pic:nvPicPr>
                            <pic:cNvPr id="3316"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2" y="966"/>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margin">
                  <wp14:pctWidth>0</wp14:pctWidth>
                </wp14:sizeRelH>
                <wp14:sizeRelV relativeFrom="margin">
                  <wp14:pctHeight>0</wp14:pctHeight>
                </wp14:sizeRelV>
              </wp:anchor>
            </w:drawing>
          </mc:Choice>
          <mc:Fallback>
            <w:pict>
              <v:group w14:anchorId="732A12F9" id="Group 3310" o:spid="_x0000_s1655" style="position:absolute;left:0;text-align:left;margin-left:-255.6pt;margin-top:0;width:234pt;height:175.7pt;z-index:252107264;mso-position-horizontal-relative:text;mso-position-vertical-relative:text;mso-width-relative:margin;mso-height-relative:margin" coordorigin="1696,1861" coordsize="29708,22360"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">
                <v:group id="Group 3311" o:spid="_x0000_s1656" style="position:absolute;left:1696;top:1861;width:29709;height:22361" coordorigin="1695,1865" coordsize="29696,224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m73xxgAAAN0A&#10;AAAPAAAAAAAAAAAAAAAAAKoCAABkcnMvZG93bnJldi54bWxQSwUGAAAAAAQABAD6AAAAnQMAAAAA&#10;">
                  <v:shape id="Picture 3312" o:spid="_x0000_s1657" type="#_x0000_t75" style="position:absolute;left:1695;top:1865;width:29696;height:2240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JUarGAAAA3QAAAA8AAABkcnMvZG93bnJldi54bWxEj0FrwkAUhO9C/8PyCr1I3WhAJHWVIiih&#10;Xmpi78/saxKafRuzq0Z/fVcQPA4z8w0zX/amEWfqXG1ZwXgUgSAurK65VLDP1+8zEM4ja2wsk4Ir&#10;OVguXgZzTLS98I7OmS9FgLBLUEHlfZtI6YqKDLqRbYmD92s7gz7IrpS6w0uAm0ZOomgqDdYcFips&#10;aVVR8ZedjII8HxY/22O8OWVfZbpJD6vvw+2q1Ntr//kBwlPvn+FHO9UK4ng8gfub8ATk4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slRqsYAAADdAAAADwAAAAAAAAAAAAAA&#10;AACfAgAAZHJzL2Rvd25yZXYueG1sUEsFBgAAAAAEAAQA9wAAAJIDAAAAAA==&#10;" stroked="t" strokecolor="black [3213]">
                    <v:imagedata r:id="rId163" o:title=""/>
                    <v:path arrowok="t"/>
                  </v:shape>
                  <v:shape id="Text Box 99" o:spid="_x0000_s1658" type="#_x0000_t202" style="position:absolute;left:1774;top:22333;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Dd28YA&#10;AADdAAAADwAAAGRycy9kb3ducmV2LnhtbESPzYvCMBTE7wv+D+EJe1k01YJINYofK3jYPfiB50fz&#10;bIvNS0mirf+9ERb2OMzMb5j5sjO1eJDzlWUFo2ECgji3uuJCwfm0G0xB+ICssbZMCp7kYbnofcwx&#10;07blAz2OoRARwj5DBWUITSalz0sy6Ie2IY7e1TqDIUpXSO2wjXBTy3GSTKTBiuNCiQ1tSspvx7tR&#10;MNm6e3vgzdf2/P2Dv00xvqyfF6U++91qBiJQF/7Df+29VpCmoxTeb+ITkI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Dd28YAAADdAAAADwAAAAAAAAAAAAAAAACYAgAAZHJz&#10;L2Rvd25yZXYueG1sUEsFBgAAAAAEAAQA9QAAAIsDAAAAAA==&#10;" stroked="f">
                    <v:textbox inset="0,0,0,0">
                      <w:txbxContent>
                        <w:p w:rsidR="00161FC4" w:rsidRDefault="00161FC4" w:rsidP="00B9453E">
                          <w:pPr>
                            <w:pStyle w:val="Fig"/>
                            <w:jc w:val="center"/>
                          </w:pPr>
                          <w:r>
                            <w:t>Fig. 2-18</w:t>
                          </w:r>
                        </w:p>
                      </w:txbxContent>
                    </v:textbox>
                  </v:shape>
                </v:group>
                <v:group id="Group 109" o:spid="_x0000_s1659" style="position:absolute;left:1878;top:1937;width:13767;height:2547" coordorigin="32,955" coordsize="2168,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weacYAAADdAAAADwAAAGRycy9kb3ducmV2LnhtbESPT2vCQBTE7wW/w/KE&#10;3uomphWJriKipQcR/APi7ZF9JsHs25Bdk/jtuwWhx2FmfsPMl72pREuNKy0riEcRCOLM6pJzBefT&#10;9mMKwnlkjZVlUvAkB8vF4G2OqbYdH6g9+lwECLsUFRTe16mULivIoBvZmjh4N9sY9EE2udQNdgFu&#10;KjmOook0WHJYKLCmdUHZ/fgwCr477FZJvGl399v6eT197S+7mJR6H/arGQhPvf8Pv9o/WkGSxJ/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7B5pxgAAAN0A&#10;AAAPAAAAAAAAAAAAAAAAAKoCAABkcnMvZG93bnJldi54bWxQSwUGAAAAAAQABAD6AAAAnQMAAAAA&#10;">
                  <v:rect id="Rectangle 110" o:spid="_x0000_s1660" style="position:absolute;left:454;top:955;width:1746;height: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MBH8YA&#10;AADdAAAADwAAAGRycy9kb3ducmV2LnhtbESPX2vCQBDE3wt+h2OFvtWLirVET5FAoUjBP7E+L7lt&#10;kprbC7mtpt/eKxT6OMzMb5jluneNulIXas8GxqMEFHHhbc2lgVP++vQCKgiyxcYzGfihAOvV4GGJ&#10;qfU3PtD1KKWKEA4pGqhE2lTrUFTkMIx8Sxy9T985lCi7UtsObxHuGj1JkmftsOa4UGFLWUXF5fjt&#10;DOzO+3y7n2dbSSaFZB/8RbP33JjHYb9ZgBLq5T/8136zBqbT8Qx+38Qno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MBH8YAAADdAAAADwAAAAAAAAAAAAAAAACYAgAAZHJz&#10;L2Rvd25yZXYueG1sUEsFBgAAAAAEAAQA9QAAAIsDAAAAAA==&#10;" stroked="f" strokeweight=".25pt">
                    <v:textbox style="mso-fit-shape-to-text:t" inset="0,0,0,0">
                      <w:txbxContent>
                        <w:p w:rsidR="00161FC4" w:rsidRDefault="00161FC4" w:rsidP="00B9453E">
                          <w:pPr>
                            <w:rPr>
                              <w:sz w:val="18"/>
                            </w:rPr>
                          </w:pPr>
                          <w:r>
                            <w:rPr>
                              <w:sz w:val="18"/>
                            </w:rPr>
                            <w:t>Small flat screwdriver</w:t>
                          </w:r>
                        </w:p>
                      </w:txbxContent>
                    </v:textbox>
                  </v:rect>
                  <v:shape id="Picture 111" o:spid="_x0000_s1661" type="#_x0000_t75" alt="tool" style="position:absolute;left:32;top:966;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jLorFAAAA3QAAAA8AAABkcnMvZG93bnJldi54bWxEj0FrwkAUhO8F/8PyBG91k8ZIia4ihUAR&#10;itS299fsM4lm34bdbUz/vSsUehxm5htmvR1NJwZyvrWsIJ0nIIgrq1uuFXx+lI/PIHxA1thZJgW/&#10;5GG7mTyssdD2yu80HEMtIoR9gQqaEPpCSl81ZNDPbU8cvZN1BkOUrpba4TXCTSefkmQpDbYcFxrs&#10;6aWh6nL8MQqGyzdlhzTPXblfnKtcfr0FKpWaTcfdCkSgMfyH/9qvWkGWpUu4v4lPQG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Iy6KxQAAAN0AAAAPAAAAAAAAAAAAAAAA&#10;AJ8CAABkcnMvZG93bnJldi54bWxQSwUGAAAAAAQABAD3AAAAkQMAAAAA&#10;">
                    <v:imagedata r:id="rId28" o:title="tool"/>
                  </v:shape>
                </v:group>
                <w10:anchorlock/>
              </v:group>
            </w:pict>
          </mc:Fallback>
        </mc:AlternateContent>
      </w:r>
      <w:r w:rsidR="00F76408" w:rsidRPr="00F76408">
        <w:t>Push the white tab (terminal secondary lock) to lock the wire terminal into position (Fig</w:t>
      </w:r>
      <w:r>
        <w:t>.</w:t>
      </w:r>
      <w:r w:rsidR="00F76408" w:rsidRPr="00F76408">
        <w:t xml:space="preserve"> 2-18</w:t>
      </w:r>
      <w:r>
        <w:t>).</w:t>
      </w:r>
    </w:p>
    <w:p w:rsidR="0080178F" w:rsidRDefault="0080178F" w:rsidP="009D4A29">
      <w:pPr>
        <w:spacing w:after="120" w:line="300" w:lineRule="auto"/>
      </w:pPr>
      <w:r>
        <w:br w:type="page"/>
      </w:r>
    </w:p>
    <w:p w:rsidR="00695E8D" w:rsidRDefault="00695E8D" w:rsidP="00695E8D">
      <w:pPr>
        <w:pStyle w:val="ProcLevel2"/>
        <w:numPr>
          <w:ilvl w:val="0"/>
          <w:numId w:val="0"/>
        </w:numPr>
        <w:ind w:left="360"/>
      </w:pPr>
    </w:p>
    <w:p w:rsidR="00CF4BCD" w:rsidRDefault="00CF4BCD" w:rsidP="00CF4BCD">
      <w:pPr>
        <w:pStyle w:val="Heading5"/>
      </w:pPr>
      <w:r>
        <w:t>Install the Trailer Module Harness.</w:t>
      </w:r>
    </w:p>
    <w:p w:rsidR="00CF4BCD" w:rsidRDefault="00E20305" w:rsidP="00553006">
      <w:pPr>
        <w:pStyle w:val="ProcLevel2"/>
      </w:pPr>
      <w:r>
        <w:rPr>
          <w:noProof/>
        </w:rPr>
        <mc:AlternateContent>
          <mc:Choice Requires="wpg">
            <w:drawing>
              <wp:anchor distT="0" distB="0" distL="114300" distR="114300" simplePos="0" relativeHeight="251756032" behindDoc="0" locked="1" layoutInCell="1" allowOverlap="1" wp14:anchorId="3182417D" wp14:editId="6D172FD9">
                <wp:simplePos x="0" y="0"/>
                <wp:positionH relativeFrom="column">
                  <wp:posOffset>-3246120</wp:posOffset>
                </wp:positionH>
                <wp:positionV relativeFrom="paragraph">
                  <wp:posOffset>0</wp:posOffset>
                </wp:positionV>
                <wp:extent cx="2971800" cy="1975104"/>
                <wp:effectExtent l="19050" t="19050" r="19050" b="25400"/>
                <wp:wrapNone/>
                <wp:docPr id="2256" name="Group 2256"/>
                <wp:cNvGraphicFramePr/>
                <a:graphic xmlns:a="http://schemas.openxmlformats.org/drawingml/2006/main">
                  <a:graphicData uri="http://schemas.microsoft.com/office/word/2010/wordprocessingGroup">
                    <wpg:wgp>
                      <wpg:cNvGrpSpPr/>
                      <wpg:grpSpPr>
                        <a:xfrm>
                          <a:off x="0" y="0"/>
                          <a:ext cx="2971800" cy="1975104"/>
                          <a:chOff x="0" y="0"/>
                          <a:chExt cx="2971165" cy="1977390"/>
                        </a:xfrm>
                      </wpg:grpSpPr>
                      <wpg:grpSp>
                        <wpg:cNvPr id="2250" name="Group 2250"/>
                        <wpg:cNvGrpSpPr/>
                        <wpg:grpSpPr>
                          <a:xfrm>
                            <a:off x="0" y="0"/>
                            <a:ext cx="2971165" cy="1977390"/>
                            <a:chOff x="1084683" y="985248"/>
                            <a:chExt cx="2969610" cy="1875424"/>
                          </a:xfrm>
                        </wpg:grpSpPr>
                        <pic:pic xmlns:pic="http://schemas.openxmlformats.org/drawingml/2006/picture">
                          <pic:nvPicPr>
                            <pic:cNvPr id="2251" name="Picture 2251"/>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bwMode="auto">
                            <a:xfrm>
                              <a:off x="1084683" y="985248"/>
                              <a:ext cx="2969610" cy="1875424"/>
                            </a:xfrm>
                            <a:prstGeom prst="rect">
                              <a:avLst/>
                            </a:prstGeom>
                            <a:ln>
                              <a:solidFill>
                                <a:schemeClr val="tx1"/>
                              </a:solidFill>
                            </a:ln>
                            <a:extLst>
                              <a:ext uri="{53640926-AAD7-44D8-BBD7-CCE9431645EC}">
                                <a14:shadowObscured xmlns:a14="http://schemas.microsoft.com/office/drawing/2010/main"/>
                              </a:ext>
                            </a:extLst>
                          </pic:spPr>
                        </pic:pic>
                        <wps:wsp>
                          <wps:cNvPr id="2252" name="Text Box 99"/>
                          <wps:cNvSpPr txBox="1">
                            <a:spLocks noChangeArrowheads="1"/>
                          </wps:cNvSpPr>
                          <wps:spPr bwMode="auto">
                            <a:xfrm>
                              <a:off x="1092562" y="2667477"/>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E20305">
                                <w:pPr>
                                  <w:pStyle w:val="Fig"/>
                                  <w:jc w:val="center"/>
                                </w:pPr>
                                <w:r>
                                  <w:t>Fig. 3-1</w:t>
                                </w:r>
                              </w:p>
                            </w:txbxContent>
                          </wps:txbx>
                          <wps:bodyPr rot="0" vert="horz" wrap="square" lIns="0" tIns="0" rIns="0" bIns="0" anchor="t" anchorCtr="0" upright="1">
                            <a:noAutofit/>
                          </wps:bodyPr>
                        </wps:wsp>
                      </wpg:grpSp>
                      <wps:wsp>
                        <wps:cNvPr id="2254" name="Rectangle 2254"/>
                        <wps:cNvSpPr/>
                        <wps:spPr>
                          <a:xfrm>
                            <a:off x="1243013" y="923925"/>
                            <a:ext cx="209550" cy="323850"/>
                          </a:xfrm>
                          <a:prstGeom prst="rect">
                            <a:avLst/>
                          </a:prstGeom>
                          <a:noFill/>
                          <a:ln w="19050">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5" name="Rectangle 2255"/>
                        <wps:cNvSpPr/>
                        <wps:spPr>
                          <a:xfrm>
                            <a:off x="1566863" y="809625"/>
                            <a:ext cx="273050" cy="457200"/>
                          </a:xfrm>
                          <a:prstGeom prst="rect">
                            <a:avLst/>
                          </a:prstGeom>
                          <a:noFill/>
                          <a:ln w="19050">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82417D" id="Group 2256" o:spid="_x0000_s1662" style="position:absolute;left:0;text-align:left;margin-left:-255.6pt;margin-top:0;width:234pt;height:155.5pt;z-index:251756032;mso-position-horizontal-relative:text;mso-position-vertical-relative:text;mso-width-relative:margin;mso-height-relative:margin" coordsize="29711,197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">
                <v:group id="Group 2250" o:spid="_x0000_s1663" style="position:absolute;width:29711;height:19773" coordorigin="10846,9852" coordsize="29696,187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h1WOwwAAAN0AAAAP&#10;AAAAAAAAAAAAAAAAAKoCAABkcnMvZG93bnJldi54bWxQSwUGAAAAAAQABAD6AAAAmgMAAAAA&#10;">
                  <v:shape id="Picture 2251" o:spid="_x0000_s1664" type="#_x0000_t75" style="position:absolute;left:10846;top:9852;width:29696;height:18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HM1XGAAAA3QAAAA8AAABkcnMvZG93bnJldi54bWxEj0FrAjEUhO+F/ofwBC9Fs7tQKatRrFQs&#10;tBet4PW5eSaLm5ftJtXtv28KgsdhZr5hZoveNeJCXag9K8jHGQjiyuuajYL913r0AiJEZI2NZ1Lw&#10;SwEW88eHGZbaX3lLl100IkE4lKjAxtiWUobKksMw9i1x8k6+cxiT7IzUHV4T3DWyyLKJdFhzWrDY&#10;0spSdd79OAWnj1e5WRm7/T4c8if/+cZmf9woNRz0yymISH28h2/td62gKJ5z+H+TnoCc/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oczVcYAAADdAAAADwAAAAAAAAAAAAAA&#10;AACfAgAAZHJzL2Rvd25yZXYueG1sUEsFBgAAAAAEAAQA9wAAAJIDAAAAAA==&#10;" stroked="t" strokecolor="black [3213]">
                    <v:imagedata r:id="rId165" o:title=""/>
                    <v:path arrowok="t"/>
                  </v:shape>
                  <v:shape id="Text Box 99" o:spid="_x0000_s1665" type="#_x0000_t202" style="position:absolute;left:10925;top:26674;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w1pMYA&#10;AADdAAAADwAAAGRycy9kb3ducmV2LnhtbESPzWsCMRTE7wX/h/CEXkrNNqDI1ih+tOChHvzA82Pz&#10;urt087Ik0V3/eyMUPA4z8xtmtuhtI67kQ+1Yw8coA0FcOFNzqeF0/H6fgggR2WDjmDTcKMBiPniZ&#10;YW5cx3u6HmIpEoRDjhqqGNtcylBUZDGMXEucvF/nLcYkfSmNxy7BbSNVlk2kxZrTQoUtrSsq/g4X&#10;q2Gy8Zduz+u3zenrB3dtqc6r21nr12G//AQRqY/P8H97azQoNVbweJOe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w1pMYAAADdAAAADwAAAAAAAAAAAAAAAACYAgAAZHJz&#10;L2Rvd25yZXYueG1sUEsFBgAAAAAEAAQA9QAAAIsDAAAAAA==&#10;" stroked="f">
                    <v:textbox inset="0,0,0,0">
                      <w:txbxContent>
                        <w:p w:rsidR="00161FC4" w:rsidRDefault="00161FC4" w:rsidP="00E20305">
                          <w:pPr>
                            <w:pStyle w:val="Fig"/>
                            <w:jc w:val="center"/>
                          </w:pPr>
                          <w:r>
                            <w:t>Fig. 3-1</w:t>
                          </w:r>
                        </w:p>
                      </w:txbxContent>
                    </v:textbox>
                  </v:shape>
                </v:group>
                <v:rect id="Rectangle 2254" o:spid="_x0000_s1666" style="position:absolute;left:12430;top:9239;width:2095;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2sl8QA&#10;AADdAAAADwAAAGRycy9kb3ducmV2LnhtbESP3WrCQBSE7wt9h+UUelc3TX+U6CpBsPWuVn2AQ/aY&#10;Dc2eDdlTk759VxC8HGbmG2axGn2rztTHJrCB50kGirgKtuHawPGweZqBioJssQ1MBv4owmp5f7fA&#10;woaBv+m8l1olCMcCDTiRrtA6Vo48xknoiJN3Cr1HSbKvte1xSHDf6jzL3rXHhtOCw47Wjqqf/a83&#10;sFl/xNFmn273gmVXDiL6ayrGPD6M5RyU0Ci38LW9tQby/O0VLm/SE9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trJfEAAAA3QAAAA8AAAAAAAAAAAAAAAAAmAIAAGRycy9k&#10;b3ducmV2LnhtbFBLBQYAAAAABAAEAPUAAACJAwAAAAA=&#10;" filled="f" strokecolor="yellow" strokeweight="1.5pt">
                  <v:stroke dashstyle="dash"/>
                </v:rect>
                <v:rect id="Rectangle 2255" o:spid="_x0000_s1667" style="position:absolute;left:15668;top:8096;width:273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EJDMMA&#10;AADdAAAADwAAAGRycy9kb3ducmV2LnhtbESPUWvCQBCE3wv9D8cWfKuXRqwlekoQrH1r1f6AJbfm&#10;QnN7Ibc18d/3BKGPw8x8w6w2o2/VhfrYBDbwMs1AEVfBNlwb+D7tnt9ARUG22AYmA1eKsFk/Pqyw&#10;sGHgA12OUqsE4VigASfSFVrHypHHOA0dcfLOofcoSfa1tj0OCe5bnWfZq/bYcFpw2NHWUfVz/PUG&#10;dtv3ONps775mWHblIKI/F2LM5Gksl6CERvkP39sf1kCez+dwe5OegF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EJDMMAAADdAAAADwAAAAAAAAAAAAAAAACYAgAAZHJzL2Rv&#10;d25yZXYueG1sUEsFBgAAAAAEAAQA9QAAAIgDAAAAAA==&#10;" filled="f" strokecolor="yellow" strokeweight="1.5pt">
                  <v:stroke dashstyle="dash"/>
                </v:rect>
                <w10:anchorlock/>
              </v:group>
            </w:pict>
          </mc:Fallback>
        </mc:AlternateContent>
      </w:r>
      <w:r w:rsidR="00CF4BCD" w:rsidRPr="00CF4BCD">
        <w:t xml:space="preserve">Locate the mounting surfaces to install </w:t>
      </w:r>
      <w:r w:rsidR="00CF4BCD">
        <w:t>the t</w:t>
      </w:r>
      <w:r w:rsidR="00CF4BCD" w:rsidRPr="00CF4BCD">
        <w:t xml:space="preserve">railer </w:t>
      </w:r>
      <w:r w:rsidR="00CF4BCD">
        <w:t>w</w:t>
      </w:r>
      <w:r w:rsidR="00CF4BCD" w:rsidRPr="00CF4BCD">
        <w:t xml:space="preserve">ire </w:t>
      </w:r>
      <w:r w:rsidR="001B30B1">
        <w:t xml:space="preserve">harness </w:t>
      </w:r>
      <w:r w:rsidR="00CF4BCD">
        <w:t>m</w:t>
      </w:r>
      <w:r w:rsidR="00CF4BCD" w:rsidRPr="00CF4BCD">
        <w:t xml:space="preserve">odule nearby the </w:t>
      </w:r>
      <w:r w:rsidR="00CF4BCD">
        <w:t>LH wheel house area (</w:t>
      </w:r>
      <w:r w:rsidR="00CF4BCD" w:rsidRPr="00CF4BCD">
        <w:t>Fig</w:t>
      </w:r>
      <w:r w:rsidR="00CF4BCD">
        <w:t>.</w:t>
      </w:r>
      <w:r w:rsidR="001B30B1">
        <w:t xml:space="preserve"> 3</w:t>
      </w:r>
      <w:r w:rsidR="00CF4BCD" w:rsidRPr="00CF4BCD">
        <w:t>-1</w:t>
      </w:r>
      <w:r w:rsidR="00CF4BCD">
        <w:t>).</w:t>
      </w:r>
    </w:p>
    <w:p w:rsidR="00E20305" w:rsidRDefault="00E20305" w:rsidP="00553006">
      <w:pPr>
        <w:pStyle w:val="ProcLevel2"/>
        <w:numPr>
          <w:ilvl w:val="0"/>
          <w:numId w:val="0"/>
        </w:numPr>
        <w:ind w:left="360"/>
      </w:pPr>
    </w:p>
    <w:p w:rsidR="00E20305" w:rsidRDefault="00E20305" w:rsidP="00553006">
      <w:pPr>
        <w:pStyle w:val="ProcLevel2"/>
        <w:numPr>
          <w:ilvl w:val="0"/>
          <w:numId w:val="0"/>
        </w:numPr>
        <w:ind w:left="360"/>
      </w:pPr>
    </w:p>
    <w:p w:rsidR="00E20305" w:rsidRDefault="00E20305" w:rsidP="00553006">
      <w:pPr>
        <w:pStyle w:val="ProcLevel2"/>
        <w:numPr>
          <w:ilvl w:val="0"/>
          <w:numId w:val="0"/>
        </w:numPr>
        <w:ind w:left="360"/>
      </w:pPr>
    </w:p>
    <w:p w:rsidR="00E20305" w:rsidRDefault="00E20305" w:rsidP="00553006">
      <w:pPr>
        <w:pStyle w:val="ProcLevel2"/>
        <w:numPr>
          <w:ilvl w:val="0"/>
          <w:numId w:val="0"/>
        </w:numPr>
        <w:ind w:left="360"/>
      </w:pPr>
    </w:p>
    <w:p w:rsidR="00E20305" w:rsidRDefault="00E20305" w:rsidP="00553006">
      <w:pPr>
        <w:pStyle w:val="ProcLevel2"/>
        <w:numPr>
          <w:ilvl w:val="0"/>
          <w:numId w:val="0"/>
        </w:numPr>
        <w:ind w:left="360"/>
      </w:pPr>
    </w:p>
    <w:p w:rsidR="00CF4BCD" w:rsidRDefault="00E20305" w:rsidP="00553006">
      <w:pPr>
        <w:pStyle w:val="ProcLevel2"/>
      </w:pPr>
      <w:r>
        <w:rPr>
          <w:noProof/>
        </w:rPr>
        <mc:AlternateContent>
          <mc:Choice Requires="wpg">
            <w:drawing>
              <wp:anchor distT="0" distB="0" distL="114300" distR="114300" simplePos="0" relativeHeight="251758080" behindDoc="0" locked="1" layoutInCell="1" allowOverlap="1" wp14:anchorId="27D9EFB7" wp14:editId="6ECDFA72">
                <wp:simplePos x="0" y="0"/>
                <wp:positionH relativeFrom="column">
                  <wp:posOffset>-3248025</wp:posOffset>
                </wp:positionH>
                <wp:positionV relativeFrom="paragraph">
                  <wp:posOffset>1905</wp:posOffset>
                </wp:positionV>
                <wp:extent cx="2971800" cy="1883410"/>
                <wp:effectExtent l="19050" t="19050" r="19050" b="21590"/>
                <wp:wrapNone/>
                <wp:docPr id="2258" name="Group 2258"/>
                <wp:cNvGraphicFramePr/>
                <a:graphic xmlns:a="http://schemas.openxmlformats.org/drawingml/2006/main">
                  <a:graphicData uri="http://schemas.microsoft.com/office/word/2010/wordprocessingGroup">
                    <wpg:wgp>
                      <wpg:cNvGrpSpPr/>
                      <wpg:grpSpPr>
                        <a:xfrm>
                          <a:off x="0" y="0"/>
                          <a:ext cx="2971800" cy="1883410"/>
                          <a:chOff x="165034" y="178544"/>
                          <a:chExt cx="2970866" cy="1889776"/>
                        </a:xfrm>
                      </wpg:grpSpPr>
                      <wpg:grpSp>
                        <wpg:cNvPr id="2259" name="Group 2259"/>
                        <wpg:cNvGrpSpPr/>
                        <wpg:grpSpPr>
                          <a:xfrm>
                            <a:off x="165034" y="178544"/>
                            <a:ext cx="2970866" cy="1889776"/>
                            <a:chOff x="164966" y="178911"/>
                            <a:chExt cx="2969609" cy="1893683"/>
                          </a:xfrm>
                        </wpg:grpSpPr>
                        <pic:pic xmlns:pic="http://schemas.openxmlformats.org/drawingml/2006/picture">
                          <pic:nvPicPr>
                            <pic:cNvPr id="2261" name="Picture 2261"/>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bwMode="auto">
                            <a:xfrm>
                              <a:off x="164966" y="178911"/>
                              <a:ext cx="2969609" cy="1893683"/>
                            </a:xfrm>
                            <a:prstGeom prst="rect">
                              <a:avLst/>
                            </a:prstGeom>
                            <a:ln>
                              <a:solidFill>
                                <a:schemeClr val="tx1"/>
                              </a:solidFill>
                            </a:ln>
                            <a:extLst>
                              <a:ext uri="{53640926-AAD7-44D8-BBD7-CCE9431645EC}">
                                <a14:shadowObscured xmlns:a14="http://schemas.microsoft.com/office/drawing/2010/main"/>
                              </a:ext>
                            </a:extLst>
                          </pic:spPr>
                        </pic:pic>
                        <wps:wsp>
                          <wps:cNvPr id="2262" name="Text Box 99"/>
                          <wps:cNvSpPr txBox="1">
                            <a:spLocks noChangeArrowheads="1"/>
                          </wps:cNvSpPr>
                          <wps:spPr bwMode="auto">
                            <a:xfrm>
                              <a:off x="169578" y="1876523"/>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E20305">
                                <w:pPr>
                                  <w:pStyle w:val="Fig"/>
                                  <w:jc w:val="center"/>
                                </w:pPr>
                                <w:r>
                                  <w:t>Fig. 3-2</w:t>
                                </w:r>
                              </w:p>
                            </w:txbxContent>
                          </wps:txbx>
                          <wps:bodyPr rot="0" vert="horz" wrap="square" lIns="0" tIns="0" rIns="0" bIns="0" anchor="t" anchorCtr="0" upright="1">
                            <a:noAutofit/>
                          </wps:bodyPr>
                        </wps:wsp>
                      </wpg:grpSp>
                      <wpg:grpSp>
                        <wpg:cNvPr id="2263" name="Group 109"/>
                        <wpg:cNvGrpSpPr>
                          <a:grpSpLocks/>
                        </wpg:cNvGrpSpPr>
                        <wpg:grpSpPr bwMode="auto">
                          <a:xfrm>
                            <a:off x="180275" y="186164"/>
                            <a:ext cx="970280" cy="254635"/>
                            <a:chOff x="20" y="943"/>
                            <a:chExt cx="1528" cy="401"/>
                          </a:xfrm>
                        </wpg:grpSpPr>
                        <wps:wsp>
                          <wps:cNvPr id="2264" name="Rectangle 110"/>
                          <wps:cNvSpPr>
                            <a:spLocks noChangeArrowheads="1"/>
                          </wps:cNvSpPr>
                          <wps:spPr bwMode="auto">
                            <a:xfrm>
                              <a:off x="442" y="943"/>
                              <a:ext cx="1106"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E20305">
                                <w:pPr>
                                  <w:rPr>
                                    <w:sz w:val="18"/>
                                  </w:rPr>
                                </w:pPr>
                                <w:r>
                                  <w:rPr>
                                    <w:sz w:val="18"/>
                                  </w:rPr>
                                  <w:t>Plastic scraper</w:t>
                                </w:r>
                              </w:p>
                            </w:txbxContent>
                          </wps:txbx>
                          <wps:bodyPr rot="0" vert="horz" wrap="square" lIns="0" tIns="0" rIns="0" bIns="0" anchor="t" anchorCtr="0" upright="1">
                            <a:spAutoFit/>
                          </wps:bodyPr>
                        </wps:wsp>
                        <pic:pic xmlns:pic="http://schemas.openxmlformats.org/drawingml/2006/picture">
                          <pic:nvPicPr>
                            <pic:cNvPr id="2265"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20" y="954"/>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margin">
                  <wp14:pctWidth>0</wp14:pctWidth>
                </wp14:sizeRelH>
                <wp14:sizeRelV relativeFrom="margin">
                  <wp14:pctHeight>0</wp14:pctHeight>
                </wp14:sizeRelV>
              </wp:anchor>
            </w:drawing>
          </mc:Choice>
          <mc:Fallback>
            <w:pict>
              <v:group w14:anchorId="27D9EFB7" id="Group 2258" o:spid="_x0000_s1668" style="position:absolute;left:0;text-align:left;margin-left:-255.75pt;margin-top:.15pt;width:234pt;height:148.3pt;z-index:251758080;mso-position-horizontal-relative:text;mso-position-vertical-relative:text;mso-width-relative:margin;mso-height-relative:margin" coordorigin="1650,1785" coordsize="29708,188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">
                <v:group id="Group 2259" o:spid="_x0000_s1669" style="position:absolute;left:1650;top:1785;width:29709;height:18898" coordorigin="1649,1789" coordsize="29696,18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38E8YAAADdAAAADwAAAGRycy9kb3ducmV2LnhtbESPQWvCQBSE7wX/w/IE&#10;b3WTiKVGVxGx4kGEqiDeHtlnEsy+DdltEv99tyD0OMzMN8xi1ZtKtNS40rKCeByBIM6sLjlXcDl/&#10;vX+CcB5ZY2WZFDzJwWo5eFtgqm3H39SefC4ChF2KCgrv61RKlxVk0I1tTRy8u20M+iCbXOoGuwA3&#10;lUyi6EMaLDksFFjTpqDscfoxCnYddutJvG0Pj/vmeTtPj9dDTEqNhv16DsJT7//Dr/ZeK0iS6Qz+&#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5vfwTxgAAAN0A&#10;AAAPAAAAAAAAAAAAAAAAAKoCAABkcnMvZG93bnJldi54bWxQSwUGAAAAAAQABAD6AAAAnQMAAAAA&#10;">
                  <v:shape id="Picture 2261" o:spid="_x0000_s1670" type="#_x0000_t75" style="position:absolute;left:1649;top:1789;width:29696;height:18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ETPHEAAAA3QAAAA8AAABkcnMvZG93bnJldi54bWxEj0FrwkAUhO+F/oflCd7qxghaU1cJBUuP&#10;Gnvp7ZF9ZoPZt2F3q8m/7wqCx2FmvmE2u8F24ko+tI4VzGcZCOLa6ZYbBT+n/ds7iBCRNXaOScFI&#10;AXbb15cNFtrd+EjXKjYiQTgUqMDE2BdShtqQxTBzPXHyzs5bjEn6RmqPtwS3ncyzbCkttpwWDPb0&#10;aai+VH9WwfnwKxfllxn35Wqt16YdfV+NSk0nQ/kBItIQn+FH+1sryPPlHO5v0hOQ2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ETPHEAAAA3QAAAA8AAAAAAAAAAAAAAAAA&#10;nwIAAGRycy9kb3ducmV2LnhtbFBLBQYAAAAABAAEAPcAAACQAwAAAAA=&#10;" stroked="t" strokecolor="black [3213]">
                    <v:imagedata r:id="rId167" o:title=""/>
                    <v:path arrowok="t"/>
                  </v:shape>
                  <v:shape id="Text Box 99" o:spid="_x0000_s1671" type="#_x0000_t202" style="position:absolute;left:1695;top:18765;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D/GcYA&#10;AADdAAAADwAAAGRycy9kb3ducmV2LnhtbESPzWrDMBCE74W+g9hCL6WWq4MJbuTQJi30kB7yQ86L&#10;tbFNrJWRlNh5+ypQyHGYmW+Y+WKyvbiQD51jDW9ZDoK4dqbjRsN+9/06AxEissHeMWm4UoBF9fgw&#10;x9K4kTd02cZGJAiHEjW0MQ6llKFuyWLI3ECcvKPzFmOSvpHG45jgtpcqzwtpseO00OJAy5bq0/Zs&#10;NRQrfx43vHxZ7b/W+Ds06vB5PWj9/DR9vIOINMV7+L/9YzQoVSi4vUlPQ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ID/GcYAAADdAAAADwAAAAAAAAAAAAAAAACYAgAAZHJz&#10;L2Rvd25yZXYueG1sUEsFBgAAAAAEAAQA9QAAAIsDAAAAAA==&#10;" stroked="f">
                    <v:textbox inset="0,0,0,0">
                      <w:txbxContent>
                        <w:p w:rsidR="00161FC4" w:rsidRDefault="00161FC4" w:rsidP="00E20305">
                          <w:pPr>
                            <w:pStyle w:val="Fig"/>
                            <w:jc w:val="center"/>
                          </w:pPr>
                          <w:r>
                            <w:t>Fig. 3-2</w:t>
                          </w:r>
                        </w:p>
                      </w:txbxContent>
                    </v:textbox>
                  </v:shape>
                </v:group>
                <v:group id="Group 109" o:spid="_x0000_s1672" style="position:absolute;left:1802;top:1861;width:9703;height:2546" coordorigin="20,943" coordsize="1528,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OQFExgAAAN0A&#10;AAAPAAAAAAAAAAAAAAAAAKoCAABkcnMvZG93bnJldi54bWxQSwUGAAAAAAQABAD6AAAAnQMAAAAA&#10;">
                  <v:rect id="Rectangle 110" o:spid="_x0000_s1673" style="position:absolute;left:442;top:943;width:1106;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Mj3cUA&#10;AADdAAAADwAAAGRycy9kb3ducmV2LnhtbESPUWvCQBCE3wv9D8cWfNNLg7UlekoJFEQKVdP6vOS2&#10;SdrcXsitGv+9VxD6OMzMN8xiNbhWnagPjWcDj5MEFHHpbcOVgc/ibfwCKgiyxdYzGbhQgNXy/m6B&#10;mfVn3tFpL5WKEA4ZGqhFukzrUNbkMEx8Rxy9b987lCj7StsezxHuWp0myUw7bDgu1NhRXlP5uz86&#10;Ax+HbbHZPucbSdJS8i/+oaf3wpjRw/A6ByU0yH/41l5bA2k6m8Lfm/gE9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IyPdxQAAAN0AAAAPAAAAAAAAAAAAAAAAAJgCAABkcnMv&#10;ZG93bnJldi54bWxQSwUGAAAAAAQABAD1AAAAigMAAAAA&#10;" stroked="f" strokeweight=".25pt">
                    <v:textbox style="mso-fit-shape-to-text:t" inset="0,0,0,0">
                      <w:txbxContent>
                        <w:p w:rsidR="00161FC4" w:rsidRDefault="00161FC4" w:rsidP="00E20305">
                          <w:pPr>
                            <w:rPr>
                              <w:sz w:val="18"/>
                            </w:rPr>
                          </w:pPr>
                          <w:r>
                            <w:rPr>
                              <w:sz w:val="18"/>
                            </w:rPr>
                            <w:t>Plastic scraper</w:t>
                          </w:r>
                        </w:p>
                      </w:txbxContent>
                    </v:textbox>
                  </v:rect>
                  <v:shape id="Picture 111" o:spid="_x0000_s1674" type="#_x0000_t75" alt="tool" style="position:absolute;left:20;top:954;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NN6TFAAAA3QAAAA8AAABkcnMvZG93bnJldi54bWxEj0FrwkAUhO9C/8PyCr3pxtgESV2lFAJS&#10;kKK292f2NUnNvg272xj/fbcgeBxm5htmtRlNJwZyvrWsYD5LQBBXVrdcK/g8ltMlCB+QNXaWScGV&#10;PGzWD5MVFtpeeE/DIdQiQtgXqKAJoS+k9FVDBv3M9sTR+7bOYIjS1VI7vES46WSaJLk02HJcaLCn&#10;t4aq8+HXKBjOJ1p8zLPMle/PP1Umv3aBSqWeHsfXFxCBxnAP39pbrSBN8wz+38QnI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zTekxQAAAN0AAAAPAAAAAAAAAAAAAAAA&#10;AJ8CAABkcnMvZG93bnJldi54bWxQSwUGAAAAAAQABAD3AAAAkQMAAAAA&#10;">
                    <v:imagedata r:id="rId28" o:title="tool"/>
                  </v:shape>
                </v:group>
                <w10:anchorlock/>
              </v:group>
            </w:pict>
          </mc:Fallback>
        </mc:AlternateContent>
      </w:r>
      <w:r w:rsidR="00CF4BCD" w:rsidRPr="00CF4BCD">
        <w:t>Scra</w:t>
      </w:r>
      <w:r w:rsidR="00CF4BCD">
        <w:t>pe any body sealer that may be o</w:t>
      </w:r>
      <w:r w:rsidR="00CF4BCD" w:rsidRPr="00CF4BCD">
        <w:t>n the mounting surfaces (if necessary) as shown in Fig</w:t>
      </w:r>
      <w:r w:rsidR="00CF4BCD">
        <w:t>.</w:t>
      </w:r>
      <w:r w:rsidR="001B30B1">
        <w:t xml:space="preserve"> 3</w:t>
      </w:r>
      <w:r w:rsidR="00CF4BCD" w:rsidRPr="00CF4BCD">
        <w:t>-2 and clean the surfaces with VDC approved cleaner</w:t>
      </w:r>
      <w:r w:rsidR="00CF4BCD">
        <w:t>.</w:t>
      </w:r>
    </w:p>
    <w:p w:rsidR="00E20305" w:rsidRDefault="00E20305" w:rsidP="00553006">
      <w:pPr>
        <w:pStyle w:val="ProcLevel2"/>
        <w:numPr>
          <w:ilvl w:val="0"/>
          <w:numId w:val="0"/>
        </w:numPr>
        <w:ind w:left="360"/>
      </w:pPr>
    </w:p>
    <w:p w:rsidR="00E20305" w:rsidRDefault="00E20305" w:rsidP="00553006">
      <w:pPr>
        <w:pStyle w:val="ProcLevel2"/>
        <w:numPr>
          <w:ilvl w:val="0"/>
          <w:numId w:val="0"/>
        </w:numPr>
        <w:ind w:left="360"/>
      </w:pPr>
    </w:p>
    <w:p w:rsidR="00E20305" w:rsidRDefault="00E20305" w:rsidP="00553006">
      <w:pPr>
        <w:pStyle w:val="ProcLevel2"/>
        <w:numPr>
          <w:ilvl w:val="0"/>
          <w:numId w:val="0"/>
        </w:numPr>
        <w:ind w:left="360"/>
      </w:pPr>
    </w:p>
    <w:p w:rsidR="00E20305" w:rsidRDefault="00E20305" w:rsidP="00553006">
      <w:pPr>
        <w:pStyle w:val="ProcLevel2"/>
        <w:numPr>
          <w:ilvl w:val="0"/>
          <w:numId w:val="0"/>
        </w:numPr>
        <w:ind w:left="360"/>
      </w:pPr>
    </w:p>
    <w:p w:rsidR="00CF4BCD" w:rsidRDefault="00553006" w:rsidP="00553006">
      <w:pPr>
        <w:pStyle w:val="ProcLevel2"/>
      </w:pPr>
      <w:r>
        <w:rPr>
          <w:noProof/>
        </w:rPr>
        <mc:AlternateContent>
          <mc:Choice Requires="wpg">
            <w:drawing>
              <wp:anchor distT="0" distB="0" distL="114300" distR="114300" simplePos="0" relativeHeight="251760128" behindDoc="0" locked="1" layoutInCell="1" allowOverlap="1" wp14:anchorId="6F0DE5BE" wp14:editId="03338D4F">
                <wp:simplePos x="0" y="0"/>
                <wp:positionH relativeFrom="column">
                  <wp:posOffset>-3246120</wp:posOffset>
                </wp:positionH>
                <wp:positionV relativeFrom="paragraph">
                  <wp:posOffset>0</wp:posOffset>
                </wp:positionV>
                <wp:extent cx="2971800" cy="1984248"/>
                <wp:effectExtent l="19050" t="19050" r="19050" b="16510"/>
                <wp:wrapNone/>
                <wp:docPr id="1523" name="Group 1523"/>
                <wp:cNvGraphicFramePr/>
                <a:graphic xmlns:a="http://schemas.openxmlformats.org/drawingml/2006/main">
                  <a:graphicData uri="http://schemas.microsoft.com/office/word/2010/wordprocessingGroup">
                    <wpg:wgp>
                      <wpg:cNvGrpSpPr/>
                      <wpg:grpSpPr>
                        <a:xfrm>
                          <a:off x="0" y="0"/>
                          <a:ext cx="2971800" cy="1984248"/>
                          <a:chOff x="0" y="0"/>
                          <a:chExt cx="2971800" cy="1979295"/>
                        </a:xfrm>
                      </wpg:grpSpPr>
                      <wpg:grpSp>
                        <wpg:cNvPr id="2269" name="Group 2269"/>
                        <wpg:cNvGrpSpPr/>
                        <wpg:grpSpPr>
                          <a:xfrm>
                            <a:off x="0" y="0"/>
                            <a:ext cx="2971800" cy="1979295"/>
                            <a:chOff x="0" y="122148"/>
                            <a:chExt cx="2970530" cy="1983913"/>
                          </a:xfrm>
                        </wpg:grpSpPr>
                        <wpg:grpSp>
                          <wpg:cNvPr id="1504" name="Group 1504"/>
                          <wpg:cNvGrpSpPr/>
                          <wpg:grpSpPr>
                            <a:xfrm>
                              <a:off x="0" y="122148"/>
                              <a:ext cx="2970530" cy="1983913"/>
                              <a:chOff x="180201" y="276748"/>
                              <a:chExt cx="2969609" cy="1988456"/>
                            </a:xfrm>
                          </wpg:grpSpPr>
                          <pic:pic xmlns:pic="http://schemas.openxmlformats.org/drawingml/2006/picture">
                            <pic:nvPicPr>
                              <pic:cNvPr id="1505" name="Picture 1505"/>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bwMode="auto">
                              <a:xfrm>
                                <a:off x="180201" y="276748"/>
                                <a:ext cx="2969609" cy="1988456"/>
                              </a:xfrm>
                              <a:prstGeom prst="rect">
                                <a:avLst/>
                              </a:prstGeom>
                              <a:ln>
                                <a:solidFill>
                                  <a:schemeClr val="tx1"/>
                                </a:solidFill>
                              </a:ln>
                              <a:extLst>
                                <a:ext uri="{53640926-AAD7-44D8-BBD7-CCE9431645EC}">
                                  <a14:shadowObscured xmlns:a14="http://schemas.microsoft.com/office/drawing/2010/main"/>
                                </a:ext>
                              </a:extLst>
                            </pic:spPr>
                          </pic:pic>
                          <wps:wsp>
                            <wps:cNvPr id="1506" name="Text Box 99"/>
                            <wps:cNvSpPr txBox="1">
                              <a:spLocks noChangeArrowheads="1"/>
                            </wps:cNvSpPr>
                            <wps:spPr bwMode="auto">
                              <a:xfrm>
                                <a:off x="186136" y="2075399"/>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553006">
                                  <w:pPr>
                                    <w:pStyle w:val="Fig"/>
                                    <w:jc w:val="center"/>
                                  </w:pPr>
                                  <w:r>
                                    <w:t>Fig. 3-3</w:t>
                                  </w:r>
                                </w:p>
                              </w:txbxContent>
                            </wps:txbx>
                            <wps:bodyPr rot="0" vert="horz" wrap="square" lIns="0" tIns="0" rIns="0" bIns="0" anchor="t" anchorCtr="0" upright="1">
                              <a:noAutofit/>
                            </wps:bodyPr>
                          </wps:wsp>
                        </wpg:grpSp>
                        <wps:wsp>
                          <wps:cNvPr id="1513" name="Straight Arrow Connector 1513"/>
                          <wps:cNvCnPr>
                            <a:stCxn id="1517" idx="3"/>
                          </wps:cNvCnPr>
                          <wps:spPr>
                            <a:xfrm flipV="1">
                              <a:off x="1643447" y="1915123"/>
                              <a:ext cx="289301" cy="7048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14" name="Straight Arrow Connector 1514"/>
                          <wps:cNvCnPr>
                            <a:stCxn id="1516" idx="1"/>
                          </wps:cNvCnPr>
                          <wps:spPr>
                            <a:xfrm flipH="1">
                              <a:off x="1985114" y="1698687"/>
                              <a:ext cx="272570" cy="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16" name="Text Box 2293"/>
                          <wps:cNvSpPr txBox="1">
                            <a:spLocks noChangeArrowheads="1"/>
                          </wps:cNvSpPr>
                          <wps:spPr bwMode="auto">
                            <a:xfrm>
                              <a:off x="2257685" y="1628202"/>
                              <a:ext cx="670002" cy="140969"/>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292273" w:rsidRDefault="00161FC4" w:rsidP="00553006">
                                <w:pPr>
                                  <w:jc w:val="center"/>
                                  <w:rPr>
                                    <w:sz w:val="18"/>
                                    <w:szCs w:val="18"/>
                                    <w:lang w:val="en-CA"/>
                                  </w:rPr>
                                </w:pPr>
                                <w:r>
                                  <w:rPr>
                                    <w:sz w:val="18"/>
                                    <w:szCs w:val="18"/>
                                    <w:lang w:val="en-CA"/>
                                  </w:rPr>
                                  <w:t>Module tab</w:t>
                                </w:r>
                              </w:p>
                            </w:txbxContent>
                          </wps:txbx>
                          <wps:bodyPr rot="0" vert="horz" wrap="square" lIns="0" tIns="0" rIns="0" bIns="0" anchor="t" anchorCtr="0" upright="1">
                            <a:spAutoFit/>
                          </wps:bodyPr>
                        </wps:wsp>
                        <wps:wsp>
                          <wps:cNvPr id="1517" name="Text Box 2293"/>
                          <wps:cNvSpPr txBox="1">
                            <a:spLocks noChangeArrowheads="1"/>
                          </wps:cNvSpPr>
                          <wps:spPr bwMode="auto">
                            <a:xfrm>
                              <a:off x="691542" y="1915123"/>
                              <a:ext cx="951905" cy="140969"/>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292273" w:rsidRDefault="00161FC4" w:rsidP="00553006">
                                <w:pPr>
                                  <w:jc w:val="center"/>
                                  <w:rPr>
                                    <w:sz w:val="18"/>
                                    <w:szCs w:val="18"/>
                                    <w:lang w:val="en-CA"/>
                                  </w:rPr>
                                </w:pPr>
                                <w:r>
                                  <w:rPr>
                                    <w:sz w:val="18"/>
                                    <w:szCs w:val="18"/>
                                    <w:lang w:val="en-CA"/>
                                  </w:rPr>
                                  <w:t>Body reinforcement</w:t>
                                </w:r>
                              </w:p>
                            </w:txbxContent>
                          </wps:txbx>
                          <wps:bodyPr rot="0" vert="horz" wrap="square" lIns="0" tIns="0" rIns="0" bIns="0" anchor="t" anchorCtr="0" upright="1">
                            <a:noAutofit/>
                          </wps:bodyPr>
                        </wps:wsp>
                      </wpg:grpSp>
                      <wps:wsp>
                        <wps:cNvPr id="1522" name="Straight Connector 1522"/>
                        <wps:cNvCnPr/>
                        <wps:spPr>
                          <a:xfrm flipH="1">
                            <a:off x="847725" y="771525"/>
                            <a:ext cx="44450" cy="704850"/>
                          </a:xfrm>
                          <a:prstGeom prst="line">
                            <a:avLst/>
                          </a:prstGeom>
                          <a:ln w="19050">
                            <a:solidFill>
                              <a:srgbClr val="FFFF00"/>
                            </a:solidFill>
                            <a:prstDash val="dashDot"/>
                          </a:ln>
                        </wps:spPr>
                        <wps:style>
                          <a:lnRef idx="1">
                            <a:schemeClr val="accent1"/>
                          </a:lnRef>
                          <a:fillRef idx="0">
                            <a:schemeClr val="accent1"/>
                          </a:fillRef>
                          <a:effectRef idx="0">
                            <a:schemeClr val="accent1"/>
                          </a:effectRef>
                          <a:fontRef idx="minor">
                            <a:schemeClr val="tx1"/>
                          </a:fontRef>
                        </wps:style>
                        <wps:bodyPr/>
                      </wps:wsp>
                      <wps:wsp>
                        <wps:cNvPr id="2242" name="Straight Connector 2242"/>
                        <wps:cNvCnPr/>
                        <wps:spPr>
                          <a:xfrm flipH="1">
                            <a:off x="1123950" y="771525"/>
                            <a:ext cx="44450" cy="704850"/>
                          </a:xfrm>
                          <a:prstGeom prst="line">
                            <a:avLst/>
                          </a:prstGeom>
                          <a:ln w="19050">
                            <a:solidFill>
                              <a:srgbClr val="FFFF00"/>
                            </a:solidFill>
                            <a:prstDash val="dashDot"/>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6F0DE5BE" id="Group 1523" o:spid="_x0000_s1675" style="position:absolute;left:0;text-align:left;margin-left:-255.6pt;margin-top:0;width:234pt;height:156.25pt;z-index:251760128;mso-position-horizontal-relative:text;mso-position-vertical-relative:text;mso-height-relative:margin" coordsize="29718,197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">
                <v:group id="Group 2269" o:spid="_x0000_s1676" style="position:absolute;width:29718;height:19792" coordorigin=",1221" coordsize="29705,198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9E2rsYAAADdAAAADwAAAGRycy9kb3ducmV2LnhtbESPQWvCQBSE74L/YXmC&#10;t7pJpFKjq4hY8SCFqiDeHtlnEsy+DdltEv99t1DwOMzMN8xy3ZtKtNS40rKCeBKBIM6sLjlXcDl/&#10;vn2AcB5ZY2WZFDzJwXo1HCwx1bbjb2pPPhcBwi5FBYX3dSqlywoy6Ca2Jg7e3TYGfZBNLnWDXYCb&#10;SiZRNJMGSw4LBda0LSh7nH6Mgn2H3WYa79rj47593s7vX9djTEqNR/1mAcJT71/h//ZBK0iS2Rz+&#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0TauxgAAAN0A&#10;AAAPAAAAAAAAAAAAAAAAAKoCAABkcnMvZG93bnJldi54bWxQSwUGAAAAAAQABAD6AAAAnQMAAAAA&#10;">
                  <v:group id="Group 1504" o:spid="_x0000_s1677" style="position:absolute;top:1221;width:29705;height:19839" coordorigin="1802,2767" coordsize="29696,198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c/M5MMAAADdAAAADwAAAGRycy9kb3ducmV2LnhtbERPS4vCMBC+C/6HMIK3&#10;Na2usnSNIqLiQRZ8wLK3oRnbYjMpTWzrv98Igrf5+J4zX3amFA3VrrCsIB5FIIhTqwvOFFzO248v&#10;EM4jaywtk4IHOVgu+r05Jtq2fKTm5DMRQtglqCD3vkqkdGlOBt3IVsSBu9raoA+wzqSusQ3hppTj&#10;KJpJgwWHhhwrWueU3k53o2DXYruaxJvmcLuuH3/n6c/vISalhoNu9Q3CU+ff4pd7r8P8afQJ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z8zkwwAAAN0AAAAP&#10;AAAAAAAAAAAAAAAAAKoCAABkcnMvZG93bnJldi54bWxQSwUGAAAAAAQABAD6AAAAmgMAAAAA&#10;">
                    <v:shape id="Picture 1505" o:spid="_x0000_s1678" type="#_x0000_t75" style="position:absolute;left:1802;top:2767;width:29696;height:19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Jnhq+AAAA3QAAAA8AAABkcnMvZG93bnJldi54bWxET0sKwjAQ3QveIYzgRjRV8FeNIoLgSrAK&#10;bodmbKvNpDRR6+2NILibx/vOct2YUjypdoVlBcNBBII4tbrgTMH5tOvPQDiPrLG0TAre5GC9areW&#10;GGv74iM9E5+JEMIuRgW591UspUtzMugGtiIO3NXWBn2AdSZ1ja8Qbko5iqKJNFhwaMixom1O6T15&#10;GAXN43Lb6Pn8kFwTc0sv1DM8PSjV7TSbBQhPjf+Lf+69DvPH0Ri+34QT5Oo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DJnhq+AAAA3QAAAA8AAAAAAAAAAAAAAAAAnwIAAGRy&#10;cy9kb3ducmV2LnhtbFBLBQYAAAAABAAEAPcAAACKAwAAAAA=&#10;" stroked="t" strokecolor="black [3213]">
                      <v:imagedata r:id="rId169" o:title=""/>
                      <v:path arrowok="t"/>
                    </v:shape>
                    <v:shape id="Text Box 99" o:spid="_x0000_s1679" type="#_x0000_t202" style="position:absolute;left:1861;top:20753;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SszsMA&#10;AADdAAAADwAAAGRycy9kb3ducmV2LnhtbERPS4vCMBC+C/6HMIIXWdMVLNI1io8VPLgHH3gemtm2&#10;bDMpSbT13xtB2Nt8fM+ZLztTizs5X1lW8DlOQBDnVldcKLicdx8zED4ga6wtk4IHeVgu+r05Ztq2&#10;fKT7KRQihrDPUEEZQpNJ6fOSDPqxbYgj92udwRChK6R22MZwU8tJkqTSYMWxocSGNiXlf6ebUZBu&#10;3a098ma0vXwf8KcpJtf146rUcNCtvkAE6sK/+O3e6zh/mqTw+iae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6SszsMAAADdAAAADwAAAAAAAAAAAAAAAACYAgAAZHJzL2Rv&#10;d25yZXYueG1sUEsFBgAAAAAEAAQA9QAAAIgDAAAAAA==&#10;" stroked="f">
                      <v:textbox inset="0,0,0,0">
                        <w:txbxContent>
                          <w:p w:rsidR="00161FC4" w:rsidRDefault="00161FC4" w:rsidP="00553006">
                            <w:pPr>
                              <w:pStyle w:val="Fig"/>
                              <w:jc w:val="center"/>
                            </w:pPr>
                            <w:r>
                              <w:t>Fig. 3-3</w:t>
                            </w:r>
                          </w:p>
                        </w:txbxContent>
                      </v:textbox>
                    </v:shape>
                  </v:group>
                  <v:shape id="Straight Arrow Connector 1513" o:spid="_x0000_s1680" type="#_x0000_t32" style="position:absolute;left:16434;top:19151;width:2893;height:7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OjusQAAADdAAAADwAAAGRycy9kb3ducmV2LnhtbERPTWsCMRC9C/6HMIVepGa3UpWtUaTQ&#10;IkgFtRdvw2bcLG4mS5Lq+u+NIHibx/uc2aKzjTiTD7VjBfkwA0FcOl1zpeBv//02BREissbGMSm4&#10;UoDFvN+bYaHdhbd03sVKpBAOBSowMbaFlKE0ZDEMXUucuKPzFmOCvpLa4yWF20a+Z9lYWqw5NRhs&#10;6ctQedr9WwU/19+VX7fZIT8O6GTqwWRdbSZKvb50y08Qkbr4FD/cK53mf+QjuH+TTp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U6O6xAAAAN0AAAAPAAAAAAAAAAAA&#10;AAAAAKECAABkcnMvZG93bnJldi54bWxQSwUGAAAAAAQABAD5AAAAkgMAAAAA&#10;" strokecolor="red" strokeweight="1.5pt">
                    <v:stroke endarrow="block"/>
                  </v:shape>
                  <v:shape id="Straight Arrow Connector 1514" o:spid="_x0000_s1681" type="#_x0000_t32" style="position:absolute;left:19851;top:16986;width:272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o7zsQAAADdAAAADwAAAGRycy9kb3ducmV2LnhtbERPTWsCMRC9C/6HMIVepGa3WJWtUaTQ&#10;IkgFtRdvw2bcLG4mS5Lq+u+NIHibx/uc2aKzjTiTD7VjBfkwA0FcOl1zpeBv//02BREissbGMSm4&#10;UoDFvN+bYaHdhbd03sVKpBAOBSowMbaFlKE0ZDEMXUucuKPzFmOCvpLa4yWF20a+Z9lYWqw5NRhs&#10;6ctQedr9WwU/19+VX7fZIT8O6GTqwWRdbSZKvb50y08Qkbr4FD/cK53mf+QjuH+TTp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ujvOxAAAAN0AAAAPAAAAAAAAAAAA&#10;AAAAAKECAABkcnMvZG93bnJldi54bWxQSwUGAAAAAAQABAD5AAAAkgMAAAAA&#10;" strokecolor="red" strokeweight="1.5pt">
                    <v:stroke endarrow="block"/>
                  </v:shape>
                  <v:shape id="Text Box 2293" o:spid="_x0000_s1682" type="#_x0000_t202" style="position:absolute;left:22576;top:16282;width:6700;height:1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FDXcUA&#10;AADdAAAADwAAAGRycy9kb3ducmV2LnhtbERPTWsCMRC9C/0PYQq9SM3a2qVsjSLSQu1F3HrpbdiM&#10;m203kyXJ6vrvjVDwNo/3OfPlYFtxJB8axwqmkwwEceV0w7WC/ffH4yuIEJE1to5JwZkCLBd3ozkW&#10;2p14R8cy1iKFcChQgYmxK6QMlSGLYeI64sQdnLcYE/S11B5PKdy28inLcmmx4dRgsKO1oeqv7K2C&#10;7exna8b94f1rNXv2m32/zn/rUqmH+2H1BiLSEG/if/enTvNfpjlcv0kny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YUNdxQAAAN0AAAAPAAAAAAAAAAAAAAAAAJgCAABkcnMv&#10;ZG93bnJldi54bWxQSwUGAAAAAAQABAD1AAAAigMAAAAA&#10;" stroked="f">
                    <v:textbox style="mso-fit-shape-to-text:t" inset="0,0,0,0">
                      <w:txbxContent>
                        <w:p w:rsidR="00161FC4" w:rsidRPr="00292273" w:rsidRDefault="00161FC4" w:rsidP="00553006">
                          <w:pPr>
                            <w:jc w:val="center"/>
                            <w:rPr>
                              <w:sz w:val="18"/>
                              <w:szCs w:val="18"/>
                              <w:lang w:val="en-CA"/>
                            </w:rPr>
                          </w:pPr>
                          <w:r>
                            <w:rPr>
                              <w:sz w:val="18"/>
                              <w:szCs w:val="18"/>
                              <w:lang w:val="en-CA"/>
                            </w:rPr>
                            <w:t>Module tab</w:t>
                          </w:r>
                        </w:p>
                      </w:txbxContent>
                    </v:textbox>
                  </v:shape>
                  <v:shape id="Text Box 2293" o:spid="_x0000_s1683" type="#_x0000_t202" style="position:absolute;left:6915;top:19151;width:9519;height:1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GfiMQA&#10;AADdAAAADwAAAGRycy9kb3ducmV2LnhtbERPyWrDMBC9F/IPYgK9lEaOoWlwo4QkbqGH9pCFnAdr&#10;YptYIyPJS/6+KhR6m8dbZ7UZTSN6cr62rGA+S0AQF1bXXCo4nz6elyB8QNbYWCYFd/KwWU8eVphp&#10;O/CB+mMoRQxhn6GCKoQ2k9IXFRn0M9sSR+5qncEQoSuldjjEcNPINEkW0mDNsaHClvYVFbdjZxQs&#10;ctcNB94/5ef3L/xuy/Syu1+UepyO2zcQgcbwL/5zf+o4/2X+Cr/fxB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xn4jEAAAA3QAAAA8AAAAAAAAAAAAAAAAAmAIAAGRycy9k&#10;b3ducmV2LnhtbFBLBQYAAAAABAAEAPUAAACJAwAAAAA=&#10;" stroked="f">
                    <v:textbox inset="0,0,0,0">
                      <w:txbxContent>
                        <w:p w:rsidR="00161FC4" w:rsidRPr="00292273" w:rsidRDefault="00161FC4" w:rsidP="00553006">
                          <w:pPr>
                            <w:jc w:val="center"/>
                            <w:rPr>
                              <w:sz w:val="18"/>
                              <w:szCs w:val="18"/>
                              <w:lang w:val="en-CA"/>
                            </w:rPr>
                          </w:pPr>
                          <w:r>
                            <w:rPr>
                              <w:sz w:val="18"/>
                              <w:szCs w:val="18"/>
                              <w:lang w:val="en-CA"/>
                            </w:rPr>
                            <w:t>Body reinforcement</w:t>
                          </w:r>
                        </w:p>
                      </w:txbxContent>
                    </v:textbox>
                  </v:shape>
                </v:group>
                <v:line id="Straight Connector 1522" o:spid="_x0000_s1684" style="position:absolute;flip:x;visibility:visible;mso-wrap-style:square" from="8477,7715" to="8921,14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8bsEAAADdAAAADwAAAGRycy9kb3ducmV2LnhtbERPTWsCMRC9F/ofwhR6q9kuVGRrFCkU&#10;Cp6qHjzOJtNk281kSVJ3/fdGELzN433Ocj35Xpwopi6wgtdZBYJYB9OxVXDYf74sQKSMbLAPTArO&#10;lGC9enxYYmPCyN902mUrSginBhW4nIdGyqQdeUyzMBAX7idEj7nAaKWJOJZw38u6qubSY8elweFA&#10;H4703+7fK/h1h3171u22qnFr55o38WhHpZ6fps07iExTvotv7i9T5r/VNVy/KSfI1Q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jDxuwQAAAN0AAAAPAAAAAAAAAAAAAAAA&#10;AKECAABkcnMvZG93bnJldi54bWxQSwUGAAAAAAQABAD5AAAAjwMAAAAA&#10;" strokecolor="yellow" strokeweight="1.5pt">
                  <v:stroke dashstyle="dashDot"/>
                </v:line>
                <v:line id="Straight Connector 2242" o:spid="_x0000_s1685" style="position:absolute;flip:x;visibility:visible;mso-wrap-style:square" from="11239,7715" to="11684,14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NpusMAAADdAAAADwAAAGRycy9kb3ducmV2LnhtbESPT0sDMRTE74LfITzBm80apMjatBSh&#10;UOipfw4eX5Nnsrp5WZK0u/32RhA8DjPzG2axmkIvrpRyF1nD86wBQWyi7dhpOB03T68gckG22Ecm&#10;DTfKsFre3y2wtXHkPV0PxYkK4dyiBl/K0EqZjaeAeRYH4up9xhSwVJmctAnHCg+9VE0zlwE7rgse&#10;B3r3ZL4Pl6Dhy5+O55s57xqFOzc3vE4fbtT68WFav4EoNJX/8F97azUo9aLg9019An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TabrDAAAA3QAAAA8AAAAAAAAAAAAA&#10;AAAAoQIAAGRycy9kb3ducmV2LnhtbFBLBQYAAAAABAAEAPkAAACRAwAAAAA=&#10;" strokecolor="yellow" strokeweight="1.5pt">
                  <v:stroke dashstyle="dashDot"/>
                </v:line>
                <w10:anchorlock/>
              </v:group>
            </w:pict>
          </mc:Fallback>
        </mc:AlternateContent>
      </w:r>
      <w:r w:rsidR="00CF4BCD" w:rsidRPr="00CF4BCD">
        <w:t xml:space="preserve">Determine the location of the </w:t>
      </w:r>
      <w:r w:rsidR="00CF4BCD">
        <w:t>t</w:t>
      </w:r>
      <w:r w:rsidR="00CF4BCD" w:rsidRPr="00CF4BCD">
        <w:t xml:space="preserve">railer </w:t>
      </w:r>
      <w:r w:rsidR="00CF4BCD">
        <w:t>wire h</w:t>
      </w:r>
      <w:r w:rsidR="00CF4BCD" w:rsidRPr="00CF4BCD">
        <w:t xml:space="preserve">arness </w:t>
      </w:r>
      <w:r w:rsidR="00CF4BCD">
        <w:t>module</w:t>
      </w:r>
      <w:r w:rsidR="00CF4BCD" w:rsidRPr="00CF4BCD">
        <w:t xml:space="preserve"> following the dimensions below as reference</w:t>
      </w:r>
      <w:r w:rsidR="00CF4BCD">
        <w:t xml:space="preserve"> (Fig. </w:t>
      </w:r>
      <w:r w:rsidR="001B30B1">
        <w:t>3</w:t>
      </w:r>
      <w:r w:rsidR="00CF4BCD">
        <w:t>-3).</w:t>
      </w:r>
    </w:p>
    <w:p w:rsidR="00CF4BCD" w:rsidRDefault="00CF4BCD" w:rsidP="00553006">
      <w:pPr>
        <w:pStyle w:val="ProcLevel3"/>
      </w:pPr>
      <w:r w:rsidRPr="00CF4BCD">
        <w:t>Approximately 20 mm away from</w:t>
      </w:r>
      <w:r>
        <w:t xml:space="preserve"> the</w:t>
      </w:r>
      <w:r w:rsidRPr="00CF4BCD">
        <w:t xml:space="preserve"> rear body panel</w:t>
      </w:r>
      <w:r>
        <w:t>.</w:t>
      </w:r>
    </w:p>
    <w:p w:rsidR="00CF4BCD" w:rsidRDefault="00553006" w:rsidP="00553006">
      <w:pPr>
        <w:pStyle w:val="ProcLevel3"/>
      </w:pPr>
      <w:r>
        <w:t>Place t</w:t>
      </w:r>
      <w:r w:rsidR="001247B5">
        <w:t>he m</w:t>
      </w:r>
      <w:r w:rsidR="00CF4BCD" w:rsidRPr="00CF4BCD">
        <w:t xml:space="preserve">odule side tab against </w:t>
      </w:r>
      <w:r w:rsidR="001247B5">
        <w:t xml:space="preserve">the </w:t>
      </w:r>
      <w:r w:rsidR="00CF4BCD" w:rsidRPr="00CF4BCD">
        <w:t>body reinforcement</w:t>
      </w:r>
      <w:r w:rsidR="00CF4BCD">
        <w:t>.</w:t>
      </w:r>
    </w:p>
    <w:p w:rsidR="001247B5" w:rsidRDefault="001247B5" w:rsidP="00553006">
      <w:pPr>
        <w:pStyle w:val="ProcLevel2"/>
      </w:pPr>
      <w:r>
        <w:t>Peel off the double-</w:t>
      </w:r>
      <w:r w:rsidRPr="001247B5">
        <w:t>side</w:t>
      </w:r>
      <w:r>
        <w:t>d</w:t>
      </w:r>
      <w:r w:rsidRPr="001247B5">
        <w:t xml:space="preserve"> tape backing strips</w:t>
      </w:r>
      <w:r>
        <w:t>.</w:t>
      </w:r>
    </w:p>
    <w:p w:rsidR="001247B5" w:rsidRDefault="001247B5" w:rsidP="00553006">
      <w:pPr>
        <w:pStyle w:val="ProcLevel2"/>
      </w:pPr>
      <w:r w:rsidRPr="001247B5">
        <w:t>Apply pressure and secure the module to the vehicle</w:t>
      </w:r>
      <w:r>
        <w:t xml:space="preserve"> (Fig. </w:t>
      </w:r>
      <w:r w:rsidR="001B30B1">
        <w:t>3</w:t>
      </w:r>
      <w:r>
        <w:t>-3).</w:t>
      </w:r>
    </w:p>
    <w:p w:rsidR="00553006" w:rsidRDefault="00553006" w:rsidP="00553006">
      <w:pPr>
        <w:spacing w:after="120" w:line="300" w:lineRule="auto"/>
      </w:pPr>
      <w:r>
        <w:br w:type="page"/>
      </w:r>
    </w:p>
    <w:p w:rsidR="00553006" w:rsidRDefault="00553006" w:rsidP="00D65EFB">
      <w:pPr>
        <w:pStyle w:val="ProcLevel2"/>
        <w:numPr>
          <w:ilvl w:val="0"/>
          <w:numId w:val="0"/>
        </w:numPr>
        <w:ind w:left="360"/>
      </w:pPr>
    </w:p>
    <w:p w:rsidR="001247B5" w:rsidRDefault="00553006" w:rsidP="00D65EFB">
      <w:pPr>
        <w:pStyle w:val="ProcLevel2"/>
      </w:pPr>
      <w:r>
        <w:rPr>
          <w:noProof/>
        </w:rPr>
        <mc:AlternateContent>
          <mc:Choice Requires="wpg">
            <w:drawing>
              <wp:anchor distT="0" distB="0" distL="114300" distR="114300" simplePos="0" relativeHeight="251764224" behindDoc="0" locked="1" layoutInCell="1" allowOverlap="1" wp14:anchorId="45E1E81E" wp14:editId="0692A34A">
                <wp:simplePos x="0" y="0"/>
                <wp:positionH relativeFrom="column">
                  <wp:posOffset>-3246120</wp:posOffset>
                </wp:positionH>
                <wp:positionV relativeFrom="paragraph">
                  <wp:posOffset>0</wp:posOffset>
                </wp:positionV>
                <wp:extent cx="2971800" cy="1975104"/>
                <wp:effectExtent l="19050" t="19050" r="19050" b="25400"/>
                <wp:wrapNone/>
                <wp:docPr id="1532" name="Group 1532"/>
                <wp:cNvGraphicFramePr/>
                <a:graphic xmlns:a="http://schemas.openxmlformats.org/drawingml/2006/main">
                  <a:graphicData uri="http://schemas.microsoft.com/office/word/2010/wordprocessingGroup">
                    <wpg:wgp>
                      <wpg:cNvGrpSpPr/>
                      <wpg:grpSpPr>
                        <a:xfrm>
                          <a:off x="0" y="0"/>
                          <a:ext cx="2971800" cy="1975104"/>
                          <a:chOff x="0" y="0"/>
                          <a:chExt cx="2971800" cy="1978660"/>
                        </a:xfrm>
                      </wpg:grpSpPr>
                      <wpg:grpSp>
                        <wpg:cNvPr id="1525" name="Group 1525"/>
                        <wpg:cNvGrpSpPr/>
                        <wpg:grpSpPr>
                          <a:xfrm>
                            <a:off x="0" y="0"/>
                            <a:ext cx="2971800" cy="1978660"/>
                            <a:chOff x="1111502" y="1004598"/>
                            <a:chExt cx="2973021" cy="1872685"/>
                          </a:xfrm>
                        </wpg:grpSpPr>
                        <pic:pic xmlns:pic="http://schemas.openxmlformats.org/drawingml/2006/picture">
                          <pic:nvPicPr>
                            <pic:cNvPr id="1526" name="Picture 1526"/>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1111502" y="1004598"/>
                              <a:ext cx="2973021" cy="1872685"/>
                            </a:xfrm>
                            <a:prstGeom prst="rect">
                              <a:avLst/>
                            </a:prstGeom>
                            <a:ln>
                              <a:solidFill>
                                <a:schemeClr val="tx1"/>
                              </a:solidFill>
                            </a:ln>
                            <a:extLst>
                              <a:ext uri="{53640926-AAD7-44D8-BBD7-CCE9431645EC}">
                                <a14:shadowObscured xmlns:a14="http://schemas.microsoft.com/office/drawing/2010/main"/>
                              </a:ext>
                            </a:extLst>
                          </pic:spPr>
                        </pic:pic>
                        <wps:wsp>
                          <wps:cNvPr id="1527" name="Text Box 99"/>
                          <wps:cNvSpPr txBox="1">
                            <a:spLocks noChangeArrowheads="1"/>
                          </wps:cNvSpPr>
                          <wps:spPr bwMode="auto">
                            <a:xfrm>
                              <a:off x="1122867" y="2686503"/>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553006">
                                <w:pPr>
                                  <w:pStyle w:val="Fig"/>
                                  <w:jc w:val="center"/>
                                </w:pPr>
                                <w:r>
                                  <w:t>Fig. 3-4</w:t>
                                </w:r>
                              </w:p>
                            </w:txbxContent>
                          </wps:txbx>
                          <wps:bodyPr rot="0" vert="horz" wrap="square" lIns="0" tIns="0" rIns="0" bIns="0" anchor="t" anchorCtr="0" upright="1">
                            <a:noAutofit/>
                          </wps:bodyPr>
                        </wps:wsp>
                      </wpg:grpSp>
                      <wps:wsp>
                        <wps:cNvPr id="1530" name="Right Arrow 1530"/>
                        <wps:cNvSpPr/>
                        <wps:spPr>
                          <a:xfrm rot="18215187">
                            <a:off x="867103" y="1418897"/>
                            <a:ext cx="265430" cy="18415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5E1E81E" id="Group 1532" o:spid="_x0000_s1686" style="position:absolute;left:0;text-align:left;margin-left:-255.6pt;margin-top:0;width:234pt;height:155.5pt;z-index:251764224;mso-position-horizontal-relative:text;mso-position-vertical-relative:text;mso-height-relative:margin" coordsize="29718,197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">
                <v:group id="Group 1525" o:spid="_x0000_s1687" style="position:absolute;width:29718;height:19786" coordorigin="11115,10045" coordsize="29730,18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Y1H8MAAADdAAAADwAAAGRycy9kb3ducmV2LnhtbERPTYvCMBC9L/gfwgje&#10;1rRKF6lGEVHxIAurgngbmrEtNpPSxLb+e7OwsLd5vM9ZrHpTiZYaV1pWEI8jEMSZ1SXnCi7n3ecM&#10;hPPIGivLpOBFDlbLwccCU207/qH25HMRQtilqKDwvk6ldFlBBt3Y1sSBu9vGoA+wyaVusAvhppKT&#10;KPqSBksODQXWtCkoe5yeRsG+w249jbft8XHfvG7n5Pt6jEmp0bBfz0F46v2/+M990GF+Mkn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ZNjUfwwAAAN0AAAAP&#10;AAAAAAAAAAAAAAAAAKoCAABkcnMvZG93bnJldi54bWxQSwUGAAAAAAQABAD6AAAAmgMAAAAA&#10;">
                  <v:shape id="Picture 1526" o:spid="_x0000_s1688" type="#_x0000_t75" style="position:absolute;left:11115;top:10045;width:29730;height:187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uWknIAAAA3QAAAA8AAABkcnMvZG93bnJldi54bWxEj91qAjEQhe8LvkOYQm9Es12ryGoUKbTU&#10;ooI/eD1sptm1m8l2k+r69o1Q8G6Gc843Z6bz1lbiTI0vHSt47icgiHOnSzYKDvu33hiED8gaK8ek&#10;4Eoe5rPOwxQz7S68pfMuGBEh7DNUUIRQZ1L6vCCLvu9q4qh9ucZiiGtjpG7wEuG2kmmSjKTFkuOF&#10;Amt6LSj/3v3aSFn/bN/NApenl8H+s5seu+OV2Sj19NguJiACteFu/k9/6Fh/mI7g9k0cQc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2blpJyAAAAN0AAAAPAAAAAAAAAAAA&#10;AAAAAJ8CAABkcnMvZG93bnJldi54bWxQSwUGAAAAAAQABAD3AAAAlAMAAAAA&#10;" stroked="t" strokecolor="black [3213]">
                    <v:imagedata r:id="rId171" o:title=""/>
                    <v:path arrowok="t"/>
                  </v:shape>
                  <v:shape id="Text Box 99" o:spid="_x0000_s1689" type="#_x0000_t202" style="position:absolute;left:11228;top:26865;width:5487;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1VNcMA&#10;AADdAAAADwAAAGRycy9kb3ducmV2LnhtbERPS4vCMBC+L/gfwix4kTW1sLpUo/ha8KAHH3gemrEt&#10;20xKEm3992ZhYW/z8T1ntuhMLR7kfGVZwWiYgCDOra64UHA5f398gfABWWNtmRQ8ycNi3nubYaZt&#10;y0d6nEIhYgj7DBWUITSZlD4vyaAf2oY4cjfrDIYIXSG1wzaGm1qmSTKWBiuODSU2tC4p/zndjYLx&#10;xt3bI68Hm8t2j4emSK+r51Wp/nu3nIII1IV/8Z97p+P8z3QCv9/EE+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11VNcMAAADdAAAADwAAAAAAAAAAAAAAAACYAgAAZHJzL2Rv&#10;d25yZXYueG1sUEsFBgAAAAAEAAQA9QAAAIgDAAAAAA==&#10;" stroked="f">
                    <v:textbox inset="0,0,0,0">
                      <w:txbxContent>
                        <w:p w:rsidR="00161FC4" w:rsidRDefault="00161FC4" w:rsidP="00553006">
                          <w:pPr>
                            <w:pStyle w:val="Fig"/>
                            <w:jc w:val="center"/>
                          </w:pPr>
                          <w:r>
                            <w:t>Fig. 3-4</w:t>
                          </w:r>
                        </w:p>
                      </w:txbxContent>
                    </v:textbox>
                  </v:shape>
                </v:group>
                <v:shape id="Right Arrow 1530" o:spid="_x0000_s1690" type="#_x0000_t13" style="position:absolute;left:8671;top:14188;width:2654;height:1841;rotation:-369711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wsXsgA&#10;AADdAAAADwAAAGRycy9kb3ducmV2LnhtbESPQWvCQBCF7wX/wzJCb3WjtmJTV6lCoQgVanvocciO&#10;SXB3Ns1uk9Rf7xwKvc3w3rz3zWozeKc6amMd2MB0koEiLoKtuTTw+fFytwQVE7JFF5gM/FKEzXp0&#10;s8Lchp7fqTumUkkIxxwNVCk1udaxqMhjnISGWLRTaD0mWdtS2xZ7CfdOz7JsoT3WLA0VNrSrqDgf&#10;f7yBt8v93E275aFcPO7pq599u23cG3M7Hp6fQCUa0r/57/rVCv7DXPjlGxlBr6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7CxeyAAAAN0AAAAPAAAAAAAAAAAAAAAAAJgCAABk&#10;cnMvZG93bnJldi54bWxQSwUGAAAAAAQABAD1AAAAjQMAAAAA&#10;" adj="14107" fillcolor="yellow" strokecolor="yellow" strokeweight="2pt"/>
                <w10:anchorlock/>
              </v:group>
            </w:pict>
          </mc:Fallback>
        </mc:AlternateContent>
      </w:r>
      <w:r w:rsidR="001247B5">
        <w:t>Pass the t</w:t>
      </w:r>
      <w:r w:rsidR="001247B5" w:rsidRPr="001247B5">
        <w:t xml:space="preserve">railer </w:t>
      </w:r>
      <w:r w:rsidR="001247B5">
        <w:t>sub-w</w:t>
      </w:r>
      <w:r w:rsidR="001247B5" w:rsidRPr="001247B5">
        <w:t xml:space="preserve">ire </w:t>
      </w:r>
      <w:r w:rsidR="001247B5">
        <w:t>h</w:t>
      </w:r>
      <w:r w:rsidR="001247B5" w:rsidRPr="001247B5">
        <w:t>arness through the hole in the body</w:t>
      </w:r>
      <w:r w:rsidR="001247B5">
        <w:t xml:space="preserve"> (Fig. </w:t>
      </w:r>
      <w:r w:rsidR="001B30B1">
        <w:t>3</w:t>
      </w:r>
      <w:r w:rsidR="001247B5">
        <w:t>-4).</w:t>
      </w:r>
    </w:p>
    <w:p w:rsidR="00553006" w:rsidRDefault="00553006" w:rsidP="00D65EFB">
      <w:pPr>
        <w:pStyle w:val="ProcLevel2"/>
        <w:numPr>
          <w:ilvl w:val="0"/>
          <w:numId w:val="0"/>
        </w:numPr>
        <w:ind w:left="360"/>
      </w:pPr>
    </w:p>
    <w:p w:rsidR="00553006" w:rsidRDefault="00553006" w:rsidP="00D65EFB">
      <w:pPr>
        <w:pStyle w:val="ProcLevel2"/>
        <w:numPr>
          <w:ilvl w:val="0"/>
          <w:numId w:val="0"/>
        </w:numPr>
        <w:ind w:left="360"/>
      </w:pPr>
    </w:p>
    <w:p w:rsidR="00553006" w:rsidRDefault="00553006" w:rsidP="00D65EFB">
      <w:pPr>
        <w:pStyle w:val="ProcLevel2"/>
        <w:numPr>
          <w:ilvl w:val="0"/>
          <w:numId w:val="0"/>
        </w:numPr>
        <w:ind w:left="360"/>
      </w:pPr>
    </w:p>
    <w:p w:rsidR="00553006" w:rsidRDefault="00553006" w:rsidP="00D65EFB">
      <w:pPr>
        <w:pStyle w:val="ProcLevel2"/>
        <w:numPr>
          <w:ilvl w:val="0"/>
          <w:numId w:val="0"/>
        </w:numPr>
        <w:ind w:left="360"/>
      </w:pPr>
    </w:p>
    <w:p w:rsidR="00553006" w:rsidRDefault="00553006" w:rsidP="00D65EFB">
      <w:pPr>
        <w:pStyle w:val="ProcLevel2"/>
        <w:numPr>
          <w:ilvl w:val="0"/>
          <w:numId w:val="0"/>
        </w:numPr>
        <w:ind w:left="360"/>
      </w:pPr>
    </w:p>
    <w:p w:rsidR="00553006" w:rsidRDefault="00553006" w:rsidP="00D65EFB">
      <w:pPr>
        <w:pStyle w:val="ProcLevel2"/>
        <w:numPr>
          <w:ilvl w:val="0"/>
          <w:numId w:val="0"/>
        </w:numPr>
        <w:ind w:left="360"/>
      </w:pPr>
    </w:p>
    <w:p w:rsidR="001247B5" w:rsidRDefault="00553006" w:rsidP="00D65EFB">
      <w:pPr>
        <w:pStyle w:val="ProcLevel2"/>
      </w:pPr>
      <w:r>
        <w:rPr>
          <w:noProof/>
        </w:rPr>
        <mc:AlternateContent>
          <mc:Choice Requires="wpg">
            <w:drawing>
              <wp:anchor distT="0" distB="0" distL="114300" distR="114300" simplePos="0" relativeHeight="251766272" behindDoc="0" locked="1" layoutInCell="1" allowOverlap="1" wp14:anchorId="428EFFEF" wp14:editId="02FD5A8E">
                <wp:simplePos x="0" y="0"/>
                <wp:positionH relativeFrom="column">
                  <wp:posOffset>-3248025</wp:posOffset>
                </wp:positionH>
                <wp:positionV relativeFrom="paragraph">
                  <wp:posOffset>-6985</wp:posOffset>
                </wp:positionV>
                <wp:extent cx="2971800" cy="1983740"/>
                <wp:effectExtent l="19050" t="19050" r="19050" b="16510"/>
                <wp:wrapNone/>
                <wp:docPr id="1534" name="Group 1534"/>
                <wp:cNvGraphicFramePr/>
                <a:graphic xmlns:a="http://schemas.openxmlformats.org/drawingml/2006/main">
                  <a:graphicData uri="http://schemas.microsoft.com/office/word/2010/wordprocessingGroup">
                    <wpg:wgp>
                      <wpg:cNvGrpSpPr/>
                      <wpg:grpSpPr>
                        <a:xfrm>
                          <a:off x="0" y="0"/>
                          <a:ext cx="2971800" cy="1983740"/>
                          <a:chOff x="1117058" y="1004598"/>
                          <a:chExt cx="2973021" cy="1879711"/>
                        </a:xfrm>
                      </wpg:grpSpPr>
                      <pic:pic xmlns:pic="http://schemas.openxmlformats.org/drawingml/2006/picture">
                        <pic:nvPicPr>
                          <pic:cNvPr id="1535" name="Picture 1535"/>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1117058" y="1004598"/>
                            <a:ext cx="2973021" cy="1879711"/>
                          </a:xfrm>
                          <a:prstGeom prst="rect">
                            <a:avLst/>
                          </a:prstGeom>
                          <a:ln>
                            <a:solidFill>
                              <a:schemeClr val="tx1"/>
                            </a:solidFill>
                          </a:ln>
                          <a:extLst>
                            <a:ext uri="{53640926-AAD7-44D8-BBD7-CCE9431645EC}">
                              <a14:shadowObscured xmlns:a14="http://schemas.microsoft.com/office/drawing/2010/main"/>
                            </a:ext>
                          </a:extLst>
                        </pic:spPr>
                      </pic:pic>
                      <wps:wsp>
                        <wps:cNvPr id="2432" name="Text Box 99"/>
                        <wps:cNvSpPr txBox="1">
                          <a:spLocks noChangeArrowheads="1"/>
                        </wps:cNvSpPr>
                        <wps:spPr bwMode="auto">
                          <a:xfrm>
                            <a:off x="1122867" y="2693970"/>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553006">
                              <w:pPr>
                                <w:pStyle w:val="Fig"/>
                                <w:jc w:val="center"/>
                              </w:pPr>
                              <w:r>
                                <w:t>Fig. 3-5</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428EFFEF" id="Group 1534" o:spid="_x0000_s1691" style="position:absolute;left:0;text-align:left;margin-left:-255.75pt;margin-top:-.55pt;width:234pt;height:156.2pt;z-index:251766272;mso-position-horizontal-relative:text;mso-position-vertical-relative:text;mso-height-relative:margin" coordorigin="11170,10045" coordsize="29730,187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">
                <v:shape id="Picture 1535" o:spid="_x0000_s1692" type="#_x0000_t75" style="position:absolute;left:11170;top:10045;width:29730;height:18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mGsHBAAAA3QAAAA8AAABkcnMvZG93bnJldi54bWxET02LwjAQvQv+hzDC3jTVpUW6RhFBd29i&#10;9eJttpltyzaT0kTb/nsjCN7m8T5ntelNLe7UusqygvksAkGcW11xoeBy3k+XIJxH1lhbJgUDOdis&#10;x6MVptp2fKJ75gsRQtilqKD0vkmldHlJBt3MNsSB+7OtQR9gW0jdYhfCTS0XUZRIgxWHhhIb2pWU&#10;/2c3o2Dnh62kuPtuDvHvZYj2yTG7Jkp9TPrtFwhPvX+LX+4fHebHnzE8vwknyP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rmGsHBAAAA3QAAAA8AAAAAAAAAAAAAAAAAnwIA&#10;AGRycy9kb3ducmV2LnhtbFBLBQYAAAAABAAEAPcAAACNAwAAAAA=&#10;" stroked="t" strokecolor="black [3213]">
                  <v:imagedata r:id="rId173" o:title=""/>
                  <v:path arrowok="t"/>
                </v:shape>
                <v:shape id="Text Box 99" o:spid="_x0000_s1693" type="#_x0000_t202" style="position:absolute;left:11228;top:26939;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gS/MYA&#10;AADdAAAADwAAAGRycy9kb3ducmV2LnhtbESPT4vCMBTE7wt+h/CEvSyabl1EqlFcXWEP68E/eH40&#10;z7bYvJQk2vrtN4LgcZiZ3zCzRWdqcSPnK8sKPocJCOLc6ooLBcfDZjAB4QOyxtoyKbiTh8W89zbD&#10;TNuWd3Tbh0JECPsMFZQhNJmUPi/JoB/ahjh6Z+sMhihdIbXDNsJNLdMkGUuDFceFEhtalZRf9lej&#10;YLx213bHq4/18ecPt02Rnr7vJ6Xe+91yCiJQF17hZ/tXK0i/Rik83sQn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gS/MYAAADdAAAADwAAAAAAAAAAAAAAAACYAgAAZHJz&#10;L2Rvd25yZXYueG1sUEsFBgAAAAAEAAQA9QAAAIsDAAAAAA==&#10;" stroked="f">
                  <v:textbox inset="0,0,0,0">
                    <w:txbxContent>
                      <w:p w:rsidR="00161FC4" w:rsidRDefault="00161FC4" w:rsidP="00553006">
                        <w:pPr>
                          <w:pStyle w:val="Fig"/>
                          <w:jc w:val="center"/>
                        </w:pPr>
                        <w:r>
                          <w:t>Fig. 3-5</w:t>
                        </w:r>
                      </w:p>
                    </w:txbxContent>
                  </v:textbox>
                </v:shape>
                <w10:anchorlock/>
              </v:group>
            </w:pict>
          </mc:Fallback>
        </mc:AlternateContent>
      </w:r>
      <w:r w:rsidR="001247B5">
        <w:t>Insert the s</w:t>
      </w:r>
      <w:r w:rsidR="001247B5" w:rsidRPr="001247B5">
        <w:t>ub-</w:t>
      </w:r>
      <w:r w:rsidR="001247B5">
        <w:t>w</w:t>
      </w:r>
      <w:r w:rsidR="001247B5" w:rsidRPr="001247B5">
        <w:t>ire grommet into the body hole</w:t>
      </w:r>
      <w:r w:rsidR="001B30B1">
        <w:t xml:space="preserve"> (Fig. 3</w:t>
      </w:r>
      <w:r w:rsidR="001247B5">
        <w:t>-5).</w:t>
      </w:r>
    </w:p>
    <w:p w:rsidR="00553006" w:rsidRDefault="00553006" w:rsidP="00D65EFB">
      <w:pPr>
        <w:pStyle w:val="ProcLevel2"/>
        <w:numPr>
          <w:ilvl w:val="0"/>
          <w:numId w:val="0"/>
        </w:numPr>
        <w:ind w:left="360"/>
      </w:pPr>
    </w:p>
    <w:p w:rsidR="00553006" w:rsidRDefault="00553006" w:rsidP="00D65EFB">
      <w:pPr>
        <w:pStyle w:val="ProcLevel2"/>
        <w:numPr>
          <w:ilvl w:val="0"/>
          <w:numId w:val="0"/>
        </w:numPr>
        <w:ind w:left="360"/>
      </w:pPr>
    </w:p>
    <w:p w:rsidR="00553006" w:rsidRDefault="00553006" w:rsidP="00D65EFB">
      <w:pPr>
        <w:pStyle w:val="ProcLevel2"/>
        <w:numPr>
          <w:ilvl w:val="0"/>
          <w:numId w:val="0"/>
        </w:numPr>
        <w:ind w:left="360"/>
      </w:pPr>
    </w:p>
    <w:p w:rsidR="00553006" w:rsidRDefault="00553006" w:rsidP="00D65EFB">
      <w:pPr>
        <w:pStyle w:val="ProcLevel2"/>
        <w:numPr>
          <w:ilvl w:val="0"/>
          <w:numId w:val="0"/>
        </w:numPr>
        <w:ind w:left="360"/>
      </w:pPr>
    </w:p>
    <w:p w:rsidR="00553006" w:rsidRDefault="00553006" w:rsidP="00D65EFB">
      <w:pPr>
        <w:pStyle w:val="ProcLevel2"/>
        <w:numPr>
          <w:ilvl w:val="0"/>
          <w:numId w:val="0"/>
        </w:numPr>
        <w:ind w:left="360"/>
      </w:pPr>
    </w:p>
    <w:p w:rsidR="00553006" w:rsidRDefault="00553006" w:rsidP="00D65EFB">
      <w:pPr>
        <w:pStyle w:val="ProcLevel2"/>
        <w:numPr>
          <w:ilvl w:val="0"/>
          <w:numId w:val="0"/>
        </w:numPr>
        <w:ind w:left="360"/>
      </w:pPr>
    </w:p>
    <w:p w:rsidR="001247B5" w:rsidRDefault="00553006" w:rsidP="00D65EFB">
      <w:pPr>
        <w:pStyle w:val="ProcLevel2"/>
      </w:pPr>
      <w:r>
        <w:rPr>
          <w:noProof/>
        </w:rPr>
        <mc:AlternateContent>
          <mc:Choice Requires="wpg">
            <w:drawing>
              <wp:anchor distT="0" distB="0" distL="114300" distR="114300" simplePos="0" relativeHeight="251770368" behindDoc="0" locked="1" layoutInCell="1" allowOverlap="1" wp14:anchorId="4C87AE2F" wp14:editId="0C322E8D">
                <wp:simplePos x="0" y="0"/>
                <wp:positionH relativeFrom="column">
                  <wp:posOffset>-3246120</wp:posOffset>
                </wp:positionH>
                <wp:positionV relativeFrom="paragraph">
                  <wp:posOffset>0</wp:posOffset>
                </wp:positionV>
                <wp:extent cx="2971800" cy="1947672"/>
                <wp:effectExtent l="19050" t="19050" r="19050" b="14605"/>
                <wp:wrapNone/>
                <wp:docPr id="2438" name="Group 2438"/>
                <wp:cNvGraphicFramePr/>
                <a:graphic xmlns:a="http://schemas.openxmlformats.org/drawingml/2006/main">
                  <a:graphicData uri="http://schemas.microsoft.com/office/word/2010/wordprocessingGroup">
                    <wpg:wgp>
                      <wpg:cNvGrpSpPr/>
                      <wpg:grpSpPr>
                        <a:xfrm>
                          <a:off x="0" y="0"/>
                          <a:ext cx="2971800" cy="1947672"/>
                          <a:chOff x="0" y="0"/>
                          <a:chExt cx="2971800" cy="1951362"/>
                        </a:xfrm>
                      </wpg:grpSpPr>
                      <wpg:grpSp>
                        <wpg:cNvPr id="2435" name="Group 2435"/>
                        <wpg:cNvGrpSpPr/>
                        <wpg:grpSpPr>
                          <a:xfrm>
                            <a:off x="0" y="0"/>
                            <a:ext cx="2971800" cy="1951362"/>
                            <a:chOff x="1117058" y="1020174"/>
                            <a:chExt cx="2973021" cy="1848558"/>
                          </a:xfrm>
                        </wpg:grpSpPr>
                        <pic:pic xmlns:pic="http://schemas.openxmlformats.org/drawingml/2006/picture">
                          <pic:nvPicPr>
                            <pic:cNvPr id="2436" name="Picture 2436"/>
                            <pic:cNvPicPr>
                              <a:picLocks noChangeAspect="1"/>
                            </pic:cNvPicPr>
                          </pic:nvPicPr>
                          <pic:blipFill>
                            <a:blip r:embed="rId174">
                              <a:extLst>
                                <a:ext uri="{28A0092B-C50C-407E-A947-70E740481C1C}">
                                  <a14:useLocalDpi xmlns:a14="http://schemas.microsoft.com/office/drawing/2010/main" val="0"/>
                                </a:ext>
                              </a:extLst>
                            </a:blip>
                            <a:stretch>
                              <a:fillRect/>
                            </a:stretch>
                          </pic:blipFill>
                          <pic:spPr bwMode="auto">
                            <a:xfrm>
                              <a:off x="1117058" y="1020174"/>
                              <a:ext cx="2973021" cy="1848558"/>
                            </a:xfrm>
                            <a:prstGeom prst="rect">
                              <a:avLst/>
                            </a:prstGeom>
                            <a:ln>
                              <a:solidFill>
                                <a:schemeClr val="tx1"/>
                              </a:solidFill>
                            </a:ln>
                            <a:extLst>
                              <a:ext uri="{53640926-AAD7-44D8-BBD7-CCE9431645EC}">
                                <a14:shadowObscured xmlns:a14="http://schemas.microsoft.com/office/drawing/2010/main"/>
                              </a:ext>
                            </a:extLst>
                          </pic:spPr>
                        </pic:pic>
                        <wps:wsp>
                          <wps:cNvPr id="2437" name="Text Box 99"/>
                          <wps:cNvSpPr txBox="1">
                            <a:spLocks noChangeArrowheads="1"/>
                          </wps:cNvSpPr>
                          <wps:spPr bwMode="auto">
                            <a:xfrm>
                              <a:off x="1122867" y="2679036"/>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553006">
                                <w:pPr>
                                  <w:pStyle w:val="Fig"/>
                                  <w:jc w:val="center"/>
                                </w:pPr>
                                <w:r>
                                  <w:t>Fig. 3-6</w:t>
                                </w:r>
                              </w:p>
                            </w:txbxContent>
                          </wps:txbx>
                          <wps:bodyPr rot="0" vert="horz" wrap="square" lIns="0" tIns="0" rIns="0" bIns="0" anchor="t" anchorCtr="0" upright="1">
                            <a:noAutofit/>
                          </wps:bodyPr>
                        </wps:wsp>
                      </wpg:grpSp>
                      <wps:wsp>
                        <wps:cNvPr id="2382" name="Oval 2382"/>
                        <wps:cNvSpPr/>
                        <wps:spPr>
                          <a:xfrm>
                            <a:off x="1135117" y="543234"/>
                            <a:ext cx="714375" cy="73660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C87AE2F" id="Group 2438" o:spid="_x0000_s1694" style="position:absolute;left:0;text-align:left;margin-left:-255.6pt;margin-top:0;width:234pt;height:153.35pt;z-index:251770368;mso-position-horizontal-relative:text;mso-position-vertical-relative:text;mso-height-relative:margin" coordsize="29718,195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tAAxBZG9iZV9DTQAB/+4ADkFkb2JlAGSAAAAA&#10;Af/bAIQADAgICAkIDAkJDBELCgsRFQ8MDA8VGBMTFRMTGBEMDAwMDAwRDAwMDAwMDAwMDAwMDAwM&#10;DAwMDAwMDAwMDAwMDAENCwsNDg0QDg4QFA4ODhQUDg4ODhQRDAwMDAwREQwMDAwMDBEMDAwMDAwM&#10;DAwMDAwMDAwMDAwMDAwMDAwMDAwM/8AAEQgAaQ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G0AAAAAFJnaHRsb25n&#10;AAACmA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7QAMQWRvYmVfQ00AAf/uAA5BZG9iZQBkgAAAAAH/2wCEAAwICAgJCAwJCQwRCwoL&#10;ERUPDAwPFRgTExUTExgRDAwMDAwMEQwMDAwMDAwMDAwMDAwMDAwMDAwMDAwMDAwMDAwBDQsLDQ4N&#10;EA4OEBQODg4UFA4ODg4UEQwMDAwMEREMDAwMDAwRDAwMDAwMDAwMDAwMDAwMDAwMDAwMDAwMDAwM&#10;DP/AABEIAGkAoAMBIgACEQEDEQH/3QAEAAr/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Dw/eHBhY2tldCBlbmQ9InciPz7/4gxY&#10;SUNDX1BST0ZJTEUAAQEAAAxITGlubwIQAABtbnRyUkdCIFhZWiAHzgACAAkABgAxAABhY3NwTVNG&#10;VAAAAABJRUMgc1JHQgAAAAAAAAAAAAAAAA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">
                <v:group id="Group 2435" o:spid="_x0000_s1695" style="position:absolute;width:29718;height:19513" coordorigin="11170,10201" coordsize="29730,184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ZNFOxgAAAN0A&#10;AAAPAAAAAAAAAAAAAAAAAKoCAABkcnMvZG93bnJldi54bWxQSwUGAAAAAAQABAD6AAAAnQMAAAAA&#10;">
                  <v:shape id="Picture 2436" o:spid="_x0000_s1696" type="#_x0000_t75" style="position:absolute;left:11170;top:10201;width:29730;height:18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VobHAAAA3QAAAA8AAABkcnMvZG93bnJldi54bWxEj0FrwkAUhO8F/8PyCt50U5XQRlcJolha&#10;PNQUvD6zzySYfRuz2xj/fbcg9DjMzDfMYtWbWnTUusqygpdxBII4t7riQsF3th29gnAeWWNtmRTc&#10;ycFqOXhaYKLtjb+oO/hCBAi7BBWU3jeJlC4vyaAb24Y4eGfbGvRBtoXULd4C3NRyEkWxNFhxWCix&#10;oXVJ+eXwYxR8ZOnp+hZ/Ft16v9lddp07Zmmu1PC5T+cgPPX+P/xov2sFk9k0hr834QnI5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dVobHAAAA3QAAAA8AAAAAAAAAAAAA&#10;AAAAnwIAAGRycy9kb3ducmV2LnhtbFBLBQYAAAAABAAEAPcAAACTAwAAAAA=&#10;" stroked="t" strokecolor="black [3213]">
                    <v:imagedata r:id="rId175" o:title=""/>
                    <v:path arrowok="t"/>
                  </v:shape>
                  <v:shape id="Text Box 99" o:spid="_x0000_s1697" type="#_x0000_t202" style="position:absolute;left:11228;top:26790;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xZMcA&#10;AADdAAAADwAAAGRycy9kb3ducmV2LnhtbESPzWvCQBTE74L/w/IKvUjdmIqV1FX8aMGDHvzA8yP7&#10;moRm34bd1cT/vlsQPA4z8xtmtuhMLW7kfGVZwWiYgCDOra64UHA+fb9NQfiArLG2TAru5GEx7/dm&#10;mGnb8oFux1CICGGfoYIyhCaT0uclGfRD2xBH78c6gyFKV0jtsI1wU8s0SSbSYMVxocSG1iXlv8er&#10;UTDZuGt74PVgc/7a4b4p0svqflHq9aVbfoII1IVn+NHeagXp+P0D/t/EJ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PsWTHAAAA3QAAAA8AAAAAAAAAAAAAAAAAmAIAAGRy&#10;cy9kb3ducmV2LnhtbFBLBQYAAAAABAAEAPUAAACMAwAAAAA=&#10;" stroked="f">
                    <v:textbox inset="0,0,0,0">
                      <w:txbxContent>
                        <w:p w:rsidR="00161FC4" w:rsidRDefault="00161FC4" w:rsidP="00553006">
                          <w:pPr>
                            <w:pStyle w:val="Fig"/>
                            <w:jc w:val="center"/>
                          </w:pPr>
                          <w:r>
                            <w:t>Fig. 3-6</w:t>
                          </w:r>
                        </w:p>
                      </w:txbxContent>
                    </v:textbox>
                  </v:shape>
                </v:group>
                <v:oval id="Oval 2382" o:spid="_x0000_s1698" style="position:absolute;left:11351;top:5432;width:7143;height:73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O888MA&#10;AADdAAAADwAAAGRycy9kb3ducmV2LnhtbESPUUsDMRCE3wX/Q1jBF7E5T5ByNi1VEHzU1h+wXNbL&#10;tcnmTLZ3Z3+9EQQfh5n5hllt5uDVSCn3kQ3cLSpQxG20PXcGPvYvt0tQWZAt+shk4JsybNaXFyts&#10;bJz4ncaddKpAODdowIkMjda5dRQwL+JAXLzPmAJKkanTNuFU4MHruqoedMCey4LDgZ4dtcfdKRio&#10;5KmeTvtR/MGfv85yuElvjoy5vpq3j6CEZvkP/7VfrYH6flnD75vyBP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O888MAAADdAAAADwAAAAAAAAAAAAAAAACYAgAAZHJzL2Rv&#10;d25yZXYueG1sUEsFBgAAAAAEAAQA9QAAAIgDAAAAAA==&#10;" filled="f" strokecolor="red" strokeweight="2pt">
                  <v:stroke dashstyle="dash"/>
                </v:oval>
                <w10:anchorlock/>
              </v:group>
            </w:pict>
          </mc:Fallback>
        </mc:AlternateContent>
      </w:r>
      <w:r w:rsidR="001247B5" w:rsidRPr="001247B5">
        <w:t>Make sure the grommet is fully seated to vehicle body hole</w:t>
      </w:r>
      <w:r w:rsidR="001B30B1">
        <w:t xml:space="preserve"> (Fig. 3</w:t>
      </w:r>
      <w:r w:rsidR="001247B5">
        <w:t>-6).</w:t>
      </w:r>
    </w:p>
    <w:p w:rsidR="00D65EFB" w:rsidRDefault="00D65EFB" w:rsidP="00D65EFB">
      <w:pPr>
        <w:spacing w:after="120" w:line="300" w:lineRule="auto"/>
      </w:pPr>
      <w:r>
        <w:br w:type="page"/>
      </w:r>
    </w:p>
    <w:p w:rsidR="00D65EFB" w:rsidRDefault="00D65EFB" w:rsidP="00D65EFB">
      <w:pPr>
        <w:pStyle w:val="ProcLevel2"/>
        <w:numPr>
          <w:ilvl w:val="0"/>
          <w:numId w:val="0"/>
        </w:numPr>
        <w:ind w:left="360"/>
      </w:pPr>
    </w:p>
    <w:p w:rsidR="001247B5" w:rsidRDefault="00D65EFB" w:rsidP="00D65EFB">
      <w:pPr>
        <w:pStyle w:val="ProcLevel2"/>
      </w:pPr>
      <w:r>
        <w:rPr>
          <w:noProof/>
        </w:rPr>
        <mc:AlternateContent>
          <mc:Choice Requires="wpg">
            <w:drawing>
              <wp:anchor distT="0" distB="0" distL="114300" distR="114300" simplePos="0" relativeHeight="251772416" behindDoc="0" locked="1" layoutInCell="1" allowOverlap="1" wp14:anchorId="2BEF8F2F" wp14:editId="2054DA03">
                <wp:simplePos x="0" y="0"/>
                <wp:positionH relativeFrom="column">
                  <wp:posOffset>-3248025</wp:posOffset>
                </wp:positionH>
                <wp:positionV relativeFrom="paragraph">
                  <wp:posOffset>0</wp:posOffset>
                </wp:positionV>
                <wp:extent cx="2971800" cy="2231136"/>
                <wp:effectExtent l="19050" t="19050" r="19050" b="17145"/>
                <wp:wrapNone/>
                <wp:docPr id="2439" name="Group 2439"/>
                <wp:cNvGraphicFramePr/>
                <a:graphic xmlns:a="http://schemas.openxmlformats.org/drawingml/2006/main">
                  <a:graphicData uri="http://schemas.microsoft.com/office/word/2010/wordprocessingGroup">
                    <wpg:wgp>
                      <wpg:cNvGrpSpPr/>
                      <wpg:grpSpPr>
                        <a:xfrm>
                          <a:off x="0" y="0"/>
                          <a:ext cx="2971800" cy="2231136"/>
                          <a:chOff x="1283589" y="1004598"/>
                          <a:chExt cx="2973021" cy="2116062"/>
                        </a:xfrm>
                      </wpg:grpSpPr>
                      <pic:pic xmlns:pic="http://schemas.openxmlformats.org/drawingml/2006/picture">
                        <pic:nvPicPr>
                          <pic:cNvPr id="2440" name="Picture 2440"/>
                          <pic:cNvPicPr preferRelativeResize="0">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1283589" y="1004598"/>
                            <a:ext cx="2973021" cy="2116062"/>
                          </a:xfrm>
                          <a:prstGeom prst="rect">
                            <a:avLst/>
                          </a:prstGeom>
                          <a:ln>
                            <a:solidFill>
                              <a:schemeClr val="tx1"/>
                            </a:solidFill>
                          </a:ln>
                          <a:extLst>
                            <a:ext uri="{53640926-AAD7-44D8-BBD7-CCE9431645EC}">
                              <a14:shadowObscured xmlns:a14="http://schemas.microsoft.com/office/drawing/2010/main"/>
                            </a:ext>
                          </a:extLst>
                        </pic:spPr>
                      </pic:pic>
                      <wps:wsp>
                        <wps:cNvPr id="2441" name="Text Box 99"/>
                        <wps:cNvSpPr txBox="1">
                          <a:spLocks noChangeArrowheads="1"/>
                        </wps:cNvSpPr>
                        <wps:spPr bwMode="auto">
                          <a:xfrm>
                            <a:off x="1294791" y="2930692"/>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D65EFB">
                              <w:pPr>
                                <w:pStyle w:val="Fig"/>
                                <w:jc w:val="center"/>
                              </w:pPr>
                              <w:r>
                                <w:t>Fig. 3-7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BEF8F2F" id="Group 2439" o:spid="_x0000_s1698" style="position:absolute;left:0;text-align:left;margin-left:-255.75pt;margin-top:0;width:234pt;height:175.7pt;z-index:251772416;mso-position-horizontal-relative:text;mso-position-vertical-relative:text;mso-width-relative:margin;mso-height-relative:margin" coordorigin="12835,10045" coordsize="29730,2116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">
                <v:shape id="Picture 2440" o:spid="_x0000_s1699" type="#_x0000_t75" style="position:absolute;left:12835;top:10045;width:29731;height:2116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htIXFAAAA3QAAAA8AAABkcnMvZG93bnJldi54bWxET89rwjAUvgv7H8Ib7CKa1jkZnVGkINsu&#10;Qp0Hd3trnm2xeQlN1nb//XIQPH58v9fb0bSip843lhWk8wQEcWl1w5WC09d+9grCB2SNrWVS8Ece&#10;tpuHyRozbQcuqD+GSsQQ9hkqqENwmZS+rMmgn1tHHLmL7QyGCLtK6g6HGG5auUiSlTTYcGyo0VFe&#10;U3k9/hoF+3S8FLvpy7nJK3forz/fz++fTqmnx3H3BiLQGO7im/tDK1gsl3F/fBOfgNz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obSFxQAAAN0AAAAPAAAAAAAAAAAAAAAA&#10;AJ8CAABkcnMvZG93bnJldi54bWxQSwUGAAAAAAQABAD3AAAAkQMAAAAA&#10;" stroked="t" strokecolor="black [3213]">
                  <v:imagedata r:id="rId177" o:title=""/>
                  <v:path arrowok="t"/>
                </v:shape>
                <v:shape id="Text Box 99" o:spid="_x0000_s1700" type="#_x0000_t202" style="position:absolute;left:12947;top:29306;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z/9sUA&#10;AADdAAAADwAAAGRycy9kb3ducmV2LnhtbESPT4vCMBTE7wt+h/CEvSyaWkSWahT/rOBhPeiK50fz&#10;bIvNS0mird/eCAseh5n5DTNbdKYWd3K+sqxgNExAEOdWV1woOP1tB98gfEDWWFsmBQ/ysJj3PmaY&#10;advyge7HUIgIYZ+hgjKEJpPS5yUZ9EPbEEfvYp3BEKUrpHbYRripZZokE2mw4rhQYkPrkvLr8WYU&#10;TDbu1h54/bU5/fzivinS8+pxVuqz3y2nIAJ14R3+b++0gnQ8HsHrTXw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rP/2xQAAAN0AAAAPAAAAAAAAAAAAAAAAAJgCAABkcnMv&#10;ZG93bnJldi54bWxQSwUGAAAAAAQABAD1AAAAigMAAAAA&#10;" stroked="f">
                  <v:textbox inset="0,0,0,0">
                    <w:txbxContent>
                      <w:p w:rsidR="00161FC4" w:rsidRDefault="00161FC4" w:rsidP="00D65EFB">
                        <w:pPr>
                          <w:pStyle w:val="Fig"/>
                          <w:jc w:val="center"/>
                        </w:pPr>
                        <w:r>
                          <w:t>Fig. 3-7</w:t>
                        </w:r>
                      </w:p>
                    </w:txbxContent>
                  </v:textbox>
                </v:shape>
                <w10:anchorlock/>
              </v:group>
            </w:pict>
          </mc:Fallback>
        </mc:AlternateContent>
      </w:r>
      <w:r w:rsidR="001247B5" w:rsidRPr="001247B5">
        <w:t>Connect the 4</w:t>
      </w:r>
      <w:r w:rsidR="001247B5">
        <w:t xml:space="preserve"> pin in-line connector between the t</w:t>
      </w:r>
      <w:r w:rsidR="001247B5" w:rsidRPr="001247B5">
        <w:t xml:space="preserve">railer </w:t>
      </w:r>
      <w:r w:rsidR="001247B5">
        <w:t>sub-wi</w:t>
      </w:r>
      <w:r w:rsidR="001247B5" w:rsidRPr="001247B5">
        <w:t xml:space="preserve">re and </w:t>
      </w:r>
      <w:r w:rsidR="001247B5">
        <w:t>m</w:t>
      </w:r>
      <w:r w:rsidR="001247B5" w:rsidRPr="001247B5">
        <w:t xml:space="preserve">odule </w:t>
      </w:r>
      <w:r w:rsidR="001247B5">
        <w:t>h</w:t>
      </w:r>
      <w:r w:rsidR="001247B5" w:rsidRPr="001247B5">
        <w:t>arnesses</w:t>
      </w:r>
      <w:r w:rsidR="001247B5">
        <w:t xml:space="preserve"> (Fig. </w:t>
      </w:r>
      <w:r w:rsidR="001B30B1">
        <w:t>3</w:t>
      </w:r>
      <w:r w:rsidR="001247B5">
        <w:t>-7).</w:t>
      </w:r>
    </w:p>
    <w:p w:rsidR="001247B5" w:rsidRDefault="001247B5" w:rsidP="00D65EFB">
      <w:pPr>
        <w:pStyle w:val="ProcLevel2"/>
        <w:numPr>
          <w:ilvl w:val="0"/>
          <w:numId w:val="0"/>
        </w:numPr>
        <w:ind w:left="360"/>
      </w:pPr>
      <w:r>
        <w:rPr>
          <w:noProof/>
        </w:rPr>
        <w:drawing>
          <wp:anchor distT="0" distB="0" distL="114300" distR="114300" simplePos="0" relativeHeight="251592192" behindDoc="0" locked="1" layoutInCell="1" allowOverlap="1" wp14:anchorId="723C7A0E" wp14:editId="15236A8B">
            <wp:simplePos x="0" y="0"/>
            <wp:positionH relativeFrom="column">
              <wp:posOffset>-18415</wp:posOffset>
            </wp:positionH>
            <wp:positionV relativeFrom="paragraph">
              <wp:posOffset>-57150</wp:posOffset>
            </wp:positionV>
            <wp:extent cx="228600" cy="228600"/>
            <wp:effectExtent l="0" t="0" r="0" b="0"/>
            <wp:wrapNone/>
            <wp:docPr id="142" name="Picture 142"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aution_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 xml:space="preserve">NOTE: </w:t>
      </w:r>
      <w:r w:rsidRPr="001247B5">
        <w:t xml:space="preserve">Make sure </w:t>
      </w:r>
      <w:r>
        <w:t xml:space="preserve">the </w:t>
      </w:r>
      <w:r w:rsidRPr="001247B5">
        <w:t>connectors are fully engaged.</w:t>
      </w:r>
    </w:p>
    <w:p w:rsidR="00D65EFB" w:rsidRDefault="00D65EFB" w:rsidP="00D65EFB">
      <w:pPr>
        <w:pStyle w:val="ProcLevel2"/>
        <w:numPr>
          <w:ilvl w:val="0"/>
          <w:numId w:val="0"/>
        </w:numPr>
        <w:ind w:left="360"/>
      </w:pPr>
    </w:p>
    <w:p w:rsidR="00D65EFB" w:rsidRDefault="00D65EFB" w:rsidP="00D65EFB">
      <w:pPr>
        <w:pStyle w:val="ProcLevel2"/>
        <w:numPr>
          <w:ilvl w:val="0"/>
          <w:numId w:val="0"/>
        </w:numPr>
        <w:ind w:left="360"/>
      </w:pPr>
    </w:p>
    <w:p w:rsidR="00D65EFB" w:rsidRDefault="00D65EFB" w:rsidP="00D65EFB">
      <w:pPr>
        <w:pStyle w:val="ProcLevel2"/>
        <w:numPr>
          <w:ilvl w:val="0"/>
          <w:numId w:val="0"/>
        </w:numPr>
        <w:ind w:left="360"/>
      </w:pPr>
    </w:p>
    <w:p w:rsidR="00D65EFB" w:rsidRPr="001247B5" w:rsidRDefault="00D65EFB" w:rsidP="00D65EFB">
      <w:pPr>
        <w:pStyle w:val="ProcLevel2"/>
        <w:numPr>
          <w:ilvl w:val="0"/>
          <w:numId w:val="0"/>
        </w:numPr>
        <w:ind w:left="360"/>
      </w:pPr>
    </w:p>
    <w:p w:rsidR="001247B5" w:rsidRDefault="00D65EFB" w:rsidP="00D65EFB">
      <w:pPr>
        <w:pStyle w:val="ProcLevel2"/>
      </w:pPr>
      <w:r>
        <w:rPr>
          <w:noProof/>
        </w:rPr>
        <mc:AlternateContent>
          <mc:Choice Requires="wpg">
            <w:drawing>
              <wp:anchor distT="0" distB="0" distL="114300" distR="114300" simplePos="0" relativeHeight="251774464" behindDoc="0" locked="1" layoutInCell="1" allowOverlap="1" wp14:anchorId="0ABB08ED" wp14:editId="445228F1">
                <wp:simplePos x="0" y="0"/>
                <wp:positionH relativeFrom="column">
                  <wp:posOffset>-3246120</wp:posOffset>
                </wp:positionH>
                <wp:positionV relativeFrom="paragraph">
                  <wp:posOffset>0</wp:posOffset>
                </wp:positionV>
                <wp:extent cx="2971800" cy="1975104"/>
                <wp:effectExtent l="19050" t="19050" r="19050" b="25400"/>
                <wp:wrapNone/>
                <wp:docPr id="2442" name="Group 2442"/>
                <wp:cNvGraphicFramePr/>
                <a:graphic xmlns:a="http://schemas.openxmlformats.org/drawingml/2006/main">
                  <a:graphicData uri="http://schemas.microsoft.com/office/word/2010/wordprocessingGroup">
                    <wpg:wgp>
                      <wpg:cNvGrpSpPr/>
                      <wpg:grpSpPr>
                        <a:xfrm>
                          <a:off x="0" y="0"/>
                          <a:ext cx="2971800" cy="1975104"/>
                          <a:chOff x="1279016" y="1118901"/>
                          <a:chExt cx="2973021" cy="1880942"/>
                        </a:xfrm>
                      </wpg:grpSpPr>
                      <pic:pic xmlns:pic="http://schemas.openxmlformats.org/drawingml/2006/picture">
                        <pic:nvPicPr>
                          <pic:cNvPr id="2443" name="Picture 2443"/>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bwMode="auto">
                          <a:xfrm>
                            <a:off x="1279016" y="1118901"/>
                            <a:ext cx="2973021" cy="1880942"/>
                          </a:xfrm>
                          <a:prstGeom prst="rect">
                            <a:avLst/>
                          </a:prstGeom>
                          <a:ln>
                            <a:solidFill>
                              <a:schemeClr val="tx1"/>
                            </a:solidFill>
                          </a:ln>
                          <a:extLst>
                            <a:ext uri="{53640926-AAD7-44D8-BBD7-CCE9431645EC}">
                              <a14:shadowObscured xmlns:a14="http://schemas.microsoft.com/office/drawing/2010/main"/>
                            </a:ext>
                          </a:extLst>
                        </pic:spPr>
                      </pic:pic>
                      <wps:wsp>
                        <wps:cNvPr id="2452" name="Text Box 99"/>
                        <wps:cNvSpPr txBox="1">
                          <a:spLocks noChangeArrowheads="1"/>
                        </wps:cNvSpPr>
                        <wps:spPr bwMode="auto">
                          <a:xfrm>
                            <a:off x="1286904" y="2810824"/>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D65EFB">
                              <w:pPr>
                                <w:pStyle w:val="Fig"/>
                                <w:jc w:val="center"/>
                              </w:pPr>
                              <w:r>
                                <w:t>Fig. 3-8</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ABB08ED" id="Group 2442" o:spid="_x0000_s1702" style="position:absolute;left:0;text-align:left;margin-left:-255.6pt;margin-top:0;width:234pt;height:155.5pt;z-index:251774464;mso-position-horizontal-relative:text;mso-position-vertical-relative:text;mso-width-relative:margin;mso-height-relative:margin" coordorigin="12790,11189" coordsize="29730,188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">
                <v:shape id="Picture 2443" o:spid="_x0000_s1703" type="#_x0000_t75" style="position:absolute;left:12790;top:11189;width:29730;height:18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RYGjGAAAA3QAAAA8AAABkcnMvZG93bnJldi54bWxEj0FLAzEUhO+C/yE8oRex2W5bK2vT0hYK&#10;Cr101ftz89wsbl5Ckrbbf28EweMwM98wy/Vge3GmEDvHCibjAgRx43THrYL3t/3DE4iYkDX2jknB&#10;lSKsV7c3S6y0u/CRznVqRYZwrFCBSclXUsbGkMU4dp44e18uWExZhlbqgJcMt70si+JRWuw4Lxj0&#10;tDPUfNcnq8Cfym5Xf14PON++Gv8xX9wPi6DU6G7YPININKT/8F/7RSsoZ7Mp/L7JT0C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FgaMYAAADdAAAADwAAAAAAAAAAAAAA&#10;AACfAgAAZHJzL2Rvd25yZXYueG1sUEsFBgAAAAAEAAQA9wAAAJIDAAAAAA==&#10;" stroked="t" strokecolor="black [3213]">
                  <v:imagedata r:id="rId179" o:title=""/>
                  <v:path arrowok="t"/>
                </v:shape>
                <v:shape id="Text Box 99" o:spid="_x0000_s1704" type="#_x0000_t202" style="position:absolute;left:12869;top:28108;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f3XMYA&#10;AADdAAAADwAAAGRycy9kb3ducmV2LnhtbESPT4vCMBTE7wt+h/CEvSyabnFFqlFcXWEP68E/eH40&#10;z7bYvJQk2vrtN4LgcZiZ3zCzRWdqcSPnK8sKPocJCOLc6ooLBcfDZjAB4QOyxtoyKbiTh8W89zbD&#10;TNuWd3Tbh0JECPsMFZQhNJmUPi/JoB/ahjh6Z+sMhihdIbXDNsJNLdMkGUuDFceFEhtalZRf9lej&#10;YLx213bHq4/18ecPt02Rnr7vJ6Xe+91yCiJQF17hZ/tXK0hHXyk83sQn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Kf3XMYAAADdAAAADwAAAAAAAAAAAAAAAACYAgAAZHJz&#10;L2Rvd25yZXYueG1sUEsFBgAAAAAEAAQA9QAAAIsDAAAAAA==&#10;" stroked="f">
                  <v:textbox inset="0,0,0,0">
                    <w:txbxContent>
                      <w:p w:rsidR="00161FC4" w:rsidRDefault="00161FC4" w:rsidP="00D65EFB">
                        <w:pPr>
                          <w:pStyle w:val="Fig"/>
                          <w:jc w:val="center"/>
                        </w:pPr>
                        <w:r>
                          <w:t>Fig. 3-8</w:t>
                        </w:r>
                      </w:p>
                    </w:txbxContent>
                  </v:textbox>
                </v:shape>
                <w10:anchorlock/>
              </v:group>
            </w:pict>
          </mc:Fallback>
        </mc:AlternateContent>
      </w:r>
      <w:r w:rsidR="001247B5" w:rsidRPr="001247B5">
        <w:t>Wrap the 4</w:t>
      </w:r>
      <w:r w:rsidR="001247B5">
        <w:t xml:space="preserve"> p</w:t>
      </w:r>
      <w:r w:rsidR="001247B5" w:rsidRPr="001247B5">
        <w:t>in in-line connector with a piece of foam tape</w:t>
      </w:r>
      <w:r w:rsidR="001B30B1">
        <w:t xml:space="preserve"> (Fig. 3</w:t>
      </w:r>
      <w:r w:rsidR="001247B5">
        <w:t>-8).</w:t>
      </w:r>
    </w:p>
    <w:p w:rsidR="00D65EFB" w:rsidRDefault="00D65EFB" w:rsidP="00D65EFB">
      <w:pPr>
        <w:pStyle w:val="ProcLevel2"/>
        <w:numPr>
          <w:ilvl w:val="0"/>
          <w:numId w:val="0"/>
        </w:numPr>
        <w:ind w:left="360"/>
      </w:pPr>
    </w:p>
    <w:p w:rsidR="00D65EFB" w:rsidRDefault="00D65EFB" w:rsidP="00D65EFB">
      <w:pPr>
        <w:pStyle w:val="ProcLevel2"/>
        <w:numPr>
          <w:ilvl w:val="0"/>
          <w:numId w:val="0"/>
        </w:numPr>
        <w:ind w:left="360"/>
      </w:pPr>
    </w:p>
    <w:p w:rsidR="00D65EFB" w:rsidRDefault="00D65EFB" w:rsidP="00D65EFB">
      <w:pPr>
        <w:pStyle w:val="ProcLevel2"/>
        <w:numPr>
          <w:ilvl w:val="0"/>
          <w:numId w:val="0"/>
        </w:numPr>
        <w:ind w:left="360"/>
      </w:pPr>
    </w:p>
    <w:p w:rsidR="00D65EFB" w:rsidRDefault="00D65EFB" w:rsidP="00D65EFB">
      <w:pPr>
        <w:pStyle w:val="ProcLevel2"/>
        <w:numPr>
          <w:ilvl w:val="0"/>
          <w:numId w:val="0"/>
        </w:numPr>
        <w:ind w:left="360"/>
      </w:pPr>
    </w:p>
    <w:p w:rsidR="00D65EFB" w:rsidRDefault="00D65EFB" w:rsidP="00D65EFB">
      <w:pPr>
        <w:pStyle w:val="ProcLevel2"/>
        <w:numPr>
          <w:ilvl w:val="0"/>
          <w:numId w:val="0"/>
        </w:numPr>
        <w:ind w:left="360"/>
      </w:pPr>
    </w:p>
    <w:p w:rsidR="00D65EFB" w:rsidRDefault="00D65EFB" w:rsidP="00D65EFB">
      <w:pPr>
        <w:pStyle w:val="ProcLevel2"/>
        <w:numPr>
          <w:ilvl w:val="0"/>
          <w:numId w:val="0"/>
        </w:numPr>
        <w:ind w:left="360"/>
      </w:pPr>
    </w:p>
    <w:p w:rsidR="001247B5" w:rsidRDefault="00D3423D" w:rsidP="00D65EFB">
      <w:pPr>
        <w:pStyle w:val="ProcLevel2"/>
      </w:pPr>
      <w:r>
        <w:rPr>
          <w:noProof/>
        </w:rPr>
        <mc:AlternateContent>
          <mc:Choice Requires="wpg">
            <w:drawing>
              <wp:anchor distT="0" distB="0" distL="114300" distR="114300" simplePos="0" relativeHeight="252109312" behindDoc="0" locked="1" layoutInCell="1" allowOverlap="1" wp14:anchorId="0D10C432" wp14:editId="57436411">
                <wp:simplePos x="0" y="0"/>
                <wp:positionH relativeFrom="column">
                  <wp:posOffset>-3248025</wp:posOffset>
                </wp:positionH>
                <wp:positionV relativeFrom="paragraph">
                  <wp:posOffset>635</wp:posOffset>
                </wp:positionV>
                <wp:extent cx="2971800" cy="2230120"/>
                <wp:effectExtent l="19050" t="19050" r="19050" b="17780"/>
                <wp:wrapNone/>
                <wp:docPr id="3053" name="Group 3053"/>
                <wp:cNvGraphicFramePr/>
                <a:graphic xmlns:a="http://schemas.openxmlformats.org/drawingml/2006/main">
                  <a:graphicData uri="http://schemas.microsoft.com/office/word/2010/wordprocessingGroup">
                    <wpg:wgp>
                      <wpg:cNvGrpSpPr/>
                      <wpg:grpSpPr>
                        <a:xfrm>
                          <a:off x="0" y="0"/>
                          <a:ext cx="2971800" cy="2230120"/>
                          <a:chOff x="0" y="95816"/>
                          <a:chExt cx="2971800" cy="2233047"/>
                        </a:xfrm>
                      </wpg:grpSpPr>
                      <wpg:grpSp>
                        <wpg:cNvPr id="37" name="Group 37"/>
                        <wpg:cNvGrpSpPr/>
                        <wpg:grpSpPr>
                          <a:xfrm>
                            <a:off x="0" y="100013"/>
                            <a:ext cx="2971800" cy="2228850"/>
                            <a:chOff x="0" y="1142"/>
                            <a:chExt cx="2971800" cy="2228472"/>
                          </a:xfrm>
                        </wpg:grpSpPr>
                        <wpg:grpSp>
                          <wpg:cNvPr id="2371" name="Group 2371"/>
                          <wpg:cNvGrpSpPr/>
                          <wpg:grpSpPr>
                            <a:xfrm>
                              <a:off x="0" y="1142"/>
                              <a:ext cx="2971800" cy="2228472"/>
                              <a:chOff x="0" y="1143"/>
                              <a:chExt cx="2971800" cy="2230375"/>
                            </a:xfrm>
                          </wpg:grpSpPr>
                          <wpg:grpSp>
                            <wpg:cNvPr id="2453" name="Group 2453"/>
                            <wpg:cNvGrpSpPr/>
                            <wpg:grpSpPr>
                              <a:xfrm>
                                <a:off x="0" y="1143"/>
                                <a:ext cx="2971800" cy="2230375"/>
                                <a:chOff x="1286227" y="1005683"/>
                                <a:chExt cx="2973021" cy="2117663"/>
                              </a:xfrm>
                            </wpg:grpSpPr>
                            <pic:pic xmlns:pic="http://schemas.openxmlformats.org/drawingml/2006/picture">
                              <pic:nvPicPr>
                                <pic:cNvPr id="2457" name="Picture 2457"/>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bwMode="auto">
                                <a:xfrm>
                                  <a:off x="1286227" y="1005683"/>
                                  <a:ext cx="2973021" cy="2117663"/>
                                </a:xfrm>
                                <a:prstGeom prst="rect">
                                  <a:avLst/>
                                </a:prstGeom>
                                <a:ln>
                                  <a:solidFill>
                                    <a:schemeClr val="tx1"/>
                                  </a:solidFill>
                                </a:ln>
                                <a:extLst>
                                  <a:ext uri="{53640926-AAD7-44D8-BBD7-CCE9431645EC}">
                                    <a14:shadowObscured xmlns:a14="http://schemas.microsoft.com/office/drawing/2010/main"/>
                                  </a:ext>
                                </a:extLst>
                              </pic:spPr>
                            </pic:pic>
                            <wps:wsp>
                              <wps:cNvPr id="2368" name="Text Box 99"/>
                              <wps:cNvSpPr txBox="1">
                                <a:spLocks noChangeArrowheads="1"/>
                              </wps:cNvSpPr>
                              <wps:spPr bwMode="auto">
                                <a:xfrm>
                                  <a:off x="1294791" y="2930694"/>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D3423D">
                                    <w:pPr>
                                      <w:pStyle w:val="Fig"/>
                                      <w:jc w:val="center"/>
                                    </w:pPr>
                                    <w:r>
                                      <w:t>Fig. 3-9</w:t>
                                    </w:r>
                                  </w:p>
                                </w:txbxContent>
                              </wps:txbx>
                              <wps:bodyPr rot="0" vert="horz" wrap="square" lIns="0" tIns="0" rIns="0" bIns="0" anchor="t" anchorCtr="0" upright="1">
                                <a:noAutofit/>
                              </wps:bodyPr>
                            </wps:wsp>
                          </wpg:grpSp>
                          <wps:wsp>
                            <wps:cNvPr id="2369" name="AutoShape 1878"/>
                            <wps:cNvSpPr>
                              <a:spLocks noChangeArrowheads="1"/>
                            </wps:cNvSpPr>
                            <wps:spPr bwMode="auto">
                              <a:xfrm>
                                <a:off x="1735455" y="1290567"/>
                                <a:ext cx="217170" cy="201295"/>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D3423D">
                                  <w:pPr>
                                    <w:jc w:val="center"/>
                                    <w:rPr>
                                      <w:color w:val="FF0000"/>
                                      <w:sz w:val="18"/>
                                      <w:szCs w:val="18"/>
                                      <w:lang w:val="en-CA"/>
                                    </w:rPr>
                                  </w:pPr>
                                  <w:r>
                                    <w:rPr>
                                      <w:color w:val="FF0000"/>
                                      <w:sz w:val="18"/>
                                      <w:szCs w:val="18"/>
                                      <w:lang w:val="en-CA"/>
                                    </w:rPr>
                                    <w:t>24</w:t>
                                  </w:r>
                                </w:p>
                              </w:txbxContent>
                            </wps:txbx>
                            <wps:bodyPr rot="0" vert="horz" wrap="square" lIns="18288" tIns="18288" rIns="18288" bIns="18288" anchor="t" anchorCtr="0" upright="1">
                              <a:noAutofit/>
                            </wps:bodyPr>
                          </wps:wsp>
                          <wps:wsp>
                            <wps:cNvPr id="3009" name="Line 2403"/>
                            <wps:cNvCnPr>
                              <a:cxnSpLocks noChangeShapeType="1"/>
                              <a:stCxn id="2369" idx="0"/>
                            </wps:cNvCnPr>
                            <wps:spPr bwMode="auto">
                              <a:xfrm flipH="1" flipV="1">
                                <a:off x="1643062" y="1004816"/>
                                <a:ext cx="200978" cy="28575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70" name="Line 2403"/>
                            <wps:cNvCnPr>
                              <a:cxnSpLocks noChangeShapeType="1"/>
                              <a:stCxn id="36" idx="2"/>
                            </wps:cNvCnPr>
                            <wps:spPr bwMode="auto">
                              <a:xfrm>
                                <a:off x="2137904" y="220519"/>
                                <a:ext cx="148096" cy="155553"/>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6" name="AutoShape 1878"/>
                          <wps:cNvSpPr>
                            <a:spLocks noChangeArrowheads="1"/>
                          </wps:cNvSpPr>
                          <wps:spPr bwMode="auto">
                            <a:xfrm>
                              <a:off x="2029319" y="19671"/>
                              <a:ext cx="217170" cy="200660"/>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D3423D">
                                <w:pPr>
                                  <w:jc w:val="center"/>
                                  <w:rPr>
                                    <w:color w:val="FF0000"/>
                                    <w:sz w:val="18"/>
                                    <w:szCs w:val="18"/>
                                    <w:lang w:val="en-CA"/>
                                  </w:rPr>
                                </w:pPr>
                                <w:r>
                                  <w:rPr>
                                    <w:color w:val="FF0000"/>
                                    <w:sz w:val="18"/>
                                    <w:szCs w:val="18"/>
                                    <w:lang w:val="en-CA"/>
                                  </w:rPr>
                                  <w:t>25</w:t>
                                </w:r>
                              </w:p>
                            </w:txbxContent>
                          </wps:txbx>
                          <wps:bodyPr rot="0" vert="horz" wrap="square" lIns="18288" tIns="18288" rIns="18288" bIns="18288" anchor="t" anchorCtr="0" upright="1">
                            <a:noAutofit/>
                          </wps:bodyPr>
                        </wps:wsp>
                      </wpg:grpSp>
                      <wps:wsp>
                        <wps:cNvPr id="79" name="Freeform 79"/>
                        <wps:cNvSpPr/>
                        <wps:spPr>
                          <a:xfrm>
                            <a:off x="1062038" y="95816"/>
                            <a:ext cx="1452562" cy="1696479"/>
                          </a:xfrm>
                          <a:custGeom>
                            <a:avLst/>
                            <a:gdLst>
                              <a:gd name="connsiteX0" fmla="*/ 0 w 1534602"/>
                              <a:gd name="connsiteY0" fmla="*/ 1773141 h 1792540"/>
                              <a:gd name="connsiteX1" fmla="*/ 151075 w 1534602"/>
                              <a:gd name="connsiteY1" fmla="*/ 1749287 h 1792540"/>
                              <a:gd name="connsiteX2" fmla="*/ 246491 w 1534602"/>
                              <a:gd name="connsiteY2" fmla="*/ 1391478 h 1792540"/>
                              <a:gd name="connsiteX3" fmla="*/ 357809 w 1534602"/>
                              <a:gd name="connsiteY3" fmla="*/ 1144988 h 1792540"/>
                              <a:gd name="connsiteX4" fmla="*/ 787179 w 1534602"/>
                              <a:gd name="connsiteY4" fmla="*/ 946205 h 1792540"/>
                              <a:gd name="connsiteX5" fmla="*/ 1160891 w 1534602"/>
                              <a:gd name="connsiteY5" fmla="*/ 620201 h 1792540"/>
                              <a:gd name="connsiteX6" fmla="*/ 1439186 w 1534602"/>
                              <a:gd name="connsiteY6" fmla="*/ 262393 h 1792540"/>
                              <a:gd name="connsiteX7" fmla="*/ 1534602 w 1534602"/>
                              <a:gd name="connsiteY7" fmla="*/ 0 h 17925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534602" h="1792540">
                                <a:moveTo>
                                  <a:pt x="0" y="1773141"/>
                                </a:moveTo>
                                <a:cubicBezTo>
                                  <a:pt x="54996" y="1793019"/>
                                  <a:pt x="109993" y="1812898"/>
                                  <a:pt x="151075" y="1749287"/>
                                </a:cubicBezTo>
                                <a:cubicBezTo>
                                  <a:pt x="192157" y="1685676"/>
                                  <a:pt x="212035" y="1492194"/>
                                  <a:pt x="246491" y="1391478"/>
                                </a:cubicBezTo>
                                <a:cubicBezTo>
                                  <a:pt x="280947" y="1290762"/>
                                  <a:pt x="267694" y="1219200"/>
                                  <a:pt x="357809" y="1144988"/>
                                </a:cubicBezTo>
                                <a:cubicBezTo>
                                  <a:pt x="447924" y="1070776"/>
                                  <a:pt x="653332" y="1033669"/>
                                  <a:pt x="787179" y="946205"/>
                                </a:cubicBezTo>
                                <a:cubicBezTo>
                                  <a:pt x="921026" y="858741"/>
                                  <a:pt x="1052223" y="734170"/>
                                  <a:pt x="1160891" y="620201"/>
                                </a:cubicBezTo>
                                <a:cubicBezTo>
                                  <a:pt x="1269559" y="506232"/>
                                  <a:pt x="1376901" y="365760"/>
                                  <a:pt x="1439186" y="262393"/>
                                </a:cubicBezTo>
                                <a:cubicBezTo>
                                  <a:pt x="1501471" y="159026"/>
                                  <a:pt x="1518036" y="79513"/>
                                  <a:pt x="1534602" y="0"/>
                                </a:cubicBezTo>
                              </a:path>
                            </a:pathLst>
                          </a:custGeom>
                          <a:noFill/>
                          <a:ln w="28575">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D10C432" id="Group 3053" o:spid="_x0000_s1704" style="position:absolute;left:0;text-align:left;margin-left:-255.75pt;margin-top:.05pt;width:234pt;height:175.6pt;z-index:252109312;mso-position-horizontal-relative:text;mso-position-vertical-relative:text;mso-height-relative:margin" coordorigin=",958" coordsize="29718,2233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">
                <v:group id="Group 37" o:spid="_x0000_s1705" style="position:absolute;top:1000;width:29718;height:22288" coordorigin=",11" coordsize="29718,22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group id="Group 2371" o:spid="_x0000_s1706" style="position:absolute;top:11;width:29718;height:22285" coordorigin=",11" coordsize="29718,223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j6MUAAADdAAAADwAAAGRycy9kb3ducmV2LnhtbESPQYvCMBSE78L+h/AE&#10;b5pWWV2qUURW2YMsqAvi7dE822LzUprY1n9vhAWPw8x8wyxWnSlFQ7UrLCuIRxEI4tTqgjMFf6ft&#10;8AuE88gaS8uk4EEOVsuP3gITbVs+UHP0mQgQdgkqyL2vEildmpNBN7IVcfCutjbog6wzqWtsA9yU&#10;chxFU2mw4LCQY0WbnNLb8W4U7Fps15P4u9nfrpvH5fT5e97HpNSg363nIDx1/h3+b/9oBePJLI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qfo+jFAAAA3QAA&#10;AA8AAAAAAAAAAAAAAAAAqgIAAGRycy9kb3ducmV2LnhtbFBLBQYAAAAABAAEAPoAAACcAwAAAAA=&#10;">
                    <v:group id="Group 2453" o:spid="_x0000_s1707" style="position:absolute;top:11;width:29718;height:22304" coordorigin="12862,10056" coordsize="29730,211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HgkBxgAAAN0A&#10;AAAPAAAAAAAAAAAAAAAAAKoCAABkcnMvZG93bnJldi54bWxQSwUGAAAAAAQABAD6AAAAnQMAAAAA&#10;">
                      <v:shape id="Picture 2457" o:spid="_x0000_s1708" type="#_x0000_t75" style="position:absolute;left:12862;top:10056;width:29730;height:21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8//bJAAAA3QAAAA8AAABkcnMvZG93bnJldi54bWxEj91qwkAUhO8LvsNyCr0R3dS2RqOrlIYW&#10;qRDwB8G7Q/Y0CWbPhuzWpG/fLQi9HGbmG2a57k0trtS6yrKCx3EEgji3uuJCwfHwPpqBcB5ZY22Z&#10;FPyQg/VqcLfERNuOd3Td+0IECLsEFZTeN4mULi/JoBvbhjh4X7Y16INsC6lb7ALc1HISRVNpsOKw&#10;UGJDbyXll/23UZDGT+c4Pc3nH8Ntl2bdZyZdkSn1cN+/LkB46v1/+NbeaAWT55cY/t6EJyBXv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MXz/9skAAADdAAAADwAAAAAAAAAA&#10;AAAAAACfAgAAZHJzL2Rvd25yZXYueG1sUEsFBgAAAAAEAAQA9wAAAJUDAAAAAA==&#10;" stroked="t" strokecolor="black [3213]">
                        <v:imagedata r:id="rId181" o:title=""/>
                        <v:path arrowok="t"/>
                      </v:shape>
                      <v:shape id="Text Box 99" o:spid="_x0000_s1709" type="#_x0000_t202" style="position:absolute;left:12947;top:29306;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HbsIA&#10;AADdAAAADwAAAGRycy9kb3ducmV2LnhtbERPy4rCMBTdD/gP4QpuBk3tQJFqFJ8wi5mFD1xfmmtb&#10;bG5KEm39e7MYmOXhvBer3jTiSc7XlhVMJwkI4sLqmksFl/NhPAPhA7LGxjIpeJGH1XLwscBc246P&#10;9DyFUsQQ9jkqqEJocyl9UZFBP7EtceRu1hkMEbpSaoddDDeNTJMkkwZrjg0VtrStqLifHkZBtnOP&#10;7sjbz91l/4O/bZleN6+rUqNhv56DCNSHf/Gf+1srSL+yODe+iU9AL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cduwgAAAN0AAAAPAAAAAAAAAAAAAAAAAJgCAABkcnMvZG93&#10;bnJldi54bWxQSwUGAAAAAAQABAD1AAAAhwMAAAAA&#10;" stroked="f">
                        <v:textbox inset="0,0,0,0">
                          <w:txbxContent>
                            <w:p w:rsidR="00161FC4" w:rsidRDefault="00161FC4" w:rsidP="00D3423D">
                              <w:pPr>
                                <w:pStyle w:val="Fig"/>
                                <w:jc w:val="center"/>
                              </w:pPr>
                              <w:r>
                                <w:t>Fig. 3-9</w:t>
                              </w:r>
                            </w:p>
                          </w:txbxContent>
                        </v:textbox>
                      </v:shape>
                    </v:group>
                    <v:roundrect id="AutoShape 1878" o:spid="_x0000_s1710" style="position:absolute;left:17354;top:12905;width:2172;height:20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fspcYA&#10;AADdAAAADwAAAGRycy9kb3ducmV2LnhtbESPT2vCQBTE7wW/w/IEb3Wjgn+iq4il0qPRUsjtJfua&#10;pGbfhuxq0m/vFgoeh5n5DbPZ9aYWd2pdZVnBZByBIM6trrhQ8Hl5f12CcB5ZY22ZFPySg9128LLB&#10;WNuOE7qffSEChF2MCkrvm1hKl5dk0I1tQxy8b9sa9EG2hdQtdgFuajmNork0WHFYKLGhQ0n59Xwz&#10;CpJj+mbSfbP4SU9Jl00oW3zJTKnRsN+vQXjq/TP83/7QCqaz+Qr+3oQnIL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fspcYAAADdAAAADwAAAAAAAAAAAAAAAACYAgAAZHJz&#10;L2Rvd25yZXYueG1sUEsFBgAAAAAEAAQA9QAAAIsDAAAAAA==&#10;" strokecolor="red" strokeweight="1.25pt">
                      <v:textbox inset="1.44pt,1.44pt,1.44pt,1.44pt">
                        <w:txbxContent>
                          <w:p w:rsidR="00161FC4" w:rsidRPr="00E74760" w:rsidRDefault="00161FC4" w:rsidP="00D3423D">
                            <w:pPr>
                              <w:jc w:val="center"/>
                              <w:rPr>
                                <w:color w:val="FF0000"/>
                                <w:sz w:val="18"/>
                                <w:szCs w:val="18"/>
                                <w:lang w:val="en-CA"/>
                              </w:rPr>
                            </w:pPr>
                            <w:r>
                              <w:rPr>
                                <w:color w:val="FF0000"/>
                                <w:sz w:val="18"/>
                                <w:szCs w:val="18"/>
                                <w:lang w:val="en-CA"/>
                              </w:rPr>
                              <w:t>24</w:t>
                            </w:r>
                          </w:p>
                        </w:txbxContent>
                      </v:textbox>
                    </v:roundrect>
                    <v:line id="Line 2403" o:spid="_x0000_s1711" style="position:absolute;flip:x y;visibility:visible;mso-wrap-style:square" from="16430,10048" to="18440,12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IkcMYAAADdAAAADwAAAGRycy9kb3ducmV2LnhtbESPT2sCMRTE70K/Q3gFb5qoIHU1Sin4&#10;7yBFW/H63Dx3Fzcvyyauq5++KRR6HGbmN8xs0dpSNFT7wrGGQV+BIE6dKTjT8P217L2B8AHZYOmY&#10;NDzIw2L+0plhYtyd99QcQiYihH2CGvIQqkRKn+Zk0fddRRy9i6sthijrTJoa7xFuSzlUaiwtFhwX&#10;cqzoI6f0erhZDc/Vc92sLW65PJ4+B7diUu3PO627r+37FESgNvyH/9obo2Gk1AR+38QnIO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iJHDGAAAA3QAAAA8AAAAAAAAA&#10;AAAAAAAAoQIAAGRycy9kb3ducmV2LnhtbFBLBQYAAAAABAAEAPkAAACUAwAAAAA=&#10;" strokecolor="red" strokeweight="1.25pt">
                      <v:stroke endarrow="block"/>
                    </v:line>
                    <v:line id="Line 2403" o:spid="_x0000_s1712" style="position:absolute;visibility:visible;mso-wrap-style:square" from="21379,2205" to="22860,3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sMcMMAAADdAAAADwAAAGRycy9kb3ducmV2LnhtbERPy4rCMBTdC/MP4Q6403RUVKpRBkXo&#10;RvExILO7NNe2M81NbaKtf28WgsvDec+XrSnFnWpXWFbw1Y9AEKdWF5wp+DltelMQziNrLC2Tggc5&#10;WC4+OnOMtW34QPejz0QIYRejgtz7KpbSpTkZdH1bEQfuYmuDPsA6k7rGJoSbUg6iaCwNFhwacqxo&#10;lVP6f7wZBdekaUfD1XT7a5PJmv5G52S3PyvV/Wy/ZyA8tf4tfrkTrWAwnIT94U14AnLx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bDHDDAAAA3QAAAA8AAAAAAAAAAAAA&#10;AAAAoQIAAGRycy9kb3ducmV2LnhtbFBLBQYAAAAABAAEAPkAAACRAwAAAAA=&#10;" strokecolor="yellow" strokeweight="1.25pt">
                      <v:stroke endarrow="block"/>
                    </v:line>
                  </v:group>
                  <v:roundrect id="AutoShape 1878" o:spid="_x0000_s1713" style="position:absolute;left:20293;top:196;width:2171;height:200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gIPMQA&#10;AADbAAAADwAAAGRycy9kb3ducmV2LnhtbESPQWvCQBSE74X+h+UVvJmNFrSkriFULB6NlkJuL9nX&#10;JG32bciuJv77bkHocZiZb5hNOplOXGlwrWUFiygGQVxZ3XKt4OO8n7+AcB5ZY2eZFNzIQbp9fNhg&#10;ou3IOV1PvhYBwi5BBY33fSKlqxoy6CLbEwfvyw4GfZBDLfWAY4CbTi7jeCUNthwWGuzpraHq53Qx&#10;CvL3YmeKrF9/F8d8LBdUrj9lqdTsacpeQXia/H/43j5oBc8r+PsSfoD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oCDzEAAAA2wAAAA8AAAAAAAAAAAAAAAAAmAIAAGRycy9k&#10;b3ducmV2LnhtbFBLBQYAAAAABAAEAPUAAACJAwAAAAA=&#10;" strokecolor="red" strokeweight="1.25pt">
                    <v:textbox inset="1.44pt,1.44pt,1.44pt,1.44pt">
                      <w:txbxContent>
                        <w:p w:rsidR="00161FC4" w:rsidRPr="00E74760" w:rsidRDefault="00161FC4" w:rsidP="00D3423D">
                          <w:pPr>
                            <w:jc w:val="center"/>
                            <w:rPr>
                              <w:color w:val="FF0000"/>
                              <w:sz w:val="18"/>
                              <w:szCs w:val="18"/>
                              <w:lang w:val="en-CA"/>
                            </w:rPr>
                          </w:pPr>
                          <w:r>
                            <w:rPr>
                              <w:color w:val="FF0000"/>
                              <w:sz w:val="18"/>
                              <w:szCs w:val="18"/>
                              <w:lang w:val="en-CA"/>
                            </w:rPr>
                            <w:t>25</w:t>
                          </w:r>
                        </w:p>
                      </w:txbxContent>
                    </v:textbox>
                  </v:roundrect>
                </v:group>
                <v:shape id="Freeform 79" o:spid="_x0000_s1714" style="position:absolute;left:10620;top:958;width:14526;height:16964;visibility:visible;mso-wrap-style:square;v-text-anchor:middle" coordsize="1534602,1792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ygd8UA&#10;AADbAAAADwAAAGRycy9kb3ducmV2LnhtbESPQWvCQBSE74L/YXlCL1I3FrVNdJUqtPSqtj0/ss8k&#10;mn2b7q4m+uu7hYLHYWa+YRarztTiQs5XlhWMRwkI4tzqigsFn/u3xxcQPiBrrC2Tgit5WC37vQVm&#10;2ra8pcsuFCJC2GeooAyhyaT0eUkG/cg2xNE7WGcwROkKqR22EW5q+ZQkM2mw4rhQYkObkvLT7mwU&#10;TG/pevjDw+vWVevJ9+z9+HWbHJV6GHSvcxCBunAP/7c/tILnFP6+xB8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DKB3xQAAANsAAAAPAAAAAAAAAAAAAAAAAJgCAABkcnMv&#10;ZG93bnJldi54bWxQSwUGAAAAAAQABAD1AAAAigMAAAAA&#10;" path="m,1773141v54996,19878,109993,39757,151075,-23854c192157,1685676,212035,1492194,246491,1391478v34456,-100716,21203,-172278,111318,-246490c447924,1070776,653332,1033669,787179,946205,921026,858741,1052223,734170,1160891,620201,1269559,506232,1376901,365760,1439186,262393,1501471,159026,1518036,79513,1534602,e" filled="f" strokecolor="lime" strokeweight="2.25pt">
                  <v:path arrowok="t" o:connecttype="custom" o:connectlocs="0,1678120;142999,1655544;233314,1316910;338680,1083629;745096,895499;1098830,586965;1362247,248332;1452562,0" o:connectangles="0,0,0,0,0,0,0,0"/>
                </v:shape>
                <w10:anchorlock/>
              </v:group>
            </w:pict>
          </mc:Fallback>
        </mc:AlternateContent>
      </w:r>
      <w:r w:rsidR="001247B5" w:rsidRPr="001247B5">
        <w:t xml:space="preserve">Start routing and securing the </w:t>
      </w:r>
      <w:r w:rsidR="001247B5">
        <w:t>t</w:t>
      </w:r>
      <w:r w:rsidR="001247B5" w:rsidRPr="001247B5">
        <w:t xml:space="preserve">railer </w:t>
      </w:r>
      <w:r w:rsidR="001247B5">
        <w:t>module h</w:t>
      </w:r>
      <w:r w:rsidR="001247B5" w:rsidRPr="001247B5">
        <w:t>arness in</w:t>
      </w:r>
      <w:r w:rsidR="001247B5">
        <w:t xml:space="preserve"> the</w:t>
      </w:r>
      <w:r w:rsidR="001247B5" w:rsidRPr="001247B5">
        <w:t xml:space="preserve"> rear wheel house LH area </w:t>
      </w:r>
      <w:r w:rsidR="001247B5">
        <w:t>(</w:t>
      </w:r>
      <w:r w:rsidR="001247B5" w:rsidRPr="001247B5">
        <w:t>Fig</w:t>
      </w:r>
      <w:r w:rsidR="001247B5">
        <w:t>.</w:t>
      </w:r>
      <w:r w:rsidR="001247B5" w:rsidRPr="001247B5">
        <w:t xml:space="preserve"> </w:t>
      </w:r>
      <w:r w:rsidR="001B30B1">
        <w:t>3</w:t>
      </w:r>
      <w:r w:rsidR="001247B5" w:rsidRPr="001247B5">
        <w:t>-9</w:t>
      </w:r>
      <w:r w:rsidR="001247B5">
        <w:t>)</w:t>
      </w:r>
      <w:r w:rsidR="001247B5" w:rsidRPr="001247B5">
        <w:t>.</w:t>
      </w:r>
    </w:p>
    <w:p w:rsidR="00D65EFB" w:rsidRDefault="00D65EFB" w:rsidP="00D65EFB">
      <w:pPr>
        <w:spacing w:after="120" w:line="300" w:lineRule="auto"/>
      </w:pPr>
      <w:r>
        <w:br w:type="page"/>
      </w:r>
    </w:p>
    <w:p w:rsidR="00D65EFB" w:rsidRDefault="00B57E98" w:rsidP="00A61342">
      <w:pPr>
        <w:pStyle w:val="ProcLevel2"/>
        <w:numPr>
          <w:ilvl w:val="0"/>
          <w:numId w:val="0"/>
        </w:numPr>
        <w:ind w:left="360"/>
      </w:pPr>
      <w:r>
        <w:rPr>
          <w:noProof/>
        </w:rPr>
        <w:lastRenderedPageBreak/>
        <mc:AlternateContent>
          <mc:Choice Requires="wpg">
            <w:drawing>
              <wp:anchor distT="0" distB="0" distL="114300" distR="114300" simplePos="0" relativeHeight="252113408" behindDoc="0" locked="0" layoutInCell="1" allowOverlap="1">
                <wp:simplePos x="0" y="0"/>
                <wp:positionH relativeFrom="column">
                  <wp:posOffset>-3247697</wp:posOffset>
                </wp:positionH>
                <wp:positionV relativeFrom="paragraph">
                  <wp:posOffset>296392</wp:posOffset>
                </wp:positionV>
                <wp:extent cx="2971800" cy="2229485"/>
                <wp:effectExtent l="19050" t="19050" r="19050" b="18415"/>
                <wp:wrapNone/>
                <wp:docPr id="3062" name="Group 3062"/>
                <wp:cNvGraphicFramePr/>
                <a:graphic xmlns:a="http://schemas.openxmlformats.org/drawingml/2006/main">
                  <a:graphicData uri="http://schemas.microsoft.com/office/word/2010/wordprocessingGroup">
                    <wpg:wgp>
                      <wpg:cNvGrpSpPr/>
                      <wpg:grpSpPr>
                        <a:xfrm>
                          <a:off x="0" y="0"/>
                          <a:ext cx="2971800" cy="2229485"/>
                          <a:chOff x="0" y="0"/>
                          <a:chExt cx="2971800" cy="2229485"/>
                        </a:xfrm>
                      </wpg:grpSpPr>
                      <wpg:grpSp>
                        <wpg:cNvPr id="50" name="Group 50"/>
                        <wpg:cNvGrpSpPr/>
                        <wpg:grpSpPr>
                          <a:xfrm>
                            <a:off x="0" y="0"/>
                            <a:ext cx="2971800" cy="2229485"/>
                            <a:chOff x="-2858" y="2285"/>
                            <a:chExt cx="2971800" cy="2228088"/>
                          </a:xfrm>
                        </wpg:grpSpPr>
                        <wpg:grpSp>
                          <wpg:cNvPr id="64" name="Group 64"/>
                          <wpg:cNvGrpSpPr/>
                          <wpg:grpSpPr>
                            <a:xfrm>
                              <a:off x="-2858" y="2285"/>
                              <a:ext cx="2971800" cy="2228088"/>
                              <a:chOff x="1283368" y="1006767"/>
                              <a:chExt cx="2973021" cy="2115492"/>
                            </a:xfrm>
                          </wpg:grpSpPr>
                          <pic:pic xmlns:pic="http://schemas.openxmlformats.org/drawingml/2006/picture">
                            <pic:nvPicPr>
                              <pic:cNvPr id="65" name="Picture 65"/>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bwMode="auto">
                              <a:xfrm>
                                <a:off x="1283368" y="1006767"/>
                                <a:ext cx="2973021" cy="2115492"/>
                              </a:xfrm>
                              <a:prstGeom prst="rect">
                                <a:avLst/>
                              </a:prstGeom>
                              <a:ln>
                                <a:solidFill>
                                  <a:schemeClr val="tx1"/>
                                </a:solidFill>
                              </a:ln>
                              <a:extLst>
                                <a:ext uri="{53640926-AAD7-44D8-BBD7-CCE9431645EC}">
                                  <a14:shadowObscured xmlns:a14="http://schemas.microsoft.com/office/drawing/2010/main"/>
                                </a:ext>
                              </a:extLst>
                            </pic:spPr>
                          </pic:pic>
                          <wps:wsp>
                            <wps:cNvPr id="66" name="Text Box 99"/>
                            <wps:cNvSpPr txBox="1">
                              <a:spLocks noChangeArrowheads="1"/>
                            </wps:cNvSpPr>
                            <wps:spPr bwMode="auto">
                              <a:xfrm>
                                <a:off x="1294791" y="2930694"/>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897438">
                                  <w:pPr>
                                    <w:pStyle w:val="Fig"/>
                                    <w:jc w:val="center"/>
                                  </w:pPr>
                                  <w:r>
                                    <w:t>Fig. 3-10</w:t>
                                  </w:r>
                                </w:p>
                              </w:txbxContent>
                            </wps:txbx>
                            <wps:bodyPr rot="0" vert="horz" wrap="square" lIns="0" tIns="0" rIns="0" bIns="0" anchor="t" anchorCtr="0" upright="1">
                              <a:noAutofit/>
                            </wps:bodyPr>
                          </wps:wsp>
                        </wpg:grpSp>
                        <wps:wsp>
                          <wps:cNvPr id="67" name="AutoShape 1878"/>
                          <wps:cNvSpPr>
                            <a:spLocks noChangeArrowheads="1"/>
                          </wps:cNvSpPr>
                          <wps:spPr bwMode="auto">
                            <a:xfrm>
                              <a:off x="1665497" y="1310501"/>
                              <a:ext cx="217170" cy="201295"/>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897438">
                                <w:pPr>
                                  <w:jc w:val="center"/>
                                  <w:rPr>
                                    <w:color w:val="FF0000"/>
                                    <w:sz w:val="18"/>
                                    <w:szCs w:val="18"/>
                                    <w:lang w:val="en-CA"/>
                                  </w:rPr>
                                </w:pPr>
                                <w:r>
                                  <w:rPr>
                                    <w:color w:val="FF0000"/>
                                    <w:sz w:val="18"/>
                                    <w:szCs w:val="18"/>
                                    <w:lang w:val="en-CA"/>
                                  </w:rPr>
                                  <w:t>26</w:t>
                                </w:r>
                              </w:p>
                            </w:txbxContent>
                          </wps:txbx>
                          <wps:bodyPr rot="0" vert="horz" wrap="square" lIns="18288" tIns="18288" rIns="18288" bIns="18288" anchor="t" anchorCtr="0" upright="1">
                            <a:noAutofit/>
                          </wps:bodyPr>
                        </wps:wsp>
                        <wps:wsp>
                          <wps:cNvPr id="70" name="Line 2403"/>
                          <wps:cNvCnPr>
                            <a:cxnSpLocks noChangeShapeType="1"/>
                            <a:stCxn id="67" idx="0"/>
                          </wps:cNvCnPr>
                          <wps:spPr bwMode="auto">
                            <a:xfrm flipH="1" flipV="1">
                              <a:off x="1754998" y="1057912"/>
                              <a:ext cx="19084" cy="252589"/>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054" name="Freeform 3054"/>
                        <wps:cNvSpPr/>
                        <wps:spPr>
                          <a:xfrm>
                            <a:off x="1109272" y="422239"/>
                            <a:ext cx="1848242" cy="1318475"/>
                          </a:xfrm>
                          <a:custGeom>
                            <a:avLst/>
                            <a:gdLst>
                              <a:gd name="connsiteX0" fmla="*/ 0 w 1940118"/>
                              <a:gd name="connsiteY0" fmla="*/ 1351722 h 1383527"/>
                              <a:gd name="connsiteX1" fmla="*/ 222636 w 1940118"/>
                              <a:gd name="connsiteY1" fmla="*/ 1319917 h 1383527"/>
                              <a:gd name="connsiteX2" fmla="*/ 516835 w 1940118"/>
                              <a:gd name="connsiteY2" fmla="*/ 779228 h 1383527"/>
                              <a:gd name="connsiteX3" fmla="*/ 604299 w 1940118"/>
                              <a:gd name="connsiteY3" fmla="*/ 588397 h 1383527"/>
                              <a:gd name="connsiteX4" fmla="*/ 1144988 w 1940118"/>
                              <a:gd name="connsiteY4" fmla="*/ 405517 h 1383527"/>
                              <a:gd name="connsiteX5" fmla="*/ 1622066 w 1940118"/>
                              <a:gd name="connsiteY5" fmla="*/ 206734 h 1383527"/>
                              <a:gd name="connsiteX6" fmla="*/ 1940118 w 1940118"/>
                              <a:gd name="connsiteY6" fmla="*/ 0 h 13835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940118" h="1383527">
                                <a:moveTo>
                                  <a:pt x="0" y="1351722"/>
                                </a:moveTo>
                                <a:cubicBezTo>
                                  <a:pt x="68248" y="1383527"/>
                                  <a:pt x="136497" y="1415333"/>
                                  <a:pt x="222636" y="1319917"/>
                                </a:cubicBezTo>
                                <a:cubicBezTo>
                                  <a:pt x="308775" y="1224501"/>
                                  <a:pt x="453225" y="901148"/>
                                  <a:pt x="516835" y="779228"/>
                                </a:cubicBezTo>
                                <a:cubicBezTo>
                                  <a:pt x="580445" y="657308"/>
                                  <a:pt x="499607" y="650682"/>
                                  <a:pt x="604299" y="588397"/>
                                </a:cubicBezTo>
                                <a:cubicBezTo>
                                  <a:pt x="708991" y="526112"/>
                                  <a:pt x="975360" y="469127"/>
                                  <a:pt x="1144988" y="405517"/>
                                </a:cubicBezTo>
                                <a:cubicBezTo>
                                  <a:pt x="1314616" y="341906"/>
                                  <a:pt x="1489545" y="274320"/>
                                  <a:pt x="1622066" y="206734"/>
                                </a:cubicBezTo>
                                <a:cubicBezTo>
                                  <a:pt x="1754587" y="139148"/>
                                  <a:pt x="1847352" y="69574"/>
                                  <a:pt x="1940118" y="0"/>
                                </a:cubicBezTo>
                              </a:path>
                            </a:pathLst>
                          </a:custGeom>
                          <a:noFill/>
                          <a:ln w="28575">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1" name="Freeform 3061"/>
                        <wps:cNvSpPr/>
                        <wps:spPr>
                          <a:xfrm>
                            <a:off x="300038" y="975945"/>
                            <a:ext cx="1195387" cy="452017"/>
                          </a:xfrm>
                          <a:custGeom>
                            <a:avLst/>
                            <a:gdLst>
                              <a:gd name="connsiteX0" fmla="*/ 66666 w 1219605"/>
                              <a:gd name="connsiteY0" fmla="*/ 461175 h 461175"/>
                              <a:gd name="connsiteX1" fmla="*/ 66666 w 1219605"/>
                              <a:gd name="connsiteY1" fmla="*/ 397565 h 461175"/>
                              <a:gd name="connsiteX2" fmla="*/ 18958 w 1219605"/>
                              <a:gd name="connsiteY2" fmla="*/ 254442 h 461175"/>
                              <a:gd name="connsiteX3" fmla="*/ 424475 w 1219605"/>
                              <a:gd name="connsiteY3" fmla="*/ 71562 h 461175"/>
                              <a:gd name="connsiteX4" fmla="*/ 1028774 w 1219605"/>
                              <a:gd name="connsiteY4" fmla="*/ 63610 h 461175"/>
                              <a:gd name="connsiteX5" fmla="*/ 1219605 w 1219605"/>
                              <a:gd name="connsiteY5" fmla="*/ 0 h 4611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219605" h="461175">
                                <a:moveTo>
                                  <a:pt x="66666" y="461175"/>
                                </a:moveTo>
                                <a:cubicBezTo>
                                  <a:pt x="70641" y="446597"/>
                                  <a:pt x="74617" y="432020"/>
                                  <a:pt x="66666" y="397565"/>
                                </a:cubicBezTo>
                                <a:cubicBezTo>
                                  <a:pt x="58715" y="363109"/>
                                  <a:pt x="-40677" y="308776"/>
                                  <a:pt x="18958" y="254442"/>
                                </a:cubicBezTo>
                                <a:cubicBezTo>
                                  <a:pt x="78593" y="200108"/>
                                  <a:pt x="256172" y="103367"/>
                                  <a:pt x="424475" y="71562"/>
                                </a:cubicBezTo>
                                <a:cubicBezTo>
                                  <a:pt x="592778" y="39757"/>
                                  <a:pt x="896252" y="75537"/>
                                  <a:pt x="1028774" y="63610"/>
                                </a:cubicBezTo>
                                <a:cubicBezTo>
                                  <a:pt x="1161296" y="51683"/>
                                  <a:pt x="1190450" y="25841"/>
                                  <a:pt x="1219605" y="0"/>
                                </a:cubicBezTo>
                              </a:path>
                            </a:pathLst>
                          </a:custGeom>
                          <a:noFill/>
                          <a:ln w="28575">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Group 3062" o:spid="_x0000_s1715" style="position:absolute;left:0;text-align:left;margin-left:-255.7pt;margin-top:23.35pt;width:234pt;height:175.55pt;z-index:252113408;mso-position-horizontal-relative:text;mso-position-vertical-relative:text;mso-width-relative:margin" coordsize="29718,222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">
                <v:group id="Group 50" o:spid="_x0000_s1716" style="position:absolute;width:29718;height:22294" coordorigin="-28,22" coordsize="29718,22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group id="Group 64" o:spid="_x0000_s1717" style="position:absolute;left:-28;top:22;width:29717;height:22281" coordorigin="12833,10067" coordsize="29730,21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shape id="Picture 65" o:spid="_x0000_s1718" type="#_x0000_t75" style="position:absolute;left:12833;top:10067;width:29730;height:21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URYnDAAAA2wAAAA8AAABkcnMvZG93bnJldi54bWxEj1trAjEUhN+F/odwCn3TbKWKrEbpTehb&#10;8QLq2yE57i7dnCxJdOO/bwoFH4eZ+YZZrJJtxZV8aBwreB4VIIi1Mw1XCva79XAGIkRkg61jUnCj&#10;AKvlw2CBpXE9b+i6jZXIEA4lKqhj7Eopg67JYhi5jjh7Z+ctxix9JY3HPsNtK8dFMZUWG84LNXb0&#10;XpP+2V6sgvX3+PPjcNOnyZvfSN2/pHA5JqWeHtPrHESkFO/h//aXUTCdwN+X/AP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lRFicMAAADbAAAADwAAAAAAAAAAAAAAAACf&#10;AgAAZHJzL2Rvd25yZXYueG1sUEsFBgAAAAAEAAQA9wAAAI8DAAAAAA==&#10;" stroked="t" strokecolor="black [3213]">
                      <v:imagedata r:id="rId183" o:title=""/>
                      <v:path arrowok="t"/>
                    </v:shape>
                    <v:shape id="Text Box 99" o:spid="_x0000_s1719" type="#_x0000_t202" style="position:absolute;left:12947;top:29306;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azMMA&#10;AADbAAAADwAAAGRycy9kb3ducmV2LnhtbESPzYvCMBTE74L/Q3iCF9FUD0WqUXb9AA/rwQ88P5q3&#10;bdnmpSTR1v/eLAgeh5nfDLNcd6YWD3K+sqxgOklAEOdWV1wouF724zkIH5A11pZJwZM8rFf93hIz&#10;bVs+0eMcChFL2GeooAyhyaT0eUkG/cQ2xNH7tc5giNIVUjtsY7mp5SxJUmmw4rhQYkObkvK/890o&#10;SLfu3p54M9pedz94bIrZ7ft5U2o46L4WIAJ14RN+0wcduRT+v8Qf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GazMMAAADbAAAADwAAAAAAAAAAAAAAAACYAgAAZHJzL2Rv&#10;d25yZXYueG1sUEsFBgAAAAAEAAQA9QAAAIgDAAAAAA==&#10;" stroked="f">
                      <v:textbox inset="0,0,0,0">
                        <w:txbxContent>
                          <w:p w:rsidR="00161FC4" w:rsidRDefault="00161FC4" w:rsidP="00897438">
                            <w:pPr>
                              <w:pStyle w:val="Fig"/>
                              <w:jc w:val="center"/>
                            </w:pPr>
                            <w:r>
                              <w:t>Fig. 3-10</w:t>
                            </w:r>
                          </w:p>
                        </w:txbxContent>
                      </v:textbox>
                    </v:shape>
                  </v:group>
                  <v:roundrect id="AutoShape 1878" o:spid="_x0000_s1720" style="position:absolute;left:16654;top:13105;width:2172;height:201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eCusQA&#10;AADbAAAADwAAAGRycy9kb3ducmV2LnhtbESPQWvCQBSE7wX/w/IEb3VjD6ZE1xCUisfGlkJuL9ln&#10;Es2+DdnVpP++Wyj0OMzMN8w2nUwnHjS41rKC1TICQVxZ3XKt4PPj7fkVhPPIGjvLpOCbHKS72dMW&#10;E21Hzulx9rUIEHYJKmi87xMpXdWQQbe0PXHwLnYw6IMcaqkHHAPcdPIlitbSYMthocGe9g1Vt/Pd&#10;KMiPxcEUWR9fi/d8LFdUxl+yVGoxn7INCE+T/w//tU9awTqG3y/hB8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XgrrEAAAA2wAAAA8AAAAAAAAAAAAAAAAAmAIAAGRycy9k&#10;b3ducmV2LnhtbFBLBQYAAAAABAAEAPUAAACJAwAAAAA=&#10;" strokecolor="red" strokeweight="1.25pt">
                    <v:textbox inset="1.44pt,1.44pt,1.44pt,1.44pt">
                      <w:txbxContent>
                        <w:p w:rsidR="00161FC4" w:rsidRPr="00E74760" w:rsidRDefault="00161FC4" w:rsidP="00897438">
                          <w:pPr>
                            <w:jc w:val="center"/>
                            <w:rPr>
                              <w:color w:val="FF0000"/>
                              <w:sz w:val="18"/>
                              <w:szCs w:val="18"/>
                              <w:lang w:val="en-CA"/>
                            </w:rPr>
                          </w:pPr>
                          <w:r>
                            <w:rPr>
                              <w:color w:val="FF0000"/>
                              <w:sz w:val="18"/>
                              <w:szCs w:val="18"/>
                              <w:lang w:val="en-CA"/>
                            </w:rPr>
                            <w:t>26</w:t>
                          </w:r>
                        </w:p>
                      </w:txbxContent>
                    </v:textbox>
                  </v:roundrect>
                  <v:line id="Line 2403" o:spid="_x0000_s1721" style="position:absolute;flip:x y;visibility:visible;mso-wrap-style:square" from="17549,10579" to="17740,13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qf48EAAADbAAAADwAAAGRycy9kb3ducmV2LnhtbERPy4rCMBTdC/MP4Q64EU0VcaQ2yiA4&#10;iCsfg+Du2tw+Zpqb0kStfr1ZCC4P550sWlOJKzWutKxgOIhAEKdWl5wr+D2s+lMQziNrrCyTgjs5&#10;WMw/OgnG2t54R9e9z0UIYRejgsL7OpbSpQUZdANbEwcus41BH2CTS93gLYSbSo6iaCINlhwaCqxp&#10;WVD6v78YBaTt0f0NT8vN5bHqZeef8XbTs0p1P9vvGQhPrX+LX+61VvAV1ocv4QfI+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Op/jwQAAANsAAAAPAAAAAAAAAAAAAAAA&#10;AKECAABkcnMvZG93bnJldi54bWxQSwUGAAAAAAQABAD5AAAAjwMAAAAA&#10;" strokecolor="yellow" strokeweight="1.25pt">
                    <v:stroke endarrow="block"/>
                  </v:line>
                </v:group>
                <v:shape id="Freeform 3054" o:spid="_x0000_s1722" style="position:absolute;left:11092;top:4222;width:18483;height:13185;visibility:visible;mso-wrap-style:square;v-text-anchor:middle" coordsize="1940118,1383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90cUA&#10;AADdAAAADwAAAGRycy9kb3ducmV2LnhtbESPUUvDMBSF3wf+h3CFvW2JTkupy0YRhT2I2uoPuDR3&#10;TbfmpjRx6/69EYQ9Hs453+Gst5PrxYnG0HnWcLdUIIgbbzpuNXx/vS5yECEiG+w9k4YLBdhubmZr&#10;LIw/c0WnOrYiQTgUqMHGOBRShsaSw7D0A3Hy9n50GJMcW2lGPCe46+W9Upl02HFasDjQs6XmWP84&#10;Dbl19q38yGS1z2NVvh/Up81etJ7fTuUTiEhTvIb/2zujYaUeH+DvTXo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5D3RxQAAAN0AAAAPAAAAAAAAAAAAAAAAAJgCAABkcnMv&#10;ZG93bnJldi54bWxQSwUGAAAAAAQABAD1AAAAigMAAAAA&#10;" path="m,1351722v68248,31805,136497,63611,222636,-31805c308775,1224501,453225,901148,516835,779228,580445,657308,499607,650682,604299,588397,708991,526112,975360,469127,1144988,405517v169628,-63611,344557,-131197,477078,-198783c1754587,139148,1847352,69574,1940118,e" filled="f" strokecolor="lime" strokeweight="2.25pt">
                  <v:path arrowok="t" o:connecttype="custom" o:connectlocs="0,1288165;212093,1257856;492360,742590;575682,560731;1090766,386450;1545252,197014;1848242,0" o:connectangles="0,0,0,0,0,0,0"/>
                </v:shape>
                <v:shape id="Freeform 3061" o:spid="_x0000_s1723" style="position:absolute;left:3000;top:9759;width:11954;height:4520;visibility:visible;mso-wrap-style:square;v-text-anchor:middle" coordsize="1219605,461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25sMcA&#10;AADdAAAADwAAAGRycy9kb3ducmV2LnhtbESPT2vCQBTE7wW/w/KE3upuKkhJXUWMadpDwT+9eHtk&#10;n0k0+zZkt5p++26h4HGYmd8w8+VgW3Gl3jeONSQTBYK4dKbhSsPXIX96AeEDssHWMWn4IQ/Lxehh&#10;jqlxN97RdR8qESHsU9RQh9ClUvqyJot+4jri6J1cbzFE2VfS9HiLcNvKZ6Vm0mLDcaHGjtY1lZf9&#10;t9XQFkNX+I/tkTd+Oz1l+fntU2VaP46H1SuIQEO4h//b70bDVM0S+HsTn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NubDHAAAA3QAAAA8AAAAAAAAAAAAAAAAAmAIAAGRy&#10;cy9kb3ducmV2LnhtbFBLBQYAAAAABAAEAPUAAACMAwAAAAA=&#10;" path="m66666,461175v3975,-14578,7951,-29155,,-63610c58715,363109,-40677,308776,18958,254442,78593,200108,256172,103367,424475,71562v168303,-31805,471777,3975,604299,-7952c1161296,51683,1190450,25841,1219605,e" filled="f" strokecolor="lime" strokeweight="2.25pt">
                  <v:path arrowok="t" o:connecttype="custom" o:connectlocs="65342,452017;65342,389670;18582,249389;416046,70141;1008345,62347;1195387,0" o:connectangles="0,0,0,0,0,0"/>
                </v:shape>
              </v:group>
            </w:pict>
          </mc:Fallback>
        </mc:AlternateContent>
      </w:r>
    </w:p>
    <w:p w:rsidR="001247B5" w:rsidRDefault="001247B5" w:rsidP="00A61342">
      <w:pPr>
        <w:pStyle w:val="ProcLevel2"/>
      </w:pPr>
      <w:r w:rsidRPr="001247B5">
        <w:t>Secure the 4</w:t>
      </w:r>
      <w:r>
        <w:t xml:space="preserve"> p</w:t>
      </w:r>
      <w:r w:rsidRPr="001247B5">
        <w:t xml:space="preserve">in in-line connector between </w:t>
      </w:r>
      <w:r>
        <w:t>the t</w:t>
      </w:r>
      <w:r w:rsidRPr="001247B5">
        <w:t xml:space="preserve">railer </w:t>
      </w:r>
      <w:r>
        <w:t>s</w:t>
      </w:r>
      <w:r w:rsidRPr="001247B5">
        <w:t>ub-</w:t>
      </w:r>
      <w:r>
        <w:t>w</w:t>
      </w:r>
      <w:r w:rsidRPr="001247B5">
        <w:t xml:space="preserve">ire and </w:t>
      </w:r>
      <w:r>
        <w:t>module h</w:t>
      </w:r>
      <w:r w:rsidRPr="001247B5">
        <w:t xml:space="preserve">arnesses to the wire with a </w:t>
      </w:r>
      <w:r>
        <w:t>wire t</w:t>
      </w:r>
      <w:r w:rsidRPr="001247B5">
        <w:t xml:space="preserve">ie </w:t>
      </w:r>
      <w:r>
        <w:t>(</w:t>
      </w:r>
      <w:r w:rsidRPr="001247B5">
        <w:t>Fig</w:t>
      </w:r>
      <w:r>
        <w:t>.</w:t>
      </w:r>
      <w:r w:rsidRPr="001247B5">
        <w:t xml:space="preserve"> </w:t>
      </w:r>
      <w:r w:rsidR="00B57E98">
        <w:t>3</w:t>
      </w:r>
      <w:r w:rsidRPr="001247B5">
        <w:t>-10</w:t>
      </w:r>
      <w:r>
        <w:t>).</w:t>
      </w:r>
    </w:p>
    <w:p w:rsidR="00A61342" w:rsidRDefault="00A61342" w:rsidP="00A61342">
      <w:pPr>
        <w:pStyle w:val="ProcLevel2"/>
        <w:numPr>
          <w:ilvl w:val="0"/>
          <w:numId w:val="0"/>
        </w:numPr>
        <w:ind w:left="360"/>
      </w:pPr>
    </w:p>
    <w:p w:rsidR="00A61342" w:rsidRDefault="00A61342" w:rsidP="00A61342">
      <w:pPr>
        <w:pStyle w:val="ProcLevel2"/>
        <w:numPr>
          <w:ilvl w:val="0"/>
          <w:numId w:val="0"/>
        </w:numPr>
        <w:ind w:left="360"/>
      </w:pPr>
    </w:p>
    <w:p w:rsidR="00A61342" w:rsidRDefault="00A61342" w:rsidP="00A61342">
      <w:pPr>
        <w:pStyle w:val="ProcLevel2"/>
        <w:numPr>
          <w:ilvl w:val="0"/>
          <w:numId w:val="0"/>
        </w:numPr>
        <w:ind w:left="360"/>
      </w:pPr>
    </w:p>
    <w:p w:rsidR="00A61342" w:rsidRDefault="00A61342" w:rsidP="00A61342">
      <w:pPr>
        <w:pStyle w:val="ProcLevel2"/>
        <w:numPr>
          <w:ilvl w:val="0"/>
          <w:numId w:val="0"/>
        </w:numPr>
        <w:ind w:left="360"/>
      </w:pPr>
    </w:p>
    <w:p w:rsidR="00A61342" w:rsidRDefault="00A61342" w:rsidP="00A61342">
      <w:pPr>
        <w:pStyle w:val="ProcLevel2"/>
        <w:numPr>
          <w:ilvl w:val="0"/>
          <w:numId w:val="0"/>
        </w:numPr>
        <w:ind w:left="360"/>
      </w:pPr>
    </w:p>
    <w:p w:rsidR="00A61342" w:rsidRDefault="00A61342" w:rsidP="00A61342">
      <w:pPr>
        <w:pStyle w:val="ProcLevel2"/>
        <w:numPr>
          <w:ilvl w:val="0"/>
          <w:numId w:val="0"/>
        </w:numPr>
        <w:ind w:left="360"/>
      </w:pPr>
    </w:p>
    <w:p w:rsidR="00D92FAC" w:rsidRDefault="00A61342" w:rsidP="00A61342">
      <w:pPr>
        <w:pStyle w:val="ProcLevel2"/>
      </w:pPr>
      <w:r>
        <w:rPr>
          <w:noProof/>
        </w:rPr>
        <mc:AlternateContent>
          <mc:Choice Requires="wpg">
            <w:drawing>
              <wp:anchor distT="0" distB="0" distL="114300" distR="114300" simplePos="0" relativeHeight="252115456" behindDoc="0" locked="1" layoutInCell="1" allowOverlap="1" wp14:anchorId="72641EC9" wp14:editId="05FDF005">
                <wp:simplePos x="0" y="0"/>
                <wp:positionH relativeFrom="column">
                  <wp:posOffset>-3246120</wp:posOffset>
                </wp:positionH>
                <wp:positionV relativeFrom="paragraph">
                  <wp:posOffset>0</wp:posOffset>
                </wp:positionV>
                <wp:extent cx="2971800" cy="2231136"/>
                <wp:effectExtent l="19050" t="19050" r="19050" b="17145"/>
                <wp:wrapNone/>
                <wp:docPr id="312" name="Group 312"/>
                <wp:cNvGraphicFramePr/>
                <a:graphic xmlns:a="http://schemas.openxmlformats.org/drawingml/2006/main">
                  <a:graphicData uri="http://schemas.microsoft.com/office/word/2010/wordprocessingGroup">
                    <wpg:wgp>
                      <wpg:cNvGrpSpPr/>
                      <wpg:grpSpPr>
                        <a:xfrm>
                          <a:off x="0" y="0"/>
                          <a:ext cx="2971800" cy="2231136"/>
                          <a:chOff x="0" y="0"/>
                          <a:chExt cx="2971165" cy="2228850"/>
                        </a:xfrm>
                      </wpg:grpSpPr>
                      <wpg:grpSp>
                        <wpg:cNvPr id="3071" name="Group 3071"/>
                        <wpg:cNvGrpSpPr/>
                        <wpg:grpSpPr>
                          <a:xfrm>
                            <a:off x="0" y="0"/>
                            <a:ext cx="2971165" cy="2228850"/>
                            <a:chOff x="1448249" y="1118901"/>
                            <a:chExt cx="2973021" cy="2122592"/>
                          </a:xfrm>
                        </wpg:grpSpPr>
                        <pic:pic xmlns:pic="http://schemas.openxmlformats.org/drawingml/2006/picture">
                          <pic:nvPicPr>
                            <pic:cNvPr id="296" name="Picture 296"/>
                            <pic:cNvPicPr preferRelativeResize="0">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bwMode="auto">
                            <a:xfrm>
                              <a:off x="1448249" y="1118901"/>
                              <a:ext cx="2973021" cy="2122592"/>
                            </a:xfrm>
                            <a:prstGeom prst="rect">
                              <a:avLst/>
                            </a:prstGeom>
                            <a:ln>
                              <a:solidFill>
                                <a:schemeClr val="tx1"/>
                              </a:solidFill>
                            </a:ln>
                            <a:extLst>
                              <a:ext uri="{53640926-AAD7-44D8-BBD7-CCE9431645EC}">
                                <a14:shadowObscured xmlns:a14="http://schemas.microsoft.com/office/drawing/2010/main"/>
                              </a:ext>
                            </a:extLst>
                          </pic:spPr>
                        </pic:pic>
                        <wps:wsp>
                          <wps:cNvPr id="299" name="Text Box 99"/>
                          <wps:cNvSpPr txBox="1">
                            <a:spLocks noChangeArrowheads="1"/>
                          </wps:cNvSpPr>
                          <wps:spPr bwMode="auto">
                            <a:xfrm>
                              <a:off x="1456103" y="3049201"/>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A61342">
                                <w:pPr>
                                  <w:pStyle w:val="Fig"/>
                                  <w:jc w:val="center"/>
                                </w:pPr>
                                <w:r>
                                  <w:t>Fig. 3-11</w:t>
                                </w:r>
                              </w:p>
                            </w:txbxContent>
                          </wps:txbx>
                          <wps:bodyPr rot="0" vert="horz" wrap="square" lIns="0" tIns="0" rIns="0" bIns="0" anchor="t" anchorCtr="0" upright="1">
                            <a:noAutofit/>
                          </wps:bodyPr>
                        </wps:wsp>
                      </wpg:grpSp>
                      <wps:wsp>
                        <wps:cNvPr id="311" name="Oval 311"/>
                        <wps:cNvSpPr/>
                        <wps:spPr>
                          <a:xfrm>
                            <a:off x="1307276" y="465083"/>
                            <a:ext cx="954156" cy="970059"/>
                          </a:xfrm>
                          <a:prstGeom prst="ellipse">
                            <a:avLst/>
                          </a:prstGeom>
                          <a:noFill/>
                          <a:ln>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641EC9" id="Group 312" o:spid="_x0000_s1725" style="position:absolute;left:0;text-align:left;margin-left:-255.6pt;margin-top:0;width:234pt;height:175.7pt;z-index:252115456;mso-position-horizontal-relative:text;mso-position-vertical-relative:text;mso-width-relative:margin;mso-height-relative:margin" coordsize="29711,22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">
                <v:group id="Group 3071" o:spid="_x0000_s1726" style="position:absolute;width:29711;height:22288" coordorigin="14482,11189" coordsize="29730,21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WE5LccAAADd&#10;AAAADwAAAAAAAAAAAAAAAACqAgAAZHJzL2Rvd25yZXYueG1sUEsFBgAAAAAEAAQA+gAAAJ4DAAAA&#10;AA==&#10;">
                  <v:shape id="Picture 296" o:spid="_x0000_s1727" type="#_x0000_t75" style="position:absolute;left:14482;top:11189;width:29730;height:2122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qVZfGAAAA3AAAAA8AAABkcnMvZG93bnJldi54bWxEj0trwzAQhO+B/gexhd4auS44jRs5NA7N&#10;49BDHoccF2trG1srY6mx8++rQiHHYWa+YRbL0bTiSr2rLSt4mUYgiAuray4VnE+fz28gnEfW2Fom&#10;BTdysMweJgtMtR34QNejL0WAsEtRQeV9l0rpiooMuqntiIP3bXuDPsi+lLrHIcBNK+MoSqTBmsNC&#10;hR3lFRXN8cco2KxOwyzPffO1p229fY0vyVpbpZ4ex493EJ5Gfw//t3daQTxP4O9MOAIy+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pVl8YAAADcAAAADwAAAAAAAAAAAAAA&#10;AACfAgAAZHJzL2Rvd25yZXYueG1sUEsFBgAAAAAEAAQA9wAAAJIDAAAAAA==&#10;" stroked="t" strokecolor="black [3213]">
                    <v:imagedata r:id="rId185" o:title=""/>
                    <v:path arrowok="t"/>
                  </v:shape>
                  <v:shape id="Text Box 99" o:spid="_x0000_s1728" type="#_x0000_t202" style="position:absolute;left:14561;top:30492;width:5486;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LrbcUA&#10;AADcAAAADwAAAGRycy9kb3ducmV2LnhtbESPzYvCMBTE7wv+D+EJe1k0tQdZq1H8WtiDe/ADz4/m&#10;2Rabl5JEW//7jSB4HGbmN8xs0Zla3Mn5yrKC0TABQZxbXXGh4HT8GXyD8AFZY22ZFDzIw2Le+5hh&#10;pm3Le7ofQiEihH2GCsoQmkxKn5dk0A9tQxy9i3UGQ5SukNphG+GmlmmSjKXBiuNCiQ2tS8qvh5tR&#10;MN64W7vn9dfmtN3hX1Ok59XjrNRnv1tOQQTqwjv8av9qBelkAs8z8Qj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cuttxQAAANwAAAAPAAAAAAAAAAAAAAAAAJgCAABkcnMv&#10;ZG93bnJldi54bWxQSwUGAAAAAAQABAD1AAAAigMAAAAA&#10;" stroked="f">
                    <v:textbox inset="0,0,0,0">
                      <w:txbxContent>
                        <w:p w:rsidR="00161FC4" w:rsidRDefault="00161FC4" w:rsidP="00A61342">
                          <w:pPr>
                            <w:pStyle w:val="Fig"/>
                            <w:jc w:val="center"/>
                          </w:pPr>
                          <w:r>
                            <w:t>Fig. 3-11</w:t>
                          </w:r>
                        </w:p>
                      </w:txbxContent>
                    </v:textbox>
                  </v:shape>
                </v:group>
                <v:oval id="Oval 311" o:spid="_x0000_s1729" style="position:absolute;left:13072;top:4650;width:9542;height:97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WvEcQA&#10;AADcAAAADwAAAGRycy9kb3ducmV2LnhtbESPQYvCMBSE74L/IbwFb5rWBVmqUWRRV/Ag1mXB27N5&#10;tsXmpTRRq7/eCAseh5n5hpnMWlOJKzWutKwgHkQgiDOrS84V/O6X/S8QziNrrCyTgjs5mE27nQkm&#10;2t54R9fU5yJA2CWooPC+TqR0WUEG3cDWxME72cagD7LJpW7wFuCmksMoGkmDJYeFAmv6Lig7pxej&#10;oH0gj9CdF4v0kP9dVpvN9vRzVKr30c7HIDy1/h3+b6+1gs84hteZcATk9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VrxHEAAAA3AAAAA8AAAAAAAAAAAAAAAAAmAIAAGRycy9k&#10;b3ducmV2LnhtbFBLBQYAAAAABAAEAPUAAACJAwAAAAA=&#10;" filled="f" strokecolor="yellow" strokeweight="2pt">
                  <v:stroke dashstyle="dash"/>
                </v:oval>
                <w10:anchorlock/>
              </v:group>
            </w:pict>
          </mc:Fallback>
        </mc:AlternateContent>
      </w:r>
      <w:r w:rsidR="00D92FAC" w:rsidRPr="00D92FAC">
        <w:t>Connect the 1</w:t>
      </w:r>
      <w:r w:rsidR="00D92FAC">
        <w:t xml:space="preserve"> </w:t>
      </w:r>
      <w:r w:rsidR="00D92FAC" w:rsidRPr="00D92FAC">
        <w:t xml:space="preserve">Pin in-line connector between </w:t>
      </w:r>
      <w:r w:rsidR="00D92FAC">
        <w:t>the t</w:t>
      </w:r>
      <w:r w:rsidR="00D92FAC" w:rsidRPr="00D92FAC">
        <w:t>raile</w:t>
      </w:r>
      <w:r w:rsidR="00D92FAC">
        <w:t>r</w:t>
      </w:r>
      <w:r w:rsidR="00D92FAC" w:rsidRPr="00D92FAC">
        <w:t xml:space="preserve"> </w:t>
      </w:r>
      <w:r w:rsidR="00D92FAC">
        <w:t>p</w:t>
      </w:r>
      <w:r w:rsidR="00D92FAC" w:rsidRPr="00D92FAC">
        <w:t xml:space="preserve">ower </w:t>
      </w:r>
      <w:r w:rsidR="00D92FAC">
        <w:t>w</w:t>
      </w:r>
      <w:r w:rsidR="00D92FAC" w:rsidRPr="00D92FAC">
        <w:t xml:space="preserve">ire and </w:t>
      </w:r>
      <w:r w:rsidR="00D92FAC">
        <w:t>m</w:t>
      </w:r>
      <w:r w:rsidR="00D92FAC" w:rsidRPr="00D92FAC">
        <w:t xml:space="preserve">odule </w:t>
      </w:r>
      <w:r w:rsidR="00D92FAC">
        <w:t>h</w:t>
      </w:r>
      <w:r w:rsidR="00D92FAC" w:rsidRPr="00D92FAC">
        <w:t>arnesses</w:t>
      </w:r>
      <w:r w:rsidR="00D92FAC">
        <w:t xml:space="preserve"> (Fig. 3-11).</w:t>
      </w:r>
    </w:p>
    <w:p w:rsidR="00D65F61" w:rsidRPr="00CA21AE" w:rsidRDefault="00D65F61" w:rsidP="00D65F61">
      <w:pPr>
        <w:pStyle w:val="Heading5"/>
        <w:numPr>
          <w:ilvl w:val="0"/>
          <w:numId w:val="0"/>
        </w:numPr>
        <w:ind w:left="360"/>
        <w:rPr>
          <w:b w:val="0"/>
        </w:rPr>
      </w:pPr>
      <w:r>
        <w:rPr>
          <w:noProof/>
        </w:rPr>
        <w:drawing>
          <wp:anchor distT="0" distB="0" distL="114300" distR="114300" simplePos="0" relativeHeight="252121600" behindDoc="0" locked="1" layoutInCell="1" allowOverlap="1" wp14:anchorId="1AF35D99" wp14:editId="055A839D">
            <wp:simplePos x="0" y="0"/>
            <wp:positionH relativeFrom="column">
              <wp:posOffset>-18415</wp:posOffset>
            </wp:positionH>
            <wp:positionV relativeFrom="paragraph">
              <wp:posOffset>-57150</wp:posOffset>
            </wp:positionV>
            <wp:extent cx="228600" cy="228600"/>
            <wp:effectExtent l="0" t="0" r="0" b="0"/>
            <wp:wrapNone/>
            <wp:docPr id="1932" name="Picture 1932"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aution_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NOTE: </w:t>
      </w:r>
      <w:r w:rsidRPr="00CA21AE">
        <w:rPr>
          <w:b w:val="0"/>
        </w:rPr>
        <w:t>Make sure the connectors are fully engaged.</w:t>
      </w:r>
    </w:p>
    <w:p w:rsidR="00A61342" w:rsidRDefault="00A61342" w:rsidP="00A61342">
      <w:pPr>
        <w:pStyle w:val="ProcLevel2"/>
        <w:numPr>
          <w:ilvl w:val="0"/>
          <w:numId w:val="0"/>
        </w:numPr>
        <w:ind w:left="360"/>
      </w:pPr>
    </w:p>
    <w:p w:rsidR="00A61342" w:rsidRDefault="00A61342" w:rsidP="00A61342">
      <w:pPr>
        <w:pStyle w:val="ProcLevel2"/>
        <w:numPr>
          <w:ilvl w:val="0"/>
          <w:numId w:val="0"/>
        </w:numPr>
        <w:ind w:left="360"/>
      </w:pPr>
    </w:p>
    <w:p w:rsidR="00A61342" w:rsidRDefault="00A61342" w:rsidP="00A61342">
      <w:pPr>
        <w:pStyle w:val="ProcLevel2"/>
        <w:numPr>
          <w:ilvl w:val="0"/>
          <w:numId w:val="0"/>
        </w:numPr>
        <w:ind w:left="360"/>
      </w:pPr>
    </w:p>
    <w:p w:rsidR="00A61342" w:rsidRDefault="00A61342" w:rsidP="00A61342">
      <w:pPr>
        <w:pStyle w:val="ProcLevel2"/>
        <w:numPr>
          <w:ilvl w:val="0"/>
          <w:numId w:val="0"/>
        </w:numPr>
        <w:ind w:left="360"/>
      </w:pPr>
    </w:p>
    <w:p w:rsidR="00A61342" w:rsidRDefault="00A61342" w:rsidP="00A61342">
      <w:pPr>
        <w:pStyle w:val="ProcLevel2"/>
        <w:numPr>
          <w:ilvl w:val="0"/>
          <w:numId w:val="0"/>
        </w:numPr>
        <w:ind w:left="360"/>
      </w:pPr>
    </w:p>
    <w:p w:rsidR="00D92FAC" w:rsidRDefault="00A61342" w:rsidP="00A61342">
      <w:pPr>
        <w:pStyle w:val="ProcLevel2"/>
      </w:pPr>
      <w:r>
        <w:rPr>
          <w:noProof/>
        </w:rPr>
        <mc:AlternateContent>
          <mc:Choice Requires="wpg">
            <w:drawing>
              <wp:anchor distT="0" distB="0" distL="114300" distR="114300" simplePos="0" relativeHeight="252117504" behindDoc="0" locked="1" layoutInCell="1" allowOverlap="1" wp14:anchorId="3F250F82" wp14:editId="0BD0C30D">
                <wp:simplePos x="0" y="0"/>
                <wp:positionH relativeFrom="column">
                  <wp:posOffset>-3246120</wp:posOffset>
                </wp:positionH>
                <wp:positionV relativeFrom="paragraph">
                  <wp:posOffset>0</wp:posOffset>
                </wp:positionV>
                <wp:extent cx="2971800" cy="2231136"/>
                <wp:effectExtent l="19050" t="19050" r="19050" b="17145"/>
                <wp:wrapNone/>
                <wp:docPr id="3115" name="Group 3115"/>
                <wp:cNvGraphicFramePr/>
                <a:graphic xmlns:a="http://schemas.openxmlformats.org/drawingml/2006/main">
                  <a:graphicData uri="http://schemas.microsoft.com/office/word/2010/wordprocessingGroup">
                    <wpg:wgp>
                      <wpg:cNvGrpSpPr/>
                      <wpg:grpSpPr>
                        <a:xfrm>
                          <a:off x="0" y="0"/>
                          <a:ext cx="2971800" cy="2231136"/>
                          <a:chOff x="0" y="1141"/>
                          <a:chExt cx="2971165" cy="2226566"/>
                        </a:xfrm>
                      </wpg:grpSpPr>
                      <wpg:grpSp>
                        <wpg:cNvPr id="3116" name="Group 3116"/>
                        <wpg:cNvGrpSpPr/>
                        <wpg:grpSpPr>
                          <a:xfrm>
                            <a:off x="0" y="1141"/>
                            <a:ext cx="2971165" cy="2226566"/>
                            <a:chOff x="1448249" y="1119988"/>
                            <a:chExt cx="2973021" cy="2120417"/>
                          </a:xfrm>
                        </wpg:grpSpPr>
                        <pic:pic xmlns:pic="http://schemas.openxmlformats.org/drawingml/2006/picture">
                          <pic:nvPicPr>
                            <pic:cNvPr id="3117" name="Picture 3117"/>
                            <pic:cNvPicPr preferRelativeResize="0">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1448249" y="1119988"/>
                              <a:ext cx="2973021" cy="2120417"/>
                            </a:xfrm>
                            <a:prstGeom prst="rect">
                              <a:avLst/>
                            </a:prstGeom>
                            <a:ln>
                              <a:solidFill>
                                <a:schemeClr val="tx1"/>
                              </a:solidFill>
                            </a:ln>
                            <a:extLst>
                              <a:ext uri="{53640926-AAD7-44D8-BBD7-CCE9431645EC}">
                                <a14:shadowObscured xmlns:a14="http://schemas.microsoft.com/office/drawing/2010/main"/>
                              </a:ext>
                            </a:extLst>
                          </pic:spPr>
                        </pic:pic>
                        <wps:wsp>
                          <wps:cNvPr id="3118" name="Text Box 99"/>
                          <wps:cNvSpPr txBox="1">
                            <a:spLocks noChangeArrowheads="1"/>
                          </wps:cNvSpPr>
                          <wps:spPr bwMode="auto">
                            <a:xfrm>
                              <a:off x="1456103" y="3049201"/>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A61342">
                                <w:pPr>
                                  <w:pStyle w:val="Fig"/>
                                  <w:jc w:val="center"/>
                                </w:pPr>
                                <w:r>
                                  <w:t>Fig. 3-12</w:t>
                                </w:r>
                              </w:p>
                            </w:txbxContent>
                          </wps:txbx>
                          <wps:bodyPr rot="0" vert="horz" wrap="square" lIns="0" tIns="0" rIns="0" bIns="0" anchor="t" anchorCtr="0" upright="1">
                            <a:noAutofit/>
                          </wps:bodyPr>
                        </wps:wsp>
                      </wpg:grpSp>
                      <wps:wsp>
                        <wps:cNvPr id="3247" name="Oval 3247"/>
                        <wps:cNvSpPr/>
                        <wps:spPr>
                          <a:xfrm>
                            <a:off x="1141773" y="591078"/>
                            <a:ext cx="954156" cy="970059"/>
                          </a:xfrm>
                          <a:prstGeom prst="ellipse">
                            <a:avLst/>
                          </a:prstGeom>
                          <a:noFill/>
                          <a:ln>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250F82" id="Group 3115" o:spid="_x0000_s1729" style="position:absolute;left:0;text-align:left;margin-left:-255.6pt;margin-top:0;width:234pt;height:175.7pt;z-index:252117504;mso-position-horizontal-relative:text;mso-position-vertical-relative:text;mso-width-relative:margin;mso-height-relative:margin" coordorigin=",11" coordsize="29711,2226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">
                <v:group id="Group 3116" o:spid="_x0000_s1730" style="position:absolute;top:11;width:29711;height:22266" coordorigin="14482,11199" coordsize="29730,212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22S2TFAAAA3QAA&#10;AA8AAAAAAAAAAAAAAAAAqgIAAGRycy9kb3ducmV2LnhtbFBLBQYAAAAABAAEAPoAAACcAwAAAAA=&#10;">
                  <v:shape id="Picture 3117" o:spid="_x0000_s1731" type="#_x0000_t75" style="position:absolute;left:14482;top:11199;width:29730;height:2120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XXnfFAAAA3QAAAA8AAABkcnMvZG93bnJldi54bWxEj0GLwjAUhO/C/ofwFvYimlbBatcoIuzi&#10;wYtWweOjebZlm5faRO3+eyMIHoeZ+YaZLztTixu1rrKsIB5GIIhzqysuFByyn8EUhPPIGmvLpOCf&#10;HCwXH705ptreeUe3vS9EgLBLUUHpfZNK6fKSDLqhbYiDd7atQR9kW0jd4j3ATS1HUTSRBisOCyU2&#10;tC4p/9tfjYKk74/FyF2mWawv2XaFv7NTZJT6+uxW3yA8df4dfrU3WsE4jhN4vglPQC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V153xQAAAN0AAAAPAAAAAAAAAAAAAAAA&#10;AJ8CAABkcnMvZG93bnJldi54bWxQSwUGAAAAAAQABAD3AAAAkQMAAAAA&#10;" stroked="t" strokecolor="black [3213]">
                    <v:imagedata r:id="rId187" o:title=""/>
                    <v:path arrowok="t"/>
                  </v:shape>
                  <v:shape id="Text Box 99" o:spid="_x0000_s1732" type="#_x0000_t202" style="position:absolute;left:14561;top:30492;width:5486;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AhS8MA&#10;AADdAAAADwAAAGRycy9kb3ducmV2LnhtbERPyWrDMBC9F/IPYgK9lEa2C6a4UUKWBnpID0lDzoM1&#10;tU2tkZEUL38fHQI9Pt6+XI+mFT0531hWkC4SEMSl1Q1XCi4/h9d3ED4ga2wtk4KJPKxXs6clFtoO&#10;fKL+HCoRQ9gXqKAOoSuk9GVNBv3CdsSR+7XOYIjQVVI7HGK4aWWWJLk02HBsqLGjXU3l3/lmFOR7&#10;dxtOvHvZXz6P+N1V2XU7XZV6no+bDxCBxvAvfri/tIK3NI1z45v4BO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pAhS8MAAADdAAAADwAAAAAAAAAAAAAAAACYAgAAZHJzL2Rv&#10;d25yZXYueG1sUEsFBgAAAAAEAAQA9QAAAIgDAAAAAA==&#10;" stroked="f">
                    <v:textbox inset="0,0,0,0">
                      <w:txbxContent>
                        <w:p w:rsidR="00161FC4" w:rsidRDefault="00161FC4" w:rsidP="00A61342">
                          <w:pPr>
                            <w:pStyle w:val="Fig"/>
                            <w:jc w:val="center"/>
                          </w:pPr>
                          <w:r>
                            <w:t>Fig. 3-12</w:t>
                          </w:r>
                        </w:p>
                      </w:txbxContent>
                    </v:textbox>
                  </v:shape>
                </v:group>
                <v:oval id="Oval 3247" o:spid="_x0000_s1733" style="position:absolute;left:11417;top:5910;width:9542;height:97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Ylu8cA&#10;AADdAAAADwAAAGRycy9kb3ducmV2LnhtbESPQWvCQBSE74X+h+UVvOmmKrZEVynFquBBTEuht2f2&#10;mQSzb0N2TaK/3hWEHoeZ+YaZLTpTioZqV1hW8DqIQBCnVhecKfj5/uq/g3AeWWNpmRRcyMFi/vw0&#10;w1jblvfUJD4TAcIuRgW591UspUtzMugGtiIO3tHWBn2QdSZ1jW2Am1IOo2giDRYcFnKs6DOn9JSc&#10;jYLuijxBd1ouk7/s97zabnfH9UGp3kv3MQXhqfP/4Ud7oxWMhuM3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WJbvHAAAA3QAAAA8AAAAAAAAAAAAAAAAAmAIAAGRy&#10;cy9kb3ducmV2LnhtbFBLBQYAAAAABAAEAPUAAACMAwAAAAA=&#10;" filled="f" strokecolor="yellow" strokeweight="2pt">
                  <v:stroke dashstyle="dash"/>
                </v:oval>
                <w10:anchorlock/>
              </v:group>
            </w:pict>
          </mc:Fallback>
        </mc:AlternateContent>
      </w:r>
      <w:r w:rsidR="00D92FAC" w:rsidRPr="00D92FAC">
        <w:t>Wrap the 1</w:t>
      </w:r>
      <w:r w:rsidR="00D92FAC">
        <w:t xml:space="preserve"> </w:t>
      </w:r>
      <w:r w:rsidR="00D92FAC" w:rsidRPr="00D92FAC">
        <w:t>Pin in-line connector with a piece of foam tape</w:t>
      </w:r>
      <w:r w:rsidR="00D92FAC">
        <w:t xml:space="preserve"> (Fig. 3-12).</w:t>
      </w:r>
    </w:p>
    <w:p w:rsidR="00A61342" w:rsidRDefault="00A61342" w:rsidP="00A61342">
      <w:pPr>
        <w:spacing w:after="120" w:line="300" w:lineRule="auto"/>
      </w:pPr>
      <w:r>
        <w:br w:type="page"/>
      </w:r>
    </w:p>
    <w:p w:rsidR="00897438" w:rsidRDefault="00897438" w:rsidP="003E4F37">
      <w:pPr>
        <w:pStyle w:val="ProcLevel2"/>
        <w:numPr>
          <w:ilvl w:val="0"/>
          <w:numId w:val="0"/>
        </w:numPr>
        <w:ind w:left="360"/>
      </w:pPr>
    </w:p>
    <w:p w:rsidR="001247B5" w:rsidRDefault="00974A4B" w:rsidP="003E4F37">
      <w:pPr>
        <w:pStyle w:val="ProcLevel2"/>
      </w:pPr>
      <w:r>
        <w:rPr>
          <w:noProof/>
        </w:rPr>
        <mc:AlternateContent>
          <mc:Choice Requires="wpg">
            <w:drawing>
              <wp:anchor distT="0" distB="0" distL="114300" distR="114300" simplePos="0" relativeHeight="252119552" behindDoc="0" locked="1" layoutInCell="1" allowOverlap="1" wp14:anchorId="229DF396" wp14:editId="209683BB">
                <wp:simplePos x="0" y="0"/>
                <wp:positionH relativeFrom="column">
                  <wp:posOffset>-3248025</wp:posOffset>
                </wp:positionH>
                <wp:positionV relativeFrom="paragraph">
                  <wp:posOffset>635</wp:posOffset>
                </wp:positionV>
                <wp:extent cx="2971800" cy="2075688"/>
                <wp:effectExtent l="19050" t="19050" r="19050" b="20320"/>
                <wp:wrapNone/>
                <wp:docPr id="1928" name="Group 1928"/>
                <wp:cNvGraphicFramePr/>
                <a:graphic xmlns:a="http://schemas.openxmlformats.org/drawingml/2006/main">
                  <a:graphicData uri="http://schemas.microsoft.com/office/word/2010/wordprocessingGroup">
                    <wpg:wgp>
                      <wpg:cNvGrpSpPr/>
                      <wpg:grpSpPr>
                        <a:xfrm>
                          <a:off x="0" y="0"/>
                          <a:ext cx="2971800" cy="2075688"/>
                          <a:chOff x="0" y="0"/>
                          <a:chExt cx="2971800" cy="2075745"/>
                        </a:xfrm>
                      </wpg:grpSpPr>
                      <wpg:grpSp>
                        <wpg:cNvPr id="1925" name="Group 1925"/>
                        <wpg:cNvGrpSpPr/>
                        <wpg:grpSpPr>
                          <a:xfrm>
                            <a:off x="0" y="0"/>
                            <a:ext cx="2971800" cy="2075745"/>
                            <a:chOff x="0" y="0"/>
                            <a:chExt cx="2971800" cy="2075745"/>
                          </a:xfrm>
                        </wpg:grpSpPr>
                        <wpg:grpSp>
                          <wpg:cNvPr id="3294" name="Group 3294"/>
                          <wpg:cNvGrpSpPr/>
                          <wpg:grpSpPr>
                            <a:xfrm>
                              <a:off x="0" y="0"/>
                              <a:ext cx="2971800" cy="2075745"/>
                              <a:chOff x="0" y="0"/>
                              <a:chExt cx="2971800" cy="2075745"/>
                            </a:xfrm>
                          </wpg:grpSpPr>
                          <wpg:grpSp>
                            <wpg:cNvPr id="3286" name="Group 3286"/>
                            <wpg:cNvGrpSpPr/>
                            <wpg:grpSpPr>
                              <a:xfrm>
                                <a:off x="0" y="0"/>
                                <a:ext cx="2971800" cy="2075745"/>
                                <a:chOff x="0" y="0"/>
                                <a:chExt cx="2971800" cy="2075745"/>
                              </a:xfrm>
                            </wpg:grpSpPr>
                            <wpg:grpSp>
                              <wpg:cNvPr id="3272" name="Group 3272"/>
                              <wpg:cNvGrpSpPr/>
                              <wpg:grpSpPr>
                                <a:xfrm>
                                  <a:off x="0" y="0"/>
                                  <a:ext cx="2971800" cy="2075745"/>
                                  <a:chOff x="0" y="0"/>
                                  <a:chExt cx="2971800" cy="2075745"/>
                                </a:xfrm>
                              </wpg:grpSpPr>
                              <wpg:grpSp>
                                <wpg:cNvPr id="3265" name="Group 3265"/>
                                <wpg:cNvGrpSpPr/>
                                <wpg:grpSpPr>
                                  <a:xfrm>
                                    <a:off x="0" y="0"/>
                                    <a:ext cx="2971800" cy="2075745"/>
                                    <a:chOff x="0" y="0"/>
                                    <a:chExt cx="2971800" cy="2075745"/>
                                  </a:xfrm>
                                </wpg:grpSpPr>
                                <wpg:grpSp>
                                  <wpg:cNvPr id="173" name="Group 173"/>
                                  <wpg:cNvGrpSpPr/>
                                  <wpg:grpSpPr>
                                    <a:xfrm>
                                      <a:off x="0" y="0"/>
                                      <a:ext cx="2971800" cy="2075745"/>
                                      <a:chOff x="0" y="77529"/>
                                      <a:chExt cx="2971800" cy="2073790"/>
                                    </a:xfrm>
                                  </wpg:grpSpPr>
                                  <wpg:grpSp>
                                    <wpg:cNvPr id="136" name="Group 136"/>
                                    <wpg:cNvGrpSpPr/>
                                    <wpg:grpSpPr>
                                      <a:xfrm>
                                        <a:off x="0" y="77529"/>
                                        <a:ext cx="2971800" cy="2073790"/>
                                        <a:chOff x="0" y="77529"/>
                                        <a:chExt cx="2971800" cy="2073790"/>
                                      </a:xfrm>
                                    </wpg:grpSpPr>
                                    <wpg:grpSp>
                                      <wpg:cNvPr id="80" name="Group 80"/>
                                      <wpg:cNvGrpSpPr/>
                                      <wpg:grpSpPr>
                                        <a:xfrm>
                                          <a:off x="0" y="77529"/>
                                          <a:ext cx="2971800" cy="2073790"/>
                                          <a:chOff x="1286227" y="1079346"/>
                                          <a:chExt cx="2973021" cy="1970337"/>
                                        </a:xfrm>
                                      </wpg:grpSpPr>
                                      <pic:pic xmlns:pic="http://schemas.openxmlformats.org/drawingml/2006/picture">
                                        <pic:nvPicPr>
                                          <pic:cNvPr id="81" name="Picture 81"/>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bwMode="auto">
                                          <a:xfrm>
                                            <a:off x="1286227" y="1079346"/>
                                            <a:ext cx="2973021" cy="1970337"/>
                                          </a:xfrm>
                                          <a:prstGeom prst="rect">
                                            <a:avLst/>
                                          </a:prstGeom>
                                          <a:ln>
                                            <a:solidFill>
                                              <a:srgbClr val="FFFF00"/>
                                            </a:solidFill>
                                          </a:ln>
                                          <a:extLst>
                                            <a:ext uri="{53640926-AAD7-44D8-BBD7-CCE9431645EC}">
                                              <a14:shadowObscured xmlns:a14="http://schemas.microsoft.com/office/drawing/2010/main"/>
                                            </a:ext>
                                          </a:extLst>
                                        </pic:spPr>
                                      </pic:pic>
                                      <wps:wsp>
                                        <wps:cNvPr id="94" name="Text Box 99"/>
                                        <wps:cNvSpPr txBox="1">
                                          <a:spLocks noChangeArrowheads="1"/>
                                        </wps:cNvSpPr>
                                        <wps:spPr bwMode="auto">
                                          <a:xfrm>
                                            <a:off x="1294791" y="2857426"/>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974A4B">
                                              <w:pPr>
                                                <w:pStyle w:val="Fig"/>
                                                <w:jc w:val="center"/>
                                              </w:pPr>
                                              <w:r>
                                                <w:t>Fig. 3-13</w:t>
                                              </w:r>
                                            </w:p>
                                          </w:txbxContent>
                                        </wps:txbx>
                                        <wps:bodyPr rot="0" vert="horz" wrap="square" lIns="0" tIns="0" rIns="0" bIns="0" anchor="t" anchorCtr="0" upright="1">
                                          <a:noAutofit/>
                                        </wps:bodyPr>
                                      </wps:wsp>
                                    </wpg:grpSp>
                                    <wps:wsp>
                                      <wps:cNvPr id="131" name="Line 2403"/>
                                      <wps:cNvCnPr>
                                        <a:cxnSpLocks noChangeShapeType="1"/>
                                        <a:stCxn id="135" idx="1"/>
                                      </wps:cNvCnPr>
                                      <wps:spPr bwMode="auto">
                                        <a:xfrm flipH="1" flipV="1">
                                          <a:off x="257176" y="1376241"/>
                                          <a:ext cx="212438" cy="73851"/>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5" name="AutoShape 1878"/>
                                      <wps:cNvSpPr>
                                        <a:spLocks noChangeArrowheads="1"/>
                                      </wps:cNvSpPr>
                                      <wps:spPr bwMode="auto">
                                        <a:xfrm>
                                          <a:off x="469614" y="1350229"/>
                                          <a:ext cx="217170" cy="200660"/>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974A4B">
                                            <w:pPr>
                                              <w:jc w:val="center"/>
                                              <w:rPr>
                                                <w:color w:val="FF0000"/>
                                                <w:sz w:val="18"/>
                                                <w:szCs w:val="18"/>
                                                <w:lang w:val="en-CA"/>
                                              </w:rPr>
                                            </w:pPr>
                                            <w:r>
                                              <w:rPr>
                                                <w:color w:val="FF0000"/>
                                                <w:sz w:val="18"/>
                                                <w:szCs w:val="18"/>
                                                <w:lang w:val="en-CA"/>
                                              </w:rPr>
                                              <w:t>27</w:t>
                                            </w:r>
                                          </w:p>
                                        </w:txbxContent>
                                      </wps:txbx>
                                      <wps:bodyPr rot="0" vert="horz" wrap="square" lIns="18288" tIns="18288" rIns="18288" bIns="18288" anchor="t" anchorCtr="0" upright="1">
                                        <a:noAutofit/>
                                      </wps:bodyPr>
                                    </wps:wsp>
                                  </wpg:grpSp>
                                  <wps:wsp>
                                    <wps:cNvPr id="137" name="Line 2403"/>
                                    <wps:cNvCnPr>
                                      <a:cxnSpLocks noChangeShapeType="1"/>
                                      <a:stCxn id="138" idx="1"/>
                                    </wps:cNvCnPr>
                                    <wps:spPr bwMode="auto">
                                      <a:xfrm flipH="1" flipV="1">
                                        <a:off x="472473" y="1004957"/>
                                        <a:ext cx="214311" cy="71754"/>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8" name="AutoShape 1878"/>
                                    <wps:cNvSpPr>
                                      <a:spLocks noChangeArrowheads="1"/>
                                    </wps:cNvSpPr>
                                    <wps:spPr bwMode="auto">
                                      <a:xfrm>
                                        <a:off x="686784" y="976381"/>
                                        <a:ext cx="217170" cy="200660"/>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974A4B">
                                          <w:pPr>
                                            <w:jc w:val="center"/>
                                            <w:rPr>
                                              <w:color w:val="FF0000"/>
                                              <w:sz w:val="18"/>
                                              <w:szCs w:val="18"/>
                                              <w:lang w:val="en-CA"/>
                                            </w:rPr>
                                          </w:pPr>
                                          <w:r>
                                            <w:rPr>
                                              <w:color w:val="FF0000"/>
                                              <w:sz w:val="18"/>
                                              <w:szCs w:val="18"/>
                                              <w:lang w:val="en-CA"/>
                                            </w:rPr>
                                            <w:t>28</w:t>
                                          </w:r>
                                        </w:p>
                                      </w:txbxContent>
                                    </wps:txbx>
                                    <wps:bodyPr rot="0" vert="horz" wrap="square" lIns="18288" tIns="18288" rIns="18288" bIns="18288" anchor="t" anchorCtr="0" upright="1">
                                      <a:noAutofit/>
                                    </wps:bodyPr>
                                  </wps:wsp>
                                  <wps:wsp>
                                    <wps:cNvPr id="154" name="Line 2403"/>
                                    <wps:cNvCnPr>
                                      <a:cxnSpLocks noChangeShapeType="1"/>
                                      <a:stCxn id="165" idx="0"/>
                                    </wps:cNvCnPr>
                                    <wps:spPr bwMode="auto">
                                      <a:xfrm flipH="1" flipV="1">
                                        <a:off x="401033" y="477202"/>
                                        <a:ext cx="222885" cy="232094"/>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5" name="AutoShape 1878"/>
                                    <wps:cNvSpPr>
                                      <a:spLocks noChangeArrowheads="1"/>
                                    </wps:cNvSpPr>
                                    <wps:spPr bwMode="auto">
                                      <a:xfrm>
                                        <a:off x="515333" y="709468"/>
                                        <a:ext cx="217170" cy="200660"/>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974A4B">
                                          <w:pPr>
                                            <w:jc w:val="center"/>
                                            <w:rPr>
                                              <w:color w:val="FF0000"/>
                                              <w:sz w:val="18"/>
                                              <w:szCs w:val="18"/>
                                              <w:lang w:val="en-CA"/>
                                            </w:rPr>
                                          </w:pPr>
                                          <w:r>
                                            <w:rPr>
                                              <w:color w:val="FF0000"/>
                                              <w:sz w:val="18"/>
                                              <w:szCs w:val="18"/>
                                              <w:lang w:val="en-CA"/>
                                            </w:rPr>
                                            <w:t>29</w:t>
                                          </w:r>
                                        </w:p>
                                      </w:txbxContent>
                                    </wps:txbx>
                                    <wps:bodyPr rot="0" vert="horz" wrap="square" lIns="18288" tIns="18288" rIns="18288" bIns="18288" anchor="t" anchorCtr="0" upright="1">
                                      <a:noAutofit/>
                                    </wps:bodyPr>
                                  </wps:wsp>
                                </wpg:grpSp>
                                <wps:wsp>
                                  <wps:cNvPr id="3248" name="Freeform 3248"/>
                                  <wps:cNvSpPr/>
                                  <wps:spPr>
                                    <a:xfrm>
                                      <a:off x="336884" y="123798"/>
                                      <a:ext cx="2634916" cy="1004917"/>
                                    </a:xfrm>
                                    <a:custGeom>
                                      <a:avLst/>
                                      <a:gdLst>
                                        <a:gd name="connsiteX0" fmla="*/ 2743540 w 2743540"/>
                                        <a:gd name="connsiteY0" fmla="*/ 1046624 h 1046624"/>
                                        <a:gd name="connsiteX1" fmla="*/ 2416968 w 2743540"/>
                                        <a:gd name="connsiteY1" fmla="*/ 832868 h 1046624"/>
                                        <a:gd name="connsiteX2" fmla="*/ 1936018 w 2743540"/>
                                        <a:gd name="connsiteY2" fmla="*/ 755678 h 1046624"/>
                                        <a:gd name="connsiteX3" fmla="*/ 1431317 w 2743540"/>
                                        <a:gd name="connsiteY3" fmla="*/ 737865 h 1046624"/>
                                        <a:gd name="connsiteX4" fmla="*/ 1235374 w 2743540"/>
                                        <a:gd name="connsiteY4" fmla="*/ 672551 h 1046624"/>
                                        <a:gd name="connsiteX5" fmla="*/ 1122558 w 2743540"/>
                                        <a:gd name="connsiteY5" fmla="*/ 423169 h 1046624"/>
                                        <a:gd name="connsiteX6" fmla="*/ 932553 w 2743540"/>
                                        <a:gd name="connsiteY6" fmla="*/ 161912 h 1046624"/>
                                        <a:gd name="connsiteX7" fmla="*/ 623794 w 2743540"/>
                                        <a:gd name="connsiteY7" fmla="*/ 43159 h 1046624"/>
                                        <a:gd name="connsiteX8" fmla="*/ 350662 w 2743540"/>
                                        <a:gd name="connsiteY8" fmla="*/ 1595 h 1046624"/>
                                        <a:gd name="connsiteX9" fmla="*/ 71592 w 2743540"/>
                                        <a:gd name="connsiteY9" fmla="*/ 90660 h 1046624"/>
                                        <a:gd name="connsiteX10" fmla="*/ 340 w 2743540"/>
                                        <a:gd name="connsiteY10" fmla="*/ 286603 h 1046624"/>
                                        <a:gd name="connsiteX11" fmla="*/ 89405 w 2743540"/>
                                        <a:gd name="connsiteY11" fmla="*/ 535985 h 1046624"/>
                                        <a:gd name="connsiteX12" fmla="*/ 113156 w 2743540"/>
                                        <a:gd name="connsiteY12" fmla="*/ 642863 h 10466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743540" h="1046624">
                                          <a:moveTo>
                                            <a:pt x="2743540" y="1046624"/>
                                          </a:moveTo>
                                          <a:cubicBezTo>
                                            <a:pt x="2647547" y="963991"/>
                                            <a:pt x="2551555" y="881359"/>
                                            <a:pt x="2416968" y="832868"/>
                                          </a:cubicBezTo>
                                          <a:cubicBezTo>
                                            <a:pt x="2282381" y="784377"/>
                                            <a:pt x="2100293" y="771512"/>
                                            <a:pt x="1936018" y="755678"/>
                                          </a:cubicBezTo>
                                          <a:cubicBezTo>
                                            <a:pt x="1771743" y="739844"/>
                                            <a:pt x="1548091" y="751719"/>
                                            <a:pt x="1431317" y="737865"/>
                                          </a:cubicBezTo>
                                          <a:cubicBezTo>
                                            <a:pt x="1314543" y="724011"/>
                                            <a:pt x="1286834" y="725000"/>
                                            <a:pt x="1235374" y="672551"/>
                                          </a:cubicBezTo>
                                          <a:cubicBezTo>
                                            <a:pt x="1183914" y="620102"/>
                                            <a:pt x="1173028" y="508275"/>
                                            <a:pt x="1122558" y="423169"/>
                                          </a:cubicBezTo>
                                          <a:cubicBezTo>
                                            <a:pt x="1072088" y="338063"/>
                                            <a:pt x="1015680" y="225247"/>
                                            <a:pt x="932553" y="161912"/>
                                          </a:cubicBezTo>
                                          <a:cubicBezTo>
                                            <a:pt x="849426" y="98577"/>
                                            <a:pt x="720776" y="69878"/>
                                            <a:pt x="623794" y="43159"/>
                                          </a:cubicBezTo>
                                          <a:cubicBezTo>
                                            <a:pt x="526812" y="16440"/>
                                            <a:pt x="442696" y="-6322"/>
                                            <a:pt x="350662" y="1595"/>
                                          </a:cubicBezTo>
                                          <a:cubicBezTo>
                                            <a:pt x="258628" y="9512"/>
                                            <a:pt x="129979" y="43159"/>
                                            <a:pt x="71592" y="90660"/>
                                          </a:cubicBezTo>
                                          <a:cubicBezTo>
                                            <a:pt x="13205" y="138161"/>
                                            <a:pt x="-2629" y="212382"/>
                                            <a:pt x="340" y="286603"/>
                                          </a:cubicBezTo>
                                          <a:cubicBezTo>
                                            <a:pt x="3309" y="360824"/>
                                            <a:pt x="70602" y="476608"/>
                                            <a:pt x="89405" y="535985"/>
                                          </a:cubicBezTo>
                                          <a:cubicBezTo>
                                            <a:pt x="108208" y="595362"/>
                                            <a:pt x="110682" y="619112"/>
                                            <a:pt x="113156" y="642863"/>
                                          </a:cubicBezTo>
                                        </a:path>
                                      </a:pathLst>
                                    </a:custGeom>
                                    <a:noFill/>
                                    <a:ln w="28575">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9" name="Freeform 3259"/>
                                  <wps:cNvSpPr/>
                                  <wps:spPr>
                                    <a:xfrm>
                                      <a:off x="171450" y="1028301"/>
                                      <a:ext cx="243444" cy="356260"/>
                                    </a:xfrm>
                                    <a:custGeom>
                                      <a:avLst/>
                                      <a:gdLst>
                                        <a:gd name="connsiteX0" fmla="*/ 243444 w 243444"/>
                                        <a:gd name="connsiteY0" fmla="*/ 0 h 356260"/>
                                        <a:gd name="connsiteX1" fmla="*/ 148441 w 243444"/>
                                        <a:gd name="connsiteY1" fmla="*/ 154379 h 356260"/>
                                        <a:gd name="connsiteX2" fmla="*/ 53439 w 243444"/>
                                        <a:gd name="connsiteY2" fmla="*/ 207818 h 356260"/>
                                        <a:gd name="connsiteX3" fmla="*/ 0 w 243444"/>
                                        <a:gd name="connsiteY3" fmla="*/ 356260 h 356260"/>
                                      </a:gdLst>
                                      <a:ahLst/>
                                      <a:cxnLst>
                                        <a:cxn ang="0">
                                          <a:pos x="connsiteX0" y="connsiteY0"/>
                                        </a:cxn>
                                        <a:cxn ang="0">
                                          <a:pos x="connsiteX1" y="connsiteY1"/>
                                        </a:cxn>
                                        <a:cxn ang="0">
                                          <a:pos x="connsiteX2" y="connsiteY2"/>
                                        </a:cxn>
                                        <a:cxn ang="0">
                                          <a:pos x="connsiteX3" y="connsiteY3"/>
                                        </a:cxn>
                                      </a:cxnLst>
                                      <a:rect l="l" t="t" r="r" b="b"/>
                                      <a:pathLst>
                                        <a:path w="243444" h="356260">
                                          <a:moveTo>
                                            <a:pt x="243444" y="0"/>
                                          </a:moveTo>
                                          <a:cubicBezTo>
                                            <a:pt x="211776" y="59871"/>
                                            <a:pt x="180108" y="119743"/>
                                            <a:pt x="148441" y="154379"/>
                                          </a:cubicBezTo>
                                          <a:cubicBezTo>
                                            <a:pt x="116774" y="189015"/>
                                            <a:pt x="78179" y="174171"/>
                                            <a:pt x="53439" y="207818"/>
                                          </a:cubicBezTo>
                                          <a:cubicBezTo>
                                            <a:pt x="28699" y="241465"/>
                                            <a:pt x="14349" y="298862"/>
                                            <a:pt x="0" y="356260"/>
                                          </a:cubicBezTo>
                                        </a:path>
                                      </a:pathLst>
                                    </a:custGeom>
                                    <a:noFill/>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266" name="Line 2403"/>
                                <wps:cNvCnPr>
                                  <a:cxnSpLocks noChangeShapeType="1"/>
                                  <a:stCxn id="3270" idx="0"/>
                                </wps:cNvCnPr>
                                <wps:spPr bwMode="auto">
                                  <a:xfrm flipH="1" flipV="1">
                                    <a:off x="686784" y="195263"/>
                                    <a:ext cx="83789" cy="204678"/>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270" name="AutoShape 1878"/>
                                <wps:cNvSpPr>
                                  <a:spLocks noChangeArrowheads="1"/>
                                </wps:cNvSpPr>
                                <wps:spPr bwMode="auto">
                                  <a:xfrm>
                                    <a:off x="661988" y="400050"/>
                                    <a:ext cx="217170" cy="200794"/>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974A4B">
                                      <w:pPr>
                                        <w:jc w:val="center"/>
                                        <w:rPr>
                                          <w:color w:val="FF0000"/>
                                          <w:sz w:val="18"/>
                                          <w:szCs w:val="18"/>
                                          <w:lang w:val="en-CA"/>
                                        </w:rPr>
                                      </w:pPr>
                                      <w:r>
                                        <w:rPr>
                                          <w:color w:val="FF0000"/>
                                          <w:sz w:val="18"/>
                                          <w:szCs w:val="18"/>
                                          <w:lang w:val="en-CA"/>
                                        </w:rPr>
                                        <w:t>30</w:t>
                                      </w:r>
                                    </w:p>
                                  </w:txbxContent>
                                </wps:txbx>
                                <wps:bodyPr rot="0" vert="horz" wrap="square" lIns="18288" tIns="18288" rIns="18288" bIns="18288" anchor="t" anchorCtr="0" upright="1">
                                  <a:noAutofit/>
                                </wps:bodyPr>
                              </wps:wsp>
                            </wpg:grpSp>
                            <wps:wsp>
                              <wps:cNvPr id="3276" name="Line 2403"/>
                              <wps:cNvCnPr>
                                <a:cxnSpLocks noChangeShapeType="1"/>
                                <a:stCxn id="3284" idx="0"/>
                              </wps:cNvCnPr>
                              <wps:spPr bwMode="auto">
                                <a:xfrm flipH="1" flipV="1">
                                  <a:off x="1014414" y="342900"/>
                                  <a:ext cx="84771" cy="204732"/>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284" name="AutoShape 1878"/>
                              <wps:cNvSpPr>
                                <a:spLocks noChangeArrowheads="1"/>
                              </wps:cNvSpPr>
                              <wps:spPr bwMode="auto">
                                <a:xfrm>
                                  <a:off x="990600" y="547688"/>
                                  <a:ext cx="217170" cy="200739"/>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974A4B">
                                    <w:pPr>
                                      <w:jc w:val="center"/>
                                      <w:rPr>
                                        <w:color w:val="FF0000"/>
                                        <w:sz w:val="18"/>
                                        <w:szCs w:val="18"/>
                                        <w:lang w:val="en-CA"/>
                                      </w:rPr>
                                    </w:pPr>
                                    <w:r>
                                      <w:rPr>
                                        <w:color w:val="FF0000"/>
                                        <w:sz w:val="18"/>
                                        <w:szCs w:val="18"/>
                                        <w:lang w:val="en-CA"/>
                                      </w:rPr>
                                      <w:t>31</w:t>
                                    </w:r>
                                  </w:p>
                                </w:txbxContent>
                              </wps:txbx>
                              <wps:bodyPr rot="0" vert="horz" wrap="square" lIns="18288" tIns="18288" rIns="18288" bIns="18288" anchor="t" anchorCtr="0" upright="1">
                                <a:noAutofit/>
                              </wps:bodyPr>
                            </wps:wsp>
                          </wpg:grpSp>
                          <wps:wsp>
                            <wps:cNvPr id="3289" name="Line 2403"/>
                            <wps:cNvCnPr>
                              <a:cxnSpLocks noChangeShapeType="1"/>
                              <a:stCxn id="3290" idx="0"/>
                            </wps:cNvCnPr>
                            <wps:spPr bwMode="auto">
                              <a:xfrm flipV="1">
                                <a:off x="1284922" y="661808"/>
                                <a:ext cx="86678" cy="204732"/>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290" name="AutoShape 1878"/>
                            <wps:cNvSpPr>
                              <a:spLocks noChangeArrowheads="1"/>
                            </wps:cNvSpPr>
                            <wps:spPr bwMode="auto">
                              <a:xfrm>
                                <a:off x="1176337" y="866776"/>
                                <a:ext cx="217170" cy="200684"/>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974A4B">
                                  <w:pPr>
                                    <w:jc w:val="center"/>
                                    <w:rPr>
                                      <w:color w:val="FF0000"/>
                                      <w:sz w:val="18"/>
                                      <w:szCs w:val="18"/>
                                      <w:lang w:val="en-CA"/>
                                    </w:rPr>
                                  </w:pPr>
                                  <w:r>
                                    <w:rPr>
                                      <w:color w:val="FF0000"/>
                                      <w:sz w:val="18"/>
                                      <w:szCs w:val="18"/>
                                      <w:lang w:val="en-CA"/>
                                    </w:rPr>
                                    <w:t>32</w:t>
                                  </w:r>
                                </w:p>
                              </w:txbxContent>
                            </wps:txbx>
                            <wps:bodyPr rot="0" vert="horz" wrap="square" lIns="18288" tIns="18288" rIns="18288" bIns="18288" anchor="t" anchorCtr="0" upright="1">
                              <a:noAutofit/>
                            </wps:bodyPr>
                          </wps:wsp>
                        </wpg:grpSp>
                        <wps:wsp>
                          <wps:cNvPr id="3295" name="Line 2403"/>
                          <wps:cNvCnPr>
                            <a:cxnSpLocks noChangeShapeType="1"/>
                            <a:stCxn id="1924" idx="0"/>
                          </wps:cNvCnPr>
                          <wps:spPr bwMode="auto">
                            <a:xfrm flipV="1">
                              <a:off x="1756410" y="914400"/>
                              <a:ext cx="87631" cy="204732"/>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24" name="AutoShape 1878"/>
                          <wps:cNvSpPr>
                            <a:spLocks noChangeArrowheads="1"/>
                          </wps:cNvSpPr>
                          <wps:spPr bwMode="auto">
                            <a:xfrm>
                              <a:off x="1647825" y="1119188"/>
                              <a:ext cx="217170" cy="200629"/>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974A4B">
                                <w:pPr>
                                  <w:jc w:val="center"/>
                                  <w:rPr>
                                    <w:color w:val="FF0000"/>
                                    <w:sz w:val="18"/>
                                    <w:szCs w:val="18"/>
                                    <w:lang w:val="en-CA"/>
                                  </w:rPr>
                                </w:pPr>
                                <w:r>
                                  <w:rPr>
                                    <w:color w:val="FF0000"/>
                                    <w:sz w:val="18"/>
                                    <w:szCs w:val="18"/>
                                    <w:lang w:val="en-CA"/>
                                  </w:rPr>
                                  <w:t>33</w:t>
                                </w:r>
                              </w:p>
                            </w:txbxContent>
                          </wps:txbx>
                          <wps:bodyPr rot="0" vert="horz" wrap="square" lIns="18288" tIns="18288" rIns="18288" bIns="18288" anchor="t" anchorCtr="0" upright="1">
                            <a:noAutofit/>
                          </wps:bodyPr>
                        </wps:wsp>
                      </wpg:grpSp>
                      <wps:wsp>
                        <wps:cNvPr id="1926" name="Line 2403"/>
                        <wps:cNvCnPr>
                          <a:cxnSpLocks noChangeShapeType="1"/>
                          <a:stCxn id="1927" idx="0"/>
                        </wps:cNvCnPr>
                        <wps:spPr bwMode="auto">
                          <a:xfrm flipV="1">
                            <a:off x="2208847" y="904875"/>
                            <a:ext cx="88584" cy="204732"/>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27" name="AutoShape 1878"/>
                        <wps:cNvSpPr>
                          <a:spLocks noChangeArrowheads="1"/>
                        </wps:cNvSpPr>
                        <wps:spPr bwMode="auto">
                          <a:xfrm>
                            <a:off x="2100262" y="1109663"/>
                            <a:ext cx="217170" cy="200574"/>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974A4B">
                              <w:pPr>
                                <w:jc w:val="center"/>
                                <w:rPr>
                                  <w:color w:val="FF0000"/>
                                  <w:sz w:val="18"/>
                                  <w:szCs w:val="18"/>
                                  <w:lang w:val="en-CA"/>
                                </w:rPr>
                              </w:pPr>
                              <w:r>
                                <w:rPr>
                                  <w:color w:val="FF0000"/>
                                  <w:sz w:val="18"/>
                                  <w:szCs w:val="18"/>
                                  <w:lang w:val="en-CA"/>
                                </w:rPr>
                                <w:t>34</w:t>
                              </w:r>
                            </w:p>
                          </w:txbxContent>
                        </wps:txbx>
                        <wps:bodyPr rot="0" vert="horz" wrap="square" lIns="18288" tIns="18288" rIns="18288" bIns="18288" anchor="t" anchorCtr="0" upright="1">
                          <a:noAutofit/>
                        </wps:bodyPr>
                      </wps:wsp>
                    </wpg:wgp>
                  </a:graphicData>
                </a:graphic>
                <wp14:sizeRelV relativeFrom="margin">
                  <wp14:pctHeight>0</wp14:pctHeight>
                </wp14:sizeRelV>
              </wp:anchor>
            </w:drawing>
          </mc:Choice>
          <mc:Fallback>
            <w:pict>
              <v:group w14:anchorId="229DF396" id="Group 1928" o:spid="_x0000_s1734" style="position:absolute;left:0;text-align:left;margin-left:-255.75pt;margin-top:.05pt;width:234pt;height:163.45pt;z-index:252119552;mso-position-horizontal-relative:text;mso-position-vertical-relative:text;mso-height-relative:margin" coordsize="29718,2075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">
                <v:group id="Group 1925" o:spid="_x0000_s1735" style="position:absolute;width:29718;height:20757" coordsize="29718,207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KfANcUAAADdAAAADwAAAGRycy9kb3ducmV2LnhtbERPTWvCQBC9F/wPyxS8&#10;NZsoKTXNKiJWPIRCVSi9DdkxCWZnQ3abxH/fLRR6m8f7nHwzmVYM1LvGsoIkikEQl1Y3XCm4nN+e&#10;XkA4j6yxtUwK7uRgs5495JhpO/IHDSdfiRDCLkMFtfddJqUrazLoItsRB+5qe4M+wL6SuscxhJtW&#10;LuL4WRpsODTU2NGupvJ2+jYKDiOO22WyH4rbdXf/Oqfvn0VCSs0fp+0rCE+T/xf/uY86zF8t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SnwDXFAAAA3QAA&#10;AA8AAAAAAAAAAAAAAAAAqgIAAGRycy9kb3ducmV2LnhtbFBLBQYAAAAABAAEAPoAAACcAwAAAAA=&#10;">
                  <v:group id="Group 3294" o:spid="_x0000_s1736" style="position:absolute;width:29718;height:20757" coordsize="29718,207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N4SrscAAADdAAAADwAAAGRycy9kb3ducmV2LnhtbESPT2vCQBTE70K/w/IK&#10;3uom/ik1uoqIlR5EaCyIt0f2mQSzb0N2m8Rv3xUKHoeZ+Q2zXPemEi01rrSsIB5FIIgzq0vOFfyc&#10;Pt8+QDiPrLGyTAru5GC9ehksMdG2429qU5+LAGGXoILC+zqR0mUFGXQjWxMH72obgz7IJpe6wS7A&#10;TSXHUfQuDZYcFgqsaVtQdkt/jYJ9h91mEu/aw+26vV9Os+P5EJNSw9d+swDhqffP8H/7SyuYjOdT&#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N4SrscAAADd&#10;AAAADwAAAAAAAAAAAAAAAACqAgAAZHJzL2Rvd25yZXYueG1sUEsFBgAAAAAEAAQA+gAAAJ4DAAAA&#10;AA==&#10;">
                    <v:group id="Group 3286" o:spid="_x0000_s1737" style="position:absolute;width:29718;height:20757" coordsize="29718,207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6Zv5/FAAAA3QAA&#10;AA8AAAAAAAAAAAAAAAAAqgIAAGRycy9kb3ducmV2LnhtbFBLBQYAAAAABAAEAPoAAACcAwAAAAA=&#10;">
                      <v:group id="Group 3272" o:spid="_x0000_s1738" style="position:absolute;width:29718;height:20757" coordsize="29718,207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fJu8YAAADdAAAADwAAAGRycy9kb3ducmV2LnhtbESPQWvCQBSE7wX/w/KE&#10;3uomkbYSXUVESw8iVAXx9sg+k2D2bciuSfz3riD0OMzMN8xs0ZtKtNS40rKCeBSBIM6sLjlXcDxs&#10;PiYgnEfWWFkmBXdysJgP3maYatvxH7V7n4sAYZeigsL7OpXSZQUZdCNbEwfvYhuDPsgml7rBLsBN&#10;JZMo+pIGSw4LBda0Kii77m9GwU+H3XIcr9vt9bK6nw+fu9M2JqXeh/1yCsJT7//Dr/avVjBOvh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d8m7xgAAAN0A&#10;AAAPAAAAAAAAAAAAAAAAAKoCAABkcnMvZG93bnJldi54bWxQSwUGAAAAAAQABAD6AAAAnQMAAAAA&#10;">
                        <v:group id="Group 3265" o:spid="_x0000_s1739" style="position:absolute;width:29718;height:20757" coordsize="29718,207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5HxxLFAAAA3QAA&#10;AA8AAAAAAAAAAAAAAAAAqgIAAGRycy9kb3ducmV2LnhtbFBLBQYAAAAABAAEAPoAAACcAwAAAAA=&#10;">
                          <v:group id="Group 173" o:spid="_x0000_s1740" style="position:absolute;width:29718;height:20757" coordorigin=",775" coordsize="29718,207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B3VsQAAADcAAAADwAAAGRycy9kb3ducmV2LnhtbERPS2vCQBC+C/0PyxR6&#10;M5s01JY0q4jU0oMU1ELpbciOSTA7G7JrHv/eFQre5uN7Tr4aTSN66lxtWUESxSCIC6trLhX8HLfz&#10;NxDOI2tsLJOCiRyslg+zHDNtB95Tf/ClCCHsMlRQed9mUrqiIoMusi1x4E62M+gD7EqpOxxCuGnk&#10;cxwvpMGaQ0OFLW0qKs6Hi1HwOeCwTpOPfnc+baa/48v37y4hpZ4ex/U7CE+jv4v/3V86zH9N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xB3VsQAAADcAAAA&#10;DwAAAAAAAAAAAAAAAACqAgAAZHJzL2Rvd25yZXYueG1sUEsFBgAAAAAEAAQA+gAAAJsDAAAAAA==&#10;">
                            <v:group id="Group 136" o:spid="_x0000_s1741" style="position:absolute;top:775;width:29718;height:20738" coordorigin=",775" coordsize="29718,207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1tDsIAAADcAAAADwAAAGRycy9kb3ducmV2LnhtbERPTYvCMBC9C/sfwix4&#10;07SKIl2jiLjiQRasguxtaMa22ExKk23rvzfCgrd5vM9ZrntTiZYaV1pWEI8jEMSZ1SXnCi7n79EC&#10;hPPIGivLpOBBDtarj8ESE207PlGb+lyEEHYJKii8rxMpXVaQQTe2NXHgbrYx6ANscqkb7EK4qeQk&#10;iubSYMmhocCatgVl9/TPKNh32G2m8a493m/bx+959nM9xqTU8LPffIHw1Pu3+N990GH+dA6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NbQ7CAAAA3AAAAA8A&#10;AAAAAAAAAAAAAAAAqgIAAGRycy9kb3ducmV2LnhtbFBLBQYAAAAABAAEAPoAAACZAwAAAAA=&#10;">
                              <v:group id="Group 80" o:spid="_x0000_s1742" style="position:absolute;top:775;width:29718;height:20738" coordorigin="12862,10793" coordsize="29730,197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shape id="Picture 81" o:spid="_x0000_s1743" type="#_x0000_t75" style="position:absolute;left:12862;top:10793;width:29730;height:197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vqijCAAAA2wAAAA8AAABkcnMvZG93bnJldi54bWxEj0FrwkAUhO8F/8PyhN6aTXqQNGaVIEiD&#10;t1oRvD2yz2ww+zZkVxP/fbdQ6HGY+WaYcjvbXjxo9J1jBVmSgiBunO64VXD63r/lIHxA1tg7JgVP&#10;8rDdLF5KLLSb+Isex9CKWMK+QAUmhKGQ0jeGLPrEDcTRu7rRYohybKUecYrltpfvabqSFjuOCwYH&#10;2hlqbse7VZBXn3lv/CXb12ees1N1+OD2oNTrcq7WIALN4T/8R9c6chn8fok/QG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9b6oowgAAANsAAAAPAAAAAAAAAAAAAAAAAJ8C&#10;AABkcnMvZG93bnJldi54bWxQSwUGAAAAAAQABAD3AAAAjgMAAAAA&#10;" stroked="t" strokecolor="yellow">
                                  <v:imagedata r:id="rId189" o:title=""/>
                                  <v:path arrowok="t"/>
                                </v:shape>
                                <v:shape id="Text Box 99" o:spid="_x0000_s1744" type="#_x0000_t202" style="position:absolute;left:12947;top:28574;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rRB8UA&#10;AADbAAAADwAAAGRycy9kb3ducmV2LnhtbESPT2vCQBTE7wW/w/KEXopuGorU6CrWtNBDPWjF8yP7&#10;TILZt2F3zZ9v3y0Uehxm5jfMejuYRnTkfG1ZwfM8AUFcWF1zqeD8/TF7BeEDssbGMikYycN2M3lY&#10;Y6Ztz0fqTqEUEcI+QwVVCG0mpS8qMujntiWO3tU6gyFKV0rtsI9w08g0SRbSYM1xocKW9hUVt9Pd&#10;KFjk7t4fef+Un9+/8NCW6eVtvCj1OB12KxCBhvAf/mt/agXLF/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ytEHxQAAANsAAAAPAAAAAAAAAAAAAAAAAJgCAABkcnMv&#10;ZG93bnJldi54bWxQSwUGAAAAAAQABAD1AAAAigMAAAAA&#10;" stroked="f">
                                  <v:textbox inset="0,0,0,0">
                                    <w:txbxContent>
                                      <w:p w:rsidR="00161FC4" w:rsidRDefault="00161FC4" w:rsidP="00974A4B">
                                        <w:pPr>
                                          <w:pStyle w:val="Fig"/>
                                          <w:jc w:val="center"/>
                                        </w:pPr>
                                        <w:r>
                                          <w:t>Fig. 3-13</w:t>
                                        </w:r>
                                      </w:p>
                                    </w:txbxContent>
                                  </v:textbox>
                                </v:shape>
                              </v:group>
                              <v:line id="Line 2403" o:spid="_x0000_s1745" style="position:absolute;flip:x y;visibility:visible;mso-wrap-style:square" from="2571,13762" to="4696,14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ygs8MAAADcAAAADwAAAGRycy9kb3ducmV2LnhtbERPTYvCMBC9L/gfwgheRNOui0g1iggu&#10;4slVEbyNzdhWm0lpolZ//WZB2Ns83udMZo0pxZ1qV1hWEPcjEMSp1QVnCva7ZW8EwnlkjaVlUvAk&#10;B7Np62OCibYP/qH71mcihLBLUEHufZVI6dKcDLq+rYgDd7a1QR9gnUld4yOEm1J+RtFQGiw4NORY&#10;0SKn9Lq9GQWk7cFd4uNifXstu+fT99dm3bVKddrNfAzCU+P/xW/3Sof5gxj+ngkXyO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R8oLPDAAAA3AAAAA8AAAAAAAAAAAAA&#10;AAAAoQIAAGRycy9kb3ducmV2LnhtbFBLBQYAAAAABAAEAPkAAACRAwAAAAA=&#10;" strokecolor="yellow" strokeweight="1.25pt">
                                <v:stroke endarrow="block"/>
                              </v:line>
                              <v:roundrect id="AutoShape 1878" o:spid="_x0000_s1746" style="position:absolute;left:4696;top:13502;width:2171;height:200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mMpcMA&#10;AADcAAAADwAAAGRycy9kb3ducmV2LnhtbERPTWvCQBC9F/oflil4qxsrakmzEalYPBpbCrlNstMk&#10;bXY2ZLcm/ntXELzN431Osh5NK07Uu8aygtk0AkFcWt1wpeDrc/f8CsJ5ZI2tZVJwJgfr9PEhwVjb&#10;gTM6HX0lQgi7GBXU3nexlK6syaCb2o44cD+2N+gD7CupexxCuGnlSxQtpcGGQ0ONHb3XVP4d/42C&#10;7CPfmnzTrX7zQzYUMypW37JQavI0bt5AeBr9XXxz73WYP1/A9ZlwgUw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3mMpcMAAADcAAAADwAAAAAAAAAAAAAAAACYAgAAZHJzL2Rv&#10;d25yZXYueG1sUEsFBgAAAAAEAAQA9QAAAIgDAAAAAA==&#10;" strokecolor="red" strokeweight="1.25pt">
                                <v:textbox inset="1.44pt,1.44pt,1.44pt,1.44pt">
                                  <w:txbxContent>
                                    <w:p w:rsidR="00161FC4" w:rsidRPr="00E74760" w:rsidRDefault="00161FC4" w:rsidP="00974A4B">
                                      <w:pPr>
                                        <w:jc w:val="center"/>
                                        <w:rPr>
                                          <w:color w:val="FF0000"/>
                                          <w:sz w:val="18"/>
                                          <w:szCs w:val="18"/>
                                          <w:lang w:val="en-CA"/>
                                        </w:rPr>
                                      </w:pPr>
                                      <w:r>
                                        <w:rPr>
                                          <w:color w:val="FF0000"/>
                                          <w:sz w:val="18"/>
                                          <w:szCs w:val="18"/>
                                          <w:lang w:val="en-CA"/>
                                        </w:rPr>
                                        <w:t>27</w:t>
                                      </w:r>
                                    </w:p>
                                  </w:txbxContent>
                                </v:textbox>
                              </v:roundrect>
                            </v:group>
                            <v:line id="Line 2403" o:spid="_x0000_s1747" style="position:absolute;flip:x y;visibility:visible;mso-wrap-style:square" from="4724,10049" to="6867,10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mdXMMAAADcAAAADwAAAGRycy9kb3ducmV2LnhtbERPTYvCMBC9C/6HMIIX0dRdUalGWQRl&#10;8bSrIngbm7GtNpPSRK3+eiMs7G0e73Om89oU4kaVyy0r6PciEMSJ1TmnCnbbZXcMwnlkjYVlUvAg&#10;B/NZszHFWNs7/9Jt41MRQtjFqCDzvoyldElGBl3PlsSBO9nKoA+wSqWu8B7CTSE/omgoDeYcGjIs&#10;aZFRctlcjQLSdu/O/cNifX0uO6fjavCz7lil2q36awLCU+3/xX/ubx3mf47g/Uy4QM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TZnVzDAAAA3AAAAA8AAAAAAAAAAAAA&#10;AAAAoQIAAGRycy9kb3ducmV2LnhtbFBLBQYAAAAABAAEAPkAAACRAwAAAAA=&#10;" strokecolor="yellow" strokeweight="1.25pt">
                              <v:stroke endarrow="block"/>
                            </v:line>
                            <v:roundrect id="AutoShape 1878" o:spid="_x0000_s1748" style="position:absolute;left:6867;top:9763;width:2172;height:200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gjO8UA&#10;AADcAAAADwAAAGRycy9kb3ducmV2LnhtbESPQWvCQBCF74L/YRmhN93YgpbUVcTS0mOjpZDbJDsm&#10;0exsyG5N+u+dQ6G3Gd6b977Z7EbXqhv1ofFsYLlIQBGX3jZcGfg6vc2fQYWIbLH1TAZ+KcBuO51s&#10;MLV+4Ixux1gpCeGQooE6xi7VOpQ1OQwL3xGLdva9wyhrX2nb4yDhrtWPSbLSDhuWhho7OtRUXo8/&#10;zkD2nr+6fN+tL/lnNhRLKtbfujDmYTbuX0BFGuO/+e/6wwr+k9DKMzKB3t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eCM7xQAAANwAAAAPAAAAAAAAAAAAAAAAAJgCAABkcnMv&#10;ZG93bnJldi54bWxQSwUGAAAAAAQABAD1AAAAigMAAAAA&#10;" strokecolor="red" strokeweight="1.25pt">
                              <v:textbox inset="1.44pt,1.44pt,1.44pt,1.44pt">
                                <w:txbxContent>
                                  <w:p w:rsidR="00161FC4" w:rsidRPr="00E74760" w:rsidRDefault="00161FC4" w:rsidP="00974A4B">
                                    <w:pPr>
                                      <w:jc w:val="center"/>
                                      <w:rPr>
                                        <w:color w:val="FF0000"/>
                                        <w:sz w:val="18"/>
                                        <w:szCs w:val="18"/>
                                        <w:lang w:val="en-CA"/>
                                      </w:rPr>
                                    </w:pPr>
                                    <w:r>
                                      <w:rPr>
                                        <w:color w:val="FF0000"/>
                                        <w:sz w:val="18"/>
                                        <w:szCs w:val="18"/>
                                        <w:lang w:val="en-CA"/>
                                      </w:rPr>
                                      <w:t>28</w:t>
                                    </w:r>
                                  </w:p>
                                </w:txbxContent>
                              </v:textbox>
                            </v:roundrect>
                            <v:line id="Line 2403" o:spid="_x0000_s1749" style="position:absolute;flip:x y;visibility:visible;mso-wrap-style:square" from="4010,4772" to="6239,7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Tmi8IAAADcAAAADwAAAGRycy9kb3ducmV2LnhtbERPTYvCMBC9C/6HMIIX0VRxRapRRFDE&#10;066K4G1sxrbaTEoTte6v3ywI3ubxPmc6r00hHlS53LKCfi8CQZxYnXOq4LBfdccgnEfWWFgmBS9y&#10;MJ81G1OMtX3yDz12PhUhhF2MCjLvy1hKl2Rk0PVsSRy4i60M+gCrVOoKnyHcFHIQRSNpMOfQkGFJ&#10;y4yS2+5uFJC2R3ftn5bb+++qczmvh9/bjlWq3aoXExCeav8Rv90bHeZ/DeH/mXCBn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dTmi8IAAADcAAAADwAAAAAAAAAAAAAA&#10;AAChAgAAZHJzL2Rvd25yZXYueG1sUEsFBgAAAAAEAAQA+QAAAJADAAAAAA==&#10;" strokecolor="yellow" strokeweight="1.25pt">
                              <v:stroke endarrow="block"/>
                            </v:line>
                            <v:roundrect id="AutoShape 1878" o:spid="_x0000_s1750" style="position:absolute;left:5153;top:7094;width:2172;height:200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qjuMIA&#10;AADcAAAADwAAAGRycy9kb3ducmV2LnhtbERPS2vCQBC+C/6HZYTe6saCD6KriKXSY6Mi5DbJjkk0&#10;OxuyW5P+e1coeJuP7zmrTW9qcafWVZYVTMYRCOLc6ooLBafj1/sChPPIGmvLpOCPHGzWw8EKY207&#10;Tuh+8IUIIexiVFB638RSurwkg25sG+LAXWxr0AfYFlK32IVwU8uPKJpJgxWHhhIb2pWU3w6/RkGy&#10;Tz9Num3m1/Qn6bIJZfOzzJR6G/XbJQhPvX+J/93fOsyfTeH5TLhAr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yqO4wgAAANwAAAAPAAAAAAAAAAAAAAAAAJgCAABkcnMvZG93&#10;bnJldi54bWxQSwUGAAAAAAQABAD1AAAAhwMAAAAA&#10;" strokecolor="red" strokeweight="1.25pt">
                              <v:textbox inset="1.44pt,1.44pt,1.44pt,1.44pt">
                                <w:txbxContent>
                                  <w:p w:rsidR="00161FC4" w:rsidRPr="00E74760" w:rsidRDefault="00161FC4" w:rsidP="00974A4B">
                                    <w:pPr>
                                      <w:jc w:val="center"/>
                                      <w:rPr>
                                        <w:color w:val="FF0000"/>
                                        <w:sz w:val="18"/>
                                        <w:szCs w:val="18"/>
                                        <w:lang w:val="en-CA"/>
                                      </w:rPr>
                                    </w:pPr>
                                    <w:r>
                                      <w:rPr>
                                        <w:color w:val="FF0000"/>
                                        <w:sz w:val="18"/>
                                        <w:szCs w:val="18"/>
                                        <w:lang w:val="en-CA"/>
                                      </w:rPr>
                                      <w:t>29</w:t>
                                    </w:r>
                                  </w:p>
                                </w:txbxContent>
                              </v:textbox>
                            </v:roundrect>
                          </v:group>
                          <v:shape id="Freeform 3248" o:spid="_x0000_s1751" style="position:absolute;left:3368;top:1237;width:26350;height:10050;visibility:visible;mso-wrap-style:square;v-text-anchor:middle" coordsize="2743540,1046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q1gMIA&#10;AADdAAAADwAAAGRycy9kb3ducmV2LnhtbERPyW7CMBC9I/UfrKnEBYHDUgQpBhUQiN7YPmCIp0nU&#10;eBxiE8Lf4wMSx6e3zxaNKURNlcstK+j3IhDEidU5pwrOp013AsJ5ZI2FZVLwIAeL+UdrhrG2dz5Q&#10;ffSpCCHsYlSQeV/GUrokI4OuZ0viwP3ZyqAPsEqlrvAewk0hB1E0lgZzDg0ZlrTKKPk/3oyCZcE8&#10;2djpvv+1vXSm19WhXv82SrU/m59vEJ4a/xa/3DutYDgYhbnhTXgC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6rWAwgAAAN0AAAAPAAAAAAAAAAAAAAAAAJgCAABkcnMvZG93&#10;bnJldi54bWxQSwUGAAAAAAQABAD1AAAAhwMAAAAA&#10;" path="m2743540,1046624c2647547,963991,2551555,881359,2416968,832868,2282381,784377,2100293,771512,1936018,755678v-164275,-15834,-387927,-3959,-504701,-17813c1314543,724011,1286834,725000,1235374,672551,1183914,620102,1173028,508275,1122558,423169,1072088,338063,1015680,225247,932553,161912,849426,98577,720776,69878,623794,43159,526812,16440,442696,-6322,350662,1595,258628,9512,129979,43159,71592,90660,13205,138161,-2629,212382,340,286603v2969,74221,70262,190005,89065,249382c108208,595362,110682,619112,113156,642863e" filled="f" strokecolor="lime" strokeweight="2.25pt">
                            <v:path arrowok="t" o:connecttype="custom" o:connectlocs="2634916,1004917;2321274,799679;1859366,725565;1374647,708462;1186462,645750;1078113,406306;895631,155460;599096,41439;336778,1531;68757,87047;327,275182;85865,514626;108676,617246" o:connectangles="0,0,0,0,0,0,0,0,0,0,0,0,0"/>
                          </v:shape>
                          <v:shape id="Freeform 3259" o:spid="_x0000_s1752" style="position:absolute;left:1714;top:10283;width:2434;height:3562;visibility:visible;mso-wrap-style:square;v-text-anchor:middle" coordsize="243444,356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fxsUA&#10;AADdAAAADwAAAGRycy9kb3ducmV2LnhtbESPQWvCQBSE74X+h+UVeim6UVuJ0VWKtdCDl0Z/wCP7&#10;zIZm34bdTYz/3i0Uehxm5htmsxttKwbyoXGsYDbNQBBXTjdcKzifPic5iBCRNbaOScGNAuy2jw8b&#10;LLS78jcNZaxFgnAoUIGJsSukDJUhi2HqOuLkXZy3GJP0tdQerwluWznPsqW02HBaMNjR3lD1U/ZW&#10;AR6C6WfdR3/K9+WrfvHHMJhcqeen8X0NItIY/8N/7S+tYDF/W8Hvm/QE5P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H9/GxQAAAN0AAAAPAAAAAAAAAAAAAAAAAJgCAABkcnMv&#10;ZG93bnJldi54bWxQSwUGAAAAAAQABAD1AAAAigMAAAAA&#10;" path="m243444,c211776,59871,180108,119743,148441,154379v-31667,34636,-70262,19792,-95002,53439c28699,241465,14349,298862,,356260e" filled="f" strokecolor="lime" strokeweight="2pt">
                            <v:path arrowok="t" o:connecttype="custom" o:connectlocs="243444,0;148441,154379;53439,207818;0,356260" o:connectangles="0,0,0,0"/>
                          </v:shape>
                        </v:group>
                        <v:line id="Line 2403" o:spid="_x0000_s1753" style="position:absolute;flip:x y;visibility:visible;mso-wrap-style:square" from="6867,1952" to="7705,3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xD6ccAAADdAAAADwAAAGRycy9kb3ducmV2LnhtbESPQWvCQBSE70L/w/KEXkQ3sRIkukoJ&#10;WIqn1paCt2f2mUSzb0N2TdL++m5B6HGYmW+Y9XYwteiodZVlBfEsAkGcW11xoeDzYzddgnAeWWNt&#10;mRR8k4Pt5mG0xlTbnt+pO/hCBAi7FBWU3jeplC4vyaCb2YY4eGfbGvRBtoXULfYBbmo5j6JEGqw4&#10;LJTYUFZSfj3cjALS9std4mO2v/3sJufTy+JtP7FKPY6H5xUIT4P/D9/br1rB0zxJ4O9NeAJy8w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vEPpxwAAAN0AAAAPAAAAAAAA&#10;AAAAAAAAAKECAABkcnMvZG93bnJldi54bWxQSwUGAAAAAAQABAD5AAAAlQMAAAAA&#10;" strokecolor="yellow" strokeweight="1.25pt">
                          <v:stroke endarrow="block"/>
                        </v:line>
                        <v:roundrect id="AutoShape 1878" o:spid="_x0000_s1754" style="position:absolute;left:6619;top:4000;width:2172;height:20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4nwcIA&#10;AADdAAAADwAAAGRycy9kb3ducmV2LnhtbERPTWvCQBC9F/wPywi91Y0KRqKriFLp0dgi5DbJjkk0&#10;OxuyWxP/vXso9Ph43+vtYBrxoM7VlhVMJxEI4sLqmksFP9+fH0sQziNrbCyTgic52G5Gb2tMtO05&#10;pcfZlyKEsEtQQeV9m0jpiooMuoltiQN3tZ1BH2BXSt1hH8JNI2dRtJAGaw4NFba0r6i4n3+NgvSY&#10;HUy2a+Nbdkr7fEp5fJG5Uu/jYbcC4Wnw/+I/95dWMJ/FYX94E56A3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PifBwgAAAN0AAAAPAAAAAAAAAAAAAAAAAJgCAABkcnMvZG93&#10;bnJldi54bWxQSwUGAAAAAAQABAD1AAAAhwMAAAAA&#10;" strokecolor="red" strokeweight="1.25pt">
                          <v:textbox inset="1.44pt,1.44pt,1.44pt,1.44pt">
                            <w:txbxContent>
                              <w:p w:rsidR="00161FC4" w:rsidRPr="00E74760" w:rsidRDefault="00161FC4" w:rsidP="00974A4B">
                                <w:pPr>
                                  <w:jc w:val="center"/>
                                  <w:rPr>
                                    <w:color w:val="FF0000"/>
                                    <w:sz w:val="18"/>
                                    <w:szCs w:val="18"/>
                                    <w:lang w:val="en-CA"/>
                                  </w:rPr>
                                </w:pPr>
                                <w:r>
                                  <w:rPr>
                                    <w:color w:val="FF0000"/>
                                    <w:sz w:val="18"/>
                                    <w:szCs w:val="18"/>
                                    <w:lang w:val="en-CA"/>
                                  </w:rPr>
                                  <w:t>30</w:t>
                                </w:r>
                              </w:p>
                            </w:txbxContent>
                          </v:textbox>
                        </v:roundrect>
                      </v:group>
                      <v:line id="Line 2403" o:spid="_x0000_s1755" style="position:absolute;flip:x y;visibility:visible;mso-wrap-style:square" from="10144,3429" to="10991,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XVNMgAAADdAAAADwAAAGRycy9kb3ducmV2LnhtbESPT2vCQBTE74LfYXlCL9JsTMWW6CpF&#10;sBRPVkuht2f25Y9m34bsRtN+erdQ8DjMzG+Yxao3tbhQ6yrLCiZRDII4s7riQsHnYfP4AsJ5ZI21&#10;ZVLwQw5Wy+Fggam2V/6gy94XIkDYpaig9L5JpXRZSQZdZBvi4OW2NeiDbAupW7wGuKllEsczabDi&#10;sFBiQ+uSsvO+MwpI2y93mnyvt93vZpwf36a77dgq9TDqX+cgPPX+Hv5vv2sFT8nzDP7ehCcgl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GXVNMgAAADdAAAADwAAAAAA&#10;AAAAAAAAAAChAgAAZHJzL2Rvd25yZXYueG1sUEsFBgAAAAAEAAQA+QAAAJYDAAAAAA==&#10;" strokecolor="yellow" strokeweight="1.25pt">
                        <v:stroke endarrow="block"/>
                      </v:line>
                      <v:roundrect id="AutoShape 1878" o:spid="_x0000_s1756" style="position:absolute;left:9906;top:5476;width:2171;height:20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BR5cUA&#10;AADdAAAADwAAAGRycy9kb3ducmV2LnhtbESPQWvCQBSE7wX/w/IEb3WjlirRVcRS6bFREXJ7yT6T&#10;aPZtyK4m/ffdQsHjMDPfMKtNb2rxoNZVlhVMxhEI4tzqigsFp+Pn6wKE88gaa8uk4IccbNaDlxXG&#10;2nac0OPgCxEg7GJUUHrfxFK6vCSDbmwb4uBdbGvQB9kWUrfYBbip5TSK3qXBisNCiQ3tSspvh7tR&#10;kOzTD5Num/k1/U66bELZ/CwzpUbDfrsE4an3z/B/+0srmE0Xb/D3Jjw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0FHlxQAAAN0AAAAPAAAAAAAAAAAAAAAAAJgCAABkcnMv&#10;ZG93bnJldi54bWxQSwUGAAAAAAQABAD1AAAAigMAAAAA&#10;" strokecolor="red" strokeweight="1.25pt">
                        <v:textbox inset="1.44pt,1.44pt,1.44pt,1.44pt">
                          <w:txbxContent>
                            <w:p w:rsidR="00161FC4" w:rsidRPr="00E74760" w:rsidRDefault="00161FC4" w:rsidP="00974A4B">
                              <w:pPr>
                                <w:jc w:val="center"/>
                                <w:rPr>
                                  <w:color w:val="FF0000"/>
                                  <w:sz w:val="18"/>
                                  <w:szCs w:val="18"/>
                                  <w:lang w:val="en-CA"/>
                                </w:rPr>
                              </w:pPr>
                              <w:r>
                                <w:rPr>
                                  <w:color w:val="FF0000"/>
                                  <w:sz w:val="18"/>
                                  <w:szCs w:val="18"/>
                                  <w:lang w:val="en-CA"/>
                                </w:rPr>
                                <w:t>31</w:t>
                              </w:r>
                            </w:p>
                          </w:txbxContent>
                        </v:textbox>
                      </v:roundrect>
                    </v:group>
                    <v:line id="Line 2403" o:spid="_x0000_s1757" style="position:absolute;flip:y;visibility:visible;mso-wrap-style:square" from="12849,6618" to="13716,8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VNbcYAAADdAAAADwAAAGRycy9kb3ducmV2LnhtbESP0WrCQBRE3wv+w3IFX4putK2Y6CpW&#10;kPZNjH7AJXvNRrN30+wa07/vFgp9HGbmDLPa9LYWHbW+cqxgOklAEBdOV1wqOJ/24wUIH5A11o5J&#10;wTd52KwHTyvMtHvwkbo8lCJC2GeowITQZFL6wpBFP3ENcfQurrUYomxLqVt8RLit5SxJ5tJixXHB&#10;YEM7Q8Utv1sFXfqxTV/N8yG85V9Nepyb60G+KzUa9tsliEB9+A//tT+1gpfZIoXfN/EJyP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lTW3GAAAA3QAAAA8AAAAAAAAA&#10;AAAAAAAAoQIAAGRycy9kb3ducmV2LnhtbFBLBQYAAAAABAAEAPkAAACUAwAAAAA=&#10;" strokecolor="yellow" strokeweight="1.25pt">
                      <v:stroke endarrow="block"/>
                    </v:line>
                    <v:roundrect id="AutoShape 1878" o:spid="_x0000_s1758" style="position:absolute;left:11763;top:8667;width:2172;height:200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LBO8MA&#10;AADdAAAADwAAAGRycy9kb3ducmV2LnhtbERPTWvCQBC9F/oflin01mxiQWt0DVKxeDS2FHKbZMck&#10;NjsbsluT/vvuQfD4eN/rbDKduNLgWssKkigGQVxZ3XKt4Otz//IGwnlkjZ1lUvBHDrLN48MaU21H&#10;zul68rUIIexSVNB436dSuqohgy6yPXHgznYw6AMcaqkHHEO46eQsjufSYMuhocGe3huqfk6/RkH+&#10;UexMse0Xl+KYj2VC5eJblko9P03bFQhPk7+Lb+6DVvA6W4b94U14An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LBO8MAAADdAAAADwAAAAAAAAAAAAAAAACYAgAAZHJzL2Rv&#10;d25yZXYueG1sUEsFBgAAAAAEAAQA9QAAAIgDAAAAAA==&#10;" strokecolor="red" strokeweight="1.25pt">
                      <v:textbox inset="1.44pt,1.44pt,1.44pt,1.44pt">
                        <w:txbxContent>
                          <w:p w:rsidR="00161FC4" w:rsidRPr="00E74760" w:rsidRDefault="00161FC4" w:rsidP="00974A4B">
                            <w:pPr>
                              <w:jc w:val="center"/>
                              <w:rPr>
                                <w:color w:val="FF0000"/>
                                <w:sz w:val="18"/>
                                <w:szCs w:val="18"/>
                                <w:lang w:val="en-CA"/>
                              </w:rPr>
                            </w:pPr>
                            <w:r>
                              <w:rPr>
                                <w:color w:val="FF0000"/>
                                <w:sz w:val="18"/>
                                <w:szCs w:val="18"/>
                                <w:lang w:val="en-CA"/>
                              </w:rPr>
                              <w:t>32</w:t>
                            </w:r>
                          </w:p>
                        </w:txbxContent>
                      </v:textbox>
                    </v:roundrect>
                  </v:group>
                  <v:line id="Line 2403" o:spid="_x0000_s1759" style="position:absolute;flip:y;visibility:visible;mso-wrap-style:square" from="17564,9144" to="18440,11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HRtcYAAADdAAAADwAAAGRycy9kb3ducmV2LnhtbESP0WrCQBRE3wv+w3IFX0rdaFVM6ioq&#10;lPompn7AJXubjWbvxuwa07/vFgp9HGbmDLPa9LYWHbW+cqxgMk5AEBdOV1wqOH++vyxB+ICssXZM&#10;Cr7Jw2Y9eFphpt2DT9TloRQRwj5DBSaEJpPSF4Ys+rFriKP35VqLIcq2lLrFR4TbWk6TZCEtVhwX&#10;DDa0N1Rc87tV0KUf23Rmno9hnt+a9LQwl6PcKTUa9ts3EIH68B/+ax+0gtdpOoffN/EJyP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Tx0bXGAAAA3QAAAA8AAAAAAAAA&#10;AAAAAAAAoQIAAGRycy9kb3ducmV2LnhtbFBLBQYAAAAABAAEAPkAAACUAwAAAAA=&#10;" strokecolor="yellow" strokeweight="1.25pt">
                    <v:stroke endarrow="block"/>
                  </v:line>
                  <v:roundrect id="AutoShape 1878" o:spid="_x0000_s1760" style="position:absolute;left:16478;top:11191;width:2171;height:200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ywOMMA&#10;AADdAAAADwAAAGRycy9kb3ducmV2LnhtbERPTWvCQBC9C/0PyxS86UYRbVNXkRbFo9FSyG2SnSZp&#10;s7Mhu5r4711B8DaP9znLdW9qcaHWVZYVTMYRCOLc6ooLBd+n7egNhPPIGmvLpOBKDtarl8ESY207&#10;Tuhy9IUIIexiVFB638RSurwkg25sG+LA/drWoA+wLaRusQvhppbTKJpLgxWHhhIb+iwp/z+ejYJk&#10;l36ZdNMs/tJD0mUTyhY/MlNq+NpvPkB46v1T/HDvdZj/Pp3B/Ztwgl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ywOMMAAADdAAAADwAAAAAAAAAAAAAAAACYAgAAZHJzL2Rv&#10;d25yZXYueG1sUEsFBgAAAAAEAAQA9QAAAIgDAAAAAA==&#10;" strokecolor="red" strokeweight="1.25pt">
                    <v:textbox inset="1.44pt,1.44pt,1.44pt,1.44pt">
                      <w:txbxContent>
                        <w:p w:rsidR="00161FC4" w:rsidRPr="00E74760" w:rsidRDefault="00161FC4" w:rsidP="00974A4B">
                          <w:pPr>
                            <w:jc w:val="center"/>
                            <w:rPr>
                              <w:color w:val="FF0000"/>
                              <w:sz w:val="18"/>
                              <w:szCs w:val="18"/>
                              <w:lang w:val="en-CA"/>
                            </w:rPr>
                          </w:pPr>
                          <w:r>
                            <w:rPr>
                              <w:color w:val="FF0000"/>
                              <w:sz w:val="18"/>
                              <w:szCs w:val="18"/>
                              <w:lang w:val="en-CA"/>
                            </w:rPr>
                            <w:t>33</w:t>
                          </w:r>
                        </w:p>
                      </w:txbxContent>
                    </v:textbox>
                  </v:roundrect>
                </v:group>
                <v:line id="Line 2403" o:spid="_x0000_s1761" style="position:absolute;flip:y;visibility:visible;mso-wrap-style:square" from="22088,9048" to="22974,11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Y4wsMAAADdAAAADwAAAGRycy9kb3ducmV2LnhtbERPzWrCQBC+F3yHZYReim4qbTDRVaxQ&#10;7E1MfYAhO2aj2dmYXWN8+26h0Nt8fL+zXA+2ET11vnas4HWagCAuna65UnD8/pzMQfiArLFxTAoe&#10;5GG9Gj0tMdfuzgfqi1CJGMI+RwUmhDaX0peGLPqpa4kjd3KdxRBhV0nd4T2G20bOkiSVFmuODQZb&#10;2hoqL8XNKuiz3SZ7My/78F5c2+yQmvNefij1PB42CxCBhvAv/nN/6Tg/m6Xw+008Qa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sWOMLDAAAA3QAAAA8AAAAAAAAAAAAA&#10;AAAAoQIAAGRycy9kb3ducmV2LnhtbFBLBQYAAAAABAAEAPkAAACRAwAAAAA=&#10;" strokecolor="yellow" strokeweight="1.25pt">
                  <v:stroke endarrow="block"/>
                </v:line>
                <v:roundrect id="AutoShape 1878" o:spid="_x0000_s1762" style="position:absolute;left:21002;top:11096;width:2172;height:200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uT8MA&#10;AADdAAAADwAAAGRycy9kb3ducmV2LnhtbERPTWvCQBC9F/wPywi91Y0emhpdRSwVj42KkNskOybR&#10;7GzIrib++26h0Ns83ucs14NpxIM6V1tWMJ1EIIgLq2suFZyOX28fIJxH1thYJgVPcrBejV6WmGjb&#10;c0qPgy9FCGGXoILK+zaR0hUVGXQT2xIH7mI7gz7ArpS6wz6Em0bOouhdGqw5NFTY0rai4na4GwXp&#10;Lvs02aaNr9l32udTyuOzzJV6HQ+bBQhPg/8X/7n3Osyfz2L4/Sac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4uT8MAAADdAAAADwAAAAAAAAAAAAAAAACYAgAAZHJzL2Rv&#10;d25yZXYueG1sUEsFBgAAAAAEAAQA9QAAAIgDAAAAAA==&#10;" strokecolor="red" strokeweight="1.25pt">
                  <v:textbox inset="1.44pt,1.44pt,1.44pt,1.44pt">
                    <w:txbxContent>
                      <w:p w:rsidR="00161FC4" w:rsidRPr="00E74760" w:rsidRDefault="00161FC4" w:rsidP="00974A4B">
                        <w:pPr>
                          <w:jc w:val="center"/>
                          <w:rPr>
                            <w:color w:val="FF0000"/>
                            <w:sz w:val="18"/>
                            <w:szCs w:val="18"/>
                            <w:lang w:val="en-CA"/>
                          </w:rPr>
                        </w:pPr>
                        <w:r>
                          <w:rPr>
                            <w:color w:val="FF0000"/>
                            <w:sz w:val="18"/>
                            <w:szCs w:val="18"/>
                            <w:lang w:val="en-CA"/>
                          </w:rPr>
                          <w:t>34</w:t>
                        </w:r>
                      </w:p>
                    </w:txbxContent>
                  </v:textbox>
                </v:roundrect>
                <w10:anchorlock/>
              </v:group>
            </w:pict>
          </mc:Fallback>
        </mc:AlternateContent>
      </w:r>
      <w:r w:rsidR="001247B5" w:rsidRPr="001247B5">
        <w:t xml:space="preserve">Continue routing and securing the </w:t>
      </w:r>
      <w:r w:rsidR="001247B5">
        <w:t>t</w:t>
      </w:r>
      <w:r w:rsidR="001247B5" w:rsidRPr="001247B5">
        <w:t xml:space="preserve">railer </w:t>
      </w:r>
      <w:r w:rsidR="001247B5">
        <w:t>m</w:t>
      </w:r>
      <w:r w:rsidR="001247B5" w:rsidRPr="001247B5">
        <w:t xml:space="preserve">odule </w:t>
      </w:r>
      <w:r w:rsidR="001247B5">
        <w:t>h</w:t>
      </w:r>
      <w:r w:rsidR="001247B5" w:rsidRPr="001247B5">
        <w:t xml:space="preserve">arness along </w:t>
      </w:r>
      <w:r w:rsidR="001247B5">
        <w:t>the vehicle wire harness (</w:t>
      </w:r>
      <w:r w:rsidR="001247B5" w:rsidRPr="001247B5">
        <w:t>Fig</w:t>
      </w:r>
      <w:r w:rsidR="001247B5">
        <w:t>.</w:t>
      </w:r>
      <w:r w:rsidR="001247B5" w:rsidRPr="001247B5">
        <w:t xml:space="preserve"> </w:t>
      </w:r>
      <w:r w:rsidR="006465C7">
        <w:t>3</w:t>
      </w:r>
      <w:r w:rsidR="001247B5" w:rsidRPr="001247B5">
        <w:t>-1</w:t>
      </w:r>
      <w:r w:rsidR="006465C7">
        <w:t>3</w:t>
      </w:r>
      <w:r w:rsidR="001247B5">
        <w:t>).</w:t>
      </w:r>
    </w:p>
    <w:p w:rsidR="002B3CA1" w:rsidRDefault="002B3CA1" w:rsidP="003E4F37">
      <w:pPr>
        <w:pStyle w:val="ProcLevel2"/>
        <w:numPr>
          <w:ilvl w:val="0"/>
          <w:numId w:val="0"/>
        </w:numPr>
        <w:ind w:left="360"/>
      </w:pPr>
    </w:p>
    <w:p w:rsidR="002B3CA1" w:rsidRDefault="002B3CA1" w:rsidP="003E4F37">
      <w:pPr>
        <w:pStyle w:val="ProcLevel2"/>
        <w:numPr>
          <w:ilvl w:val="0"/>
          <w:numId w:val="0"/>
        </w:numPr>
        <w:ind w:left="360"/>
      </w:pPr>
    </w:p>
    <w:p w:rsidR="002B3CA1" w:rsidRDefault="002B3CA1" w:rsidP="003E4F37">
      <w:pPr>
        <w:pStyle w:val="ProcLevel2"/>
        <w:numPr>
          <w:ilvl w:val="0"/>
          <w:numId w:val="0"/>
        </w:numPr>
        <w:ind w:left="360"/>
      </w:pPr>
    </w:p>
    <w:p w:rsidR="002B3CA1" w:rsidRDefault="002B3CA1" w:rsidP="003E4F37">
      <w:pPr>
        <w:pStyle w:val="ProcLevel2"/>
        <w:numPr>
          <w:ilvl w:val="0"/>
          <w:numId w:val="0"/>
        </w:numPr>
        <w:ind w:left="360"/>
      </w:pPr>
    </w:p>
    <w:p w:rsidR="002B3CA1" w:rsidRDefault="002B3CA1" w:rsidP="003E4F37">
      <w:pPr>
        <w:pStyle w:val="ProcLevel2"/>
        <w:numPr>
          <w:ilvl w:val="0"/>
          <w:numId w:val="0"/>
        </w:numPr>
        <w:ind w:left="360"/>
      </w:pPr>
    </w:p>
    <w:p w:rsidR="002B3CA1" w:rsidRDefault="002B3CA1" w:rsidP="003E4F37">
      <w:pPr>
        <w:pStyle w:val="ProcLevel2"/>
        <w:numPr>
          <w:ilvl w:val="0"/>
          <w:numId w:val="0"/>
        </w:numPr>
        <w:ind w:left="360"/>
      </w:pPr>
    </w:p>
    <w:p w:rsidR="001247B5" w:rsidRDefault="00D17113" w:rsidP="00D17113">
      <w:pPr>
        <w:pStyle w:val="ProcLevel2"/>
      </w:pPr>
      <w:r>
        <w:rPr>
          <w:noProof/>
        </w:rPr>
        <mc:AlternateContent>
          <mc:Choice Requires="wpg">
            <w:drawing>
              <wp:anchor distT="0" distB="0" distL="114300" distR="114300" simplePos="0" relativeHeight="252123648" behindDoc="0" locked="1" layoutInCell="1" allowOverlap="1" wp14:anchorId="7D1E0F73" wp14:editId="0543B8CD">
                <wp:simplePos x="0" y="0"/>
                <wp:positionH relativeFrom="column">
                  <wp:posOffset>-3246120</wp:posOffset>
                </wp:positionH>
                <wp:positionV relativeFrom="paragraph">
                  <wp:posOffset>0</wp:posOffset>
                </wp:positionV>
                <wp:extent cx="2971800" cy="1984248"/>
                <wp:effectExtent l="19050" t="19050" r="19050" b="16510"/>
                <wp:wrapNone/>
                <wp:docPr id="1939" name="Group 1939"/>
                <wp:cNvGraphicFramePr/>
                <a:graphic xmlns:a="http://schemas.openxmlformats.org/drawingml/2006/main">
                  <a:graphicData uri="http://schemas.microsoft.com/office/word/2010/wordprocessingGroup">
                    <wpg:wgp>
                      <wpg:cNvGrpSpPr/>
                      <wpg:grpSpPr>
                        <a:xfrm>
                          <a:off x="0" y="0"/>
                          <a:ext cx="2971800" cy="1984248"/>
                          <a:chOff x="0" y="0"/>
                          <a:chExt cx="2971165" cy="1979295"/>
                        </a:xfrm>
                      </wpg:grpSpPr>
                      <wpg:grpSp>
                        <wpg:cNvPr id="1933" name="Group 1933"/>
                        <wpg:cNvGrpSpPr/>
                        <wpg:grpSpPr>
                          <a:xfrm>
                            <a:off x="0" y="0"/>
                            <a:ext cx="2971165" cy="1979295"/>
                            <a:chOff x="1350521" y="1178459"/>
                            <a:chExt cx="2973021" cy="1872257"/>
                          </a:xfrm>
                        </wpg:grpSpPr>
                        <pic:pic xmlns:pic="http://schemas.openxmlformats.org/drawingml/2006/picture">
                          <pic:nvPicPr>
                            <pic:cNvPr id="1934" name="Picture 1934"/>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bwMode="auto">
                            <a:xfrm>
                              <a:off x="1350521" y="1178459"/>
                              <a:ext cx="2973021" cy="1872257"/>
                            </a:xfrm>
                            <a:prstGeom prst="rect">
                              <a:avLst/>
                            </a:prstGeom>
                            <a:ln>
                              <a:solidFill>
                                <a:schemeClr val="tx1"/>
                              </a:solidFill>
                            </a:ln>
                            <a:extLst>
                              <a:ext uri="{53640926-AAD7-44D8-BBD7-CCE9431645EC}">
                                <a14:shadowObscured xmlns:a14="http://schemas.microsoft.com/office/drawing/2010/main"/>
                              </a:ext>
                            </a:extLst>
                          </pic:spPr>
                        </pic:pic>
                        <wps:wsp>
                          <wps:cNvPr id="1935" name="Text Box 99"/>
                          <wps:cNvSpPr txBox="1">
                            <a:spLocks noChangeArrowheads="1"/>
                          </wps:cNvSpPr>
                          <wps:spPr bwMode="auto">
                            <a:xfrm>
                              <a:off x="1357916" y="2855916"/>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D17113">
                                <w:pPr>
                                  <w:pStyle w:val="Fig"/>
                                  <w:jc w:val="center"/>
                                </w:pPr>
                                <w:r>
                                  <w:t>Fig. 3-14</w:t>
                                </w:r>
                              </w:p>
                            </w:txbxContent>
                          </wps:txbx>
                          <wps:bodyPr rot="0" vert="horz" wrap="square" lIns="0" tIns="0" rIns="0" bIns="0" anchor="t" anchorCtr="0" upright="1">
                            <a:noAutofit/>
                          </wps:bodyPr>
                        </wps:wsp>
                      </wpg:grpSp>
                      <wps:wsp>
                        <wps:cNvPr id="1936" name="Oval 1936"/>
                        <wps:cNvSpPr/>
                        <wps:spPr>
                          <a:xfrm>
                            <a:off x="969579" y="1103586"/>
                            <a:ext cx="714375" cy="736600"/>
                          </a:xfrm>
                          <a:prstGeom prst="ellipse">
                            <a:avLst/>
                          </a:prstGeom>
                          <a:noFill/>
                          <a:ln>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7" name="Oval 1937"/>
                        <wps:cNvSpPr/>
                        <wps:spPr>
                          <a:xfrm>
                            <a:off x="1324303" y="307428"/>
                            <a:ext cx="714375" cy="736600"/>
                          </a:xfrm>
                          <a:prstGeom prst="ellipse">
                            <a:avLst/>
                          </a:prstGeom>
                          <a:noFill/>
                          <a:ln>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1E0F73" id="Group 1939" o:spid="_x0000_s1763" style="position:absolute;left:0;text-align:left;margin-left:-255.6pt;margin-top:0;width:234pt;height:156.25pt;z-index:252123648;mso-position-horizontal-relative:text;mso-position-vertical-relative:text;mso-width-relative:margin;mso-height-relative:margin" coordsize="29711,197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">
                <v:group id="Group 1933" o:spid="_x0000_s1764" style="position:absolute;width:29711;height:19792" coordorigin="13505,11784" coordsize="29730,18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trB8QAAADdAAAADwAAAGRycy9kb3ducmV2LnhtbERPS2vCQBC+F/wPywi9&#10;1U0MLRpdRURLDyL4APE2ZMckmJ0N2TWJ/75bEHqbj+8582VvKtFS40rLCuJRBII4s7rkXMH5tP2Y&#10;gHAeWWNlmRQ8ycFyMXibY6ptxwdqjz4XIYRdigoK7+tUSpcVZNCNbE0cuJttDPoAm1zqBrsQbio5&#10;jqIvabDk0FBgTeuCsvvxYRR8d9itknjT7u639fN6+txfdjEp9T7sVzMQnnr/L365f3SYP00S+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trB8QAAADdAAAA&#10;DwAAAAAAAAAAAAAAAACqAgAAZHJzL2Rvd25yZXYueG1sUEsFBgAAAAAEAAQA+gAAAJsDAAAAAA==&#10;">
                  <v:shape id="Picture 1934" o:spid="_x0000_s1765" type="#_x0000_t75" style="position:absolute;left:13505;top:11784;width:29730;height:187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y5dzGAAAA3QAAAA8AAABkcnMvZG93bnJldi54bWxET0trAjEQvhf8D2EEL0WzahHdGqUUBOmD&#10;4qqH3qab6e7iZhKSqNv++qZQ6G0+vucs151pxYV8aCwrGI8yEMSl1Q1XCg77zXAOIkRkja1lUvBF&#10;Adar3s0Sc22vvKNLESuRQjjkqKCO0eVShrImg2FkHXHiPq03GBP0ldQerynctHKSZTNpsOHUUKOj&#10;x5rKU3E2Cibj6uX08eq+vX66fZvS8zsVR6fUoN893IOI1MV/8Z97q9P8xfQOfr9JJ8j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TLl3MYAAADdAAAADwAAAAAAAAAAAAAA&#10;AACfAgAAZHJzL2Rvd25yZXYueG1sUEsFBgAAAAAEAAQA9wAAAJIDAAAAAA==&#10;" stroked="t" strokecolor="black [3213]">
                    <v:imagedata r:id="rId191" o:title=""/>
                    <v:path arrowok="t"/>
                  </v:shape>
                  <v:shape id="Text Box 99" o:spid="_x0000_s1766" type="#_x0000_t202" style="position:absolute;left:13579;top:28559;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sNLsQA&#10;AADdAAAADwAAAGRycy9kb3ducmV2LnhtbERPS2vCQBC+C/0PywhepG5qMdToKq1a8NAefOB5yI5J&#10;MDsbdlcT/323IHibj+8582VnanEj5yvLCt5GCQji3OqKCwXHw/frBwgfkDXWlknBnTwsFy+9OWba&#10;tryj2z4UIoawz1BBGUKTSenzkgz6kW2II3e2zmCI0BVSO2xjuKnlOElSabDi2FBiQ6uS8sv+ahSk&#10;a3dtd7waro+bH/xtivHp635SatDvPmcgAnXhKX64tzrOn75P4P+beIJ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LDS7EAAAA3QAAAA8AAAAAAAAAAAAAAAAAmAIAAGRycy9k&#10;b3ducmV2LnhtbFBLBQYAAAAABAAEAPUAAACJAwAAAAA=&#10;" stroked="f">
                    <v:textbox inset="0,0,0,0">
                      <w:txbxContent>
                        <w:p w:rsidR="00161FC4" w:rsidRDefault="00161FC4" w:rsidP="00D17113">
                          <w:pPr>
                            <w:pStyle w:val="Fig"/>
                            <w:jc w:val="center"/>
                          </w:pPr>
                          <w:r>
                            <w:t>Fig. 3-14</w:t>
                          </w:r>
                        </w:p>
                      </w:txbxContent>
                    </v:textbox>
                  </v:shape>
                </v:group>
                <v:oval id="Oval 1936" o:spid="_x0000_s1767" style="position:absolute;left:9695;top:11035;width:7144;height:73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ZNusQA&#10;AADdAAAADwAAAGRycy9kb3ducmV2LnhtbERPTWvCQBC9C/6HZYTedKNCqKmbIKJW8FAaS6G3MTsm&#10;wexsyK4a++u7hUJv83ifs8x604gbda62rGA6iUAQF1bXXCr4OG7HzyCcR9bYWCYFD3KQpcPBEhNt&#10;7/xOt9yXIoSwS1BB5X2bSOmKigy6iW2JA3e2nUEfYFdK3eE9hJtGzqIolgZrDg0VtrSuqLjkV6Og&#10;/0aO0V02m/yr/LzuDoe38+tJqadRv3oB4an3/+I/916H+Yt5DL/fhBN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WTbrEAAAA3QAAAA8AAAAAAAAAAAAAAAAAmAIAAGRycy9k&#10;b3ducmV2LnhtbFBLBQYAAAAABAAEAPUAAACJAwAAAAA=&#10;" filled="f" strokecolor="yellow" strokeweight="2pt">
                  <v:stroke dashstyle="dash"/>
                </v:oval>
                <v:oval id="Oval 1937" o:spid="_x0000_s1768" style="position:absolute;left:13243;top:3074;width:7143;height:73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roIcUA&#10;AADdAAAADwAAAGRycy9kb3ducmV2LnhtbERPS2vCQBC+F/wPywi9NRst2Da6SinxAR6kqQjexuyY&#10;hGRnQ3bV2F/fLRR6m4/vObNFbxpxpc5VlhWMohgEcW51xYWC/dfy6RWE88gaG8uk4E4OFvPBwwwT&#10;bW/8SdfMFyKEsEtQQel9m0jp8pIMusi2xIE7286gD7ArpO7wFsJNI8dxPJEGKw4NJbb0UVJeZxej&#10;oP9GnqCr0zQ7FofLarvdndcnpR6H/fsUhKfe/4v/3Bsd5r89v8DvN+EE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WughxQAAAN0AAAAPAAAAAAAAAAAAAAAAAJgCAABkcnMv&#10;ZG93bnJldi54bWxQSwUGAAAAAAQABAD1AAAAigMAAAAA&#10;" filled="f" strokecolor="yellow" strokeweight="2pt">
                  <v:stroke dashstyle="dash"/>
                </v:oval>
                <w10:anchorlock/>
              </v:group>
            </w:pict>
          </mc:Fallback>
        </mc:AlternateContent>
      </w:r>
      <w:r w:rsidR="001247B5">
        <w:t>Connect the t</w:t>
      </w:r>
      <w:r w:rsidR="001247B5" w:rsidRPr="001247B5">
        <w:t xml:space="preserve">railer </w:t>
      </w:r>
      <w:r w:rsidR="001247B5">
        <w:t>m</w:t>
      </w:r>
      <w:r w:rsidR="001247B5" w:rsidRPr="001247B5">
        <w:t xml:space="preserve">odule </w:t>
      </w:r>
      <w:r w:rsidR="001247B5">
        <w:t>h</w:t>
      </w:r>
      <w:r w:rsidR="001247B5" w:rsidRPr="001247B5">
        <w:t xml:space="preserve">arness (T-type connection with yellow, brown, blue and white wires) between the </w:t>
      </w:r>
      <w:r w:rsidR="001247B5">
        <w:t>r</w:t>
      </w:r>
      <w:r w:rsidR="001247B5" w:rsidRPr="001247B5">
        <w:t xml:space="preserve">ear </w:t>
      </w:r>
      <w:r w:rsidR="001247B5">
        <w:t>c</w:t>
      </w:r>
      <w:r w:rsidR="001247B5" w:rsidRPr="001247B5">
        <w:t xml:space="preserve">ombination </w:t>
      </w:r>
      <w:r w:rsidR="001247B5">
        <w:t>l</w:t>
      </w:r>
      <w:r w:rsidR="001247B5" w:rsidRPr="001247B5">
        <w:t xml:space="preserve">amp </w:t>
      </w:r>
      <w:r w:rsidR="001247B5">
        <w:t>a</w:t>
      </w:r>
      <w:r w:rsidR="001247B5" w:rsidRPr="001247B5">
        <w:t>ss</w:t>
      </w:r>
      <w:r w:rsidR="001247B5">
        <w:t>embl</w:t>
      </w:r>
      <w:r w:rsidR="001247B5" w:rsidRPr="001247B5">
        <w:t xml:space="preserve">y LH pigtail and </w:t>
      </w:r>
      <w:r w:rsidR="001247B5">
        <w:t xml:space="preserve">the </w:t>
      </w:r>
      <w:r w:rsidR="001247B5" w:rsidRPr="001247B5">
        <w:t>vehicle wire harness</w:t>
      </w:r>
      <w:r w:rsidR="001247B5">
        <w:t xml:space="preserve"> (Fig. </w:t>
      </w:r>
      <w:r w:rsidR="00D65F61">
        <w:t>3</w:t>
      </w:r>
      <w:r w:rsidR="001247B5">
        <w:t>-1</w:t>
      </w:r>
      <w:r w:rsidR="00D65F61">
        <w:t>4</w:t>
      </w:r>
      <w:r w:rsidR="001247B5">
        <w:t>).</w:t>
      </w:r>
    </w:p>
    <w:p w:rsidR="00D17113" w:rsidRDefault="00D17113" w:rsidP="00D17113">
      <w:pPr>
        <w:pStyle w:val="ProcLevel2"/>
        <w:numPr>
          <w:ilvl w:val="0"/>
          <w:numId w:val="0"/>
        </w:numPr>
        <w:ind w:left="360"/>
      </w:pPr>
    </w:p>
    <w:p w:rsidR="00D17113" w:rsidRDefault="00D17113" w:rsidP="00D17113">
      <w:pPr>
        <w:pStyle w:val="ProcLevel2"/>
        <w:numPr>
          <w:ilvl w:val="0"/>
          <w:numId w:val="0"/>
        </w:numPr>
        <w:ind w:left="360"/>
      </w:pPr>
    </w:p>
    <w:p w:rsidR="00D17113" w:rsidRDefault="00D17113" w:rsidP="00D17113">
      <w:pPr>
        <w:pStyle w:val="ProcLevel2"/>
        <w:numPr>
          <w:ilvl w:val="0"/>
          <w:numId w:val="0"/>
        </w:numPr>
        <w:ind w:left="360"/>
      </w:pPr>
    </w:p>
    <w:p w:rsidR="00D17113" w:rsidRDefault="00D17113" w:rsidP="00D17113">
      <w:pPr>
        <w:pStyle w:val="ProcLevel2"/>
        <w:numPr>
          <w:ilvl w:val="0"/>
          <w:numId w:val="0"/>
        </w:numPr>
        <w:ind w:left="360"/>
      </w:pPr>
    </w:p>
    <w:p w:rsidR="001247B5" w:rsidRDefault="00D17113" w:rsidP="00D17113">
      <w:pPr>
        <w:pStyle w:val="ProcLevel2"/>
      </w:pPr>
      <w:r>
        <w:rPr>
          <w:noProof/>
        </w:rPr>
        <mc:AlternateContent>
          <mc:Choice Requires="wpg">
            <w:drawing>
              <wp:anchor distT="0" distB="0" distL="114300" distR="114300" simplePos="0" relativeHeight="252125696" behindDoc="0" locked="1" layoutInCell="1" allowOverlap="1" wp14:anchorId="514D5A5B" wp14:editId="1F902B3A">
                <wp:simplePos x="0" y="0"/>
                <wp:positionH relativeFrom="column">
                  <wp:posOffset>-3248025</wp:posOffset>
                </wp:positionH>
                <wp:positionV relativeFrom="paragraph">
                  <wp:posOffset>0</wp:posOffset>
                </wp:positionV>
                <wp:extent cx="2971800" cy="2231136"/>
                <wp:effectExtent l="19050" t="19050" r="19050" b="17145"/>
                <wp:wrapNone/>
                <wp:docPr id="3318" name="Group 3318"/>
                <wp:cNvGraphicFramePr/>
                <a:graphic xmlns:a="http://schemas.openxmlformats.org/drawingml/2006/main">
                  <a:graphicData uri="http://schemas.microsoft.com/office/word/2010/wordprocessingGroup">
                    <wpg:wgp>
                      <wpg:cNvGrpSpPr/>
                      <wpg:grpSpPr>
                        <a:xfrm>
                          <a:off x="0" y="0"/>
                          <a:ext cx="2971800" cy="2231136"/>
                          <a:chOff x="0" y="0"/>
                          <a:chExt cx="2971800" cy="2229485"/>
                        </a:xfrm>
                      </wpg:grpSpPr>
                      <wpg:grpSp>
                        <wpg:cNvPr id="3302" name="Group 3302"/>
                        <wpg:cNvGrpSpPr/>
                        <wpg:grpSpPr>
                          <a:xfrm>
                            <a:off x="0" y="0"/>
                            <a:ext cx="2971800" cy="2229485"/>
                            <a:chOff x="0" y="0"/>
                            <a:chExt cx="2971800" cy="2229485"/>
                          </a:xfrm>
                        </wpg:grpSpPr>
                        <wpg:grpSp>
                          <wpg:cNvPr id="1944" name="Group 1944"/>
                          <wpg:cNvGrpSpPr/>
                          <wpg:grpSpPr>
                            <a:xfrm>
                              <a:off x="0" y="0"/>
                              <a:ext cx="2971800" cy="2229485"/>
                              <a:chOff x="0" y="0"/>
                              <a:chExt cx="2971800" cy="2229485"/>
                            </a:xfrm>
                          </wpg:grpSpPr>
                          <wpg:grpSp>
                            <wpg:cNvPr id="2179" name="Group 2179"/>
                            <wpg:cNvGrpSpPr/>
                            <wpg:grpSpPr>
                              <a:xfrm>
                                <a:off x="0" y="0"/>
                                <a:ext cx="2971800" cy="2229485"/>
                                <a:chOff x="64269" y="56029"/>
                                <a:chExt cx="2971798" cy="2226077"/>
                              </a:xfrm>
                            </wpg:grpSpPr>
                            <wpg:grpSp>
                              <wpg:cNvPr id="2180" name="Group 2180"/>
                              <wpg:cNvGrpSpPr/>
                              <wpg:grpSpPr>
                                <a:xfrm>
                                  <a:off x="64269" y="56029"/>
                                  <a:ext cx="2971798" cy="2226077"/>
                                  <a:chOff x="1350521" y="1057796"/>
                                  <a:chExt cx="2973021" cy="2113584"/>
                                </a:xfrm>
                              </wpg:grpSpPr>
                              <pic:pic xmlns:pic="http://schemas.openxmlformats.org/drawingml/2006/picture">
                                <pic:nvPicPr>
                                  <pic:cNvPr id="2181" name="Picture 2181"/>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1350521" y="1057796"/>
                                    <a:ext cx="2973021" cy="2113584"/>
                                  </a:xfrm>
                                  <a:prstGeom prst="rect">
                                    <a:avLst/>
                                  </a:prstGeom>
                                  <a:ln>
                                    <a:solidFill>
                                      <a:schemeClr val="tx1"/>
                                    </a:solidFill>
                                  </a:ln>
                                  <a:extLst>
                                    <a:ext uri="{53640926-AAD7-44D8-BBD7-CCE9431645EC}">
                                      <a14:shadowObscured xmlns:a14="http://schemas.microsoft.com/office/drawing/2010/main"/>
                                    </a:ext>
                                  </a:extLst>
                                </pic:spPr>
                              </pic:pic>
                              <wps:wsp>
                                <wps:cNvPr id="2182" name="Text Box 99"/>
                                <wps:cNvSpPr txBox="1">
                                  <a:spLocks noChangeArrowheads="1"/>
                                </wps:cNvSpPr>
                                <wps:spPr bwMode="auto">
                                  <a:xfrm>
                                    <a:off x="1357915" y="2977858"/>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D17113">
                                      <w:pPr>
                                        <w:pStyle w:val="Fig"/>
                                        <w:jc w:val="center"/>
                                      </w:pPr>
                                      <w:r>
                                        <w:t>Fig. 3-15</w:t>
                                      </w:r>
                                    </w:p>
                                  </w:txbxContent>
                                </wps:txbx>
                                <wps:bodyPr rot="0" vert="horz" wrap="square" lIns="0" tIns="0" rIns="0" bIns="0" anchor="t" anchorCtr="0" upright="1">
                                  <a:noAutofit/>
                                </wps:bodyPr>
                              </wps:wsp>
                            </wpg:grpSp>
                            <wps:wsp>
                              <wps:cNvPr id="2183" name="AutoShape 1878"/>
                              <wps:cNvSpPr>
                                <a:spLocks noChangeArrowheads="1"/>
                              </wps:cNvSpPr>
                              <wps:spPr bwMode="auto">
                                <a:xfrm>
                                  <a:off x="893503" y="264596"/>
                                  <a:ext cx="217170" cy="201295"/>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D17113">
                                    <w:pPr>
                                      <w:jc w:val="center"/>
                                      <w:rPr>
                                        <w:color w:val="FF0000"/>
                                        <w:sz w:val="18"/>
                                        <w:szCs w:val="18"/>
                                        <w:lang w:val="en-CA"/>
                                      </w:rPr>
                                    </w:pPr>
                                    <w:r>
                                      <w:rPr>
                                        <w:color w:val="FF0000"/>
                                        <w:sz w:val="18"/>
                                        <w:szCs w:val="18"/>
                                        <w:lang w:val="en-CA"/>
                                      </w:rPr>
                                      <w:t>36</w:t>
                                    </w:r>
                                  </w:p>
                                </w:txbxContent>
                              </wps:txbx>
                              <wps:bodyPr rot="0" vert="horz" wrap="square" lIns="18288" tIns="18288" rIns="18288" bIns="18288" anchor="t" anchorCtr="0" upright="1">
                                <a:noAutofit/>
                              </wps:bodyPr>
                            </wps:wsp>
                            <wps:wsp>
                              <wps:cNvPr id="2184" name="Line 2403"/>
                              <wps:cNvCnPr>
                                <a:cxnSpLocks noChangeShapeType="1"/>
                                <a:stCxn id="2183" idx="2"/>
                              </wps:cNvCnPr>
                              <wps:spPr bwMode="auto">
                                <a:xfrm>
                                  <a:off x="1002088" y="465890"/>
                                  <a:ext cx="286702" cy="230113"/>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940" name="Freeform 1940"/>
                            <wps:cNvSpPr/>
                            <wps:spPr>
                              <a:xfrm>
                                <a:off x="1014413" y="823912"/>
                                <a:ext cx="429229" cy="172238"/>
                              </a:xfrm>
                              <a:custGeom>
                                <a:avLst/>
                                <a:gdLst>
                                  <a:gd name="connsiteX0" fmla="*/ 43281 w 429229"/>
                                  <a:gd name="connsiteY0" fmla="*/ 2891 h 172238"/>
                                  <a:gd name="connsiteX1" fmla="*/ 7655 w 429229"/>
                                  <a:gd name="connsiteY1" fmla="*/ 151333 h 172238"/>
                                  <a:gd name="connsiteX2" fmla="*/ 173910 w 429229"/>
                                  <a:gd name="connsiteY2" fmla="*/ 157271 h 172238"/>
                                  <a:gd name="connsiteX3" fmla="*/ 322351 w 429229"/>
                                  <a:gd name="connsiteY3" fmla="*/ 20704 h 172238"/>
                                  <a:gd name="connsiteX4" fmla="*/ 429229 w 429229"/>
                                  <a:gd name="connsiteY4" fmla="*/ 2891 h 17223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29229" h="172238">
                                    <a:moveTo>
                                      <a:pt x="43281" y="2891"/>
                                    </a:moveTo>
                                    <a:cubicBezTo>
                                      <a:pt x="14582" y="64247"/>
                                      <a:pt x="-14116" y="125603"/>
                                      <a:pt x="7655" y="151333"/>
                                    </a:cubicBezTo>
                                    <a:cubicBezTo>
                                      <a:pt x="29426" y="177063"/>
                                      <a:pt x="121461" y="179043"/>
                                      <a:pt x="173910" y="157271"/>
                                    </a:cubicBezTo>
                                    <a:cubicBezTo>
                                      <a:pt x="226359" y="135500"/>
                                      <a:pt x="279798" y="46434"/>
                                      <a:pt x="322351" y="20704"/>
                                    </a:cubicBezTo>
                                    <a:cubicBezTo>
                                      <a:pt x="364904" y="-5026"/>
                                      <a:pt x="397066" y="-1068"/>
                                      <a:pt x="429229" y="2891"/>
                                    </a:cubicBezTo>
                                  </a:path>
                                </a:pathLst>
                              </a:custGeom>
                              <a:noFill/>
                              <a:ln>
                                <a:solidFill>
                                  <a:srgbClr val="00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1" name="Freeform 1941"/>
                            <wps:cNvSpPr/>
                            <wps:spPr>
                              <a:xfrm>
                                <a:off x="1366838" y="590550"/>
                                <a:ext cx="130175" cy="219710"/>
                              </a:xfrm>
                              <a:custGeom>
                                <a:avLst/>
                                <a:gdLst>
                                  <a:gd name="connsiteX0" fmla="*/ 47501 w 130773"/>
                                  <a:gd name="connsiteY0" fmla="*/ 219714 h 219714"/>
                                  <a:gd name="connsiteX1" fmla="*/ 130628 w 130773"/>
                                  <a:gd name="connsiteY1" fmla="*/ 71273 h 219714"/>
                                  <a:gd name="connsiteX2" fmla="*/ 29688 w 130773"/>
                                  <a:gd name="connsiteY2" fmla="*/ 21 h 219714"/>
                                  <a:gd name="connsiteX3" fmla="*/ 0 w 130773"/>
                                  <a:gd name="connsiteY3" fmla="*/ 65335 h 219714"/>
                                </a:gdLst>
                                <a:ahLst/>
                                <a:cxnLst>
                                  <a:cxn ang="0">
                                    <a:pos x="connsiteX0" y="connsiteY0"/>
                                  </a:cxn>
                                  <a:cxn ang="0">
                                    <a:pos x="connsiteX1" y="connsiteY1"/>
                                  </a:cxn>
                                  <a:cxn ang="0">
                                    <a:pos x="connsiteX2" y="connsiteY2"/>
                                  </a:cxn>
                                  <a:cxn ang="0">
                                    <a:pos x="connsiteX3" y="connsiteY3"/>
                                  </a:cxn>
                                </a:cxnLst>
                                <a:rect l="l" t="t" r="r" b="b"/>
                                <a:pathLst>
                                  <a:path w="130773" h="219714">
                                    <a:moveTo>
                                      <a:pt x="47501" y="219714"/>
                                    </a:moveTo>
                                    <a:cubicBezTo>
                                      <a:pt x="90549" y="163801"/>
                                      <a:pt x="133597" y="107889"/>
                                      <a:pt x="130628" y="71273"/>
                                    </a:cubicBezTo>
                                    <a:cubicBezTo>
                                      <a:pt x="127659" y="34657"/>
                                      <a:pt x="51459" y="1011"/>
                                      <a:pt x="29688" y="21"/>
                                    </a:cubicBezTo>
                                    <a:cubicBezTo>
                                      <a:pt x="7917" y="-969"/>
                                      <a:pt x="3958" y="32183"/>
                                      <a:pt x="0" y="65335"/>
                                    </a:cubicBezTo>
                                  </a:path>
                                </a:pathLst>
                              </a:custGeom>
                              <a:noFill/>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2" name="Freeform 1942"/>
                            <wps:cNvSpPr/>
                            <wps:spPr>
                              <a:xfrm>
                                <a:off x="1395413" y="733425"/>
                                <a:ext cx="1193165" cy="949960"/>
                              </a:xfrm>
                              <a:custGeom>
                                <a:avLst/>
                                <a:gdLst>
                                  <a:gd name="connsiteX0" fmla="*/ 0 w 1193358"/>
                                  <a:gd name="connsiteY0" fmla="*/ 83254 h 950153"/>
                                  <a:gd name="connsiteX1" fmla="*/ 178130 w 1193358"/>
                                  <a:gd name="connsiteY1" fmla="*/ 112942 h 950153"/>
                                  <a:gd name="connsiteX2" fmla="*/ 397823 w 1193358"/>
                                  <a:gd name="connsiteY2" fmla="*/ 130755 h 950153"/>
                                  <a:gd name="connsiteX3" fmla="*/ 552203 w 1193358"/>
                                  <a:gd name="connsiteY3" fmla="*/ 107005 h 950153"/>
                                  <a:gd name="connsiteX4" fmla="*/ 843148 w 1193358"/>
                                  <a:gd name="connsiteY4" fmla="*/ 127 h 950153"/>
                                  <a:gd name="connsiteX5" fmla="*/ 1140031 w 1193358"/>
                                  <a:gd name="connsiteY5" fmla="*/ 130755 h 950153"/>
                                  <a:gd name="connsiteX6" fmla="*/ 1187533 w 1193358"/>
                                  <a:gd name="connsiteY6" fmla="*/ 225758 h 950153"/>
                                  <a:gd name="connsiteX7" fmla="*/ 1068779 w 1193358"/>
                                  <a:gd name="connsiteY7" fmla="*/ 498890 h 950153"/>
                                  <a:gd name="connsiteX8" fmla="*/ 908462 w 1193358"/>
                                  <a:gd name="connsiteY8" fmla="*/ 855150 h 950153"/>
                                  <a:gd name="connsiteX9" fmla="*/ 896587 w 1193358"/>
                                  <a:gd name="connsiteY9" fmla="*/ 950153 h 9501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193358" h="950153">
                                    <a:moveTo>
                                      <a:pt x="0" y="83254"/>
                                    </a:moveTo>
                                    <a:cubicBezTo>
                                      <a:pt x="55913" y="94139"/>
                                      <a:pt x="111826" y="105025"/>
                                      <a:pt x="178130" y="112942"/>
                                    </a:cubicBezTo>
                                    <a:cubicBezTo>
                                      <a:pt x="244434" y="120859"/>
                                      <a:pt x="335478" y="131744"/>
                                      <a:pt x="397823" y="130755"/>
                                    </a:cubicBezTo>
                                    <a:cubicBezTo>
                                      <a:pt x="460168" y="129766"/>
                                      <a:pt x="477982" y="128776"/>
                                      <a:pt x="552203" y="107005"/>
                                    </a:cubicBezTo>
                                    <a:cubicBezTo>
                                      <a:pt x="626424" y="85234"/>
                                      <a:pt x="745177" y="-3831"/>
                                      <a:pt x="843148" y="127"/>
                                    </a:cubicBezTo>
                                    <a:cubicBezTo>
                                      <a:pt x="941119" y="4085"/>
                                      <a:pt x="1082634" y="93150"/>
                                      <a:pt x="1140031" y="130755"/>
                                    </a:cubicBezTo>
                                    <a:cubicBezTo>
                                      <a:pt x="1197428" y="168360"/>
                                      <a:pt x="1199408" y="164402"/>
                                      <a:pt x="1187533" y="225758"/>
                                    </a:cubicBezTo>
                                    <a:cubicBezTo>
                                      <a:pt x="1175658" y="287114"/>
                                      <a:pt x="1115291" y="393991"/>
                                      <a:pt x="1068779" y="498890"/>
                                    </a:cubicBezTo>
                                    <a:cubicBezTo>
                                      <a:pt x="1022267" y="603789"/>
                                      <a:pt x="937161" y="779940"/>
                                      <a:pt x="908462" y="855150"/>
                                    </a:cubicBezTo>
                                    <a:cubicBezTo>
                                      <a:pt x="879763" y="930360"/>
                                      <a:pt x="888175" y="940256"/>
                                      <a:pt x="896587" y="950153"/>
                                    </a:cubicBezTo>
                                  </a:path>
                                </a:pathLst>
                              </a:custGeom>
                              <a:noFill/>
                              <a:ln w="28575">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50" name="AutoShape 1878"/>
                          <wps:cNvSpPr>
                            <a:spLocks noChangeArrowheads="1"/>
                          </wps:cNvSpPr>
                          <wps:spPr bwMode="auto">
                            <a:xfrm>
                              <a:off x="108585" y="1138238"/>
                              <a:ext cx="217170" cy="201603"/>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D17113">
                                <w:pPr>
                                  <w:jc w:val="center"/>
                                  <w:rPr>
                                    <w:color w:val="FF0000"/>
                                    <w:sz w:val="18"/>
                                    <w:szCs w:val="18"/>
                                    <w:lang w:val="en-CA"/>
                                  </w:rPr>
                                </w:pPr>
                                <w:r>
                                  <w:rPr>
                                    <w:color w:val="FF0000"/>
                                    <w:sz w:val="18"/>
                                    <w:szCs w:val="18"/>
                                    <w:lang w:val="en-CA"/>
                                  </w:rPr>
                                  <w:t>35</w:t>
                                </w:r>
                              </w:p>
                            </w:txbxContent>
                          </wps:txbx>
                          <wps:bodyPr rot="0" vert="horz" wrap="square" lIns="18288" tIns="18288" rIns="18288" bIns="18288" anchor="t" anchorCtr="0" upright="1">
                            <a:noAutofit/>
                          </wps:bodyPr>
                        </wps:wsp>
                        <wps:wsp>
                          <wps:cNvPr id="3301" name="Line 2403"/>
                          <wps:cNvCnPr>
                            <a:cxnSpLocks noChangeShapeType="1"/>
                            <a:stCxn id="1950" idx="2"/>
                          </wps:cNvCnPr>
                          <wps:spPr bwMode="auto">
                            <a:xfrm>
                              <a:off x="217170" y="1339841"/>
                              <a:ext cx="82868" cy="203209"/>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307" name="AutoShape 1878"/>
                        <wps:cNvSpPr>
                          <a:spLocks noChangeArrowheads="1"/>
                        </wps:cNvSpPr>
                        <wps:spPr bwMode="auto">
                          <a:xfrm>
                            <a:off x="2014538" y="219075"/>
                            <a:ext cx="217170" cy="201603"/>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D17113">
                              <w:pPr>
                                <w:jc w:val="center"/>
                                <w:rPr>
                                  <w:color w:val="FF0000"/>
                                  <w:sz w:val="18"/>
                                  <w:szCs w:val="18"/>
                                  <w:lang w:val="en-CA"/>
                                </w:rPr>
                              </w:pPr>
                              <w:r>
                                <w:rPr>
                                  <w:color w:val="FF0000"/>
                                  <w:sz w:val="18"/>
                                  <w:szCs w:val="18"/>
                                  <w:lang w:val="en-CA"/>
                                </w:rPr>
                                <w:t>37</w:t>
                              </w:r>
                            </w:p>
                          </w:txbxContent>
                        </wps:txbx>
                        <wps:bodyPr rot="0" vert="horz" wrap="square" lIns="18288" tIns="18288" rIns="18288" bIns="18288" anchor="t" anchorCtr="0" upright="1">
                          <a:noAutofit/>
                        </wps:bodyPr>
                      </wps:wsp>
                      <wps:wsp>
                        <wps:cNvPr id="3317" name="Line 2403"/>
                        <wps:cNvCnPr>
                          <a:cxnSpLocks noChangeShapeType="1"/>
                          <a:stCxn id="3307" idx="2"/>
                        </wps:cNvCnPr>
                        <wps:spPr bwMode="auto">
                          <a:xfrm flipH="1">
                            <a:off x="1957388" y="420678"/>
                            <a:ext cx="165735" cy="260359"/>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V relativeFrom="margin">
                  <wp14:pctHeight>0</wp14:pctHeight>
                </wp14:sizeRelV>
              </wp:anchor>
            </w:drawing>
          </mc:Choice>
          <mc:Fallback>
            <w:pict>
              <v:group w14:anchorId="514D5A5B" id="Group 3318" o:spid="_x0000_s1769" style="position:absolute;left:0;text-align:left;margin-left:-255.75pt;margin-top:0;width:234pt;height:175.7pt;z-index:252125696;mso-position-horizontal-relative:text;mso-position-vertical-relative:text;mso-height-relative:margin" coordsize="29718,222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">
                <v:group id="Group 3302" o:spid="_x0000_s1770" style="position:absolute;width:29718;height:22294" coordsize="29718,22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C1W8UAAADdAAAADwAAAGRycy9kb3ducmV2LnhtbESPQYvCMBSE7wv+h/AE&#10;b2tayy5SjSKi4kEWVgXx9miebbF5KU1s67/fLAgeh5n5hpkve1OJlhpXWlYQjyMQxJnVJecKzqft&#10;5xSE88gaK8uk4EkOlovBxxxTbTv+pfbocxEg7FJUUHhfp1K6rCCDbmxr4uDdbGPQB9nkUjfYBbip&#10;5CSKvqXBksNCgTWtC8rux4dRsOuwWyXxpj3cb+vn9fT1cznEpNRo2K9mIDz1/h1+tfdaQZJEE/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QtVvFAAAA3QAA&#10;AA8AAAAAAAAAAAAAAAAAqgIAAGRycy9kb3ducmV2LnhtbFBLBQYAAAAABAAEAPoAAACcAwAAAAA=&#10;">
                  <v:group id="Group 1944" o:spid="_x0000_s1771" style="position:absolute;width:29718;height:22294" coordsize="29718,22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jSADsQAAADdAAAADwAAAGRycy9kb3ducmV2LnhtbERPTWvCQBC9F/oflin0&#10;pptULTV1FREVD1JoFMTbkB2TYHY2ZLdJ/PeuIPQ2j/c5s0VvKtFS40rLCuJhBII4s7rkXMHxsBl8&#10;gXAeWWNlmRTcyMFi/voyw0Tbjn+pTX0uQgi7BBUU3teJlC4ryKAb2po4cBfbGPQBNrnUDXYh3FTy&#10;I4o+pcGSQ0OBNa0Kyq7pn1Gw7bBbjuJ1u79eVrfzYfJz2sek1Ptbv/wG4an3/+Kne6fD/Ol4DI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jSADsQAAADdAAAA&#10;DwAAAAAAAAAAAAAAAACqAgAAZHJzL2Rvd25yZXYueG1sUEsFBgAAAAAEAAQA+gAAAJsDAAAAAA==&#10;">
                    <v:group id="Group 2179" o:spid="_x0000_s1772" style="position:absolute;width:29718;height:22294" coordorigin="642,560" coordsize="29717,2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LcEPxgAAAN0A&#10;AAAPAAAAAAAAAAAAAAAAAKoCAABkcnMvZG93bnJldi54bWxQSwUGAAAAAAQABAD6AAAAnQMAAAAA&#10;">
                      <v:group id="Group 2180" o:spid="_x0000_s1773" style="position:absolute;left:642;top:560;width:29718;height:22261" coordorigin="13505,10577" coordsize="29730,21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cIYtcQAAADdAAAA&#10;DwAAAAAAAAAAAAAAAACqAgAAZHJzL2Rvd25yZXYueG1sUEsFBgAAAAAEAAQA+gAAAJsDAAAAAA==&#10;">
                        <v:shape id="Picture 2181" o:spid="_x0000_s1774" type="#_x0000_t75" style="position:absolute;left:13505;top:10577;width:29730;height:21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h7MPGAAAA3QAAAA8AAABkcnMvZG93bnJldi54bWxEj09rAjEUxO9Cv0N4hd5qsoqtrEaRQnGP&#10;/qkHb4/Nc3fbzcu6iZr20zeFgsdhZn7DzJfRtuJKvW8ca8iGCgRx6UzDlYaP/fvzFIQPyAZbx6Th&#10;mzwsFw+DOebG3XhL112oRIKwz1FDHUKXS+nLmiz6oeuIk3dyvcWQZF9J0+MtwW0rR0q9SIsNp4Ua&#10;O3qrqfzaXayG18jqaDaq+Nyei8OkHK99/Flr/fQYVzMQgWK4h//bhdEwyqYZ/L1JT0A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WHsw8YAAADdAAAADwAAAAAAAAAAAAAA&#10;AACfAgAAZHJzL2Rvd25yZXYueG1sUEsFBgAAAAAEAAQA9wAAAJIDAAAAAA==&#10;" stroked="t" strokecolor="black [3213]">
                          <v:imagedata r:id="rId193" o:title=""/>
                          <v:path arrowok="t"/>
                        </v:shape>
                        <v:shape id="Text Box 99" o:spid="_x0000_s1775" type="#_x0000_t202" style="position:absolute;left:13579;top:29778;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l4n8QA&#10;AADdAAAADwAAAGRycy9kb3ducmV2LnhtbESPzYvCMBTE7wv+D+EJXhZN7UGkGsVP8OAe/MDzo3m2&#10;xealJNHW/94sLOxxmJnfMPNlZ2rxIucrywrGowQEcW51xYWC62U/nILwAVljbZkUvMnDctH7mmOm&#10;bcsnep1DISKEfYYKyhCaTEqfl2TQj2xDHL27dQZDlK6Q2mEb4aaWaZJMpMGK40KJDW1Kyh/np1Ew&#10;2bpne+LN9/a6O+JPU6S39fum1KDfrWYgAnXhP/zXPmgF6Xiawu+b+ATk4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peJ/EAAAA3QAAAA8AAAAAAAAAAAAAAAAAmAIAAGRycy9k&#10;b3ducmV2LnhtbFBLBQYAAAAABAAEAPUAAACJAwAAAAA=&#10;" stroked="f">
                          <v:textbox inset="0,0,0,0">
                            <w:txbxContent>
                              <w:p w:rsidR="00161FC4" w:rsidRDefault="00161FC4" w:rsidP="00D17113">
                                <w:pPr>
                                  <w:pStyle w:val="Fig"/>
                                  <w:jc w:val="center"/>
                                </w:pPr>
                                <w:r>
                                  <w:t>Fig. 3-15</w:t>
                                </w:r>
                              </w:p>
                            </w:txbxContent>
                          </v:textbox>
                        </v:shape>
                      </v:group>
                      <v:roundrect id="AutoShape 1878" o:spid="_x0000_s1776" style="position:absolute;left:8935;top:2645;width:2171;height:20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dTVMUA&#10;AADdAAAADwAAAGRycy9kb3ducmV2LnhtbESPQWvCQBSE7wX/w/IEb3UThSrRVcRS8djYIuT2kn0m&#10;0ezbkF1N/PfdQqHHYWa+YdbbwTTiQZ2rLSuIpxEI4sLqmksF318fr0sQziNrbCyTgic52G5GL2tM&#10;tO05pcfJlyJA2CWooPK+TaR0RUUG3dS2xMG72M6gD7Irpe6wD3DTyFkUvUmDNYeFClvaV1TcTnej&#10;ID1k7ybbtYtr9pn2eUz54ixzpSbjYbcC4Wnw/+G/9lErmMXLOfy+CU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x1NUxQAAAN0AAAAPAAAAAAAAAAAAAAAAAJgCAABkcnMv&#10;ZG93bnJldi54bWxQSwUGAAAAAAQABAD1AAAAigMAAAAA&#10;" strokecolor="red" strokeweight="1.25pt">
                        <v:textbox inset="1.44pt,1.44pt,1.44pt,1.44pt">
                          <w:txbxContent>
                            <w:p w:rsidR="00161FC4" w:rsidRPr="00E74760" w:rsidRDefault="00161FC4" w:rsidP="00D17113">
                              <w:pPr>
                                <w:jc w:val="center"/>
                                <w:rPr>
                                  <w:color w:val="FF0000"/>
                                  <w:sz w:val="18"/>
                                  <w:szCs w:val="18"/>
                                  <w:lang w:val="en-CA"/>
                                </w:rPr>
                              </w:pPr>
                              <w:r>
                                <w:rPr>
                                  <w:color w:val="FF0000"/>
                                  <w:sz w:val="18"/>
                                  <w:szCs w:val="18"/>
                                  <w:lang w:val="en-CA"/>
                                </w:rPr>
                                <w:t>36</w:t>
                              </w:r>
                            </w:p>
                          </w:txbxContent>
                        </v:textbox>
                      </v:roundrect>
                      <v:line id="Line 2403" o:spid="_x0000_s1777" style="position:absolute;visibility:visible;mso-wrap-style:square" from="10020,4658" to="12887,6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EUtccAAADdAAAADwAAAGRycy9kb3ducmV2LnhtbESPQWvCQBSE70L/w/IK3nSjhhqiqxSL&#10;kItSbUG8PbKvSdrs2zS7mvjv3ULB4zAz3zDLdW9qcaXWVZYVTMYRCOLc6ooLBZ8f21ECwnlkjbVl&#10;UnAjB+vV02CJqbYdH+h69IUIEHYpKii9b1IpXV6SQTe2DXHwvmxr0AfZFlK32AW4qeU0il6kwYrD&#10;QokNbUrKf44Xo+A36/p4tkl2Z5vN3+g7PmX795NSw+f+dQHCU+8f4f92phVMJ0kMf2/CE5Cr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cRS1xwAAAN0AAAAPAAAAAAAA&#10;AAAAAAAAAKECAABkcnMvZG93bnJldi54bWxQSwUGAAAAAAQABAD5AAAAlQMAAAAA&#10;" strokecolor="yellow" strokeweight="1.25pt">
                        <v:stroke endarrow="block"/>
                      </v:line>
                    </v:group>
                    <v:shape id="Freeform 1940" o:spid="_x0000_s1778" style="position:absolute;left:10144;top:8239;width:4292;height:1722;visibility:visible;mso-wrap-style:square;v-text-anchor:middle" coordsize="429229,172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p3UMcA&#10;AADdAAAADwAAAGRycy9kb3ducmV2LnhtbESPQWvCQBCF7wX/wzIFb3XTIsamrqKViuDJWLTHITsm&#10;wexsyG41/fedg+BthvfmvW9mi9416kpdqD0beB0loIgLb2suDXwfvl6moEJEtth4JgN/FGAxHzzN&#10;MLP+xnu65rFUEsIhQwNVjG2mdSgqchhGviUW7ew7h1HWrtS2w5uEu0a/JclEO6xZGips6bOi4pL/&#10;OgPFarmepsd1fvhpdvtNfUovu3NqzPC5X36AitTHh/l+vbWC/z4WfvlGRt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1qd1DHAAAA3QAAAA8AAAAAAAAAAAAAAAAAmAIAAGRy&#10;cy9kb3ducmV2LnhtbFBLBQYAAAAABAAEAPUAAACMAwAAAAA=&#10;" path="m43281,2891c14582,64247,-14116,125603,7655,151333v21771,25730,113806,27710,166255,5938c226359,135500,279798,46434,322351,20704,364904,-5026,397066,-1068,429229,2891e" filled="f" strokecolor="lime" strokeweight="2pt">
                      <v:stroke dashstyle="dash"/>
                      <v:path arrowok="t" o:connecttype="custom" o:connectlocs="43281,2891;7655,151333;173910,157271;322351,20704;429229,2891" o:connectangles="0,0,0,0,0"/>
                    </v:shape>
                    <v:shape id="Freeform 1941" o:spid="_x0000_s1779" style="position:absolute;left:13668;top:5905;width:1302;height:2197;visibility:visible;mso-wrap-style:square;v-text-anchor:middle" coordsize="130773,219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jccA&#10;AADdAAAADwAAAGRycy9kb3ducmV2LnhtbESP3WoCMRCF7wt9hzAFb6RmtVbWrVGKIlQQxB/wdtiM&#10;u9tuJksSdX17Iwi9m+GcOd+Zyaw1tbiQ85VlBf1eAoI4t7riQsFhv3xPQfiArLG2TApu5GE2fX2Z&#10;YKbtlbd02YVCxBD2GSooQ2gyKX1ekkHfsw1x1E7WGQxxdYXUDq8x3NRykCQjabDiSCixoXlJ+d/u&#10;bCJXbwfH2+fmt16MumN3Xqer9CNXqvPWfn+BCNSGf/Pz+kfH+uNhHx7fxBHk9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K43HAAAA3QAAAA8AAAAAAAAAAAAAAAAAmAIAAGRy&#10;cy9kb3ducmV2LnhtbFBLBQYAAAAABAAEAPUAAACMAwAAAAA=&#10;" path="m47501,219714c90549,163801,133597,107889,130628,71273,127659,34657,51459,1011,29688,21,7917,-969,3958,32183,,65335e" filled="f" strokecolor="lime" strokeweight="2pt">
                      <v:path arrowok="t" o:connecttype="custom" o:connectlocs="47284,219710;130031,71272;29552,21;0,65334" o:connectangles="0,0,0,0"/>
                    </v:shape>
                    <v:shape id="Freeform 1942" o:spid="_x0000_s1780" style="position:absolute;left:13954;top:7334;width:11931;height:9499;visibility:visible;mso-wrap-style:square;v-text-anchor:middle" coordsize="1193358,9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hfp8QA&#10;AADdAAAADwAAAGRycy9kb3ducmV2LnhtbERPTUsDMRC9C/6HMEIv0mZdpNS1aVGL4sXDttLzdDPu&#10;BjeTJYnZ1V9vBKG3ebzPWW8n24tEPhjHCm4WBQjixmnDrYL3w/N8BSJEZI29Y1LwTQG2m8uLNVba&#10;jVxT2sdW5BAOFSroYhwqKUPTkcWwcANx5j6ctxgz9K3UHsccbntZFsVSWjScGzoc6Kmj5nP/ZRWk&#10;Ez5e1+Xbzv2Yl3qZxtPRJK/U7Gp6uAcRaYpn8b/7Vef5d7cl/H2TT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YX6fEAAAA3QAAAA8AAAAAAAAAAAAAAAAAmAIAAGRycy9k&#10;b3ducmV2LnhtbFBLBQYAAAAABAAEAPUAAACJAwAAAAA=&#10;" path="m,83254v55913,10885,111826,21771,178130,29688c244434,120859,335478,131744,397823,130755v62345,-989,80159,-1979,154380,-23750c626424,85234,745177,-3831,843148,127v97971,3958,239486,93023,296883,130628c1197428,168360,1199408,164402,1187533,225758v-11875,61356,-72242,168233,-118754,273132c1022267,603789,937161,779940,908462,855150v-28699,75210,-20287,85106,-11875,95003e" filled="f" strokecolor="lime" strokeweight="2.25pt">
                      <v:path arrowok="t" o:connecttype="custom" o:connectlocs="0,83237;178101,112919;397759,130728;552114,106983;843012,127;1139847,130728;1187341,225712;1068606,498789;908315,854976;896442,949960" o:connectangles="0,0,0,0,0,0,0,0,0,0"/>
                    </v:shape>
                  </v:group>
                  <v:roundrect id="AutoShape 1878" o:spid="_x0000_s1781" style="position:absolute;left:1085;top:11382;width:2172;height:201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HFRsYA&#10;AADdAAAADwAAAGRycy9kb3ducmV2LnhtbESPQU/CQBCF7yT+h82YeIMtJooUFkI0Go8WDUlv0+7Q&#10;FrqzTXel5d8zBxNvM3lv3vtmvR1dqy7Uh8azgfksAUVcettwZeDn+336AipEZIutZzJwpQDbzd1k&#10;jan1A2d02cdKSQiHFA3UMXap1qGsyWGY+Y5YtKPvHUZZ+0rbHgcJd61+TJJn7bBhaaixo9eayvP+&#10;1xnIPvI3l++6xSn/yoZiTsXioAtjHu7H3QpUpDH+m/+uP63gL5+EX76REfTm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HFRsYAAADdAAAADwAAAAAAAAAAAAAAAACYAgAAZHJz&#10;L2Rvd25yZXYueG1sUEsFBgAAAAAEAAQA9QAAAIsDAAAAAA==&#10;" strokecolor="red" strokeweight="1.25pt">
                    <v:textbox inset="1.44pt,1.44pt,1.44pt,1.44pt">
                      <w:txbxContent>
                        <w:p w:rsidR="00161FC4" w:rsidRPr="00E74760" w:rsidRDefault="00161FC4" w:rsidP="00D17113">
                          <w:pPr>
                            <w:jc w:val="center"/>
                            <w:rPr>
                              <w:color w:val="FF0000"/>
                              <w:sz w:val="18"/>
                              <w:szCs w:val="18"/>
                              <w:lang w:val="en-CA"/>
                            </w:rPr>
                          </w:pPr>
                          <w:r>
                            <w:rPr>
                              <w:color w:val="FF0000"/>
                              <w:sz w:val="18"/>
                              <w:szCs w:val="18"/>
                              <w:lang w:val="en-CA"/>
                            </w:rPr>
                            <w:t>35</w:t>
                          </w:r>
                        </w:p>
                      </w:txbxContent>
                    </v:textbox>
                  </v:roundrect>
                  <v:line id="Line 2403" o:spid="_x0000_s1782" style="position:absolute;visibility:visible;mso-wrap-style:square" from="2171,13398" to="3000,15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ohL8YAAADdAAAADwAAAGRycy9kb3ducmV2LnhtbESPT2vCQBTE7wW/w/IKvdWNjahEVxFL&#10;IReL/0C8PbLPJDb7Ns1uTfz2XUHwOMzMb5jZojOVuFLjSssKBv0IBHFmdcm5gsP+630CwnlkjZVl&#10;UnAjB4t572WGibYtb+m687kIEHYJKii8rxMpXVaQQde3NXHwzrYx6INscqkbbAPcVPIjikbSYMlh&#10;ocCaVgVlP7s/o+A3bbthvJqsTzYdf9JleEy/N0el3l675RSEp84/w492qhXEcTSA+5vwBOT8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KIS/GAAAA3QAAAA8AAAAAAAAA&#10;AAAAAAAAoQIAAGRycy9kb3ducmV2LnhtbFBLBQYAAAAABAAEAPkAAACUAwAAAAA=&#10;" strokecolor="yellow" strokeweight="1.25pt">
                    <v:stroke endarrow="block"/>
                  </v:line>
                </v:group>
                <v:roundrect id="AutoShape 1878" o:spid="_x0000_s1783" style="position:absolute;left:20145;top:2190;width:2172;height:201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DDVcUA&#10;AADdAAAADwAAAGRycy9kb3ducmV2LnhtbESPQWvCQBSE7wX/w/KE3nSjQlNSVxGlxWOjpZDbS/aZ&#10;RLNvQ3Zr4r93BaHHYWa+YZbrwTTiSp2rLSuYTSMQxIXVNZcKfo6fk3cQziNrbCyTghs5WK9GL0tM&#10;tO05pevBlyJA2CWooPK+TaR0RUUG3dS2xME72c6gD7Irpe6wD3DTyHkUvUmDNYeFClvaVlRcDn9G&#10;QfqV7Uy2aeNz9p32+Yzy+FfmSr2Oh80HCE+D/w8/23utYLGIYni8CU9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MMNVxQAAAN0AAAAPAAAAAAAAAAAAAAAAAJgCAABkcnMv&#10;ZG93bnJldi54bWxQSwUGAAAAAAQABAD1AAAAigMAAAAA&#10;" strokecolor="red" strokeweight="1.25pt">
                  <v:textbox inset="1.44pt,1.44pt,1.44pt,1.44pt">
                    <w:txbxContent>
                      <w:p w:rsidR="00161FC4" w:rsidRPr="00E74760" w:rsidRDefault="00161FC4" w:rsidP="00D17113">
                        <w:pPr>
                          <w:jc w:val="center"/>
                          <w:rPr>
                            <w:color w:val="FF0000"/>
                            <w:sz w:val="18"/>
                            <w:szCs w:val="18"/>
                            <w:lang w:val="en-CA"/>
                          </w:rPr>
                        </w:pPr>
                        <w:r>
                          <w:rPr>
                            <w:color w:val="FF0000"/>
                            <w:sz w:val="18"/>
                            <w:szCs w:val="18"/>
                            <w:lang w:val="en-CA"/>
                          </w:rPr>
                          <w:t>37</w:t>
                        </w:r>
                      </w:p>
                    </w:txbxContent>
                  </v:textbox>
                </v:roundrect>
                <v:line id="Line 2403" o:spid="_x0000_s1784" style="position:absolute;flip:x;visibility:visible;mso-wrap-style:square" from="19573,4206" to="21231,6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3mnscAAADdAAAADwAAAGRycy9kb3ducmV2LnhtbESPzW7CMBCE75V4B2uRuFTF4ae0STEI&#10;KqFyQ6R9gFW8jVPidYhNSN8eV0LqcTQz32iW697WoqPWV44VTMYJCOLC6YpLBV+fu6dXED4ga6wd&#10;k4Jf8rBeDR6WmGl35SN1eShFhLDPUIEJocmk9IUhi37sGuLofbvWYoiyLaVu8RrhtpbTJFlIixXH&#10;BYMNvRsqTvnFKujSj006N4+H8Jyfm/S4MD8HuVVqNOw3byAC9eE/fG/vtYLZbPICf2/iE5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XeaexwAAAN0AAAAPAAAAAAAA&#10;AAAAAAAAAKECAABkcnMvZG93bnJldi54bWxQSwUGAAAAAAQABAD5AAAAlQMAAAAA&#10;" strokecolor="yellow" strokeweight="1.25pt">
                  <v:stroke endarrow="block"/>
                </v:line>
                <w10:anchorlock/>
              </v:group>
            </w:pict>
          </mc:Fallback>
        </mc:AlternateContent>
      </w:r>
      <w:r w:rsidR="001247B5" w:rsidRPr="001247B5">
        <w:t xml:space="preserve">Wrap </w:t>
      </w:r>
      <w:r w:rsidR="001247B5">
        <w:t xml:space="preserve">the </w:t>
      </w:r>
      <w:r w:rsidR="001247B5" w:rsidRPr="001247B5">
        <w:t>in-line connector and splice joint with a piece of foam tape</w:t>
      </w:r>
      <w:r>
        <w:t>,</w:t>
      </w:r>
      <w:r w:rsidRPr="00D17113">
        <w:t xml:space="preserve"> then secure the branch to </w:t>
      </w:r>
      <w:r>
        <w:t>the r</w:t>
      </w:r>
      <w:r w:rsidRPr="00D17113">
        <w:t xml:space="preserve">ear </w:t>
      </w:r>
      <w:r>
        <w:t>combination la</w:t>
      </w:r>
      <w:r w:rsidRPr="00D17113">
        <w:t xml:space="preserve">mp </w:t>
      </w:r>
      <w:r>
        <w:t>a</w:t>
      </w:r>
      <w:r w:rsidRPr="00D17113">
        <w:t>ss</w:t>
      </w:r>
      <w:r>
        <w:t>embl</w:t>
      </w:r>
      <w:r w:rsidRPr="00D17113">
        <w:t xml:space="preserve">y </w:t>
      </w:r>
      <w:r>
        <w:t xml:space="preserve">LH </w:t>
      </w:r>
      <w:r w:rsidR="001247B5">
        <w:t xml:space="preserve">(Fig. </w:t>
      </w:r>
      <w:r>
        <w:t>3</w:t>
      </w:r>
      <w:r w:rsidR="001247B5">
        <w:t>-1</w:t>
      </w:r>
      <w:r>
        <w:t>5</w:t>
      </w:r>
      <w:r w:rsidR="001247B5">
        <w:t>).</w:t>
      </w:r>
    </w:p>
    <w:p w:rsidR="002B3CA1" w:rsidRDefault="002B3CA1" w:rsidP="003E4F37">
      <w:pPr>
        <w:spacing w:after="120" w:line="300" w:lineRule="auto"/>
      </w:pPr>
      <w:r>
        <w:br w:type="page"/>
      </w:r>
    </w:p>
    <w:p w:rsidR="002B3CA1" w:rsidRDefault="002B3CA1" w:rsidP="00DD2573">
      <w:pPr>
        <w:pStyle w:val="ProcLevel2"/>
        <w:numPr>
          <w:ilvl w:val="0"/>
          <w:numId w:val="0"/>
        </w:numPr>
        <w:ind w:left="360"/>
      </w:pPr>
    </w:p>
    <w:p w:rsidR="001247B5" w:rsidRDefault="001247B5" w:rsidP="00DD2573">
      <w:pPr>
        <w:pStyle w:val="ProcLevel2"/>
      </w:pPr>
      <w:r w:rsidRPr="001247B5">
        <w:t>Attach</w:t>
      </w:r>
      <w:r>
        <w:t xml:space="preserve"> the</w:t>
      </w:r>
      <w:r w:rsidRPr="001247B5">
        <w:t xml:space="preserve"> trailer wire ground terminal to </w:t>
      </w:r>
      <w:r>
        <w:t xml:space="preserve">the </w:t>
      </w:r>
      <w:r w:rsidRPr="001247B5">
        <w:t>vehicle ground attachment</w:t>
      </w:r>
      <w:r>
        <w:t>.</w:t>
      </w:r>
    </w:p>
    <w:p w:rsidR="001247B5" w:rsidRDefault="009E23A8" w:rsidP="00DD2573">
      <w:pPr>
        <w:pStyle w:val="ProcLevel3"/>
      </w:pPr>
      <w:r>
        <w:rPr>
          <w:noProof/>
        </w:rPr>
        <mc:AlternateContent>
          <mc:Choice Requires="wpg">
            <w:drawing>
              <wp:anchor distT="0" distB="0" distL="114300" distR="114300" simplePos="0" relativeHeight="252127744" behindDoc="0" locked="1" layoutInCell="1" allowOverlap="1" wp14:anchorId="764C0987" wp14:editId="5E166EA3">
                <wp:simplePos x="0" y="0"/>
                <wp:positionH relativeFrom="column">
                  <wp:posOffset>-3248025</wp:posOffset>
                </wp:positionH>
                <wp:positionV relativeFrom="paragraph">
                  <wp:posOffset>635</wp:posOffset>
                </wp:positionV>
                <wp:extent cx="2971800" cy="2230755"/>
                <wp:effectExtent l="19050" t="19050" r="19050" b="17145"/>
                <wp:wrapNone/>
                <wp:docPr id="2226" name="Group 2226"/>
                <wp:cNvGraphicFramePr/>
                <a:graphic xmlns:a="http://schemas.openxmlformats.org/drawingml/2006/main">
                  <a:graphicData uri="http://schemas.microsoft.com/office/word/2010/wordprocessingGroup">
                    <wpg:wgp>
                      <wpg:cNvGrpSpPr/>
                      <wpg:grpSpPr>
                        <a:xfrm>
                          <a:off x="0" y="0"/>
                          <a:ext cx="2971800" cy="2230755"/>
                          <a:chOff x="0" y="1635"/>
                          <a:chExt cx="2971165" cy="2225578"/>
                        </a:xfrm>
                      </wpg:grpSpPr>
                      <wpg:grpSp>
                        <wpg:cNvPr id="2193" name="Group 2193"/>
                        <wpg:cNvGrpSpPr/>
                        <wpg:grpSpPr>
                          <a:xfrm>
                            <a:off x="0" y="1635"/>
                            <a:ext cx="2971165" cy="2225578"/>
                            <a:chOff x="186175" y="269959"/>
                            <a:chExt cx="2970866" cy="2230605"/>
                          </a:xfrm>
                        </wpg:grpSpPr>
                        <wpg:grpSp>
                          <wpg:cNvPr id="2194" name="Group 2194"/>
                          <wpg:cNvGrpSpPr/>
                          <wpg:grpSpPr>
                            <a:xfrm>
                              <a:off x="186175" y="269959"/>
                              <a:ext cx="2970866" cy="2230605"/>
                              <a:chOff x="186099" y="270515"/>
                              <a:chExt cx="2969610" cy="2235218"/>
                            </a:xfrm>
                          </wpg:grpSpPr>
                          <pic:pic xmlns:pic="http://schemas.openxmlformats.org/drawingml/2006/picture">
                            <pic:nvPicPr>
                              <pic:cNvPr id="2195" name="Picture 2195"/>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bwMode="auto">
                              <a:xfrm>
                                <a:off x="186099" y="270515"/>
                                <a:ext cx="2969610" cy="2235218"/>
                              </a:xfrm>
                              <a:prstGeom prst="rect">
                                <a:avLst/>
                              </a:prstGeom>
                              <a:ln>
                                <a:solidFill>
                                  <a:schemeClr val="tx1"/>
                                </a:solidFill>
                              </a:ln>
                              <a:extLst>
                                <a:ext uri="{53640926-AAD7-44D8-BBD7-CCE9431645EC}">
                                  <a14:shadowObscured xmlns:a14="http://schemas.microsoft.com/office/drawing/2010/main"/>
                                </a:ext>
                              </a:extLst>
                            </pic:spPr>
                          </pic:pic>
                          <wps:wsp>
                            <wps:cNvPr id="2196" name="Text Box 99"/>
                            <wps:cNvSpPr txBox="1">
                              <a:spLocks noChangeArrowheads="1"/>
                            </wps:cNvSpPr>
                            <wps:spPr bwMode="auto">
                              <a:xfrm>
                                <a:off x="194015" y="2314675"/>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9E23A8">
                                  <w:pPr>
                                    <w:pStyle w:val="Fig"/>
                                    <w:jc w:val="center"/>
                                  </w:pPr>
                                  <w:r>
                                    <w:t>Fig. 3-16</w:t>
                                  </w:r>
                                </w:p>
                              </w:txbxContent>
                            </wps:txbx>
                            <wps:bodyPr rot="0" vert="horz" wrap="square" lIns="0" tIns="0" rIns="0" bIns="0" anchor="t" anchorCtr="0" upright="1">
                              <a:noAutofit/>
                            </wps:bodyPr>
                          </wps:wsp>
                        </wpg:grpSp>
                        <wpg:grpSp>
                          <wpg:cNvPr id="2198" name="Group 109"/>
                          <wpg:cNvGrpSpPr>
                            <a:grpSpLocks/>
                          </wpg:cNvGrpSpPr>
                          <wpg:grpSpPr bwMode="auto">
                            <a:xfrm>
                              <a:off x="203135" y="277604"/>
                              <a:ext cx="1763395" cy="254635"/>
                              <a:chOff x="56" y="1087"/>
                              <a:chExt cx="2777" cy="401"/>
                            </a:xfrm>
                          </wpg:grpSpPr>
                          <wps:wsp>
                            <wps:cNvPr id="2199" name="Rectangle 110"/>
                            <wps:cNvSpPr>
                              <a:spLocks noChangeArrowheads="1"/>
                            </wps:cNvSpPr>
                            <wps:spPr bwMode="auto">
                              <a:xfrm>
                                <a:off x="478" y="1087"/>
                                <a:ext cx="2355"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9E23A8">
                                  <w:pPr>
                                    <w:rPr>
                                      <w:sz w:val="18"/>
                                    </w:rPr>
                                  </w:pPr>
                                  <w:r>
                                    <w:rPr>
                                      <w:sz w:val="18"/>
                                    </w:rPr>
                                    <w:t>10mm socket, ratchet &amp; ratchet</w:t>
                                  </w:r>
                                </w:p>
                              </w:txbxContent>
                            </wps:txbx>
                            <wps:bodyPr rot="0" vert="horz" wrap="square" lIns="0" tIns="0" rIns="0" bIns="0" anchor="t" anchorCtr="0" upright="1">
                              <a:noAutofit/>
                            </wps:bodyPr>
                          </wps:wsp>
                          <pic:pic xmlns:pic="http://schemas.openxmlformats.org/drawingml/2006/picture">
                            <pic:nvPicPr>
                              <pic:cNvPr id="2200"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56" y="1098"/>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2570" name="Oval 2570"/>
                        <wps:cNvSpPr/>
                        <wps:spPr>
                          <a:xfrm>
                            <a:off x="1252439" y="844551"/>
                            <a:ext cx="577850" cy="565150"/>
                          </a:xfrm>
                          <a:prstGeom prst="ellipse">
                            <a:avLst/>
                          </a:prstGeom>
                          <a:noFill/>
                          <a:ln>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4C0987" id="Group 2226" o:spid="_x0000_s1785" style="position:absolute;left:0;text-align:left;margin-left:-255.75pt;margin-top:.05pt;width:234pt;height:175.65pt;z-index:252127744;mso-position-horizontal-relative:text;mso-position-vertical-relative:text;mso-width-relative:margin;mso-height-relative:margin" coordorigin=",16" coordsize="29711,22255"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">
                <v:group id="Group 2193" o:spid="_x0000_s1786" style="position:absolute;top:16;width:29711;height:22256" coordorigin="1861,2699" coordsize="29708,223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kQH8UAAADdAAAADwAAAGRycy9kb3ducmV2LnhtbESPQYvCMBSE78L+h/AE&#10;b5pWWXGrUURW2YMsqAvi7dE822LzUprY1n9vhAWPw8x8wyxWnSlFQ7UrLCuIRxEI4tTqgjMFf6ft&#10;cAbCeWSNpWVS8CAHq+VHb4GJti0fqDn6TAQIuwQV5N5XiZQuzcmgG9mKOHhXWxv0QdaZ1DW2AW5K&#10;OY6iqTRYcFjIsaJNTunteDcKdi2260n83exv183jcvr8Pe9jUmrQ79ZzEJ46/w7/t3+0gnH8NY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jJEB/FAAAA3QAA&#10;AA8AAAAAAAAAAAAAAAAAqgIAAGRycy9kb3ducmV2LnhtbFBLBQYAAAAABAAEAPoAAACcAwAAAAA=&#10;">
                  <v:group id="Group 2194" o:spid="_x0000_s1787" style="position:absolute;left:1861;top:2699;width:29709;height:22306" coordorigin="1860,2705" coordsize="29696,22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yCIa8YAAADdAAAADwAAAGRycy9kb3ducmV2LnhtbESPT2vCQBTE74LfYXmC&#10;t7qJ/7DRVURUepBCtVB6e2SfSTD7NmTXJH77rlDwOMzMb5jVpjOlaKh2hWUF8SgCQZxaXXCm4Pty&#10;eFuAcB5ZY2mZFDzIwWbd760w0bblL2rOPhMBwi5BBbn3VSKlS3My6Ea2Ig7e1dYGfZB1JnWNbYCb&#10;Uo6jaC4NFhwWcqxol1N6O9+NgmOL7XYS75vT7bp7/F5mnz+nmJQaDrrtEoSnzr/C/+0PrWAcv0/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IIhrxgAAAN0A&#10;AAAPAAAAAAAAAAAAAAAAAKoCAABkcnMvZG93bnJldi54bWxQSwUGAAAAAAQABAD6AAAAnQMAAAAA&#10;">
                    <v:shape id="Picture 2195" o:spid="_x0000_s1788" type="#_x0000_t75" style="position:absolute;left:1860;top:2705;width:29697;height:22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T2wHIAAAA3QAAAA8AAABkcnMvZG93bnJldi54bWxEj09rwkAUxO9Cv8PyBC+hbhQrbXSVUg21&#10;l4J/oHh7ZJ9JaPZtyK4m9dO7QsHjMDO/YebLzlTiQo0rLSsYDWMQxJnVJecKDvv0+RWE88gaK8uk&#10;4I8cLBdPvTkm2ra8pcvO5yJA2CWooPC+TqR0WUEG3dDWxME72cagD7LJpW6wDXBTyXEcT6XBksNC&#10;gTV9FJT97s5GQRvFackref1cf6U/0XHy3Z1NpNSg373PQHjq/CP8395oBePR2wvc34QnIBc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H09sByAAAAN0AAAAPAAAAAAAAAAAA&#10;AAAAAJ8CAABkcnMvZG93bnJldi54bWxQSwUGAAAAAAQABAD3AAAAlAMAAAAA&#10;" stroked="t" strokecolor="black [3213]">
                      <v:imagedata r:id="rId195" o:title=""/>
                      <v:path arrowok="t"/>
                    </v:shape>
                    <v:shape id="Text Box 99" o:spid="_x0000_s1789" type="#_x0000_t202" style="position:absolute;left:1940;top:23146;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voQcYA&#10;AADdAAAADwAAAGRycy9kb3ducmV2LnhtbESPzYvCMBTE7wv+D+EJXhZN7aGs1SjrF+xh9+AHnh/N&#10;sy3bvJQk2vrfbxYEj8PM/IZZrHrTiDs5X1tWMJ0kIIgLq2suFZxP+/EHCB+QNTaWScGDPKyWg7cF&#10;5tp2fKD7MZQiQtjnqKAKoc2l9EVFBv3EtsTRu1pnMETpSqkddhFuGpkmSSYN1hwXKmxpU1Hxe7wZ&#10;BdnW3boDb9635903/rRlelk/LkqNhv3nHESgPrzCz/aXVpBOZxn8v4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voQcYAAADdAAAADwAAAAAAAAAAAAAAAACYAgAAZHJz&#10;L2Rvd25yZXYueG1sUEsFBgAAAAAEAAQA9QAAAIsDAAAAAA==&#10;" stroked="f">
                      <v:textbox inset="0,0,0,0">
                        <w:txbxContent>
                          <w:p w:rsidR="00161FC4" w:rsidRDefault="00161FC4" w:rsidP="009E23A8">
                            <w:pPr>
                              <w:pStyle w:val="Fig"/>
                              <w:jc w:val="center"/>
                            </w:pPr>
                            <w:r>
                              <w:t>Fig. 3-16</w:t>
                            </w:r>
                          </w:p>
                        </w:txbxContent>
                      </v:textbox>
                    </v:shape>
                  </v:group>
                  <v:group id="Group 109" o:spid="_x0000_s1790" style="position:absolute;left:2031;top:2776;width:17634;height:2546" coordorigin="56,1087" coordsize="2777,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m2CbsQAAADdAAAADwAAAGRycy9kb3ducmV2LnhtbERPy2rCQBTdF/yH4Qrd&#10;1UlSWmp0FAlWXIRCVRB3l8w1CWbuhMw0j7/vLApdHs57vR1NI3rqXG1ZQbyIQBAXVtdcKricP18+&#10;QDiPrLGxTAomcrDdzJ7WmGo78Df1J1+KEMIuRQWV920qpSsqMugWtiUO3N12Bn2AXSl1h0MIN41M&#10;ouhdGqw5NFTYUlZR8Tj9GAWHAYfda7zv88c9m27nt69rHpNSz/NxtwLhafT/4j/3UStI4mWYG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m2CbsQAAADdAAAA&#10;DwAAAAAAAAAAAAAAAACqAgAAZHJzL2Rvd25yZXYueG1sUEsFBgAAAAAEAAQA+gAAAJsDAAAAAA==&#10;">
                    <v:rect id="Rectangle 110" o:spid="_x0000_s1791" style="position:absolute;left:478;top:1087;width:2355;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1CpcUA&#10;AADdAAAADwAAAGRycy9kb3ducmV2LnhtbESPwWrDMBBE74X+g9hAb40cU5rajRJKgqFXOz30uLW2&#10;tmNpZSwldv++CgRyHGbmDbPZzdaIC42+c6xgtUxAENdOd9wo+DoWz28gfEDWaByTgj/ysNs+Pmww&#10;127iki5VaESEsM9RQRvCkEvp65Ys+qUbiKP360aLIcqxkXrEKcKtkWmSvEqLHceFFgfat1T31dkq&#10;OP6seyMrk5Z8Opxf+qL8LqZZqafF/PEOItAc7uFb+1MrSFdZBtc38QnI7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DUKlxQAAAN0AAAAPAAAAAAAAAAAAAAAAAJgCAABkcnMv&#10;ZG93bnJldi54bWxQSwUGAAAAAAQABAD1AAAAigMAAAAA&#10;" stroked="f" strokeweight=".25pt">
                      <v:textbox inset="0,0,0,0">
                        <w:txbxContent>
                          <w:p w:rsidR="00161FC4" w:rsidRDefault="00161FC4" w:rsidP="009E23A8">
                            <w:pPr>
                              <w:rPr>
                                <w:sz w:val="18"/>
                              </w:rPr>
                            </w:pPr>
                            <w:r>
                              <w:rPr>
                                <w:sz w:val="18"/>
                              </w:rPr>
                              <w:t>10mm socket, ratchet &amp; ratchet</w:t>
                            </w:r>
                          </w:p>
                        </w:txbxContent>
                      </v:textbox>
                    </v:rect>
                    <v:shape id="Picture 111" o:spid="_x0000_s1792" type="#_x0000_t75" alt="tool" style="position:absolute;left:56;top:1098;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lcZzEAAAA3QAAAA8AAABkcnMvZG93bnJldi54bWxEj91qwkAUhO8LfYflFLyrG39SJLpKEQIi&#10;iNS298fsMUnNng27a4xv7woFL4eZ+YZZrHrTiI6cry0rGA0TEMSF1TWXCn6+8/cZCB+QNTaWScGN&#10;PKyWry8LzLS98hd1h1CKCGGfoYIqhDaT0hcVGfRD2xJH72SdwRClK6V2eI1w08hxknxIgzXHhQpb&#10;WldUnA8Xo6A7H2myH6Wpy7fTvyKVv7tAuVKDt/5zDiJQH57h//ZGKxhHJDzexCcgl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xlcZzEAAAA3QAAAA8AAAAAAAAAAAAAAAAA&#10;nwIAAGRycy9kb3ducmV2LnhtbFBLBQYAAAAABAAEAPcAAACQAwAAAAA=&#10;">
                      <v:imagedata r:id="rId22" o:title="tool"/>
                    </v:shape>
                  </v:group>
                </v:group>
                <v:oval id="Oval 2570" o:spid="_x0000_s1793" style="position:absolute;left:12524;top:8445;width:5778;height:5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JBrsMA&#10;AADdAAAADwAAAGRycy9kb3ducmV2LnhtbERPTYvCMBC9C/6HMII3m66wKl2jLIu7Ch7EKoK32WZs&#10;i82kNFGrv94cBI+P9z2dt6YSV2pcaVnBRxSDIM6sLjlXsN/9DiYgnEfWWFkmBXdyMJ91O1NMtL3x&#10;lq6pz0UIYZeggsL7OpHSZQUZdJGtiQN3so1BH2CTS93gLYSbSg7jeCQNlhwaCqzpp6DsnF6MgvaB&#10;PEJ3XizSY364/K3Xm9PyX6l+r/3+AuGp9W/xy73SCoaf47A/vAlPQM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JBrsMAAADdAAAADwAAAAAAAAAAAAAAAACYAgAAZHJzL2Rv&#10;d25yZXYueG1sUEsFBgAAAAAEAAQA9QAAAIgDAAAAAA==&#10;" filled="f" strokecolor="yellow" strokeweight="2pt">
                  <v:stroke dashstyle="dash"/>
                </v:oval>
                <w10:anchorlock/>
              </v:group>
            </w:pict>
          </mc:Fallback>
        </mc:AlternateContent>
      </w:r>
      <w:r w:rsidR="001247B5">
        <w:t>Use</w:t>
      </w:r>
      <w:r w:rsidR="001247B5" w:rsidRPr="001247B5">
        <w:t xml:space="preserve"> </w:t>
      </w:r>
      <w:r w:rsidR="001247B5">
        <w:t xml:space="preserve">a </w:t>
      </w:r>
      <w:r w:rsidR="001247B5" w:rsidRPr="001247B5">
        <w:t xml:space="preserve">10mm socket </w:t>
      </w:r>
      <w:r w:rsidR="001247B5">
        <w:t>to r</w:t>
      </w:r>
      <w:r w:rsidR="001247B5" w:rsidRPr="001247B5">
        <w:t xml:space="preserve">emove </w:t>
      </w:r>
      <w:r w:rsidR="001247B5">
        <w:t xml:space="preserve">the ground bolt (Fig. </w:t>
      </w:r>
      <w:r>
        <w:t>3</w:t>
      </w:r>
      <w:r w:rsidR="001247B5">
        <w:t>-1</w:t>
      </w:r>
      <w:r>
        <w:t>6</w:t>
      </w:r>
      <w:r w:rsidR="001247B5">
        <w:t>).</w:t>
      </w:r>
    </w:p>
    <w:p w:rsidR="009E23A8" w:rsidRDefault="009E23A8" w:rsidP="009E23A8">
      <w:pPr>
        <w:pStyle w:val="ProcLevel2"/>
        <w:numPr>
          <w:ilvl w:val="0"/>
          <w:numId w:val="0"/>
        </w:numPr>
        <w:ind w:left="360"/>
      </w:pPr>
    </w:p>
    <w:p w:rsidR="009E23A8" w:rsidRDefault="009E23A8" w:rsidP="009E23A8">
      <w:pPr>
        <w:pStyle w:val="ProcLevel2"/>
        <w:numPr>
          <w:ilvl w:val="0"/>
          <w:numId w:val="0"/>
        </w:numPr>
        <w:ind w:left="360"/>
      </w:pPr>
    </w:p>
    <w:p w:rsidR="009E23A8" w:rsidRDefault="009E23A8" w:rsidP="009E23A8">
      <w:pPr>
        <w:pStyle w:val="ProcLevel2"/>
        <w:numPr>
          <w:ilvl w:val="0"/>
          <w:numId w:val="0"/>
        </w:numPr>
        <w:ind w:left="360"/>
      </w:pPr>
    </w:p>
    <w:p w:rsidR="009E23A8" w:rsidRDefault="009E23A8" w:rsidP="009E23A8">
      <w:pPr>
        <w:pStyle w:val="ProcLevel2"/>
        <w:numPr>
          <w:ilvl w:val="0"/>
          <w:numId w:val="0"/>
        </w:numPr>
        <w:ind w:left="360"/>
      </w:pPr>
    </w:p>
    <w:p w:rsidR="009E23A8" w:rsidRDefault="009E23A8" w:rsidP="009E23A8">
      <w:pPr>
        <w:pStyle w:val="ProcLevel2"/>
        <w:numPr>
          <w:ilvl w:val="0"/>
          <w:numId w:val="0"/>
        </w:numPr>
        <w:ind w:left="360"/>
      </w:pPr>
    </w:p>
    <w:p w:rsidR="009E23A8" w:rsidRDefault="009E23A8" w:rsidP="009E23A8">
      <w:pPr>
        <w:pStyle w:val="ProcLevel2"/>
        <w:numPr>
          <w:ilvl w:val="0"/>
          <w:numId w:val="0"/>
        </w:numPr>
        <w:ind w:left="360"/>
      </w:pPr>
    </w:p>
    <w:p w:rsidR="009E23A8" w:rsidRPr="001247B5" w:rsidRDefault="009E23A8" w:rsidP="009E23A8">
      <w:pPr>
        <w:pStyle w:val="ProcLevel2"/>
        <w:numPr>
          <w:ilvl w:val="0"/>
          <w:numId w:val="0"/>
        </w:numPr>
        <w:ind w:left="360"/>
      </w:pPr>
    </w:p>
    <w:p w:rsidR="001247B5" w:rsidRDefault="009E23A8" w:rsidP="00DD2573">
      <w:pPr>
        <w:pStyle w:val="ProcLevel3"/>
      </w:pPr>
      <w:r>
        <w:rPr>
          <w:noProof/>
        </w:rPr>
        <mc:AlternateContent>
          <mc:Choice Requires="wpg">
            <w:drawing>
              <wp:anchor distT="0" distB="0" distL="114300" distR="114300" simplePos="0" relativeHeight="252129792" behindDoc="0" locked="1" layoutInCell="1" allowOverlap="1" wp14:anchorId="383B0D7F" wp14:editId="4C818BFD">
                <wp:simplePos x="0" y="0"/>
                <wp:positionH relativeFrom="column">
                  <wp:posOffset>-3246120</wp:posOffset>
                </wp:positionH>
                <wp:positionV relativeFrom="paragraph">
                  <wp:posOffset>0</wp:posOffset>
                </wp:positionV>
                <wp:extent cx="2971800" cy="2231136"/>
                <wp:effectExtent l="19050" t="19050" r="19050" b="17145"/>
                <wp:wrapNone/>
                <wp:docPr id="2177" name="Group 2177"/>
                <wp:cNvGraphicFramePr/>
                <a:graphic xmlns:a="http://schemas.openxmlformats.org/drawingml/2006/main">
                  <a:graphicData uri="http://schemas.microsoft.com/office/word/2010/wordprocessingGroup">
                    <wpg:wgp>
                      <wpg:cNvGrpSpPr/>
                      <wpg:grpSpPr>
                        <a:xfrm>
                          <a:off x="0" y="0"/>
                          <a:ext cx="2971800" cy="2231136"/>
                          <a:chOff x="0" y="0"/>
                          <a:chExt cx="2971800" cy="2226879"/>
                        </a:xfrm>
                      </wpg:grpSpPr>
                      <wpg:grpSp>
                        <wpg:cNvPr id="3320" name="Group 3320"/>
                        <wpg:cNvGrpSpPr/>
                        <wpg:grpSpPr>
                          <a:xfrm>
                            <a:off x="0" y="0"/>
                            <a:ext cx="2971800" cy="2226879"/>
                            <a:chOff x="186175" y="272087"/>
                            <a:chExt cx="2970866" cy="2226349"/>
                          </a:xfrm>
                        </wpg:grpSpPr>
                        <wpg:grpSp>
                          <wpg:cNvPr id="3321" name="Group 3321"/>
                          <wpg:cNvGrpSpPr/>
                          <wpg:grpSpPr>
                            <a:xfrm>
                              <a:off x="186175" y="272087"/>
                              <a:ext cx="2970866" cy="2226349"/>
                              <a:chOff x="186099" y="272647"/>
                              <a:chExt cx="2969610" cy="2230953"/>
                            </a:xfrm>
                          </wpg:grpSpPr>
                          <pic:pic xmlns:pic="http://schemas.openxmlformats.org/drawingml/2006/picture">
                            <pic:nvPicPr>
                              <pic:cNvPr id="3322" name="Picture 3322"/>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bwMode="auto">
                              <a:xfrm>
                                <a:off x="186099" y="272647"/>
                                <a:ext cx="2969610" cy="2230953"/>
                              </a:xfrm>
                              <a:prstGeom prst="rect">
                                <a:avLst/>
                              </a:prstGeom>
                              <a:ln>
                                <a:solidFill>
                                  <a:schemeClr val="tx1"/>
                                </a:solidFill>
                              </a:ln>
                              <a:extLst>
                                <a:ext uri="{53640926-AAD7-44D8-BBD7-CCE9431645EC}">
                                  <a14:shadowObscured xmlns:a14="http://schemas.microsoft.com/office/drawing/2010/main"/>
                                </a:ext>
                              </a:extLst>
                            </pic:spPr>
                          </pic:pic>
                          <wps:wsp>
                            <wps:cNvPr id="3323" name="Text Box 99"/>
                            <wps:cNvSpPr txBox="1">
                              <a:spLocks noChangeArrowheads="1"/>
                            </wps:cNvSpPr>
                            <wps:spPr bwMode="auto">
                              <a:xfrm>
                                <a:off x="194015" y="2306778"/>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9E23A8">
                                  <w:pPr>
                                    <w:pStyle w:val="Fig"/>
                                    <w:jc w:val="center"/>
                                  </w:pPr>
                                  <w:r>
                                    <w:t>Fig. 3-17</w:t>
                                  </w:r>
                                </w:p>
                              </w:txbxContent>
                            </wps:txbx>
                            <wps:bodyPr rot="0" vert="horz" wrap="square" lIns="0" tIns="0" rIns="0" bIns="0" anchor="t" anchorCtr="0" upright="1">
                              <a:noAutofit/>
                            </wps:bodyPr>
                          </wps:wsp>
                        </wpg:grpSp>
                        <wpg:grpSp>
                          <wpg:cNvPr id="3324" name="Group 109"/>
                          <wpg:cNvGrpSpPr>
                            <a:grpSpLocks/>
                          </wpg:cNvGrpSpPr>
                          <wpg:grpSpPr bwMode="auto">
                            <a:xfrm>
                              <a:off x="203135" y="277604"/>
                              <a:ext cx="2078355" cy="254635"/>
                              <a:chOff x="56" y="1087"/>
                              <a:chExt cx="3273" cy="401"/>
                            </a:xfrm>
                          </wpg:grpSpPr>
                          <wps:wsp>
                            <wps:cNvPr id="3325" name="Rectangle 110"/>
                            <wps:cNvSpPr>
                              <a:spLocks noChangeArrowheads="1"/>
                            </wps:cNvSpPr>
                            <wps:spPr bwMode="auto">
                              <a:xfrm>
                                <a:off x="478" y="1087"/>
                                <a:ext cx="2851"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9E23A8">
                                  <w:pPr>
                                    <w:rPr>
                                      <w:sz w:val="18"/>
                                    </w:rPr>
                                  </w:pPr>
                                  <w:r>
                                    <w:rPr>
                                      <w:sz w:val="18"/>
                                    </w:rPr>
                                    <w:t>10mm socket, ratchet &amp; torque wrench</w:t>
                                  </w:r>
                                </w:p>
                              </w:txbxContent>
                            </wps:txbx>
                            <wps:bodyPr rot="0" vert="horz" wrap="square" lIns="0" tIns="0" rIns="0" bIns="0" anchor="t" anchorCtr="0" upright="1">
                              <a:noAutofit/>
                            </wps:bodyPr>
                          </wps:wsp>
                          <pic:pic xmlns:pic="http://schemas.openxmlformats.org/drawingml/2006/picture">
                            <pic:nvPicPr>
                              <pic:cNvPr id="3326"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56" y="1098"/>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795" name="Oval 795"/>
                        <wps:cNvSpPr/>
                        <wps:spPr>
                          <a:xfrm>
                            <a:off x="748862" y="1450427"/>
                            <a:ext cx="577973" cy="566465"/>
                          </a:xfrm>
                          <a:prstGeom prst="ellipse">
                            <a:avLst/>
                          </a:prstGeom>
                          <a:noFill/>
                          <a:ln>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83B0D7F" id="Group 2177" o:spid="_x0000_s1794" style="position:absolute;left:0;text-align:left;margin-left:-255.6pt;margin-top:0;width:234pt;height:175.7pt;z-index:252129792;mso-position-horizontal-relative:text;mso-position-vertical-relative:text;mso-height-relative:margin" coordsize="29718,22268"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">
                <v:group id="Group 3320" o:spid="_x0000_s1795" style="position:absolute;width:29718;height:22268" coordorigin="1861,2720" coordsize="29708,22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uu9LXwwAAAN0AAAAP&#10;AAAAAAAAAAAAAAAAAKoCAABkcnMvZG93bnJldi54bWxQSwUGAAAAAAQABAD6AAAAmgMAAAAA&#10;">
                  <v:group id="Group 3321" o:spid="_x0000_s1796" style="position:absolute;left:1861;top:2720;width:29709;height:22264" coordorigin="1860,2726" coordsize="29696,223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fd3TMUAAADdAAAADwAAAGRycy9kb3ducmV2LnhtbESPQYvCMBSE7wv+h/AE&#10;b2tayy5SjSKi4kEWVgXx9miebbF5KU1s67/fLAgeh5n5hpkve1OJlhpXWlYQjyMQxJnVJecKzqft&#10;5xSE88gaK8uk4EkOlovBxxxTbTv+pfbocxEg7FJUUHhfp1K6rCCDbmxr4uDdbGPQB9nkUjfYBbip&#10;5CSKvqXBksNCgTWtC8rux4dRsOuwWyXxpj3cb+vn9fT1cznEpNRo2K9mIDz1/h1+tfdaQZJMYv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H3d0zFAAAA3QAA&#10;AA8AAAAAAAAAAAAAAAAAqgIAAGRycy9kb3ducmV2LnhtbFBLBQYAAAAABAAEAPoAAACcAwAAAAA=&#10;">
                    <v:shape id="Picture 3322" o:spid="_x0000_s1797" type="#_x0000_t75" style="position:absolute;left:1860;top:2726;width:29697;height:22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hyJTGAAAA3QAAAA8AAABkcnMvZG93bnJldi54bWxEj09rAjEUxO8Fv0N4hd5q1rUUuxrFtghe&#10;LLj24u2xefuHbl5CEnX10zdCocdhZn7DLFaD6cWZfOgsK5iMMxDEldUdNwq+D5vnGYgQkTX2lknB&#10;lQKslqOHBRbaXnhP5zI2IkE4FKigjdEVUoaqJYNhbB1x8mrrDcYkfSO1x0uCm17mWfYqDXacFlp0&#10;9NFS9VOejILu5rZ1fpuchuPL51vpd67+endKPT0O6zmISEP8D/+1t1rBdJrncH+TnoB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WHIlMYAAADdAAAADwAAAAAAAAAAAAAA&#10;AACfAgAAZHJzL2Rvd25yZXYueG1sUEsFBgAAAAAEAAQA9wAAAJIDAAAAAA==&#10;" stroked="t" strokecolor="black [3213]">
                      <v:imagedata r:id="rId197" o:title=""/>
                      <v:path arrowok="t"/>
                    </v:shape>
                    <v:shape id="Text Box 99" o:spid="_x0000_s1798" type="#_x0000_t202" style="position:absolute;left:1940;top:23067;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wXZsYA&#10;AADdAAAADwAAAGRycy9kb3ducmV2LnhtbESPT4vCMBTE74LfITxhL6KpLYh0jbLqCntYD/7B86N5&#10;25ZtXkoSbf32ZmHB4zAzv2GW69404k7O15YVzKYJCOLC6ppLBZfzfrIA4QOyxsYyKXiQh/VqOFhi&#10;rm3HR7qfQikihH2OCqoQ2lxKX1Rk0E9tSxy9H+sMhihdKbXDLsJNI9MkmUuDNceFClvaVlT8nm5G&#10;wXznbt2Rt+Pd5fMbD22ZXjePq1Jvo/7jHUSgPrzC/+0vrSDL0gz+3sQnIF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5wXZsYAAADdAAAADwAAAAAAAAAAAAAAAACYAgAAZHJz&#10;L2Rvd25yZXYueG1sUEsFBgAAAAAEAAQA9QAAAIsDAAAAAA==&#10;" stroked="f">
                      <v:textbox inset="0,0,0,0">
                        <w:txbxContent>
                          <w:p w:rsidR="00161FC4" w:rsidRDefault="00161FC4" w:rsidP="009E23A8">
                            <w:pPr>
                              <w:pStyle w:val="Fig"/>
                              <w:jc w:val="center"/>
                            </w:pPr>
                            <w:r>
                              <w:t>Fig. 3-17</w:t>
                            </w:r>
                          </w:p>
                        </w:txbxContent>
                      </v:textbox>
                    </v:shape>
                  </v:group>
                  <v:group id="Group 109" o:spid="_x0000_s1799" style="position:absolute;left:2031;top:2776;width:20783;height:2546" coordorigin="56,1087" coordsize="3273,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YDU1MYAAADdAAAADwAAAGRycy9kb3ducmV2LnhtbESPQWvCQBSE7wX/w/KE&#10;3uompi0SXUVESw8iVAXx9sg+k2D2bciuSfz3riD0OMzMN8xs0ZtKtNS40rKCeBSBIM6sLjlXcDxs&#10;PiYgnEfWWFkmBXdysJgP3maYatvxH7V7n4sAYZeigsL7OpXSZQUZdCNbEwfvYhuDPsgml7rBLsBN&#10;JcdR9C0NlhwWCqxpVVB23d+Mgp8Ou2USr9vt9bK6nw9fu9M2JqXeh/1yCsJT7//Dr/avVpAk409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gNTUxgAAAN0A&#10;AAAPAAAAAAAAAAAAAAAAAKoCAABkcnMvZG93bnJldi54bWxQSwUGAAAAAAQABAD6AAAAnQMAAAAA&#10;">
                    <v:rect id="Rectangle 110" o:spid="_x0000_s1800" style="position:absolute;left:478;top:1087;width:2851;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AUH8UA&#10;AADdAAAADwAAAGRycy9kb3ducmV2LnhtbESPQWvCQBSE74X+h+UVequbxlYlukppCfSa6MHjM/tM&#10;0uy+DdnVxH/vFgo9DjPzDbPZTdaIKw2+dazgdZaAIK6cbrlWcNjnLysQPiBrNI5JwY087LaPDxvM&#10;tBu5oGsZahEh7DNU0ITQZ1L6qiGLfuZ64uid3WAxRDnUUg84Rrg1Mk2ShbTYclxosKfPhqquvFgF&#10;+9OyM7I0acE/X5e3Li+O+Tgp9fw0faxBBJrCf/iv/a0VzOfpO/y+iU9Ab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4BQfxQAAAN0AAAAPAAAAAAAAAAAAAAAAAJgCAABkcnMv&#10;ZG93bnJldi54bWxQSwUGAAAAAAQABAD1AAAAigMAAAAA&#10;" stroked="f" strokeweight=".25pt">
                      <v:textbox inset="0,0,0,0">
                        <w:txbxContent>
                          <w:p w:rsidR="00161FC4" w:rsidRDefault="00161FC4" w:rsidP="009E23A8">
                            <w:pPr>
                              <w:rPr>
                                <w:sz w:val="18"/>
                              </w:rPr>
                            </w:pPr>
                            <w:r>
                              <w:rPr>
                                <w:sz w:val="18"/>
                              </w:rPr>
                              <w:t>10mm socket, ratchet &amp; torque wrench</w:t>
                            </w:r>
                          </w:p>
                        </w:txbxContent>
                      </v:textbox>
                    </v:rect>
                    <v:shape id="Picture 111" o:spid="_x0000_s1801" type="#_x0000_t75" alt="tool" style="position:absolute;left:56;top:1098;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P5DfFAAAA3QAAAA8AAABkcnMvZG93bnJldi54bWxEj0FrwkAUhO+C/2F5Qm+60RgpqauIECgF&#10;kdr2/pp9TVKzb8PuNsZ/7woFj8PMfMOst4NpRU/ON5YVzGcJCOLS6oYrBZ8fxfQZhA/IGlvLpOBK&#10;Hrab8WiNubYXfqf+FCoRIexzVFCH0OVS+rImg35mO+Lo/VhnMETpKqkdXiLctHKRJCtpsOG4UGNH&#10;+5rK8+nPKOjP35Qe51nmirflb5nJr0OgQqmnybB7ARFoCI/wf/tVK0jTxQrub+ITkJ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T+Q3xQAAAN0AAAAPAAAAAAAAAAAAAAAA&#10;AJ8CAABkcnMvZG93bnJldi54bWxQSwUGAAAAAAQABAD3AAAAkQMAAAAA&#10;">
                      <v:imagedata r:id="rId22" o:title="tool"/>
                    </v:shape>
                  </v:group>
                </v:group>
                <v:oval id="Oval 795" o:spid="_x0000_s1802" style="position:absolute;left:7488;top:14504;width:5780;height:56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IGUcYA&#10;AADcAAAADwAAAGRycy9kb3ducmV2LnhtbESPT2vCQBTE7wW/w/KE3pqNQq2mriLiP/AgxlLo7Zl9&#10;JsHs25BdNfrp3UKhx2FmfsOMp62pxJUaV1pW0ItiEMSZ1SXnCr4Oy7chCOeRNVaWScGdHEwnnZcx&#10;JtreeE/X1OciQNglqKDwvk6kdFlBBl1ka+LgnWxj0AfZ5FI3eAtwU8l+HA+kwZLDQoE1zQvKzunF&#10;KGgfyAN058Ui/cm/L6vtdndaH5V67bazTxCeWv8f/mtvtIKP0Tv8nglHQE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3IGUcYAAADcAAAADwAAAAAAAAAAAAAAAACYAgAAZHJz&#10;L2Rvd25yZXYueG1sUEsFBgAAAAAEAAQA9QAAAIsDAAAAAA==&#10;" filled="f" strokecolor="yellow" strokeweight="2pt">
                  <v:stroke dashstyle="dash"/>
                </v:oval>
                <w10:anchorlock/>
              </v:group>
            </w:pict>
          </mc:Fallback>
        </mc:AlternateContent>
      </w:r>
      <w:r w:rsidR="001247B5" w:rsidRPr="001247B5">
        <w:t xml:space="preserve">Attach </w:t>
      </w:r>
      <w:r w:rsidR="001247B5">
        <w:t xml:space="preserve">the </w:t>
      </w:r>
      <w:r w:rsidR="001247B5" w:rsidRPr="001247B5">
        <w:t xml:space="preserve">trailer white wire with ring terminal on top of </w:t>
      </w:r>
      <w:r w:rsidR="001247B5">
        <w:t xml:space="preserve">the </w:t>
      </w:r>
      <w:r w:rsidR="001247B5" w:rsidRPr="001247B5">
        <w:t>vehicle ground terminal (Fig</w:t>
      </w:r>
      <w:r w:rsidR="001247B5">
        <w:t>.</w:t>
      </w:r>
      <w:r>
        <w:t xml:space="preserve"> 3</w:t>
      </w:r>
      <w:r w:rsidR="001247B5" w:rsidRPr="001247B5">
        <w:t>-1</w:t>
      </w:r>
      <w:r>
        <w:t>7</w:t>
      </w:r>
      <w:r w:rsidR="001247B5">
        <w:t>).</w:t>
      </w:r>
    </w:p>
    <w:p w:rsidR="000D369E" w:rsidRDefault="000D369E" w:rsidP="00DD2573">
      <w:pPr>
        <w:pStyle w:val="ProcLevel3"/>
      </w:pPr>
      <w:r>
        <w:t>Re</w:t>
      </w:r>
      <w:r w:rsidRPr="000D369E">
        <w:t xml:space="preserve">install </w:t>
      </w:r>
      <w:r>
        <w:t xml:space="preserve">the </w:t>
      </w:r>
      <w:r w:rsidRPr="000D369E">
        <w:t>bolt and tighten it to 8.4 N•m (74 lbf•in</w:t>
      </w:r>
      <w:r>
        <w:t>).</w:t>
      </w:r>
    </w:p>
    <w:p w:rsidR="000D369E" w:rsidRDefault="00F7742B" w:rsidP="00DD2573">
      <w:pPr>
        <w:pStyle w:val="ProcLevel3"/>
        <w:numPr>
          <w:ilvl w:val="0"/>
          <w:numId w:val="0"/>
        </w:numPr>
        <w:ind w:left="720"/>
        <w:rPr>
          <w:b/>
        </w:rPr>
      </w:pPr>
      <w:r>
        <w:rPr>
          <w:noProof/>
        </w:rPr>
        <w:drawing>
          <wp:anchor distT="0" distB="0" distL="114300" distR="114300" simplePos="0" relativeHeight="252174848" behindDoc="1" locked="1" layoutInCell="1" allowOverlap="1" wp14:anchorId="62C43F62" wp14:editId="1DC07D14">
            <wp:simplePos x="0" y="0"/>
            <wp:positionH relativeFrom="column">
              <wp:posOffset>81280</wp:posOffset>
            </wp:positionH>
            <wp:positionV relativeFrom="paragraph">
              <wp:posOffset>0</wp:posOffset>
            </wp:positionV>
            <wp:extent cx="337820" cy="292100"/>
            <wp:effectExtent l="0" t="0" r="5080" b="0"/>
            <wp:wrapNone/>
            <wp:docPr id="1644" name="Pictur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 cstate="print">
                      <a:extLst>
                        <a:ext uri="{28A0092B-C50C-407E-A947-70E740481C1C}">
                          <a14:useLocalDpi xmlns:a14="http://schemas.microsoft.com/office/drawing/2010/main" val="0"/>
                        </a:ext>
                      </a:extLst>
                    </a:blip>
                    <a:srcRect l="23625" t="65062" r="68774" b="27094"/>
                    <a:stretch>
                      <a:fillRect/>
                    </a:stretch>
                  </pic:blipFill>
                  <pic:spPr bwMode="auto">
                    <a:xfrm>
                      <a:off x="0" y="0"/>
                      <a:ext cx="337820" cy="29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369E" w:rsidRPr="000D369E">
        <w:rPr>
          <w:b/>
        </w:rPr>
        <w:t>Torque: 8.4 N•m (74 lbf•in)</w:t>
      </w:r>
    </w:p>
    <w:p w:rsidR="000D369E" w:rsidRDefault="000D369E" w:rsidP="00DD2573">
      <w:pPr>
        <w:pStyle w:val="ProcLevel3"/>
        <w:numPr>
          <w:ilvl w:val="0"/>
          <w:numId w:val="0"/>
        </w:numPr>
        <w:ind w:left="720"/>
      </w:pPr>
      <w:r>
        <w:rPr>
          <w:noProof/>
        </w:rPr>
        <w:drawing>
          <wp:anchor distT="0" distB="0" distL="114300" distR="114300" simplePos="0" relativeHeight="251596288" behindDoc="0" locked="1" layoutInCell="1" allowOverlap="1" wp14:anchorId="63F55BB3" wp14:editId="56CBC861">
            <wp:simplePos x="0" y="0"/>
            <wp:positionH relativeFrom="column">
              <wp:posOffset>147955</wp:posOffset>
            </wp:positionH>
            <wp:positionV relativeFrom="paragraph">
              <wp:posOffset>-57150</wp:posOffset>
            </wp:positionV>
            <wp:extent cx="228600" cy="228600"/>
            <wp:effectExtent l="0" t="0" r="0" b="0"/>
            <wp:wrapNone/>
            <wp:docPr id="59" name="Picture 59"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aution_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 xml:space="preserve">NOTE: </w:t>
      </w:r>
      <w:r>
        <w:t>M</w:t>
      </w:r>
      <w:r w:rsidRPr="000D369E">
        <w:t>ake sure to reinstall all existing ground wires/terminals.</w:t>
      </w:r>
    </w:p>
    <w:p w:rsidR="009E23A8" w:rsidRPr="000D369E" w:rsidRDefault="009E23A8" w:rsidP="00DD2573">
      <w:pPr>
        <w:pStyle w:val="ProcLevel3"/>
        <w:numPr>
          <w:ilvl w:val="0"/>
          <w:numId w:val="0"/>
        </w:numPr>
        <w:ind w:left="720"/>
      </w:pPr>
    </w:p>
    <w:p w:rsidR="000D369E" w:rsidRDefault="00FA6374" w:rsidP="00DD2573">
      <w:pPr>
        <w:pStyle w:val="ProcLevel2"/>
      </w:pPr>
      <w:r>
        <w:rPr>
          <w:noProof/>
        </w:rPr>
        <mc:AlternateContent>
          <mc:Choice Requires="wpg">
            <w:drawing>
              <wp:anchor distT="0" distB="0" distL="114300" distR="114300" simplePos="0" relativeHeight="252131840" behindDoc="0" locked="1" layoutInCell="1" allowOverlap="1" wp14:anchorId="2D829EB3" wp14:editId="070F14BE">
                <wp:simplePos x="0" y="0"/>
                <wp:positionH relativeFrom="column">
                  <wp:posOffset>-3247390</wp:posOffset>
                </wp:positionH>
                <wp:positionV relativeFrom="paragraph">
                  <wp:posOffset>0</wp:posOffset>
                </wp:positionV>
                <wp:extent cx="2971800" cy="2231136"/>
                <wp:effectExtent l="19050" t="19050" r="19050" b="17145"/>
                <wp:wrapNone/>
                <wp:docPr id="996" name="Group 996"/>
                <wp:cNvGraphicFramePr/>
                <a:graphic xmlns:a="http://schemas.openxmlformats.org/drawingml/2006/main">
                  <a:graphicData uri="http://schemas.microsoft.com/office/word/2010/wordprocessingGroup">
                    <wpg:wgp>
                      <wpg:cNvGrpSpPr/>
                      <wpg:grpSpPr>
                        <a:xfrm>
                          <a:off x="0" y="0"/>
                          <a:ext cx="2971800" cy="2231136"/>
                          <a:chOff x="0" y="0"/>
                          <a:chExt cx="2971165" cy="2230755"/>
                        </a:xfrm>
                      </wpg:grpSpPr>
                      <wpg:grpSp>
                        <wpg:cNvPr id="994" name="Group 994"/>
                        <wpg:cNvGrpSpPr/>
                        <wpg:grpSpPr>
                          <a:xfrm>
                            <a:off x="0" y="0"/>
                            <a:ext cx="2971165" cy="2230755"/>
                            <a:chOff x="0" y="0"/>
                            <a:chExt cx="2971165" cy="2230755"/>
                          </a:xfrm>
                        </wpg:grpSpPr>
                        <wpg:grpSp>
                          <wpg:cNvPr id="2189" name="Group 2189"/>
                          <wpg:cNvGrpSpPr/>
                          <wpg:grpSpPr>
                            <a:xfrm>
                              <a:off x="0" y="0"/>
                              <a:ext cx="2971165" cy="2230755"/>
                              <a:chOff x="0" y="0"/>
                              <a:chExt cx="2971165" cy="2230755"/>
                            </a:xfrm>
                          </wpg:grpSpPr>
                          <wpg:grpSp>
                            <wpg:cNvPr id="1632" name="Group 1632"/>
                            <wpg:cNvGrpSpPr/>
                            <wpg:grpSpPr>
                              <a:xfrm>
                                <a:off x="0" y="0"/>
                                <a:ext cx="2971165" cy="2230755"/>
                                <a:chOff x="36971" y="0"/>
                                <a:chExt cx="2971800" cy="2231997"/>
                              </a:xfrm>
                            </wpg:grpSpPr>
                            <pic:pic xmlns:pic="http://schemas.openxmlformats.org/drawingml/2006/picture">
                              <pic:nvPicPr>
                                <pic:cNvPr id="2233" name="Picture 2233"/>
                                <pic:cNvPicPr preferRelativeResize="0">
                                  <a:picLocks noChangeAspect="1"/>
                                </pic:cNvPicPr>
                              </pic:nvPicPr>
                              <pic:blipFill>
                                <a:blip r:embed="rId198" cstate="print">
                                  <a:extLst>
                                    <a:ext uri="{28A0092B-C50C-407E-A947-70E740481C1C}">
                                      <a14:useLocalDpi xmlns:a14="http://schemas.microsoft.com/office/drawing/2010/main" val="0"/>
                                    </a:ext>
                                  </a:extLst>
                                </a:blip>
                                <a:stretch>
                                  <a:fillRect/>
                                </a:stretch>
                              </pic:blipFill>
                              <pic:spPr bwMode="auto">
                                <a:xfrm>
                                  <a:off x="36971" y="0"/>
                                  <a:ext cx="2971800" cy="2231997"/>
                                </a:xfrm>
                                <a:prstGeom prst="rect">
                                  <a:avLst/>
                                </a:prstGeom>
                                <a:ln>
                                  <a:solidFill>
                                    <a:schemeClr val="tx1"/>
                                  </a:solidFill>
                                </a:ln>
                                <a:extLst>
                                  <a:ext uri="{53640926-AAD7-44D8-BBD7-CCE9431645EC}">
                                    <a14:shadowObscured xmlns:a14="http://schemas.microsoft.com/office/drawing/2010/main"/>
                                  </a:ext>
                                </a:extLst>
                              </pic:spPr>
                            </pic:pic>
                            <wps:wsp>
                              <wps:cNvPr id="1507" name="Line 2403"/>
                              <wps:cNvCnPr>
                                <a:cxnSpLocks noChangeShapeType="1"/>
                                <a:stCxn id="1508" idx="1"/>
                              </wps:cNvCnPr>
                              <wps:spPr bwMode="auto">
                                <a:xfrm flipH="1">
                                  <a:off x="1790913" y="919806"/>
                                  <a:ext cx="185737" cy="100012"/>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08" name="AutoShape 1878"/>
                              <wps:cNvSpPr>
                                <a:spLocks noChangeArrowheads="1"/>
                              </wps:cNvSpPr>
                              <wps:spPr bwMode="auto">
                                <a:xfrm>
                                  <a:off x="1976649" y="819367"/>
                                  <a:ext cx="217170" cy="200878"/>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FA6374">
                                    <w:pPr>
                                      <w:jc w:val="center"/>
                                      <w:rPr>
                                        <w:color w:val="FF0000"/>
                                        <w:sz w:val="18"/>
                                        <w:szCs w:val="18"/>
                                        <w:lang w:val="en-CA"/>
                                      </w:rPr>
                                    </w:pPr>
                                    <w:r>
                                      <w:rPr>
                                        <w:color w:val="FF0000"/>
                                        <w:sz w:val="18"/>
                                        <w:szCs w:val="18"/>
                                        <w:lang w:val="en-CA"/>
                                      </w:rPr>
                                      <w:t>39</w:t>
                                    </w:r>
                                  </w:p>
                                </w:txbxContent>
                              </wps:txbx>
                              <wps:bodyPr rot="0" vert="horz" wrap="square" lIns="18288" tIns="18288" rIns="18288" bIns="18288" anchor="t" anchorCtr="0" upright="1">
                                <a:noAutofit/>
                              </wps:bodyPr>
                            </wps:wsp>
                            <wps:wsp>
                              <wps:cNvPr id="1510" name="Line 2403"/>
                              <wps:cNvCnPr>
                                <a:cxnSpLocks noChangeShapeType="1"/>
                                <a:stCxn id="1511" idx="0"/>
                              </wps:cNvCnPr>
                              <wps:spPr bwMode="auto">
                                <a:xfrm flipH="1" flipV="1">
                                  <a:off x="2051940" y="371682"/>
                                  <a:ext cx="171182" cy="142413"/>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11" name="AutoShape 1878"/>
                              <wps:cNvSpPr>
                                <a:spLocks noChangeArrowheads="1"/>
                              </wps:cNvSpPr>
                              <wps:spPr bwMode="auto">
                                <a:xfrm>
                                  <a:off x="2114536" y="514095"/>
                                  <a:ext cx="217170" cy="200878"/>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FA6374">
                                    <w:pPr>
                                      <w:jc w:val="center"/>
                                      <w:rPr>
                                        <w:color w:val="FF0000"/>
                                        <w:sz w:val="18"/>
                                        <w:szCs w:val="18"/>
                                        <w:lang w:val="en-CA"/>
                                      </w:rPr>
                                    </w:pPr>
                                    <w:r>
                                      <w:rPr>
                                        <w:color w:val="FF0000"/>
                                        <w:sz w:val="18"/>
                                        <w:szCs w:val="18"/>
                                        <w:lang w:val="en-CA"/>
                                      </w:rPr>
                                      <w:t>38</w:t>
                                    </w:r>
                                  </w:p>
                                </w:txbxContent>
                              </wps:txbx>
                              <wps:bodyPr rot="0" vert="horz" wrap="square" lIns="18288" tIns="18288" rIns="18288" bIns="18288" anchor="t" anchorCtr="0" upright="1">
                                <a:noAutofit/>
                              </wps:bodyPr>
                            </wps:wsp>
                            <wps:wsp>
                              <wps:cNvPr id="1512" name="Line 2403"/>
                              <wps:cNvCnPr>
                                <a:cxnSpLocks noChangeShapeType="1"/>
                                <a:stCxn id="1515" idx="1"/>
                              </wps:cNvCnPr>
                              <wps:spPr bwMode="auto">
                                <a:xfrm flipH="1">
                                  <a:off x="1385723" y="1400624"/>
                                  <a:ext cx="242887" cy="100012"/>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15" name="AutoShape 1878"/>
                              <wps:cNvSpPr>
                                <a:spLocks noChangeArrowheads="1"/>
                              </wps:cNvSpPr>
                              <wps:spPr bwMode="auto">
                                <a:xfrm>
                                  <a:off x="1628610" y="1300185"/>
                                  <a:ext cx="217170" cy="200878"/>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FA6374">
                                    <w:pPr>
                                      <w:jc w:val="center"/>
                                      <w:rPr>
                                        <w:color w:val="FF0000"/>
                                        <w:sz w:val="18"/>
                                        <w:szCs w:val="18"/>
                                        <w:lang w:val="en-CA"/>
                                      </w:rPr>
                                    </w:pPr>
                                    <w:r>
                                      <w:rPr>
                                        <w:color w:val="FF0000"/>
                                        <w:sz w:val="18"/>
                                        <w:szCs w:val="18"/>
                                        <w:lang w:val="en-CA"/>
                                      </w:rPr>
                                      <w:t>40</w:t>
                                    </w:r>
                                  </w:p>
                                </w:txbxContent>
                              </wps:txbx>
                              <wps:bodyPr rot="0" vert="horz" wrap="square" lIns="18288" tIns="18288" rIns="18288" bIns="18288" anchor="t" anchorCtr="0" upright="1">
                                <a:noAutofit/>
                              </wps:bodyPr>
                            </wps:wsp>
                            <wps:wsp>
                              <wps:cNvPr id="1518" name="Line 2403"/>
                              <wps:cNvCnPr>
                                <a:cxnSpLocks noChangeShapeType="1"/>
                                <a:stCxn id="1519" idx="1"/>
                              </wps:cNvCnPr>
                              <wps:spPr bwMode="auto">
                                <a:xfrm flipH="1">
                                  <a:off x="1313594" y="1891382"/>
                                  <a:ext cx="205391" cy="143337"/>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19" name="AutoShape 1878"/>
                              <wps:cNvSpPr>
                                <a:spLocks noChangeArrowheads="1"/>
                              </wps:cNvSpPr>
                              <wps:spPr bwMode="auto">
                                <a:xfrm>
                                  <a:off x="1518985" y="1790944"/>
                                  <a:ext cx="217170" cy="200878"/>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FA6374">
                                    <w:pPr>
                                      <w:jc w:val="center"/>
                                      <w:rPr>
                                        <w:color w:val="FF0000"/>
                                        <w:sz w:val="18"/>
                                        <w:szCs w:val="18"/>
                                        <w:lang w:val="en-CA"/>
                                      </w:rPr>
                                    </w:pPr>
                                    <w:r>
                                      <w:rPr>
                                        <w:color w:val="FF0000"/>
                                        <w:sz w:val="18"/>
                                        <w:szCs w:val="18"/>
                                        <w:lang w:val="en-CA"/>
                                      </w:rPr>
                                      <w:t>41</w:t>
                                    </w:r>
                                  </w:p>
                                </w:txbxContent>
                              </wps:txbx>
                              <wps:bodyPr rot="0" vert="horz" wrap="square" lIns="18288" tIns="18288" rIns="18288" bIns="18288" anchor="t" anchorCtr="0" upright="1">
                                <a:noAutofit/>
                              </wps:bodyPr>
                            </wps:wsp>
                            <wps:wsp>
                              <wps:cNvPr id="2237" name="Text Box 99"/>
                              <wps:cNvSpPr txBox="1">
                                <a:spLocks noChangeArrowheads="1"/>
                              </wps:cNvSpPr>
                              <wps:spPr bwMode="auto">
                                <a:xfrm>
                                  <a:off x="41055" y="2026723"/>
                                  <a:ext cx="548415" cy="1946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FA6374">
                                    <w:pPr>
                                      <w:pStyle w:val="Fig"/>
                                      <w:jc w:val="center"/>
                                    </w:pPr>
                                    <w:r>
                                      <w:t>Fig. 3-18</w:t>
                                    </w:r>
                                  </w:p>
                                </w:txbxContent>
                              </wps:txbx>
                              <wps:bodyPr rot="0" vert="horz" wrap="square" lIns="0" tIns="0" rIns="0" bIns="0" anchor="t" anchorCtr="0" upright="1">
                                <a:noAutofit/>
                              </wps:bodyPr>
                            </wps:wsp>
                          </wpg:grpSp>
                          <wps:wsp>
                            <wps:cNvPr id="1005" name="Freeform 1005"/>
                            <wps:cNvSpPr/>
                            <wps:spPr>
                              <a:xfrm>
                                <a:off x="742950" y="9525"/>
                                <a:ext cx="1219200" cy="2213429"/>
                              </a:xfrm>
                              <a:custGeom>
                                <a:avLst/>
                                <a:gdLst>
                                  <a:gd name="connsiteX0" fmla="*/ 0 w 1280658"/>
                                  <a:gd name="connsiteY0" fmla="*/ 0 h 2324100"/>
                                  <a:gd name="connsiteX1" fmla="*/ 152400 w 1280658"/>
                                  <a:gd name="connsiteY1" fmla="*/ 203200 h 2324100"/>
                                  <a:gd name="connsiteX2" fmla="*/ 603250 w 1280658"/>
                                  <a:gd name="connsiteY2" fmla="*/ 298450 h 2324100"/>
                                  <a:gd name="connsiteX3" fmla="*/ 1028700 w 1280658"/>
                                  <a:gd name="connsiteY3" fmla="*/ 298450 h 2324100"/>
                                  <a:gd name="connsiteX4" fmla="*/ 1212850 w 1280658"/>
                                  <a:gd name="connsiteY4" fmla="*/ 317500 h 2324100"/>
                                  <a:gd name="connsiteX5" fmla="*/ 1270000 w 1280658"/>
                                  <a:gd name="connsiteY5" fmla="*/ 590550 h 2324100"/>
                                  <a:gd name="connsiteX6" fmla="*/ 1016000 w 1280658"/>
                                  <a:gd name="connsiteY6" fmla="*/ 1003300 h 2324100"/>
                                  <a:gd name="connsiteX7" fmla="*/ 704850 w 1280658"/>
                                  <a:gd name="connsiteY7" fmla="*/ 1327150 h 2324100"/>
                                  <a:gd name="connsiteX8" fmla="*/ 577850 w 1280658"/>
                                  <a:gd name="connsiteY8" fmla="*/ 1568450 h 2324100"/>
                                  <a:gd name="connsiteX9" fmla="*/ 501650 w 1280658"/>
                                  <a:gd name="connsiteY9" fmla="*/ 1936750 h 2324100"/>
                                  <a:gd name="connsiteX10" fmla="*/ 501650 w 1280658"/>
                                  <a:gd name="connsiteY10" fmla="*/ 2082800 h 2324100"/>
                                  <a:gd name="connsiteX11" fmla="*/ 577850 w 1280658"/>
                                  <a:gd name="connsiteY11" fmla="*/ 2324100 h 2324100"/>
                                  <a:gd name="connsiteX12" fmla="*/ 577850 w 1280658"/>
                                  <a:gd name="connsiteY12" fmla="*/ 2324100 h 2324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280658" h="2324100">
                                    <a:moveTo>
                                      <a:pt x="0" y="0"/>
                                    </a:moveTo>
                                    <a:cubicBezTo>
                                      <a:pt x="25929" y="76729"/>
                                      <a:pt x="51858" y="153458"/>
                                      <a:pt x="152400" y="203200"/>
                                    </a:cubicBezTo>
                                    <a:cubicBezTo>
                                      <a:pt x="252942" y="252942"/>
                                      <a:pt x="457200" y="282575"/>
                                      <a:pt x="603250" y="298450"/>
                                    </a:cubicBezTo>
                                    <a:cubicBezTo>
                                      <a:pt x="749300" y="314325"/>
                                      <a:pt x="927100" y="295275"/>
                                      <a:pt x="1028700" y="298450"/>
                                    </a:cubicBezTo>
                                    <a:cubicBezTo>
                                      <a:pt x="1130300" y="301625"/>
                                      <a:pt x="1172633" y="268817"/>
                                      <a:pt x="1212850" y="317500"/>
                                    </a:cubicBezTo>
                                    <a:cubicBezTo>
                                      <a:pt x="1253067" y="366183"/>
                                      <a:pt x="1302808" y="476250"/>
                                      <a:pt x="1270000" y="590550"/>
                                    </a:cubicBezTo>
                                    <a:cubicBezTo>
                                      <a:pt x="1237192" y="704850"/>
                                      <a:pt x="1110192" y="880533"/>
                                      <a:pt x="1016000" y="1003300"/>
                                    </a:cubicBezTo>
                                    <a:cubicBezTo>
                                      <a:pt x="921808" y="1126067"/>
                                      <a:pt x="777875" y="1232958"/>
                                      <a:pt x="704850" y="1327150"/>
                                    </a:cubicBezTo>
                                    <a:cubicBezTo>
                                      <a:pt x="631825" y="1421342"/>
                                      <a:pt x="611717" y="1466850"/>
                                      <a:pt x="577850" y="1568450"/>
                                    </a:cubicBezTo>
                                    <a:cubicBezTo>
                                      <a:pt x="543983" y="1670050"/>
                                      <a:pt x="514350" y="1851025"/>
                                      <a:pt x="501650" y="1936750"/>
                                    </a:cubicBezTo>
                                    <a:cubicBezTo>
                                      <a:pt x="488950" y="2022475"/>
                                      <a:pt x="488950" y="2018242"/>
                                      <a:pt x="501650" y="2082800"/>
                                    </a:cubicBezTo>
                                    <a:cubicBezTo>
                                      <a:pt x="514350" y="2147358"/>
                                      <a:pt x="577850" y="2324100"/>
                                      <a:pt x="577850" y="2324100"/>
                                    </a:cubicBezTo>
                                    <a:lnTo>
                                      <a:pt x="577850" y="2324100"/>
                                    </a:lnTo>
                                  </a:path>
                                </a:pathLst>
                              </a:custGeom>
                              <a:noFill/>
                              <a:ln w="28575">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92" name="AutoShape 2122"/>
                          <wps:cNvSpPr>
                            <a:spLocks noChangeArrowheads="1"/>
                          </wps:cNvSpPr>
                          <wps:spPr bwMode="auto">
                            <a:xfrm>
                              <a:off x="171451" y="47625"/>
                              <a:ext cx="505460" cy="416560"/>
                            </a:xfrm>
                            <a:prstGeom prst="rightArrow">
                              <a:avLst>
                                <a:gd name="adj1" fmla="val 50000"/>
                                <a:gd name="adj2" fmla="val 30289"/>
                              </a:avLst>
                            </a:prstGeom>
                            <a:solidFill>
                              <a:srgbClr val="EEECE1"/>
                            </a:solidFill>
                            <a:ln w="19050"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8623DE" w:rsidRDefault="00161FC4" w:rsidP="00FA6374">
                                <w:pPr>
                                  <w:rPr>
                                    <w:b/>
                                    <w:color w:val="FF0000"/>
                                    <w:sz w:val="22"/>
                                    <w:szCs w:val="22"/>
                                  </w:rPr>
                                </w:pPr>
                              </w:p>
                            </w:txbxContent>
                          </wps:txbx>
                          <wps:bodyPr rot="0" vert="horz" wrap="square" lIns="91440" tIns="45720" rIns="91440" bIns="45720" anchor="t" anchorCtr="0" upright="1">
                            <a:noAutofit/>
                          </wps:bodyPr>
                        </wps:wsp>
                      </wpg:grpSp>
                      <wps:wsp>
                        <wps:cNvPr id="995" name="Text Box 2455"/>
                        <wps:cNvSpPr txBox="1">
                          <a:spLocks noChangeArrowheads="1"/>
                        </wps:cNvSpPr>
                        <wps:spPr bwMode="auto">
                          <a:xfrm>
                            <a:off x="9526" y="533400"/>
                            <a:ext cx="820003" cy="140969"/>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BA04E1" w:rsidRDefault="00161FC4" w:rsidP="00FA6374">
                              <w:pPr>
                                <w:jc w:val="center"/>
                                <w:rPr>
                                  <w:sz w:val="18"/>
                                  <w:szCs w:val="18"/>
                                </w:rPr>
                              </w:pPr>
                              <w:r w:rsidRPr="00BA04E1">
                                <w:rPr>
                                  <w:sz w:val="18"/>
                                  <w:szCs w:val="18"/>
                                </w:rPr>
                                <w:t xml:space="preserve">Front </w:t>
                              </w:r>
                              <w:r>
                                <w:rPr>
                                  <w:sz w:val="18"/>
                                  <w:szCs w:val="18"/>
                                </w:rPr>
                                <w:t>of v</w:t>
                              </w:r>
                              <w:r w:rsidRPr="00BA04E1">
                                <w:rPr>
                                  <w:sz w:val="18"/>
                                  <w:szCs w:val="18"/>
                                </w:rPr>
                                <w:t>ehicle</w:t>
                              </w:r>
                            </w:p>
                          </w:txbxContent>
                        </wps:txbx>
                        <wps:bodyPr rot="0" vert="horz" wrap="square" lIns="0" tIns="0" rIns="0" bIns="0" anchor="t" anchorCtr="0" upright="1">
                          <a:spAutoFit/>
                        </wps:bodyPr>
                      </wps:wsp>
                    </wpg:wgp>
                  </a:graphicData>
                </a:graphic>
                <wp14:sizeRelV relativeFrom="margin">
                  <wp14:pctHeight>0</wp14:pctHeight>
                </wp14:sizeRelV>
              </wp:anchor>
            </w:drawing>
          </mc:Choice>
          <mc:Fallback>
            <w:pict>
              <v:group w14:anchorId="2D829EB3" id="Group 996" o:spid="_x0000_s1803" style="position:absolute;left:0;text-align:left;margin-left:-255.7pt;margin-top:0;width:234pt;height:175.7pt;z-index:252131840;mso-position-horizontal-relative:text;mso-position-vertical-relative:text;mso-height-relative:margin" coordsize="29711,2230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">
                <v:group id="Group 994" o:spid="_x0000_s1804" style="position:absolute;width:29711;height:22307" coordsize="29711,2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Q68YAAADcAAAADwAAAGRycy9kb3ducmV2LnhtbESPT2vCQBTE74LfYXlC&#10;b3UTa8WkriKi0oMUqoXS2yP78gezb0N2TeK37xYKHoeZ+Q2z2gymFh21rrKsIJ5GIIgzqysuFHxd&#10;Ds9LEM4ja6wtk4I7Odisx6MVptr2/End2RciQNilqKD0vkmldFlJBt3UNsTBy21r0AfZFlK32Ae4&#10;qeUsihbSYMVhocSGdiVl1/PNKDj22G9f4n13uua7+8/l9eP7FJNST5Nh+wbC0+Af4f/2u1aQJHP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61DrxgAAANwA&#10;AAAPAAAAAAAAAAAAAAAAAKoCAABkcnMvZG93bnJldi54bWxQSwUGAAAAAAQABAD6AAAAnQMAAAAA&#10;">
                  <v:group id="Group 2189" o:spid="_x0000_s1805" style="position:absolute;width:29711;height:22307" coordsize="29711,2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ixKMUAAADdAAAADwAAAGRycy9kb3ducmV2LnhtbESPQYvCMBSE78L+h/CE&#10;vWlaF8WtRhFZlz2IoC6It0fzbIvNS2liW/+9EQSPw8x8w8yXnSlFQ7UrLCuIhxEI4tTqgjMF/8fN&#10;YArCeWSNpWVScCcHy8VHb46Jti3vqTn4TAQIuwQV5N5XiZQuzcmgG9qKOHgXWxv0QdaZ1DW2AW5K&#10;OYqiiTRYcFjIsaJ1Tun1cDMKfltsV1/xT7O9Xtb383G8O21jUuqz361mIDx1/h1+tf+0glE8/Y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z4sSjFAAAA3QAA&#10;AA8AAAAAAAAAAAAAAAAAqgIAAGRycy9kb3ducmV2LnhtbFBLBQYAAAAABAAEAPoAAACcAwAAAAA=&#10;">
                    <v:group id="Group 1632" o:spid="_x0000_s1806" style="position:absolute;width:29711;height:22307" coordorigin="369" coordsize="29718,223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CNaysIAAADdAAAADwAAAGRycy9kb3ducmV2LnhtbERPTYvCMBC9L/gfwgje&#10;1rTKilSjiKh4EGFVEG9DM7bFZlKa2NZ/bxaEvc3jfc582ZlSNFS7wrKCeBiBIE6tLjhTcDlvv6cg&#10;nEfWWFomBS9ysFz0vuaYaNvyLzUnn4kQwi5BBbn3VSKlS3My6Ia2Ig7c3dYGfYB1JnWNbQg3pRxF&#10;0UQaLDg05FjROqf0cXoaBbsW29U43jSHx339up1/jtdDTEoN+t1qBsJT5//FH/deh/mT8Qj+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gjWsrCAAAA3QAAAA8A&#10;AAAAAAAAAAAAAAAAqgIAAGRycy9kb3ducmV2LnhtbFBLBQYAAAAABAAEAPoAAACZAwAAAAA=&#10;">
                      <v:shape id="Picture 2233" o:spid="_x0000_s1807" type="#_x0000_t75" style="position:absolute;left:369;width:29718;height:2231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AlbTGAAAA3QAAAA8AAABkcnMvZG93bnJldi54bWxEj0FLAzEUhO+C/yE8wZtN3ELRbdNSLILS&#10;g7gu2OPr5nUTunlZNrFd/70pFDwOM/MNs1iNvhMnGqILrOFxokAQN8E4bjXUX68PTyBiQjbYBSYN&#10;vxRhtby9WWBpwpk/6VSlVmQIxxI12JT6UsrYWPIYJ6Enzt4hDB5TlkMrzYDnDPedLJSaSY+O84LF&#10;nl4sNcfqx2vonj/qg6NvZ/fvO6U2VT1utket7+/G9RxEojH9h6/tN6OhKKZTuLzJT0A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sCVtMYAAADdAAAADwAAAAAAAAAAAAAA&#10;AACfAgAAZHJzL2Rvd25yZXYueG1sUEsFBgAAAAAEAAQA9wAAAJIDAAAAAA==&#10;" stroked="t" strokecolor="black [3213]">
                        <v:imagedata r:id="rId199" o:title=""/>
                        <v:path arrowok="t"/>
                      </v:shape>
                      <v:line id="Line 2403" o:spid="_x0000_s1808" style="position:absolute;flip:x;visibility:visible;mso-wrap-style:square" from="17909,9198" to="19766,10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40E8MAAADdAAAADwAAAGRycy9kb3ducmV2LnhtbERP22rCQBB9L/Qflin0pehGqZdEV1FB&#10;2jcx9QOG7JiNZmdjdhvTv+8WhL7N4Vxnue5tLTpqfeVYwWiYgCAunK64VHD62g/mIHxA1lg7JgU/&#10;5GG9en5aYqbdnY/U5aEUMYR9hgpMCE0mpS8MWfRD1xBH7uxaiyHCtpS6xXsMt7UcJ8lUWqw4Nhhs&#10;aGeouObfVkGXfmzSd/N2CJP81qTHqbkc5Fap15d+swARqA//4of7U8f5k2QGf9/EE+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J+NBPDAAAA3QAAAA8AAAAAAAAAAAAA&#10;AAAAoQIAAGRycy9kb3ducmV2LnhtbFBLBQYAAAAABAAEAPkAAACRAwAAAAA=&#10;" strokecolor="yellow" strokeweight="1.25pt">
                        <v:stroke endarrow="block"/>
                      </v:line>
                      <v:roundrect id="AutoShape 1878" o:spid="_x0000_s1809" style="position:absolute;left:19766;top:8193;width:2172;height:20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UTd8YA&#10;AADdAAAADwAAAGRycy9kb3ducmV2LnhtbESPQWvCQBCF70L/wzKF3nSjUC2pq0ilpcdGSyG3SXZM&#10;YrOzIbs16b93DoK3Gd6b975Zb0fXqgv1ofFsYD5LQBGX3jZcGfg+vk9fQIWIbLH1TAb+KcB28zBZ&#10;Y2r9wBldDrFSEsIhRQN1jF2qdShrchhmviMW7eR7h1HWvtK2x0HCXasXSbLUDhuWhho7equp/D38&#10;OQPZR753+a5bnfOvbCjmVKx+dGHM0+O4ewUVaYx38+360wr+cyK48o2MoD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FUTd8YAAADdAAAADwAAAAAAAAAAAAAAAACYAgAAZHJz&#10;L2Rvd25yZXYueG1sUEsFBgAAAAAEAAQA9QAAAIsDAAAAAA==&#10;" strokecolor="red" strokeweight="1.25pt">
                        <v:textbox inset="1.44pt,1.44pt,1.44pt,1.44pt">
                          <w:txbxContent>
                            <w:p w:rsidR="00161FC4" w:rsidRPr="00E74760" w:rsidRDefault="00161FC4" w:rsidP="00FA6374">
                              <w:pPr>
                                <w:jc w:val="center"/>
                                <w:rPr>
                                  <w:color w:val="FF0000"/>
                                  <w:sz w:val="18"/>
                                  <w:szCs w:val="18"/>
                                  <w:lang w:val="en-CA"/>
                                </w:rPr>
                              </w:pPr>
                              <w:r>
                                <w:rPr>
                                  <w:color w:val="FF0000"/>
                                  <w:sz w:val="18"/>
                                  <w:szCs w:val="18"/>
                                  <w:lang w:val="en-CA"/>
                                </w:rPr>
                                <w:t>39</w:t>
                              </w:r>
                            </w:p>
                          </w:txbxContent>
                        </v:textbox>
                      </v:roundrect>
                      <v:line id="Line 2403" o:spid="_x0000_s1810" style="position:absolute;flip:x y;visibility:visible;mso-wrap-style:square" from="20519,3716" to="22231,5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RGtscAAADdAAAADwAAAGRycy9kb3ducmV2LnhtbESPQWvCQBCF74L/YRnBi+gmUqWkriKC&#10;Ujy1KgVv0+yYpM3OhuyqaX9951DwNsN78943i1XnanWjNlSeDaSTBBRx7m3FhYHTcTt+BhUissXa&#10;Mxn4oQCrZb+3wMz6O7/T7RALJSEcMjRQxthkWoe8JIdh4hti0S6+dRhlbQttW7xLuKv1NEnm2mHF&#10;0lBiQ5uS8u/D1Rkg6z/CV3re7K+/29Hlc/f0th95Y4aDbv0CKlIXH+b/61cr+LNU+OUbGUE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BEa2xwAAAN0AAAAPAAAAAAAA&#10;AAAAAAAAAKECAABkcnMvZG93bnJldi54bWxQSwUGAAAAAAQABAD5AAAAlQMAAAAA&#10;" strokecolor="yellow" strokeweight="1.25pt">
                        <v:stroke endarrow="block"/>
                      </v:line>
                      <v:roundrect id="AutoShape 1878" o:spid="_x0000_s1811" style="position:absolute;left:21145;top:5140;width:2172;height:20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YsN8MA&#10;AADdAAAADwAAAGRycy9kb3ducmV2LnhtbERPTWvCQBC9F/oflil4000Ea4muIi0Wj41KIbdJdkyi&#10;2dmQ3Zr4711B6G0e73OW68E04kqdqy0riCcRCOLC6ppLBcfDdvwBwnlkjY1lUnAjB+vV68sSE217&#10;Tum696UIIewSVFB53yZSuqIig25iW+LAnWxn0AfYlVJ32Idw08hpFL1LgzWHhgpb+qyouOz/jIL0&#10;O/sy2aadn7OftM9jyue/Mldq9DZsFiA8Df5f/HTvdJg/i2N4fBNOk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YsN8MAAADdAAAADwAAAAAAAAAAAAAAAACYAgAAZHJzL2Rv&#10;d25yZXYueG1sUEsFBgAAAAAEAAQA9QAAAIgDAAAAAA==&#10;" strokecolor="red" strokeweight="1.25pt">
                        <v:textbox inset="1.44pt,1.44pt,1.44pt,1.44pt">
                          <w:txbxContent>
                            <w:p w:rsidR="00161FC4" w:rsidRPr="00E74760" w:rsidRDefault="00161FC4" w:rsidP="00FA6374">
                              <w:pPr>
                                <w:jc w:val="center"/>
                                <w:rPr>
                                  <w:color w:val="FF0000"/>
                                  <w:sz w:val="18"/>
                                  <w:szCs w:val="18"/>
                                  <w:lang w:val="en-CA"/>
                                </w:rPr>
                              </w:pPr>
                              <w:r>
                                <w:rPr>
                                  <w:color w:val="FF0000"/>
                                  <w:sz w:val="18"/>
                                  <w:szCs w:val="18"/>
                                  <w:lang w:val="en-CA"/>
                                </w:rPr>
                                <w:t>38</w:t>
                              </w:r>
                            </w:p>
                          </w:txbxContent>
                        </v:textbox>
                      </v:roundrect>
                      <v:line id="Line 2403" o:spid="_x0000_s1812" style="position:absolute;flip:x;visibility:visible;mso-wrap-style:square" from="13857,14006" to="16286,15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ABVsQAAADdAAAADwAAAGRycy9kb3ducmV2LnhtbERPzWrCQBC+F3yHZQQvRTdKlSbNRlQo&#10;7U1M+wBDdsymZmdjdo3p23cLhd7m4/udfDvaVgzU+8axguUiAUFcOd1wreDz43X+DMIHZI2tY1Lw&#10;TR62xeQhx0y7O59oKEMtYgj7DBWYELpMSl8ZsugXriOO3Nn1FkOEfS11j/cYblu5SpKNtNhwbDDY&#10;0cFQdSlvVsGQvu3SJ/N4DOvy2qWnjfk6yr1Ss+m4ewERaAz/4j/3u47z18sV/H4TT5D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0AFWxAAAAN0AAAAPAAAAAAAAAAAA&#10;AAAAAKECAABkcnMvZG93bnJldi54bWxQSwUGAAAAAAQABAD5AAAAkgMAAAAA&#10;" strokecolor="yellow" strokeweight="1.25pt">
                        <v:stroke endarrow="block"/>
                      </v:line>
                      <v:roundrect id="AutoShape 1878" o:spid="_x0000_s1813" style="position:absolute;left:16286;top:13001;width:2171;height:20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0qNMMA&#10;AADdAAAADwAAAGRycy9kb3ducmV2LnhtbERPTWvCQBC9C/6HZQq96SYFq6SuIpYWj41KIbdJdkxi&#10;s7MhuzXx37uC4G0e73OW68E04kKdqy0riKcRCOLC6ppLBcfD12QBwnlkjY1lUnAlB+vVeLTERNue&#10;U7rsfSlCCLsEFVTet4mUrqjIoJvaljhwJ9sZ9AF2pdQd9iHcNPItit6lwZpDQ4UtbSsq/vb/RkH6&#10;nX2abNPOz9lP2ucx5fNfmSv1+jJsPkB4GvxT/HDvdJg/i2dw/yacIF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0qNMMAAADdAAAADwAAAAAAAAAAAAAAAACYAgAAZHJzL2Rv&#10;d25yZXYueG1sUEsFBgAAAAAEAAQA9QAAAIgDAAAAAA==&#10;" strokecolor="red" strokeweight="1.25pt">
                        <v:textbox inset="1.44pt,1.44pt,1.44pt,1.44pt">
                          <w:txbxContent>
                            <w:p w:rsidR="00161FC4" w:rsidRPr="00E74760" w:rsidRDefault="00161FC4" w:rsidP="00FA6374">
                              <w:pPr>
                                <w:jc w:val="center"/>
                                <w:rPr>
                                  <w:color w:val="FF0000"/>
                                  <w:sz w:val="18"/>
                                  <w:szCs w:val="18"/>
                                  <w:lang w:val="en-CA"/>
                                </w:rPr>
                              </w:pPr>
                              <w:r>
                                <w:rPr>
                                  <w:color w:val="FF0000"/>
                                  <w:sz w:val="18"/>
                                  <w:szCs w:val="18"/>
                                  <w:lang w:val="en-CA"/>
                                </w:rPr>
                                <w:t>40</w:t>
                              </w:r>
                            </w:p>
                          </w:txbxContent>
                        </v:textbox>
                      </v:roundrect>
                      <v:line id="Line 2403" o:spid="_x0000_s1814" style="position:absolute;flip:x;visibility:visible;mso-wrap-style:square" from="13135,18913" to="15189,20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g2vMYAAADdAAAADwAAAGRycy9kb3ducmV2LnhtbESPQW/CMAyF75P4D5GRdplGyjTQ2hEQ&#10;IE3bDdHtB1iN1xQapzShdP9+PkzazdZ7fu/zajP6Vg3UxyawgfksA0VcBdtwbeDr8+3xBVRMyBbb&#10;wGTghyJs1pO7FRY23PhIQ5lqJSEcCzTgUuoKrWPlyGOchY5YtO/Qe0yy9rW2Pd4k3Lf6KcuW2mPD&#10;0uCwo72j6lxevYEhf9/mz+7hkBblpcuPS3c66J0x99Nx+woq0Zj+zX/XH1bwF3PBlW9kBL3+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4NrzGAAAA3QAAAA8AAAAAAAAA&#10;AAAAAAAAoQIAAGRycy9kb3ducmV2LnhtbFBLBQYAAAAABAAEAPkAAACUAwAAAAA=&#10;" strokecolor="yellow" strokeweight="1.25pt">
                        <v:stroke endarrow="block"/>
                      </v:line>
                      <v:roundrect id="AutoShape 1878" o:spid="_x0000_s1815" style="position:absolute;left:15189;top:17909;width:2172;height:20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AgMcMA&#10;AADdAAAADwAAAGRycy9kb3ducmV2LnhtbERPTWvCQBC9F/wPywi91U0KVo2uIhbFo9FSyG2SnSap&#10;2dmQ3Zr037uFgrd5vM9ZbQbTiBt1rrasIJ5EIIgLq2suFXxc9i9zEM4ja2wsk4JfcrBZj55WmGjb&#10;c0q3sy9FCGGXoILK+zaR0hUVGXQT2xIH7st2Bn2AXSl1h30IN418jaI3abDm0FBhS7uKiuv5xyhI&#10;D9m7ybbt7Ds7pX0eUz77lLlSz+NhuwThafAP8b/7qMP8abyAv2/CCX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AgMcMAAADdAAAADwAAAAAAAAAAAAAAAACYAgAAZHJzL2Rv&#10;d25yZXYueG1sUEsFBgAAAAAEAAQA9QAAAIgDAAAAAA==&#10;" strokecolor="red" strokeweight="1.25pt">
                        <v:textbox inset="1.44pt,1.44pt,1.44pt,1.44pt">
                          <w:txbxContent>
                            <w:p w:rsidR="00161FC4" w:rsidRPr="00E74760" w:rsidRDefault="00161FC4" w:rsidP="00FA6374">
                              <w:pPr>
                                <w:jc w:val="center"/>
                                <w:rPr>
                                  <w:color w:val="FF0000"/>
                                  <w:sz w:val="18"/>
                                  <w:szCs w:val="18"/>
                                  <w:lang w:val="en-CA"/>
                                </w:rPr>
                              </w:pPr>
                              <w:r>
                                <w:rPr>
                                  <w:color w:val="FF0000"/>
                                  <w:sz w:val="18"/>
                                  <w:szCs w:val="18"/>
                                  <w:lang w:val="en-CA"/>
                                </w:rPr>
                                <w:t>41</w:t>
                              </w:r>
                            </w:p>
                          </w:txbxContent>
                        </v:textbox>
                      </v:roundrect>
                      <v:shape id="Text Box 99" o:spid="_x0000_s1816" type="#_x0000_t202" style="position:absolute;left:410;top:20267;width:5484;height:1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RznMYA&#10;AADdAAAADwAAAGRycy9kb3ducmV2LnhtbESPT4vCMBTE7wt+h/CEvSyabgWVahRXV9jDevAPnh/N&#10;sy02LyWJtn77jSDscZiZ3zDzZWdqcSfnK8sKPocJCOLc6ooLBafjdjAF4QOyxtoyKXiQh+Wi9zbH&#10;TNuW93Q/hEJECPsMFZQhNJmUPi/JoB/ahjh6F+sMhihdIbXDNsJNLdMkGUuDFceFEhtal5RfDzej&#10;YLxxt3bP64/N6fsXd02Rnr8eZ6Xe+91qBiJQF/7Dr/aPVpCmowk838Qn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0RznMYAAADdAAAADwAAAAAAAAAAAAAAAACYAgAAZHJz&#10;L2Rvd25yZXYueG1sUEsFBgAAAAAEAAQA9QAAAIsDAAAAAA==&#10;" stroked="f">
                        <v:textbox inset="0,0,0,0">
                          <w:txbxContent>
                            <w:p w:rsidR="00161FC4" w:rsidRDefault="00161FC4" w:rsidP="00FA6374">
                              <w:pPr>
                                <w:pStyle w:val="Fig"/>
                                <w:jc w:val="center"/>
                              </w:pPr>
                              <w:r>
                                <w:t>Fig. 3-18</w:t>
                              </w:r>
                            </w:p>
                          </w:txbxContent>
                        </v:textbox>
                      </v:shape>
                    </v:group>
                    <v:shape id="Freeform 1005" o:spid="_x0000_s1817" style="position:absolute;left:7429;top:95;width:12192;height:22134;visibility:visible;mso-wrap-style:square;v-text-anchor:middle" coordsize="1280658,232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hgC8QA&#10;AADdAAAADwAAAGRycy9kb3ducmV2LnhtbERPTWsCMRC9C/0PYYTeaqLU0m6N0gqKgiC1oj0Om3Gz&#10;dDNZNlFXf70pFLzN433OaNK6SpyoCaVnDf2eAkGce1NyoWH7PXt6BREissHKM2m4UIDJ+KEzwsz4&#10;M3/RaRMLkUI4ZKjBxlhnUobcksPQ8zVx4g6+cRgTbAppGjyncFfJgVIv0mHJqcFiTVNL+e/m6DTs&#10;8+WqWP989ndvQ3t9XlztdjBvtX7sth/vICK18S7+dy9Mmq/UEP6+SSfI8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YYAvEAAAA3QAAAA8AAAAAAAAAAAAAAAAAmAIAAGRycy9k&#10;b3ducmV2LnhtbFBLBQYAAAAABAAEAPUAAACJAwAAAAA=&#10;" path="m,c25929,76729,51858,153458,152400,203200v100542,49742,304800,79375,450850,95250c749300,314325,927100,295275,1028700,298450v101600,3175,143933,-29633,184150,19050c1253067,366183,1302808,476250,1270000,590550v-32808,114300,-159808,289983,-254000,412750c921808,1126067,777875,1232958,704850,1327150v-73025,94192,-93133,139700,-127000,241300c543983,1670050,514350,1851025,501650,1936750v-12700,85725,-12700,81492,,146050c514350,2147358,577850,2324100,577850,2324100r,e" filled="f" strokecolor="lime" strokeweight="2.25pt">
                      <v:path arrowok="t" o:connecttype="custom" o:connectlocs="0,0;145086,193524;574300,284238;979333,284238;1154646,302381;1209053,562429;967243,955524;671025,1263953;550119,1493762;477576,1844524;477576,1983619;550119,2213429;550119,2213429" o:connectangles="0,0,0,0,0,0,0,0,0,0,0,0,0"/>
                    </v:shape>
                  </v:group>
                  <v:shape id="AutoShape 2122" o:spid="_x0000_s1818" type="#_x0000_t13" style="position:absolute;left:1714;top:476;width:5055;height:4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RcF8QA&#10;AADcAAAADwAAAGRycy9kb3ducmV2LnhtbESPQWvCQBSE74X+h+UJvTUbPRSTukoRCoIXmxbt8bH7&#10;TGKzb+PuGuO/7wqFHoeZ+YZZrEbbiYF8aB0rmGY5CGLtTMu1gq/P9+c5iBCRDXaOScGNAqyWjw8L&#10;LI278gcNVaxFgnAoUUETY19KGXRDFkPmeuLkHZ23GJP0tTQerwluOznL8xdpseW00GBP64b0T3Wx&#10;CtbfA8oboz7rvTnstiebn2ur1NNkfHsFEWmM/+G/9sYoKIoZ3M+k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kXBfEAAAA3AAAAA8AAAAAAAAAAAAAAAAAmAIAAGRycy9k&#10;b3ducmV2LnhtbFBLBQYAAAAABAAEAPUAAACJAwAAAAA=&#10;" adj="16208" fillcolor="#eeece1" strokecolor="red" strokeweight="1.5pt">
                    <v:textbox>
                      <w:txbxContent>
                        <w:p w:rsidR="00161FC4" w:rsidRPr="008623DE" w:rsidRDefault="00161FC4" w:rsidP="00FA6374">
                          <w:pPr>
                            <w:rPr>
                              <w:b/>
                              <w:color w:val="FF0000"/>
                              <w:sz w:val="22"/>
                              <w:szCs w:val="22"/>
                            </w:rPr>
                          </w:pPr>
                        </w:p>
                      </w:txbxContent>
                    </v:textbox>
                  </v:shape>
                </v:group>
                <v:shape id="Text Box 2455" o:spid="_x0000_s1819" type="#_x0000_t202" style="position:absolute;left:95;top:5334;width:8200;height:1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VGWscA&#10;AADcAAAADwAAAGRycy9kb3ducmV2LnhtbESPQWsCMRSE74X+h/AKXkrNtlqpW6OIKFgv0q2X3h6b&#10;52bbzcuSZHX990Yo9DjMzDfMbNHbRpzIh9qxgudhBoK4dLrmSsHha/P0BiJEZI2NY1JwoQCL+f3d&#10;DHPtzvxJpyJWIkE45KjAxNjmUobSkMUwdC1x8o7OW4xJ+kpqj+cEt418ybKJtFhzWjDY0spQ+Vt0&#10;VsF+/L03j91xvVuOR/7j0K0mP1Wh1OChX76DiNTH//Bfe6sVTKevcDuTjoC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3VRlrHAAAA3AAAAA8AAAAAAAAAAAAAAAAAmAIAAGRy&#10;cy9kb3ducmV2LnhtbFBLBQYAAAAABAAEAPUAAACMAwAAAAA=&#10;" stroked="f">
                  <v:textbox style="mso-fit-shape-to-text:t" inset="0,0,0,0">
                    <w:txbxContent>
                      <w:p w:rsidR="00161FC4" w:rsidRPr="00BA04E1" w:rsidRDefault="00161FC4" w:rsidP="00FA6374">
                        <w:pPr>
                          <w:jc w:val="center"/>
                          <w:rPr>
                            <w:sz w:val="18"/>
                            <w:szCs w:val="18"/>
                          </w:rPr>
                        </w:pPr>
                        <w:r w:rsidRPr="00BA04E1">
                          <w:rPr>
                            <w:sz w:val="18"/>
                            <w:szCs w:val="18"/>
                          </w:rPr>
                          <w:t xml:space="preserve">Front </w:t>
                        </w:r>
                        <w:r>
                          <w:rPr>
                            <w:sz w:val="18"/>
                            <w:szCs w:val="18"/>
                          </w:rPr>
                          <w:t>of v</w:t>
                        </w:r>
                        <w:r w:rsidRPr="00BA04E1">
                          <w:rPr>
                            <w:sz w:val="18"/>
                            <w:szCs w:val="18"/>
                          </w:rPr>
                          <w:t>ehicle</w:t>
                        </w:r>
                      </w:p>
                    </w:txbxContent>
                  </v:textbox>
                </v:shape>
                <w10:anchorlock/>
              </v:group>
            </w:pict>
          </mc:Fallback>
        </mc:AlternateContent>
      </w:r>
      <w:r w:rsidR="000D369E" w:rsidRPr="000D369E">
        <w:t xml:space="preserve">Route and secure the </w:t>
      </w:r>
      <w:r w:rsidR="00555002">
        <w:t>t</w:t>
      </w:r>
      <w:r w:rsidR="000D369E" w:rsidRPr="000D369E">
        <w:t xml:space="preserve">railer </w:t>
      </w:r>
      <w:r w:rsidR="00555002">
        <w:t>m</w:t>
      </w:r>
      <w:r w:rsidR="000D369E" w:rsidRPr="000D369E">
        <w:t xml:space="preserve">odule </w:t>
      </w:r>
      <w:r w:rsidR="00555002">
        <w:t>h</w:t>
      </w:r>
      <w:r w:rsidR="000D369E" w:rsidRPr="000D369E">
        <w:t xml:space="preserve">arness along </w:t>
      </w:r>
      <w:r w:rsidR="00555002">
        <w:t xml:space="preserve">the </w:t>
      </w:r>
      <w:r w:rsidR="000D369E" w:rsidRPr="000D369E">
        <w:t xml:space="preserve">vehicle wire harness and towards the RH </w:t>
      </w:r>
      <w:r w:rsidR="00555002">
        <w:t>r</w:t>
      </w:r>
      <w:r w:rsidR="000D369E" w:rsidRPr="000D369E">
        <w:t xml:space="preserve">ear </w:t>
      </w:r>
      <w:r w:rsidR="00555002">
        <w:t>c</w:t>
      </w:r>
      <w:r w:rsidR="000D369E" w:rsidRPr="000D369E">
        <w:t xml:space="preserve">ombination </w:t>
      </w:r>
      <w:r w:rsidR="00555002">
        <w:t>l</w:t>
      </w:r>
      <w:r w:rsidR="000D369E" w:rsidRPr="000D369E">
        <w:t xml:space="preserve">amp </w:t>
      </w:r>
      <w:r w:rsidR="00555002">
        <w:t>a</w:t>
      </w:r>
      <w:r w:rsidR="000D369E" w:rsidRPr="000D369E">
        <w:t>ss</w:t>
      </w:r>
      <w:r w:rsidR="00555002">
        <w:t>embl</w:t>
      </w:r>
      <w:r w:rsidR="000D369E" w:rsidRPr="000D369E">
        <w:t xml:space="preserve">y </w:t>
      </w:r>
      <w:r w:rsidR="00555002">
        <w:t>(F</w:t>
      </w:r>
      <w:r w:rsidR="000D369E" w:rsidRPr="000D369E">
        <w:t>ig</w:t>
      </w:r>
      <w:r w:rsidR="00555002">
        <w:t>.</w:t>
      </w:r>
      <w:r w:rsidR="009E23A8">
        <w:t xml:space="preserve"> 3</w:t>
      </w:r>
      <w:r w:rsidR="000D369E" w:rsidRPr="000D369E">
        <w:t>-1</w:t>
      </w:r>
      <w:r w:rsidR="009E23A8">
        <w:t>8</w:t>
      </w:r>
      <w:r w:rsidR="000D369E">
        <w:t>).</w:t>
      </w:r>
    </w:p>
    <w:p w:rsidR="00DD2573" w:rsidRDefault="00DD2573" w:rsidP="00DD2573">
      <w:pPr>
        <w:spacing w:after="120" w:line="300" w:lineRule="auto"/>
        <w:rPr>
          <w:b/>
        </w:rPr>
      </w:pPr>
      <w:r>
        <w:rPr>
          <w:b/>
        </w:rPr>
        <w:br w:type="page"/>
      </w:r>
    </w:p>
    <w:p w:rsidR="00DD2573" w:rsidRPr="00555002" w:rsidRDefault="00DD2573" w:rsidP="00555002">
      <w:pPr>
        <w:pStyle w:val="ProcLevel2"/>
        <w:numPr>
          <w:ilvl w:val="0"/>
          <w:numId w:val="0"/>
        </w:numPr>
        <w:ind w:left="360"/>
        <w:rPr>
          <w:b/>
        </w:rPr>
      </w:pPr>
    </w:p>
    <w:p w:rsidR="00D904E9" w:rsidRDefault="00B776DA" w:rsidP="00555002">
      <w:pPr>
        <w:pStyle w:val="ProcLevel2"/>
      </w:pPr>
      <w:r>
        <w:rPr>
          <w:noProof/>
        </w:rPr>
        <mc:AlternateContent>
          <mc:Choice Requires="wpg">
            <w:drawing>
              <wp:anchor distT="0" distB="0" distL="114300" distR="114300" simplePos="0" relativeHeight="252164608" behindDoc="0" locked="1" layoutInCell="1" allowOverlap="1" wp14:anchorId="10002FE2" wp14:editId="7239BDE6">
                <wp:simplePos x="0" y="0"/>
                <wp:positionH relativeFrom="column">
                  <wp:posOffset>-3248025</wp:posOffset>
                </wp:positionH>
                <wp:positionV relativeFrom="paragraph">
                  <wp:posOffset>4612005</wp:posOffset>
                </wp:positionV>
                <wp:extent cx="2971800" cy="2230755"/>
                <wp:effectExtent l="19050" t="19050" r="19050" b="17145"/>
                <wp:wrapNone/>
                <wp:docPr id="3004" name="Group 3004"/>
                <wp:cNvGraphicFramePr/>
                <a:graphic xmlns:a="http://schemas.openxmlformats.org/drawingml/2006/main">
                  <a:graphicData uri="http://schemas.microsoft.com/office/word/2010/wordprocessingGroup">
                    <wpg:wgp>
                      <wpg:cNvGrpSpPr/>
                      <wpg:grpSpPr>
                        <a:xfrm>
                          <a:off x="0" y="0"/>
                          <a:ext cx="2971800" cy="2230755"/>
                          <a:chOff x="0" y="1"/>
                          <a:chExt cx="2971800" cy="2228215"/>
                        </a:xfrm>
                      </wpg:grpSpPr>
                      <wpg:grpSp>
                        <wpg:cNvPr id="2978" name="Group 2978"/>
                        <wpg:cNvGrpSpPr/>
                        <wpg:grpSpPr>
                          <a:xfrm>
                            <a:off x="0" y="1"/>
                            <a:ext cx="2971800" cy="2228215"/>
                            <a:chOff x="0" y="1"/>
                            <a:chExt cx="2971800" cy="2228215"/>
                          </a:xfrm>
                        </wpg:grpSpPr>
                        <wpg:grpSp>
                          <wpg:cNvPr id="78" name="Group 78"/>
                          <wpg:cNvGrpSpPr/>
                          <wpg:grpSpPr>
                            <a:xfrm>
                              <a:off x="0" y="1"/>
                              <a:ext cx="2971800" cy="2228215"/>
                              <a:chOff x="0" y="1"/>
                              <a:chExt cx="2971800" cy="2228215"/>
                            </a:xfrm>
                          </wpg:grpSpPr>
                          <wpg:grpSp>
                            <wpg:cNvPr id="2575" name="Group 2575"/>
                            <wpg:cNvGrpSpPr/>
                            <wpg:grpSpPr>
                              <a:xfrm>
                                <a:off x="0" y="1"/>
                                <a:ext cx="2971800" cy="2228215"/>
                                <a:chOff x="1" y="952"/>
                                <a:chExt cx="2971800" cy="2229230"/>
                              </a:xfrm>
                            </wpg:grpSpPr>
                            <wpg:grpSp>
                              <wpg:cNvPr id="2523" name="Group 2523"/>
                              <wpg:cNvGrpSpPr/>
                              <wpg:grpSpPr>
                                <a:xfrm>
                                  <a:off x="1" y="952"/>
                                  <a:ext cx="2971800" cy="2229230"/>
                                  <a:chOff x="1" y="3841"/>
                                  <a:chExt cx="2971800" cy="2223451"/>
                                </a:xfrm>
                              </wpg:grpSpPr>
                              <wpg:grpSp>
                                <wpg:cNvPr id="2524" name="Group 2524"/>
                                <wpg:cNvGrpSpPr/>
                                <wpg:grpSpPr>
                                  <a:xfrm>
                                    <a:off x="1" y="3841"/>
                                    <a:ext cx="2971800" cy="2223451"/>
                                    <a:chOff x="741" y="5972"/>
                                    <a:chExt cx="2970319" cy="2218807"/>
                                  </a:xfrm>
                                </wpg:grpSpPr>
                                <wpg:grpSp>
                                  <wpg:cNvPr id="2525" name="Group 2525"/>
                                  <wpg:cNvGrpSpPr/>
                                  <wpg:grpSpPr>
                                    <a:xfrm>
                                      <a:off x="741" y="5972"/>
                                      <a:ext cx="2970319" cy="2218807"/>
                                      <a:chOff x="38240" y="5976"/>
                                      <a:chExt cx="2969347" cy="2220108"/>
                                    </a:xfrm>
                                  </wpg:grpSpPr>
                                  <pic:pic xmlns:pic="http://schemas.openxmlformats.org/drawingml/2006/picture">
                                    <pic:nvPicPr>
                                      <pic:cNvPr id="2526" name="Picture 2526"/>
                                      <pic:cNvPicPr>
                                        <a:picLocks noChangeAspect="1"/>
                                      </pic:cNvPicPr>
                                    </pic:nvPicPr>
                                    <pic:blipFill>
                                      <a:blip r:embed="rId200" cstate="print">
                                        <a:extLst>
                                          <a:ext uri="{28A0092B-C50C-407E-A947-70E740481C1C}">
                                            <a14:useLocalDpi xmlns:a14="http://schemas.microsoft.com/office/drawing/2010/main" val="0"/>
                                          </a:ext>
                                        </a:extLst>
                                      </a:blip>
                                      <a:stretch>
                                        <a:fillRect/>
                                      </a:stretch>
                                    </pic:blipFill>
                                    <pic:spPr bwMode="auto">
                                      <a:xfrm>
                                        <a:off x="38240" y="5976"/>
                                        <a:ext cx="2969347" cy="2220108"/>
                                      </a:xfrm>
                                      <a:prstGeom prst="rect">
                                        <a:avLst/>
                                      </a:prstGeom>
                                      <a:ln>
                                        <a:solidFill>
                                          <a:schemeClr val="tx1"/>
                                        </a:solidFill>
                                      </a:ln>
                                      <a:extLst>
                                        <a:ext uri="{53640926-AAD7-44D8-BBD7-CCE9431645EC}">
                                          <a14:shadowObscured xmlns:a14="http://schemas.microsoft.com/office/drawing/2010/main"/>
                                        </a:ext>
                                      </a:extLst>
                                    </pic:spPr>
                                  </pic:pic>
                                  <wps:wsp>
                                    <wps:cNvPr id="2527" name="Line 2403"/>
                                    <wps:cNvCnPr>
                                      <a:cxnSpLocks noChangeShapeType="1"/>
                                      <a:stCxn id="2560" idx="2"/>
                                    </wps:cNvCnPr>
                                    <wps:spPr bwMode="auto">
                                      <a:xfrm>
                                        <a:off x="827105" y="742643"/>
                                        <a:ext cx="66872" cy="160170"/>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60" name="AutoShape 1878"/>
                                    <wps:cNvSpPr>
                                      <a:spLocks noChangeArrowheads="1"/>
                                    </wps:cNvSpPr>
                                    <wps:spPr bwMode="auto">
                                      <a:xfrm>
                                        <a:off x="718520" y="541764"/>
                                        <a:ext cx="217170" cy="200878"/>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B776DA">
                                          <w:pPr>
                                            <w:jc w:val="center"/>
                                            <w:rPr>
                                              <w:color w:val="FF0000"/>
                                              <w:sz w:val="18"/>
                                              <w:szCs w:val="18"/>
                                              <w:lang w:val="en-CA"/>
                                            </w:rPr>
                                          </w:pPr>
                                          <w:r>
                                            <w:rPr>
                                              <w:color w:val="FF0000"/>
                                              <w:sz w:val="18"/>
                                              <w:szCs w:val="18"/>
                                              <w:lang w:val="en-CA"/>
                                            </w:rPr>
                                            <w:t>52</w:t>
                                          </w:r>
                                        </w:p>
                                      </w:txbxContent>
                                    </wps:txbx>
                                    <wps:bodyPr rot="0" vert="horz" wrap="square" lIns="18288" tIns="18288" rIns="18288" bIns="18288" anchor="t" anchorCtr="0" upright="1">
                                      <a:noAutofit/>
                                    </wps:bodyPr>
                                  </wps:wsp>
                                  <wps:wsp>
                                    <wps:cNvPr id="2561" name="Text Box 99"/>
                                    <wps:cNvSpPr txBox="1">
                                      <a:spLocks noChangeArrowheads="1"/>
                                    </wps:cNvSpPr>
                                    <wps:spPr bwMode="auto">
                                      <a:xfrm>
                                        <a:off x="44898" y="2021632"/>
                                        <a:ext cx="548415" cy="1946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B776DA">
                                          <w:pPr>
                                            <w:pStyle w:val="Fig"/>
                                            <w:jc w:val="center"/>
                                          </w:pPr>
                                          <w:r>
                                            <w:t>Fig. 3-21</w:t>
                                          </w:r>
                                        </w:p>
                                      </w:txbxContent>
                                    </wps:txbx>
                                    <wps:bodyPr rot="0" vert="horz" wrap="square" lIns="0" tIns="0" rIns="0" bIns="0" anchor="t" anchorCtr="0" upright="1">
                                      <a:noAutofit/>
                                    </wps:bodyPr>
                                  </wps:wsp>
                                </wpg:grpSp>
                                <wps:wsp>
                                  <wps:cNvPr id="2562" name="Line 2403"/>
                                  <wps:cNvCnPr>
                                    <a:cxnSpLocks noChangeShapeType="1"/>
                                    <a:stCxn id="2563" idx="2"/>
                                  </wps:cNvCnPr>
                                  <wps:spPr bwMode="auto">
                                    <a:xfrm flipH="1">
                                      <a:off x="1357377" y="1236852"/>
                                      <a:ext cx="161846" cy="139671"/>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63" name="AutoShape 1878"/>
                                  <wps:cNvSpPr>
                                    <a:spLocks noChangeArrowheads="1"/>
                                  </wps:cNvSpPr>
                                  <wps:spPr bwMode="auto">
                                    <a:xfrm>
                                      <a:off x="1410602" y="1036092"/>
                                      <a:ext cx="217241" cy="200760"/>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B776DA">
                                        <w:pPr>
                                          <w:jc w:val="center"/>
                                          <w:rPr>
                                            <w:color w:val="FF0000"/>
                                            <w:sz w:val="18"/>
                                            <w:szCs w:val="18"/>
                                            <w:lang w:val="en-CA"/>
                                          </w:rPr>
                                        </w:pPr>
                                        <w:r>
                                          <w:rPr>
                                            <w:color w:val="FF0000"/>
                                            <w:sz w:val="18"/>
                                            <w:szCs w:val="18"/>
                                            <w:lang w:val="en-CA"/>
                                          </w:rPr>
                                          <w:t>50</w:t>
                                        </w:r>
                                      </w:p>
                                    </w:txbxContent>
                                  </wps:txbx>
                                  <wps:bodyPr rot="0" vert="horz" wrap="square" lIns="18288" tIns="18288" rIns="18288" bIns="18288" anchor="t" anchorCtr="0" upright="1">
                                    <a:noAutofit/>
                                  </wps:bodyPr>
                                </wps:wsp>
                              </wpg:grpSp>
                              <wps:wsp>
                                <wps:cNvPr id="2564" name="Line 2403"/>
                                <wps:cNvCnPr>
                                  <a:cxnSpLocks noChangeShapeType="1"/>
                                  <a:stCxn id="2565" idx="2"/>
                                </wps:cNvCnPr>
                                <wps:spPr bwMode="auto">
                                  <a:xfrm>
                                    <a:off x="487998" y="1267487"/>
                                    <a:ext cx="126365" cy="181057"/>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65" name="AutoShape 1878"/>
                                <wps:cNvSpPr>
                                  <a:spLocks noChangeArrowheads="1"/>
                                </wps:cNvSpPr>
                                <wps:spPr bwMode="auto">
                                  <a:xfrm>
                                    <a:off x="379323" y="1066341"/>
                                    <a:ext cx="217349" cy="201146"/>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B776DA">
                                      <w:pPr>
                                        <w:jc w:val="center"/>
                                        <w:rPr>
                                          <w:color w:val="FF0000"/>
                                          <w:sz w:val="18"/>
                                          <w:szCs w:val="18"/>
                                          <w:lang w:val="en-CA"/>
                                        </w:rPr>
                                      </w:pPr>
                                      <w:r>
                                        <w:rPr>
                                          <w:color w:val="FF0000"/>
                                          <w:sz w:val="18"/>
                                          <w:szCs w:val="18"/>
                                          <w:lang w:val="en-CA"/>
                                        </w:rPr>
                                        <w:t>51</w:t>
                                      </w:r>
                                    </w:p>
                                  </w:txbxContent>
                                </wps:txbx>
                                <wps:bodyPr rot="0" vert="horz" wrap="square" lIns="18288" tIns="18288" rIns="18288" bIns="18288" anchor="t" anchorCtr="0" upright="1">
                                  <a:noAutofit/>
                                </wps:bodyPr>
                              </wps:wsp>
                            </wpg:grpSp>
                            <wps:wsp>
                              <wps:cNvPr id="2573" name="Line 2403"/>
                              <wps:cNvCnPr>
                                <a:cxnSpLocks noChangeShapeType="1"/>
                                <a:stCxn id="2574" idx="3"/>
                              </wps:cNvCnPr>
                              <wps:spPr bwMode="auto">
                                <a:xfrm>
                                  <a:off x="1086943" y="133889"/>
                                  <a:ext cx="189408" cy="10003"/>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74" name="AutoShape 1878"/>
                              <wps:cNvSpPr>
                                <a:spLocks noChangeArrowheads="1"/>
                              </wps:cNvSpPr>
                              <wps:spPr bwMode="auto">
                                <a:xfrm>
                                  <a:off x="869594" y="33071"/>
                                  <a:ext cx="217349" cy="201635"/>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B776DA">
                                    <w:pPr>
                                      <w:jc w:val="center"/>
                                      <w:rPr>
                                        <w:color w:val="FF0000"/>
                                        <w:sz w:val="18"/>
                                        <w:szCs w:val="18"/>
                                        <w:lang w:val="en-CA"/>
                                      </w:rPr>
                                    </w:pPr>
                                    <w:r>
                                      <w:rPr>
                                        <w:color w:val="FF0000"/>
                                        <w:sz w:val="18"/>
                                        <w:szCs w:val="18"/>
                                        <w:lang w:val="en-CA"/>
                                      </w:rPr>
                                      <w:t>53</w:t>
                                    </w:r>
                                  </w:p>
                                </w:txbxContent>
                              </wps:txbx>
                              <wps:bodyPr rot="0" vert="horz" wrap="square" lIns="18288" tIns="18288" rIns="18288" bIns="18288" anchor="t" anchorCtr="0" upright="1">
                                <a:noAutofit/>
                              </wps:bodyPr>
                            </wps:wsp>
                          </wpg:grpSp>
                          <wps:wsp>
                            <wps:cNvPr id="1019" name="Freeform 1019"/>
                            <wps:cNvSpPr/>
                            <wps:spPr>
                              <a:xfrm>
                                <a:off x="633412" y="176213"/>
                                <a:ext cx="2316713" cy="2042477"/>
                              </a:xfrm>
                              <a:custGeom>
                                <a:avLst/>
                                <a:gdLst>
                                  <a:gd name="connsiteX0" fmla="*/ 1067382 w 2419932"/>
                                  <a:gd name="connsiteY0" fmla="*/ 2133134 h 2133134"/>
                                  <a:gd name="connsiteX1" fmla="*/ 1086432 w 2419932"/>
                                  <a:gd name="connsiteY1" fmla="*/ 1866434 h 2133134"/>
                                  <a:gd name="connsiteX2" fmla="*/ 1010232 w 2419932"/>
                                  <a:gd name="connsiteY2" fmla="*/ 1498134 h 2133134"/>
                                  <a:gd name="connsiteX3" fmla="*/ 813382 w 2419932"/>
                                  <a:gd name="connsiteY3" fmla="*/ 1307634 h 2133134"/>
                                  <a:gd name="connsiteX4" fmla="*/ 394282 w 2419932"/>
                                  <a:gd name="connsiteY4" fmla="*/ 1333034 h 2133134"/>
                                  <a:gd name="connsiteX5" fmla="*/ 38682 w 2419932"/>
                                  <a:gd name="connsiteY5" fmla="*/ 1313984 h 2133134"/>
                                  <a:gd name="connsiteX6" fmla="*/ 32332 w 2419932"/>
                                  <a:gd name="connsiteY6" fmla="*/ 1110784 h 2133134"/>
                                  <a:gd name="connsiteX7" fmla="*/ 241882 w 2419932"/>
                                  <a:gd name="connsiteY7" fmla="*/ 875834 h 2133134"/>
                                  <a:gd name="connsiteX8" fmla="*/ 457782 w 2419932"/>
                                  <a:gd name="connsiteY8" fmla="*/ 571034 h 2133134"/>
                                  <a:gd name="connsiteX9" fmla="*/ 565732 w 2419932"/>
                                  <a:gd name="connsiteY9" fmla="*/ 215434 h 2133134"/>
                                  <a:gd name="connsiteX10" fmla="*/ 699082 w 2419932"/>
                                  <a:gd name="connsiteY10" fmla="*/ 31284 h 2133134"/>
                                  <a:gd name="connsiteX11" fmla="*/ 832432 w 2419932"/>
                                  <a:gd name="connsiteY11" fmla="*/ 5884 h 2133134"/>
                                  <a:gd name="connsiteX12" fmla="*/ 1086432 w 2419932"/>
                                  <a:gd name="connsiteY12" fmla="*/ 94784 h 2133134"/>
                                  <a:gd name="connsiteX13" fmla="*/ 1403932 w 2419932"/>
                                  <a:gd name="connsiteY13" fmla="*/ 259884 h 2133134"/>
                                  <a:gd name="connsiteX14" fmla="*/ 1727782 w 2419932"/>
                                  <a:gd name="connsiteY14" fmla="*/ 329734 h 2133134"/>
                                  <a:gd name="connsiteX15" fmla="*/ 2216732 w 2419932"/>
                                  <a:gd name="connsiteY15" fmla="*/ 310684 h 2133134"/>
                                  <a:gd name="connsiteX16" fmla="*/ 2419932 w 2419932"/>
                                  <a:gd name="connsiteY16" fmla="*/ 317034 h 21331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419932" h="2133134">
                                    <a:moveTo>
                                      <a:pt x="1067382" y="2133134"/>
                                    </a:moveTo>
                                    <a:cubicBezTo>
                                      <a:pt x="1081669" y="2052700"/>
                                      <a:pt x="1095957" y="1972267"/>
                                      <a:pt x="1086432" y="1866434"/>
                                    </a:cubicBezTo>
                                    <a:cubicBezTo>
                                      <a:pt x="1076907" y="1760601"/>
                                      <a:pt x="1055740" y="1591267"/>
                                      <a:pt x="1010232" y="1498134"/>
                                    </a:cubicBezTo>
                                    <a:cubicBezTo>
                                      <a:pt x="964724" y="1405001"/>
                                      <a:pt x="916040" y="1335151"/>
                                      <a:pt x="813382" y="1307634"/>
                                    </a:cubicBezTo>
                                    <a:cubicBezTo>
                                      <a:pt x="710724" y="1280117"/>
                                      <a:pt x="523399" y="1331976"/>
                                      <a:pt x="394282" y="1333034"/>
                                    </a:cubicBezTo>
                                    <a:cubicBezTo>
                                      <a:pt x="265165" y="1334092"/>
                                      <a:pt x="99007" y="1351026"/>
                                      <a:pt x="38682" y="1313984"/>
                                    </a:cubicBezTo>
                                    <a:cubicBezTo>
                                      <a:pt x="-21643" y="1276942"/>
                                      <a:pt x="-1535" y="1183809"/>
                                      <a:pt x="32332" y="1110784"/>
                                    </a:cubicBezTo>
                                    <a:cubicBezTo>
                                      <a:pt x="66199" y="1037759"/>
                                      <a:pt x="170974" y="965792"/>
                                      <a:pt x="241882" y="875834"/>
                                    </a:cubicBezTo>
                                    <a:cubicBezTo>
                                      <a:pt x="312790" y="785876"/>
                                      <a:pt x="403807" y="681101"/>
                                      <a:pt x="457782" y="571034"/>
                                    </a:cubicBezTo>
                                    <a:cubicBezTo>
                                      <a:pt x="511757" y="460967"/>
                                      <a:pt x="525515" y="305392"/>
                                      <a:pt x="565732" y="215434"/>
                                    </a:cubicBezTo>
                                    <a:cubicBezTo>
                                      <a:pt x="605949" y="125476"/>
                                      <a:pt x="654632" y="66209"/>
                                      <a:pt x="699082" y="31284"/>
                                    </a:cubicBezTo>
                                    <a:cubicBezTo>
                                      <a:pt x="743532" y="-3641"/>
                                      <a:pt x="767874" y="-4699"/>
                                      <a:pt x="832432" y="5884"/>
                                    </a:cubicBezTo>
                                    <a:cubicBezTo>
                                      <a:pt x="896990" y="16467"/>
                                      <a:pt x="991182" y="52451"/>
                                      <a:pt x="1086432" y="94784"/>
                                    </a:cubicBezTo>
                                    <a:cubicBezTo>
                                      <a:pt x="1181682" y="137117"/>
                                      <a:pt x="1297040" y="220726"/>
                                      <a:pt x="1403932" y="259884"/>
                                    </a:cubicBezTo>
                                    <a:cubicBezTo>
                                      <a:pt x="1510824" y="299042"/>
                                      <a:pt x="1592315" y="321267"/>
                                      <a:pt x="1727782" y="329734"/>
                                    </a:cubicBezTo>
                                    <a:cubicBezTo>
                                      <a:pt x="1863249" y="338201"/>
                                      <a:pt x="2101374" y="312801"/>
                                      <a:pt x="2216732" y="310684"/>
                                    </a:cubicBezTo>
                                    <a:cubicBezTo>
                                      <a:pt x="2332090" y="308567"/>
                                      <a:pt x="2376011" y="312800"/>
                                      <a:pt x="2419932" y="317034"/>
                                    </a:cubicBezTo>
                                  </a:path>
                                </a:pathLst>
                              </a:custGeom>
                              <a:noFill/>
                              <a:ln w="28575">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21" name="Line 2403"/>
                          <wps:cNvCnPr>
                            <a:cxnSpLocks noChangeShapeType="1"/>
                            <a:stCxn id="1524" idx="2"/>
                          </wps:cNvCnPr>
                          <wps:spPr bwMode="auto">
                            <a:xfrm flipH="1">
                              <a:off x="1905001" y="206374"/>
                              <a:ext cx="161061" cy="138677"/>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24" name="AutoShape 1878"/>
                          <wps:cNvSpPr>
                            <a:spLocks noChangeArrowheads="1"/>
                          </wps:cNvSpPr>
                          <wps:spPr bwMode="auto">
                            <a:xfrm>
                              <a:off x="1957387" y="4763"/>
                              <a:ext cx="217349" cy="201611"/>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B776DA">
                                <w:pPr>
                                  <w:jc w:val="center"/>
                                  <w:rPr>
                                    <w:color w:val="FF0000"/>
                                    <w:sz w:val="18"/>
                                    <w:szCs w:val="18"/>
                                    <w:lang w:val="en-CA"/>
                                  </w:rPr>
                                </w:pPr>
                                <w:r>
                                  <w:rPr>
                                    <w:color w:val="FF0000"/>
                                    <w:sz w:val="18"/>
                                    <w:szCs w:val="18"/>
                                    <w:lang w:val="en-CA"/>
                                  </w:rPr>
                                  <w:t>54</w:t>
                                </w:r>
                              </w:p>
                            </w:txbxContent>
                          </wps:txbx>
                          <wps:bodyPr rot="0" vert="horz" wrap="square" lIns="18288" tIns="18288" rIns="18288" bIns="18288" anchor="t" anchorCtr="0" upright="1">
                            <a:noAutofit/>
                          </wps:bodyPr>
                        </wps:wsp>
                      </wpg:grpSp>
                      <wps:wsp>
                        <wps:cNvPr id="2983" name="Line 2403"/>
                        <wps:cNvCnPr>
                          <a:cxnSpLocks noChangeShapeType="1"/>
                          <a:stCxn id="2992" idx="2"/>
                        </wps:cNvCnPr>
                        <wps:spPr bwMode="auto">
                          <a:xfrm flipH="1">
                            <a:off x="2302168" y="296861"/>
                            <a:ext cx="161061" cy="137091"/>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92" name="AutoShape 1878"/>
                        <wps:cNvSpPr>
                          <a:spLocks noChangeArrowheads="1"/>
                        </wps:cNvSpPr>
                        <wps:spPr bwMode="auto">
                          <a:xfrm>
                            <a:off x="2354554" y="95250"/>
                            <a:ext cx="217349" cy="201611"/>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B776DA">
                              <w:pPr>
                                <w:jc w:val="center"/>
                                <w:rPr>
                                  <w:color w:val="FF0000"/>
                                  <w:sz w:val="18"/>
                                  <w:szCs w:val="18"/>
                                  <w:lang w:val="en-CA"/>
                                </w:rPr>
                              </w:pPr>
                              <w:r>
                                <w:rPr>
                                  <w:color w:val="FF0000"/>
                                  <w:sz w:val="18"/>
                                  <w:szCs w:val="18"/>
                                  <w:lang w:val="en-CA"/>
                                </w:rPr>
                                <w:t>55</w:t>
                              </w:r>
                            </w:p>
                          </w:txbxContent>
                        </wps:txbx>
                        <wps:bodyPr rot="0" vert="horz" wrap="square" lIns="18288" tIns="18288" rIns="18288" bIns="18288"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0002FE2" id="Group 3004" o:spid="_x0000_s1820" style="position:absolute;left:0;text-align:left;margin-left:-255.75pt;margin-top:363.15pt;width:234pt;height:175.65pt;z-index:252164608;mso-position-horizontal-relative:text;mso-position-vertical-relative:text;mso-width-relative:margin;mso-height-relative:margin" coordorigin="" coordsize="29718,2228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">
                <v:group id="Group 2978" o:spid="_x0000_s1821" style="position:absolute;width:29718;height:22282" coordorigin="" coordsize="29718,22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H89p8QAAADdAAAA&#10;DwAAAAAAAAAAAAAAAACqAgAAZHJzL2Rvd25yZXYueG1sUEsFBgAAAAAEAAQA+gAAAJsDAAAAAA==&#10;">
                  <v:group id="Group 78" o:spid="_x0000_s1822" style="position:absolute;width:29718;height:22282" coordorigin="" coordsize="29718,22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group id="Group 2575" o:spid="_x0000_s1823" style="position:absolute;width:29718;height:22282" coordorigin=",9" coordsize="29718,22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z72cTxgAAAN0A&#10;AAAPAAAAAAAAAAAAAAAAAKoCAABkcnMvZG93bnJldi54bWxQSwUGAAAAAAQABAD6AAAAnQMAAAAA&#10;">
                      <v:group id="Group 2523" o:spid="_x0000_s1824" style="position:absolute;top:9;width:29718;height:22292" coordorigin=",38" coordsize="29718,22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l14cUAAADdAAAADwAAAGRycy9kb3ducmV2LnhtbESPQYvCMBSE7wv+h/AE&#10;b2vaistSjSLiigcRVhfE26N5tsXmpTTZtv57Iwgeh5n5hpkve1OJlhpXWlYQjyMQxJnVJecK/k4/&#10;n98gnEfWWFkmBXdysFwMPuaYatvxL7VHn4sAYZeigsL7OpXSZQUZdGNbEwfvahuDPsgml7rBLsBN&#10;JZMo+pIGSw4LBda0Lii7Hf+Ngm2H3WoSb9r97bq+X07Tw3kfk1KjYb+agfDU+3f41d5pBck0mcD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D5deHFAAAA3QAA&#10;AA8AAAAAAAAAAAAAAAAAqgIAAGRycy9kb3ducmV2LnhtbFBLBQYAAAAABAAEAPoAAACcAwAAAAA=&#10;">
                        <v:group id="Group 2524" o:spid="_x0000_s1825" style="position:absolute;top:38;width:29718;height:22234" coordorigin="7,59" coordsize="29703,221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xDtlcYAAADdAAAADwAAAGRycy9kb3ducmV2LnhtbESPQWvCQBSE74L/YXmC&#10;t7pJrEWiq4hY8SCFqiDeHtlnEsy+DdltEv99t1DwOMzMN8xy3ZtKtNS40rKCeBKBIM6sLjlXcDl/&#10;vs1BOI+ssbJMCp7kYL0aDpaYatvxN7Unn4sAYZeigsL7OpXSZQUZdBNbEwfvbhuDPsgml7rBLsBN&#10;JZMo+pAGSw4LBda0LSh7nH6Mgn2H3WYa79rj47593s6zr+sxJqXGo36zAOGp96/wf/ugFSSz5B3+&#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EO2VxgAAAN0A&#10;AAAPAAAAAAAAAAAAAAAAAKoCAABkcnMvZG93bnJldi54bWxQSwUGAAAAAAQABAD6AAAAnQMAAAAA&#10;">
                          <v:group id="Group 2525" o:spid="_x0000_s1826" style="position:absolute;left:7;top:59;width:29703;height:22188" coordorigin="382,59" coordsize="29693,222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gXEgOxgAAAN0A&#10;AAAPAAAAAAAAAAAAAAAAAKoCAABkcnMvZG93bnJldi54bWxQSwUGAAAAAAQABAD6AAAAnQMAAAAA&#10;">
                            <v:shape id="Picture 2526" o:spid="_x0000_s1827" type="#_x0000_t75" style="position:absolute;left:382;top:59;width:29693;height:222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TZ6LGAAAA3QAAAA8AAABkcnMvZG93bnJldi54bWxEj0FrAjEUhO9C/0N4BW+aNUUtW6OoVOmh&#10;Ilovvb1uXncXNy9LEnX775tCweMwM98ws0VnG3ElH2rHGkbDDARx4UzNpYbTx2bwDCJEZIONY9Lw&#10;QwEW84feDHPjbnyg6zGWIkE45KihirHNpQxFRRbD0LXEyft23mJM0pfSeLwluG2kyrKJtFhzWqiw&#10;pXVFxfl4sRou+8/V+2n/1anR02HnXuN065XXuv/YLV9AROriPfzffjMa1FhN4O9NegJy/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NnosYAAADdAAAADwAAAAAAAAAAAAAA&#10;AACfAgAAZHJzL2Rvd25yZXYueG1sUEsFBgAAAAAEAAQA9wAAAJIDAAAAAA==&#10;" stroked="t" strokecolor="black [3213]">
                              <v:imagedata r:id="rId201" o:title=""/>
                              <v:path arrowok="t"/>
                            </v:shape>
                            <v:line id="Line 2403" o:spid="_x0000_s1828" style="position:absolute;visibility:visible;mso-wrap-style:square" from="8271,7426" to="8939,90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0p54ccAAADdAAAADwAAAGRycy9kb3ducmV2LnhtbESPQWvCQBSE70L/w/IK3nTTaKtEVykW&#10;IZcWTQXx9sg+k7TZt2l2Nem/7xYEj8PMfMMs172pxZVaV1lW8DSOQBDnVldcKDh8bkdzEM4ja6wt&#10;k4JfcrBePQyWmGjb8Z6umS9EgLBLUEHpfZNI6fKSDLqxbYiDd7atQR9kW0jdYhfgppZxFL1IgxWH&#10;hRIb2pSUf2cXo+An7frpZDN/P9l09kZf02P6sTsqNXzsXxcgPPX+Hr61U60gfo5n8P8mPAG5+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SnnhxwAAAN0AAAAPAAAAAAAA&#10;AAAAAAAAAKECAABkcnMvZG93bnJldi54bWxQSwUGAAAAAAQABAD5AAAAlQMAAAAA&#10;" strokecolor="yellow" strokeweight="1.25pt">
                              <v:stroke endarrow="block"/>
                            </v:line>
                            <v:roundrect id="AutoShape 1878" o:spid="_x0000_s1829" style="position:absolute;left:7185;top:5417;width:2171;height:20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aHwMMA&#10;AADdAAAADwAAAGRycy9kb3ducmV2LnhtbERPTWuDQBC9B/oflinkFtcEosW6CaEhpceYlIK30Z2q&#10;rTsr7jbaf589FHp8vO98P5te3Gh0nWUF6ygGQVxb3XGj4P16Wj2BcB5ZY2+ZFPySg/3uYZFjpu3E&#10;Bd0uvhEhhF2GClrvh0xKV7dk0EV2IA7cpx0N+gDHRuoRpxBuermJ40Qa7Dg0tDjQS0v19+XHKChe&#10;y6MpD0P6VZ6LqVpTlX7ISqnl43x4BuFp9v/iP/ebVrDZJmF/eBOegN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aHwMMAAADdAAAADwAAAAAAAAAAAAAAAACYAgAAZHJzL2Rv&#10;d25yZXYueG1sUEsFBgAAAAAEAAQA9QAAAIgDAAAAAA==&#10;" strokecolor="red" strokeweight="1.25pt">
                              <v:textbox inset="1.44pt,1.44pt,1.44pt,1.44pt">
                                <w:txbxContent>
                                  <w:p w:rsidR="00161FC4" w:rsidRPr="00E74760" w:rsidRDefault="00161FC4" w:rsidP="00B776DA">
                                    <w:pPr>
                                      <w:jc w:val="center"/>
                                      <w:rPr>
                                        <w:color w:val="FF0000"/>
                                        <w:sz w:val="18"/>
                                        <w:szCs w:val="18"/>
                                        <w:lang w:val="en-CA"/>
                                      </w:rPr>
                                    </w:pPr>
                                    <w:r>
                                      <w:rPr>
                                        <w:color w:val="FF0000"/>
                                        <w:sz w:val="18"/>
                                        <w:szCs w:val="18"/>
                                        <w:lang w:val="en-CA"/>
                                      </w:rPr>
                                      <w:t>52</w:t>
                                    </w:r>
                                  </w:p>
                                </w:txbxContent>
                              </v:textbox>
                            </v:roundrect>
                            <v:shape id="Text Box 99" o:spid="_x0000_s1830" type="#_x0000_t202" style="position:absolute;left:448;top:20216;width:5485;height:1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isC8YA&#10;AADdAAAADwAAAGRycy9kb3ducmV2LnhtbESPzYvCMBTE7wv+D+EJXhZNLWyRapT1C/bgHvzA86N5&#10;tmWbl5JEW//7zYKwx2FmfsMsVr1pxIOcry0rmE4SEMSF1TWXCi7n/XgGwgdkjY1lUvAkD6vl4G2B&#10;ubYdH+lxCqWIEPY5KqhCaHMpfVGRQT+xLXH0btYZDFG6UmqHXYSbRqZJkkmDNceFClvaVFT8nO5G&#10;QbZ19+7Im/ftZXfA77ZMr+vnVanRsP+cgwjUh//wq/2lFaQf2RT+3sQn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PisC8YAAADdAAAADwAAAAAAAAAAAAAAAACYAgAAZHJz&#10;L2Rvd25yZXYueG1sUEsFBgAAAAAEAAQA9QAAAIsDAAAAAA==&#10;" stroked="f">
                              <v:textbox inset="0,0,0,0">
                                <w:txbxContent>
                                  <w:p w:rsidR="00161FC4" w:rsidRDefault="00161FC4" w:rsidP="00B776DA">
                                    <w:pPr>
                                      <w:pStyle w:val="Fig"/>
                                      <w:jc w:val="center"/>
                                    </w:pPr>
                                    <w:r>
                                      <w:t>Fig. 3-21</w:t>
                                    </w:r>
                                  </w:p>
                                </w:txbxContent>
                              </v:textbox>
                            </v:shape>
                          </v:group>
                          <v:line id="Line 2403" o:spid="_x0000_s1831" style="position:absolute;flip:x;visibility:visible;mso-wrap-style:square" from="13573,12368" to="15192,13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wPOsYAAADdAAAADwAAAGRycy9kb3ducmV2LnhtbESP0WrCQBRE3wv9h+UW+lJ0Y6jBpK6i&#10;hdK+idEPuGRvs9Hs3ZhdY/r33ULBx2FmzjDL9WhbMVDvG8cKZtMEBHHldMO1guPhY7IA4QOyxtYx&#10;KfghD+vV48MSC+1uvKehDLWIEPYFKjAhdIWUvjJk0U9dRxy9b9dbDFH2tdQ93iLctjJNkkxabDgu&#10;GOzo3VB1Lq9WwZB/bvJX87IL8/LS5fvMnHZyq9Tz07h5AxFoDPfwf/tLK0jnWQp/b+ITk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a8DzrGAAAA3QAAAA8AAAAAAAAA&#10;AAAAAAAAoQIAAGRycy9kb3ducmV2LnhtbFBLBQYAAAAABAAEAPkAAACUAwAAAAA=&#10;" strokecolor="yellow" strokeweight="1.25pt">
                            <v:stroke endarrow="block"/>
                          </v:line>
                          <v:roundrect id="AutoShape 1878" o:spid="_x0000_s1832" style="position:absolute;left:14106;top:10360;width:2172;height:20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QZt8UA&#10;AADdAAAADwAAAGRycy9kb3ducmV2LnhtbESPQWvCQBSE7wX/w/IEb3WjRS3RVURp6dGoFHJ7yT6T&#10;tNm3Ibua+O/dQsHjMDPfMKtNb2pxo9ZVlhVMxhEI4tzqigsF59PH6zsI55E11pZJwZ0cbNaDlxXG&#10;2nac0O3oCxEg7GJUUHrfxFK6vCSDbmwb4uBdbGvQB9kWUrfYBbip5TSK5tJgxWGhxIZ2JeW/x6tR&#10;kHyme5Num8VPeki6bELZ4ltmSo2G/XYJwlPvn+H/9pdWMJ3N3+DvTXgCc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Bm3xQAAAN0AAAAPAAAAAAAAAAAAAAAAAJgCAABkcnMv&#10;ZG93bnJldi54bWxQSwUGAAAAAAQABAD1AAAAigMAAAAA&#10;" strokecolor="red" strokeweight="1.25pt">
                            <v:textbox inset="1.44pt,1.44pt,1.44pt,1.44pt">
                              <w:txbxContent>
                                <w:p w:rsidR="00161FC4" w:rsidRPr="00E74760" w:rsidRDefault="00161FC4" w:rsidP="00B776DA">
                                  <w:pPr>
                                    <w:jc w:val="center"/>
                                    <w:rPr>
                                      <w:color w:val="FF0000"/>
                                      <w:sz w:val="18"/>
                                      <w:szCs w:val="18"/>
                                      <w:lang w:val="en-CA"/>
                                    </w:rPr>
                                  </w:pPr>
                                  <w:r>
                                    <w:rPr>
                                      <w:color w:val="FF0000"/>
                                      <w:sz w:val="18"/>
                                      <w:szCs w:val="18"/>
                                      <w:lang w:val="en-CA"/>
                                    </w:rPr>
                                    <w:t>50</w:t>
                                  </w:r>
                                </w:p>
                              </w:txbxContent>
                            </v:textbox>
                          </v:roundrect>
                        </v:group>
                        <v:line id="Line 2403" o:spid="_x0000_s1833" style="position:absolute;visibility:visible;mso-wrap-style:square" from="4879,12674" to="6143,14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JeVscAAADdAAAADwAAAGRycy9kb3ducmV2LnhtbESPQWvCQBSE74L/YXlCb7rRplZSVymW&#10;Qi4VjQXp7ZF9JtHs2zS7Nem/7woFj8PMfMMs172pxZVaV1lWMJ1EIIhzqysuFHwe3scLEM4ja6wt&#10;k4JfcrBeDQdLTLTteE/XzBciQNglqKD0vkmkdHlJBt3ENsTBO9nWoA+yLaRusQtwU8tZFM2lwYrD&#10;QokNbUrKL9mPUfCddn38uFl8fNn0+Y3O8THd7o5KPYz61xcQnnp/D/+3U61g9jSP4fYmPAG5+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8l5WxwAAAN0AAAAPAAAAAAAA&#10;AAAAAAAAAKECAABkcnMvZG93bnJldi54bWxQSwUGAAAAAAQABAD5AAAAlQMAAAAA&#10;" strokecolor="yellow" strokeweight="1.25pt">
                          <v:stroke endarrow="block"/>
                        </v:line>
                        <v:roundrect id="AutoShape 1878" o:spid="_x0000_s1834" style="position:absolute;left:3793;top:10663;width:2173;height:201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EkWMUA&#10;AADdAAAADwAAAGRycy9kb3ducmV2LnhtbESPQWvCQBSE74L/YXmCt7pRUEvqKmJp8Wi0FHJ7yT6T&#10;aPZtyG5N/PeuUPA4zMw3zGrTm1rcqHWVZQXTSQSCOLe64kLBz+nr7R2E88gaa8uk4E4ONuvhYIWx&#10;th0ndDv6QgQIuxgVlN43sZQuL8mgm9iGOHhn2xr0QbaF1C12AW5qOYuihTRYcVgosaFdSfn1+GcU&#10;JN/pp0m3zfKSHpIum1K2/JWZUuNRv/0A4an3r/B/e68VzOaLOTzfhCc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4SRYxQAAAN0AAAAPAAAAAAAAAAAAAAAAAJgCAABkcnMv&#10;ZG93bnJldi54bWxQSwUGAAAAAAQABAD1AAAAigMAAAAA&#10;" strokecolor="red" strokeweight="1.25pt">
                          <v:textbox inset="1.44pt,1.44pt,1.44pt,1.44pt">
                            <w:txbxContent>
                              <w:p w:rsidR="00161FC4" w:rsidRPr="00E74760" w:rsidRDefault="00161FC4" w:rsidP="00B776DA">
                                <w:pPr>
                                  <w:jc w:val="center"/>
                                  <w:rPr>
                                    <w:color w:val="FF0000"/>
                                    <w:sz w:val="18"/>
                                    <w:szCs w:val="18"/>
                                    <w:lang w:val="en-CA"/>
                                  </w:rPr>
                                </w:pPr>
                                <w:r>
                                  <w:rPr>
                                    <w:color w:val="FF0000"/>
                                    <w:sz w:val="18"/>
                                    <w:szCs w:val="18"/>
                                    <w:lang w:val="en-CA"/>
                                  </w:rPr>
                                  <w:t>51</w:t>
                                </w:r>
                              </w:p>
                            </w:txbxContent>
                          </v:textbox>
                        </v:roundrect>
                      </v:group>
                      <v:line id="Line 2403" o:spid="_x0000_s1835" style="position:absolute;visibility:visible;mso-wrap-style:square" from="10869,1338" to="12763,1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8JQ/8cAAADdAAAADwAAAGRycy9kb3ducmV2LnhtbESPQWvCQBSE70L/w/IK3nRTtVWiqxRF&#10;yEWxKoi3R/Y1SZt9m2ZXE/+9WxA8DjPzDTNbtKYUV6pdYVnBWz8CQZxaXXCm4HhY9yYgnEfWWFom&#10;BTdysJi/dGYYa9vwF133PhMBwi5GBbn3VSylS3My6Pq2Ig7et60N+iDrTOoamwA3pRxE0Yc0WHBY&#10;yLGiZU7p7/5iFPwlTTsaLiebs03GK/oZnZLt7qRU97X9nILw1Ppn+NFOtILB+3gI/2/CE5Dz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wlD/xwAAAN0AAAAPAAAAAAAA&#10;AAAAAAAAAKECAABkcnMvZG93bnJldi54bWxQSwUGAAAAAAQABAD5AAAAlQMAAAAA&#10;" strokecolor="yellow" strokeweight="1.25pt">
                        <v:stroke endarrow="block"/>
                      </v:line>
                      <v:roundrect id="AutoShape 1878" o:spid="_x0000_s1836" style="position:absolute;left:8695;top:330;width:2174;height:201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QXHsUA&#10;AADdAAAADwAAAGRycy9kb3ducmV2LnhtbESPQWvCQBSE74L/YXlCb7pR2kaiq4hi6dHYUsjtJfua&#10;pGbfhuzWxH/vCoUeh5n5hllvB9OIK3WutqxgPotAEBdW11wq+Pw4TpcgnEfW2FgmBTdysN2MR2tM&#10;tO05pevZlyJA2CWooPK+TaR0RUUG3cy2xMH7tp1BH2RXSt1hH+CmkYsoepUGaw4LFba0r6i4nH+N&#10;gvQtO5hs18Y/2Snt8znl8ZfMlXqaDLsVCE+D/w//td+1gsVL/AyPN+EJ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dBcexQAAAN0AAAAPAAAAAAAAAAAAAAAAAJgCAABkcnMv&#10;ZG93bnJldi54bWxQSwUGAAAAAAQABAD1AAAAigMAAAAA&#10;" strokecolor="red" strokeweight="1.25pt">
                        <v:textbox inset="1.44pt,1.44pt,1.44pt,1.44pt">
                          <w:txbxContent>
                            <w:p w:rsidR="00161FC4" w:rsidRPr="00E74760" w:rsidRDefault="00161FC4" w:rsidP="00B776DA">
                              <w:pPr>
                                <w:jc w:val="center"/>
                                <w:rPr>
                                  <w:color w:val="FF0000"/>
                                  <w:sz w:val="18"/>
                                  <w:szCs w:val="18"/>
                                  <w:lang w:val="en-CA"/>
                                </w:rPr>
                              </w:pPr>
                              <w:r>
                                <w:rPr>
                                  <w:color w:val="FF0000"/>
                                  <w:sz w:val="18"/>
                                  <w:szCs w:val="18"/>
                                  <w:lang w:val="en-CA"/>
                                </w:rPr>
                                <w:t>53</w:t>
                              </w:r>
                            </w:p>
                          </w:txbxContent>
                        </v:textbox>
                      </v:roundrect>
                    </v:group>
                    <v:shape id="Freeform 1019" o:spid="_x0000_s1837" style="position:absolute;left:6334;top:1762;width:23167;height:20424;visibility:visible;mso-wrap-style:square;v-text-anchor:middle" coordsize="2419932,2133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LOncYA&#10;AADdAAAADwAAAGRycy9kb3ducmV2LnhtbESPMW/CMBCF90r8B+uQuhUnGaISMBECtWXoEtqF7RQf&#10;SUR8DrYbUn59XalStzu99717ty4n04uRnO8sK0gXCQji2uqOGwWfHy9PzyB8QNbYWyYF3+Sh3Mwe&#10;1lhoe+OKxmNoRAxhX6CCNoShkNLXLRn0CzsQR+1sncEQV9dI7fAWw00vsyTJpcGO44UWB9q1VF+O&#10;XybW2NvLXY8Z4tv7dVnlp8xds1elHufTdgUi0BT+zX/0QUcuSZfw+00cQW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LOncYAAADdAAAADwAAAAAAAAAAAAAAAACYAgAAZHJz&#10;L2Rvd25yZXYueG1sUEsFBgAAAAAEAAQA9QAAAIsDAAAAAA==&#10;" path="m1067382,2133134v14287,-80434,28575,-160867,19050,-266700c1076907,1760601,1055740,1591267,1010232,1498134,964724,1405001,916040,1335151,813382,1307634v-102658,-27517,-289983,24342,-419100,25400c265165,1334092,99007,1351026,38682,1313984,-21643,1276942,-1535,1183809,32332,1110784,66199,1037759,170974,965792,241882,875834,312790,785876,403807,681101,457782,571034,511757,460967,525515,305392,565732,215434,605949,125476,654632,66209,699082,31284,743532,-3641,767874,-4699,832432,5884v64558,10583,158750,46567,254000,88900c1181682,137117,1297040,220726,1403932,259884v106892,39158,188383,61383,323850,69850c1863249,338201,2101374,312801,2216732,310684v115358,-2117,159279,2116,203200,6350e" filled="f" strokecolor="lime" strokeweight="2.25pt">
                      <v:path arrowok="t" o:connecttype="custom" o:connectlocs="1021854,2042477;1040092,1787112;967142,1434464;778688,1252060;377464,1276381;37032,1258140;30953,1063576;231565,838612;438256,546765;541601,206278;669264,29954;796926,5634;1040092,90756;1344049,248839;1654086,315720;2122180,297480;2316713,303560" o:connectangles="0,0,0,0,0,0,0,0,0,0,0,0,0,0,0,0,0"/>
                    </v:shape>
                  </v:group>
                  <v:line id="Line 2403" o:spid="_x0000_s1838" style="position:absolute;flip:x;visibility:visible;mso-wrap-style:square" from="19050,2063" to="20660,3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5VnMQAAADdAAAADwAAAGRycy9kb3ducmV2LnhtbERPzWrCQBC+F3yHZQQvRTdKlSbNRlQo&#10;7U1M+wBDdsymZmdjdo3p23cLhd7m4/udfDvaVgzU+8axguUiAUFcOd1wreDz43X+DMIHZI2tY1Lw&#10;TR62xeQhx0y7O59oKEMtYgj7DBWYELpMSl8ZsugXriOO3Nn1FkOEfS11j/cYblu5SpKNtNhwbDDY&#10;0cFQdSlvVsGQvu3SJ/N4DOvy2qWnjfk6yr1Ss+m4ewERaAz/4j/3u47z16sl/H4TT5D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blWcxAAAAN0AAAAPAAAAAAAAAAAA&#10;AAAAAKECAABkcnMvZG93bnJldi54bWxQSwUGAAAAAAQABAD5AAAAkgMAAAAA&#10;" strokecolor="yellow" strokeweight="1.25pt">
                    <v:stroke endarrow="block"/>
                  </v:line>
                  <v:roundrect id="AutoShape 1878" o:spid="_x0000_s1839" style="position:absolute;left:19573;top:47;width:2174;height:201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1FEsQA&#10;AADdAAAADwAAAGRycy9kb3ducmV2LnhtbERPTWvCQBC9C/0PyxR6041StaTZiFQUj42WQm6T7DRJ&#10;m50N2dWk/75bELzN431OshlNK67Uu8aygvksAkFcWt1wpeDjvJ++gHAeWWNrmRT8koNN+jBJMNZ2&#10;4IyuJ1+JEMIuRgW1910spStrMuhmtiMO3JftDfoA+0rqHocQblq5iKKVNNhwaKixo7eayp/TxSjI&#10;DvnO5Ntu/Z2/Z0Mxp2L9KQulnh7H7SsIT6O/i2/uow7zl4tn+P8mnCD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tRRLEAAAA3QAAAA8AAAAAAAAAAAAAAAAAmAIAAGRycy9k&#10;b3ducmV2LnhtbFBLBQYAAAAABAAEAPUAAACJAwAAAAA=&#10;" strokecolor="red" strokeweight="1.25pt">
                    <v:textbox inset="1.44pt,1.44pt,1.44pt,1.44pt">
                      <w:txbxContent>
                        <w:p w:rsidR="00161FC4" w:rsidRPr="00E74760" w:rsidRDefault="00161FC4" w:rsidP="00B776DA">
                          <w:pPr>
                            <w:jc w:val="center"/>
                            <w:rPr>
                              <w:color w:val="FF0000"/>
                              <w:sz w:val="18"/>
                              <w:szCs w:val="18"/>
                              <w:lang w:val="en-CA"/>
                            </w:rPr>
                          </w:pPr>
                          <w:r>
                            <w:rPr>
                              <w:color w:val="FF0000"/>
                              <w:sz w:val="18"/>
                              <w:szCs w:val="18"/>
                              <w:lang w:val="en-CA"/>
                            </w:rPr>
                            <w:t>54</w:t>
                          </w:r>
                        </w:p>
                      </w:txbxContent>
                    </v:textbox>
                  </v:roundrect>
                </v:group>
                <v:line id="Line 2403" o:spid="_x0000_s1840" style="position:absolute;flip:x;visibility:visible;mso-wrap-style:square" from="23021,2968" to="24632,4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25ccYAAADdAAAADwAAAGRycy9kb3ducmV2LnhtbESP0WrCQBRE3wv+w3IFX4putK2Y6CpW&#10;kPZNjH7AJXvNRrN30+wa07/vFgp9HGbmDLPa9LYWHbW+cqxgOklAEBdOV1wqOJ/24wUIH5A11o5J&#10;wTd52KwHTyvMtHvwkbo8lCJC2GeowITQZFL6wpBFP3ENcfQurrUYomxLqVt8RLit5SxJ5tJixXHB&#10;YEM7Q8Utv1sFXfqxTV/N8yG85V9Nepyb60G+KzUa9tsliEB9+A//tT+1glm6eIHfN/EJyP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tuXHGAAAA3QAAAA8AAAAAAAAA&#10;AAAAAAAAoQIAAGRycy9kb3ducmV2LnhtbFBLBQYAAAAABAAEAPkAAACUAwAAAAA=&#10;" strokecolor="yellow" strokeweight="1.25pt">
                  <v:stroke endarrow="block"/>
                </v:line>
                <v:roundrect id="AutoShape 1878" o:spid="_x0000_s1841" style="position:absolute;left:23545;top:952;width:2174;height:201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w5IcUA&#10;AADdAAAADwAAAGRycy9kb3ducmV2LnhtbESPQWvCQBSE74L/YXmCt7oxB62pq4hi6bFRKeT2kn0m&#10;0ezbkN2a9N93CwWPw8x8w6y3g2nEgzpXW1Ywn0UgiAuray4VXM7Hl1cQziNrbCyTgh9ysN2MR2tM&#10;tO05pcfJlyJA2CWooPK+TaR0RUUG3cy2xMG72s6gD7Irpe6wD3DTyDiKFtJgzWGhwpb2FRX307dR&#10;kL5nB5Pt2uUt+0z7fE758kvmSk0nw+4NhKfBP8P/7Q+tIF6tYvh7E5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TDkhxQAAAN0AAAAPAAAAAAAAAAAAAAAAAJgCAABkcnMv&#10;ZG93bnJldi54bWxQSwUGAAAAAAQABAD1AAAAigMAAAAA&#10;" strokecolor="red" strokeweight="1.25pt">
                  <v:textbox inset="1.44pt,1.44pt,1.44pt,1.44pt">
                    <w:txbxContent>
                      <w:p w:rsidR="00161FC4" w:rsidRPr="00E74760" w:rsidRDefault="00161FC4" w:rsidP="00B776DA">
                        <w:pPr>
                          <w:jc w:val="center"/>
                          <w:rPr>
                            <w:color w:val="FF0000"/>
                            <w:sz w:val="18"/>
                            <w:szCs w:val="18"/>
                            <w:lang w:val="en-CA"/>
                          </w:rPr>
                        </w:pPr>
                        <w:r>
                          <w:rPr>
                            <w:color w:val="FF0000"/>
                            <w:sz w:val="18"/>
                            <w:szCs w:val="18"/>
                            <w:lang w:val="en-CA"/>
                          </w:rPr>
                          <w:t>55</w:t>
                        </w:r>
                      </w:p>
                    </w:txbxContent>
                  </v:textbox>
                </v:roundrect>
                <w10:anchorlock/>
              </v:group>
            </w:pict>
          </mc:Fallback>
        </mc:AlternateContent>
      </w:r>
      <w:r>
        <w:rPr>
          <w:noProof/>
        </w:rPr>
        <mc:AlternateContent>
          <mc:Choice Requires="wpg">
            <w:drawing>
              <wp:anchor distT="0" distB="0" distL="114300" distR="114300" simplePos="0" relativeHeight="252162560" behindDoc="0" locked="1" layoutInCell="1" allowOverlap="1" wp14:anchorId="364FC8A4" wp14:editId="2DD10CBA">
                <wp:simplePos x="0" y="0"/>
                <wp:positionH relativeFrom="column">
                  <wp:posOffset>-3248025</wp:posOffset>
                </wp:positionH>
                <wp:positionV relativeFrom="paragraph">
                  <wp:posOffset>2310765</wp:posOffset>
                </wp:positionV>
                <wp:extent cx="2971800" cy="2230755"/>
                <wp:effectExtent l="19050" t="19050" r="19050" b="17145"/>
                <wp:wrapNone/>
                <wp:docPr id="74" name="Group 74"/>
                <wp:cNvGraphicFramePr/>
                <a:graphic xmlns:a="http://schemas.openxmlformats.org/drawingml/2006/main">
                  <a:graphicData uri="http://schemas.microsoft.com/office/word/2010/wordprocessingGroup">
                    <wpg:wgp>
                      <wpg:cNvGrpSpPr/>
                      <wpg:grpSpPr>
                        <a:xfrm>
                          <a:off x="0" y="0"/>
                          <a:ext cx="2971800" cy="2230755"/>
                          <a:chOff x="0" y="0"/>
                          <a:chExt cx="2971800" cy="2228850"/>
                        </a:xfrm>
                      </wpg:grpSpPr>
                      <wpg:grpSp>
                        <wpg:cNvPr id="73" name="Group 73"/>
                        <wpg:cNvGrpSpPr/>
                        <wpg:grpSpPr>
                          <a:xfrm>
                            <a:off x="0" y="0"/>
                            <a:ext cx="2971800" cy="2228850"/>
                            <a:chOff x="0" y="0"/>
                            <a:chExt cx="2971800" cy="2228850"/>
                          </a:xfrm>
                        </wpg:grpSpPr>
                        <wpg:grpSp>
                          <wpg:cNvPr id="2398" name="Group 2398"/>
                          <wpg:cNvGrpSpPr/>
                          <wpg:grpSpPr>
                            <a:xfrm>
                              <a:off x="0" y="0"/>
                              <a:ext cx="2971800" cy="2228850"/>
                              <a:chOff x="0" y="950"/>
                              <a:chExt cx="2971800" cy="2225678"/>
                            </a:xfrm>
                          </wpg:grpSpPr>
                          <wpg:grpSp>
                            <wpg:cNvPr id="2246" name="Group 2246"/>
                            <wpg:cNvGrpSpPr/>
                            <wpg:grpSpPr>
                              <a:xfrm>
                                <a:off x="0" y="950"/>
                                <a:ext cx="2971800" cy="2225678"/>
                                <a:chOff x="0" y="2397"/>
                                <a:chExt cx="2971800" cy="2226339"/>
                              </a:xfrm>
                            </wpg:grpSpPr>
                            <wpg:grpSp>
                              <wpg:cNvPr id="2249" name="Group 2249"/>
                              <wpg:cNvGrpSpPr/>
                              <wpg:grpSpPr>
                                <a:xfrm>
                                  <a:off x="0" y="2397"/>
                                  <a:ext cx="2971800" cy="2226339"/>
                                  <a:chOff x="740" y="4531"/>
                                  <a:chExt cx="2970319" cy="2221690"/>
                                </a:xfrm>
                              </wpg:grpSpPr>
                              <wpg:grpSp>
                                <wpg:cNvPr id="2253" name="Group 2253"/>
                                <wpg:cNvGrpSpPr/>
                                <wpg:grpSpPr>
                                  <a:xfrm>
                                    <a:off x="740" y="4531"/>
                                    <a:ext cx="2970319" cy="2221690"/>
                                    <a:chOff x="38239" y="4534"/>
                                    <a:chExt cx="2969347" cy="2222992"/>
                                  </a:xfrm>
                                </wpg:grpSpPr>
                                <pic:pic xmlns:pic="http://schemas.openxmlformats.org/drawingml/2006/picture">
                                  <pic:nvPicPr>
                                    <pic:cNvPr id="2257" name="Picture 2257"/>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bwMode="auto">
                                    <a:xfrm>
                                      <a:off x="38239" y="4534"/>
                                      <a:ext cx="2969347" cy="2222992"/>
                                    </a:xfrm>
                                    <a:prstGeom prst="rect">
                                      <a:avLst/>
                                    </a:prstGeom>
                                    <a:ln>
                                      <a:solidFill>
                                        <a:schemeClr val="tx1"/>
                                      </a:solidFill>
                                    </a:ln>
                                    <a:extLst>
                                      <a:ext uri="{53640926-AAD7-44D8-BBD7-CCE9431645EC}">
                                        <a14:shadowObscured xmlns:a14="http://schemas.microsoft.com/office/drawing/2010/main"/>
                                      </a:ext>
                                    </a:extLst>
                                  </pic:spPr>
                                </pic:pic>
                                <wps:wsp>
                                  <wps:cNvPr id="2266" name="Line 2403"/>
                                  <wps:cNvCnPr>
                                    <a:cxnSpLocks noChangeShapeType="1"/>
                                    <a:stCxn id="2267" idx="2"/>
                                  </wps:cNvCnPr>
                                  <wps:spPr bwMode="auto">
                                    <a:xfrm flipH="1">
                                      <a:off x="2324232" y="858358"/>
                                      <a:ext cx="80010" cy="176468"/>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67" name="AutoShape 1878"/>
                                  <wps:cNvSpPr>
                                    <a:spLocks noChangeArrowheads="1"/>
                                  </wps:cNvSpPr>
                                  <wps:spPr bwMode="auto">
                                    <a:xfrm>
                                      <a:off x="2295657" y="657481"/>
                                      <a:ext cx="217170" cy="200878"/>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B776DA">
                                        <w:pPr>
                                          <w:jc w:val="center"/>
                                          <w:rPr>
                                            <w:color w:val="FF0000"/>
                                            <w:sz w:val="18"/>
                                            <w:szCs w:val="18"/>
                                            <w:lang w:val="en-CA"/>
                                          </w:rPr>
                                        </w:pPr>
                                        <w:r>
                                          <w:rPr>
                                            <w:color w:val="FF0000"/>
                                            <w:sz w:val="18"/>
                                            <w:szCs w:val="18"/>
                                            <w:lang w:val="en-CA"/>
                                          </w:rPr>
                                          <w:t>48</w:t>
                                        </w:r>
                                      </w:p>
                                    </w:txbxContent>
                                  </wps:txbx>
                                  <wps:bodyPr rot="0" vert="horz" wrap="square" lIns="18288" tIns="18288" rIns="18288" bIns="18288" anchor="t" anchorCtr="0" upright="1">
                                    <a:noAutofit/>
                                  </wps:bodyPr>
                                </wps:wsp>
                                <wps:wsp>
                                  <wps:cNvPr id="2268" name="Text Box 99"/>
                                  <wps:cNvSpPr txBox="1">
                                    <a:spLocks noChangeArrowheads="1"/>
                                  </wps:cNvSpPr>
                                  <wps:spPr bwMode="auto">
                                    <a:xfrm>
                                      <a:off x="44898" y="2021622"/>
                                      <a:ext cx="548415" cy="1946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B776DA">
                                        <w:pPr>
                                          <w:pStyle w:val="Fig"/>
                                          <w:jc w:val="center"/>
                                        </w:pPr>
                                        <w:r>
                                          <w:t>Fig. 3-20</w:t>
                                        </w:r>
                                      </w:p>
                                    </w:txbxContent>
                                  </wps:txbx>
                                  <wps:bodyPr rot="0" vert="horz" wrap="square" lIns="0" tIns="0" rIns="0" bIns="0" anchor="t" anchorCtr="0" upright="1">
                                    <a:noAutofit/>
                                  </wps:bodyPr>
                                </wps:wsp>
                              </wpg:grpSp>
                              <wps:wsp>
                                <wps:cNvPr id="2271" name="Line 2403"/>
                                <wps:cNvCnPr>
                                  <a:cxnSpLocks noChangeShapeType="1"/>
                                  <a:stCxn id="2372" idx="2"/>
                                </wps:cNvCnPr>
                                <wps:spPr bwMode="auto">
                                  <a:xfrm>
                                    <a:off x="842477" y="931767"/>
                                    <a:ext cx="143609" cy="175631"/>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72" name="AutoShape 1878"/>
                                <wps:cNvSpPr>
                                  <a:spLocks noChangeArrowheads="1"/>
                                </wps:cNvSpPr>
                                <wps:spPr bwMode="auto">
                                  <a:xfrm>
                                    <a:off x="733856" y="731007"/>
                                    <a:ext cx="217241" cy="200760"/>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B776DA">
                                      <w:pPr>
                                        <w:jc w:val="center"/>
                                        <w:rPr>
                                          <w:color w:val="FF0000"/>
                                          <w:sz w:val="18"/>
                                          <w:szCs w:val="18"/>
                                          <w:lang w:val="en-CA"/>
                                        </w:rPr>
                                      </w:pPr>
                                      <w:r>
                                        <w:rPr>
                                          <w:color w:val="FF0000"/>
                                          <w:sz w:val="18"/>
                                          <w:szCs w:val="18"/>
                                          <w:lang w:val="en-CA"/>
                                        </w:rPr>
                                        <w:t>46</w:t>
                                      </w:r>
                                    </w:p>
                                  </w:txbxContent>
                                </wps:txbx>
                                <wps:bodyPr rot="0" vert="horz" wrap="square" lIns="18288" tIns="18288" rIns="18288" bIns="18288" anchor="t" anchorCtr="0" upright="1">
                                  <a:noAutofit/>
                                </wps:bodyPr>
                              </wps:wsp>
                            </wpg:grpSp>
                            <wps:wsp>
                              <wps:cNvPr id="2373" name="Line 2403"/>
                              <wps:cNvCnPr>
                                <a:cxnSpLocks noChangeShapeType="1"/>
                                <a:stCxn id="2374" idx="2"/>
                              </wps:cNvCnPr>
                              <wps:spPr bwMode="auto">
                                <a:xfrm>
                                  <a:off x="1396277" y="948881"/>
                                  <a:ext cx="180111" cy="158690"/>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74" name="AutoShape 1878"/>
                              <wps:cNvSpPr>
                                <a:spLocks noChangeArrowheads="1"/>
                              </wps:cNvSpPr>
                              <wps:spPr bwMode="auto">
                                <a:xfrm>
                                  <a:off x="1287602" y="747735"/>
                                  <a:ext cx="217349" cy="201146"/>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B776DA">
                                    <w:pPr>
                                      <w:jc w:val="center"/>
                                      <w:rPr>
                                        <w:color w:val="FF0000"/>
                                        <w:sz w:val="18"/>
                                        <w:szCs w:val="18"/>
                                        <w:lang w:val="en-CA"/>
                                      </w:rPr>
                                    </w:pPr>
                                    <w:r>
                                      <w:rPr>
                                        <w:color w:val="FF0000"/>
                                        <w:sz w:val="18"/>
                                        <w:szCs w:val="18"/>
                                        <w:lang w:val="en-CA"/>
                                      </w:rPr>
                                      <w:t>47</w:t>
                                    </w:r>
                                  </w:p>
                                </w:txbxContent>
                              </wps:txbx>
                              <wps:bodyPr rot="0" vert="horz" wrap="square" lIns="18288" tIns="18288" rIns="18288" bIns="18288" anchor="t" anchorCtr="0" upright="1">
                                <a:noAutofit/>
                              </wps:bodyPr>
                            </wps:wsp>
                          </wpg:grpSp>
                          <wps:wsp>
                            <wps:cNvPr id="2396" name="Text Box 2455"/>
                            <wps:cNvSpPr txBox="1">
                              <a:spLocks noChangeArrowheads="1"/>
                            </wps:cNvSpPr>
                            <wps:spPr bwMode="auto">
                              <a:xfrm>
                                <a:off x="1076325" y="2081213"/>
                                <a:ext cx="820420" cy="140335"/>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BA04E1" w:rsidRDefault="00161FC4" w:rsidP="00B776DA">
                                  <w:pPr>
                                    <w:jc w:val="center"/>
                                    <w:rPr>
                                      <w:sz w:val="18"/>
                                      <w:szCs w:val="18"/>
                                    </w:rPr>
                                  </w:pPr>
                                  <w:r w:rsidRPr="00BA04E1">
                                    <w:rPr>
                                      <w:sz w:val="18"/>
                                      <w:szCs w:val="18"/>
                                    </w:rPr>
                                    <w:t xml:space="preserve">Front </w:t>
                                  </w:r>
                                  <w:r>
                                    <w:rPr>
                                      <w:sz w:val="18"/>
                                      <w:szCs w:val="18"/>
                                    </w:rPr>
                                    <w:t>of v</w:t>
                                  </w:r>
                                  <w:r w:rsidRPr="00BA04E1">
                                    <w:rPr>
                                      <w:sz w:val="18"/>
                                      <w:szCs w:val="18"/>
                                    </w:rPr>
                                    <w:t>ehicle</w:t>
                                  </w:r>
                                </w:p>
                              </w:txbxContent>
                            </wps:txbx>
                            <wps:bodyPr rot="0" vert="horz" wrap="square" lIns="0" tIns="0" rIns="0" bIns="0" anchor="t" anchorCtr="0" upright="1">
                              <a:spAutoFit/>
                            </wps:bodyPr>
                          </wps:wsp>
                          <wps:wsp>
                            <wps:cNvPr id="2397" name="AutoShape 2122"/>
                            <wps:cNvSpPr>
                              <a:spLocks noChangeArrowheads="1"/>
                            </wps:cNvSpPr>
                            <wps:spPr bwMode="auto">
                              <a:xfrm rot="16200000">
                                <a:off x="1285876" y="1681162"/>
                                <a:ext cx="398145" cy="316865"/>
                              </a:xfrm>
                              <a:prstGeom prst="rightArrow">
                                <a:avLst>
                                  <a:gd name="adj1" fmla="val 50000"/>
                                  <a:gd name="adj2" fmla="val 30289"/>
                                </a:avLst>
                              </a:prstGeom>
                              <a:solidFill>
                                <a:srgbClr val="EEECE1"/>
                              </a:solidFill>
                              <a:ln w="19050"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8623DE" w:rsidRDefault="00161FC4" w:rsidP="00B776DA">
                                  <w:pPr>
                                    <w:rPr>
                                      <w:b/>
                                      <w:color w:val="FF0000"/>
                                      <w:sz w:val="22"/>
                                      <w:szCs w:val="22"/>
                                    </w:rPr>
                                  </w:pPr>
                                </w:p>
                              </w:txbxContent>
                            </wps:txbx>
                            <wps:bodyPr rot="0" vert="horz" wrap="square" lIns="91440" tIns="45720" rIns="91440" bIns="45720" anchor="t" anchorCtr="0" upright="1">
                              <a:noAutofit/>
                            </wps:bodyPr>
                          </wps:wsp>
                        </wpg:grpSp>
                        <wps:wsp>
                          <wps:cNvPr id="6" name="Line 2403"/>
                          <wps:cNvCnPr>
                            <a:cxnSpLocks noChangeShapeType="1"/>
                            <a:stCxn id="58" idx="2"/>
                          </wps:cNvCnPr>
                          <wps:spPr bwMode="auto">
                            <a:xfrm flipH="1">
                              <a:off x="2695575" y="1068182"/>
                              <a:ext cx="80100" cy="175551"/>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8" name="AutoShape 1878"/>
                          <wps:cNvSpPr>
                            <a:spLocks noChangeArrowheads="1"/>
                          </wps:cNvSpPr>
                          <wps:spPr bwMode="auto">
                            <a:xfrm>
                              <a:off x="2667000" y="866775"/>
                              <a:ext cx="217349" cy="201407"/>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B776DA">
                                <w:pPr>
                                  <w:jc w:val="center"/>
                                  <w:rPr>
                                    <w:color w:val="FF0000"/>
                                    <w:sz w:val="18"/>
                                    <w:szCs w:val="18"/>
                                    <w:lang w:val="en-CA"/>
                                  </w:rPr>
                                </w:pPr>
                                <w:r>
                                  <w:rPr>
                                    <w:color w:val="FF0000"/>
                                    <w:sz w:val="18"/>
                                    <w:szCs w:val="18"/>
                                    <w:lang w:val="en-CA"/>
                                  </w:rPr>
                                  <w:t>49</w:t>
                                </w:r>
                              </w:p>
                            </w:txbxContent>
                          </wps:txbx>
                          <wps:bodyPr rot="0" vert="horz" wrap="square" lIns="18288" tIns="18288" rIns="18288" bIns="18288" anchor="t" anchorCtr="0" upright="1">
                            <a:noAutofit/>
                          </wps:bodyPr>
                        </wps:wsp>
                      </wpg:grpSp>
                      <wps:wsp>
                        <wps:cNvPr id="1014" name="Freeform 1014"/>
                        <wps:cNvSpPr/>
                        <wps:spPr>
                          <a:xfrm>
                            <a:off x="4763" y="1076325"/>
                            <a:ext cx="2952750" cy="301289"/>
                          </a:xfrm>
                          <a:custGeom>
                            <a:avLst/>
                            <a:gdLst>
                              <a:gd name="connsiteX0" fmla="*/ 0 w 3117850"/>
                              <a:gd name="connsiteY0" fmla="*/ 147032 h 318482"/>
                              <a:gd name="connsiteX1" fmla="*/ 533400 w 3117850"/>
                              <a:gd name="connsiteY1" fmla="*/ 96232 h 318482"/>
                              <a:gd name="connsiteX2" fmla="*/ 1079500 w 3117850"/>
                              <a:gd name="connsiteY2" fmla="*/ 64482 h 318482"/>
                              <a:gd name="connsiteX3" fmla="*/ 1587500 w 3117850"/>
                              <a:gd name="connsiteY3" fmla="*/ 45432 h 318482"/>
                              <a:gd name="connsiteX4" fmla="*/ 2051050 w 3117850"/>
                              <a:gd name="connsiteY4" fmla="*/ 7332 h 318482"/>
                              <a:gd name="connsiteX5" fmla="*/ 2406650 w 3117850"/>
                              <a:gd name="connsiteY5" fmla="*/ 7332 h 318482"/>
                              <a:gd name="connsiteX6" fmla="*/ 2597150 w 3117850"/>
                              <a:gd name="connsiteY6" fmla="*/ 83532 h 318482"/>
                              <a:gd name="connsiteX7" fmla="*/ 2838450 w 3117850"/>
                              <a:gd name="connsiteY7" fmla="*/ 229582 h 318482"/>
                              <a:gd name="connsiteX8" fmla="*/ 3117850 w 3117850"/>
                              <a:gd name="connsiteY8" fmla="*/ 318482 h 3184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117850" h="318482">
                                <a:moveTo>
                                  <a:pt x="0" y="147032"/>
                                </a:moveTo>
                                <a:lnTo>
                                  <a:pt x="533400" y="96232"/>
                                </a:lnTo>
                                <a:cubicBezTo>
                                  <a:pt x="713317" y="82474"/>
                                  <a:pt x="903817" y="72949"/>
                                  <a:pt x="1079500" y="64482"/>
                                </a:cubicBezTo>
                                <a:cubicBezTo>
                                  <a:pt x="1255183" y="56015"/>
                                  <a:pt x="1425575" y="54957"/>
                                  <a:pt x="1587500" y="45432"/>
                                </a:cubicBezTo>
                                <a:cubicBezTo>
                                  <a:pt x="1749425" y="35907"/>
                                  <a:pt x="1914525" y="13682"/>
                                  <a:pt x="2051050" y="7332"/>
                                </a:cubicBezTo>
                                <a:cubicBezTo>
                                  <a:pt x="2187575" y="982"/>
                                  <a:pt x="2315633" y="-5368"/>
                                  <a:pt x="2406650" y="7332"/>
                                </a:cubicBezTo>
                                <a:cubicBezTo>
                                  <a:pt x="2497667" y="20032"/>
                                  <a:pt x="2525183" y="46490"/>
                                  <a:pt x="2597150" y="83532"/>
                                </a:cubicBezTo>
                                <a:cubicBezTo>
                                  <a:pt x="2669117" y="120574"/>
                                  <a:pt x="2751667" y="190424"/>
                                  <a:pt x="2838450" y="229582"/>
                                </a:cubicBezTo>
                                <a:cubicBezTo>
                                  <a:pt x="2925233" y="268740"/>
                                  <a:pt x="3021541" y="293611"/>
                                  <a:pt x="3117850" y="318482"/>
                                </a:cubicBezTo>
                              </a:path>
                            </a:pathLst>
                          </a:custGeom>
                          <a:noFill/>
                          <a:ln w="28575">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64FC8A4" id="Group 74" o:spid="_x0000_s1842" style="position:absolute;left:0;text-align:left;margin-left:-255.75pt;margin-top:181.95pt;width:234pt;height:175.65pt;z-index:252162560;mso-position-horizontal-relative:text;mso-position-vertical-relative:text;mso-height-relative:margin" coordsize="29718,222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">
                <v:group id="Group 73" o:spid="_x0000_s1843" style="position:absolute;width:29718;height:22288" coordsize="29718,2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group id="Group 2398" o:spid="_x0000_s1844" style="position:absolute;width:29718;height:22288" coordorigin=",9" coordsize="29718,22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6nsj8QAAADdAAAA&#10;DwAAAAAAAAAAAAAAAACqAgAAZHJzL2Rvd25yZXYueG1sUEsFBgAAAAAEAAQA+gAAAJsDAAAAAA==&#10;">
                    <v:group id="Group 2246" o:spid="_x0000_s1845" style="position:absolute;top:9;width:29718;height:22257" coordorigin=",23" coordsize="29718,22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fv+vMYAAADdAAAADwAAAGRycy9kb3ducmV2LnhtbESPQWvCQBSE7wX/w/IE&#10;b3WT2IpEVxGx4kEKVUG8PbLPJJh9G7LbJP77riD0OMzMN8xi1ZtKtNS40rKCeByBIM6sLjlXcD59&#10;vc9AOI+ssbJMCh7kYLUcvC0w1bbjH2qPPhcBwi5FBYX3dSqlywoy6Ma2Jg7ezTYGfZBNLnWDXYCb&#10;SiZRNJUGSw4LBda0KSi7H3+Ngl2H3XoSb9vD/bZ5XE+f35dDTEqNhv16DsJT7//Dr/ZeK0iSjy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68xgAAAN0A&#10;AAAPAAAAAAAAAAAAAAAAAKoCAABkcnMvZG93bnJldi54bWxQSwUGAAAAAAQABAD6AAAAnQMAAAAA&#10;">
                      <v:group id="Group 2249" o:spid="_x0000_s1846" style="position:absolute;top:23;width:29718;height:22264" coordorigin="7,45" coordsize="29703,222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RqzsYAAADdAAAADwAAAGRycy9kb3ducmV2LnhtbESPQWvCQBSE74X+h+UV&#10;vOkmsZaauopILR5EUAvF2yP7TILZtyG7JvHfu4LQ4zAz3zCzRW8q0VLjSssK4lEEgjizuuRcwe9x&#10;PfwE4TyyxsoyKbiRg8X89WWGqbYd76k9+FwECLsUFRTe16mULivIoBvZmjh4Z9sY9EE2udQNdgFu&#10;KplE0Yc0WHJYKLCmVUHZ5XA1Cn467Jbj+LvdXs6r2+k42f1tY1Jq8NYvv0B46v1/+NneaAVJ8j6F&#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ZGrOxgAAAN0A&#10;AAAPAAAAAAAAAAAAAAAAAKoCAABkcnMvZG93bnJldi54bWxQSwUGAAAAAAQABAD6AAAAnQMAAAAA&#10;">
                        <v:group id="Group 2253" o:spid="_x0000_s1847" style="position:absolute;left:7;top:45;width:29703;height:22217" coordorigin="382,45" coordsize="29693,222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FXL+cUAAADdAAAADwAAAGRycy9kb3ducmV2LnhtbESPQYvCMBSE7wv+h/AE&#10;b2vaistSjSLiigcRVhfE26N5tsXmpTTZtv57Iwgeh5n5hpkve1OJlhpXWlYQjyMQxJnVJecK/k4/&#10;n98gnEfWWFkmBXdysFwMPuaYatvxL7VHn4sAYZeigsL7OpXSZQUZdGNbEwfvahuDPsgml7rBLsBN&#10;JZMo+pIGSw4LBda0Lii7Hf+Ngm2H3WoSb9r97bq+X07Tw3kfk1KjYb+agfDU+3f41d5pBUkyncD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hVy/nFAAAA3QAA&#10;AA8AAAAAAAAAAAAAAAAAqgIAAGRycy9kb3ducmV2LnhtbFBLBQYAAAAABAAEAPoAAACcAwAAAAA=&#10;">
                          <v:shape id="Picture 2257" o:spid="_x0000_s1848" type="#_x0000_t75" style="position:absolute;left:382;top:45;width:29693;height:22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fVPnEAAAA3QAAAA8AAABkcnMvZG93bnJldi54bWxEj0FrwkAUhO8F/8PyhN7qxmhbia4SAtJ4&#10;1FrPj+wzCWbfht1V03/fFYQeh5n5hlltBtOJGznfWlYwnSQgiCurW64VHL+3bwsQPiBr7CyTgl/y&#10;sFmPXlaYaXvnPd0OoRYRwj5DBU0IfSalrxoy6Ce2J47e2TqDIUpXS+3wHuGmk2mSfEiDLceFBnsq&#10;Gqouh6tRUObY7c9fuih3bvszP+azU5HPlHodD/kSRKAh/Ief7VIrSNP3T3i8iU9Ar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fVPnEAAAA3QAAAA8AAAAAAAAAAAAAAAAA&#10;nwIAAGRycy9kb3ducmV2LnhtbFBLBQYAAAAABAAEAPcAAACQAwAAAAA=&#10;" stroked="t" strokecolor="black [3213]">
                            <v:imagedata r:id="rId203" o:title=""/>
                            <v:path arrowok="t"/>
                          </v:shape>
                          <v:line id="Line 2403" o:spid="_x0000_s1849" style="position:absolute;flip:x;visibility:visible;mso-wrap-style:square" from="23242,8583" to="24042,10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3EXMYAAADdAAAADwAAAGRycy9kb3ducmV2LnhtbESP0WrCQBRE3wX/YbmFvohuDG1ooquo&#10;UNo3Me0HXLLXbGz2bsyuMf37bqHQx2FmzjDr7WhbMVDvG8cKlosEBHHldMO1gs+P1/kLCB+QNbaO&#10;ScE3edhuppM1Ftrd+URDGWoRIewLVGBC6AopfWXIol+4jjh6Z9dbDFH2tdQ93iPctjJNkkxabDgu&#10;GOzoYKj6Km9WwZC/7fInMzuG5/La5afMXI5yr9Tjw7hbgQg0hv/wX/tdK0jTLIPfN/EJy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txFzGAAAA3QAAAA8AAAAAAAAA&#10;AAAAAAAAoQIAAGRycy9kb3ducmV2LnhtbFBLBQYAAAAABAAEAPkAAACUAwAAAAA=&#10;" strokecolor="yellow" strokeweight="1.25pt">
                            <v:stroke endarrow="block"/>
                          </v:line>
                          <v:roundrect id="AutoShape 1878" o:spid="_x0000_s1850" style="position:absolute;left:22956;top:6574;width:2172;height:20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XS0cUA&#10;AADdAAAADwAAAGRycy9kb3ducmV2LnhtbESPQWvCQBSE7wX/w/IEb3VjDkaiq4ilxWOjIuT2kn1N&#10;UrNvQ3Zr0n/fLQgeh5n5htnsRtOKO/WusaxgMY9AEJdWN1wpuJzfX1cgnEfW2FomBb/kYLedvGww&#10;1XbgjO4nX4kAYZeigtr7LpXSlTUZdHPbEQfvy/YGfZB9JXWPQ4CbVsZRtJQGGw4LNXZ0qKm8nX6M&#10;guwjfzP5vku+889sKBZUJFdZKDWbjvs1CE+jf4Yf7aNWEMfLBP7fhCc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1dLRxQAAAN0AAAAPAAAAAAAAAAAAAAAAAJgCAABkcnMv&#10;ZG93bnJldi54bWxQSwUGAAAAAAQABAD1AAAAigMAAAAA&#10;" strokecolor="red" strokeweight="1.25pt">
                            <v:textbox inset="1.44pt,1.44pt,1.44pt,1.44pt">
                              <w:txbxContent>
                                <w:p w:rsidR="00161FC4" w:rsidRPr="00E74760" w:rsidRDefault="00161FC4" w:rsidP="00B776DA">
                                  <w:pPr>
                                    <w:jc w:val="center"/>
                                    <w:rPr>
                                      <w:color w:val="FF0000"/>
                                      <w:sz w:val="18"/>
                                      <w:szCs w:val="18"/>
                                      <w:lang w:val="en-CA"/>
                                    </w:rPr>
                                  </w:pPr>
                                  <w:r>
                                    <w:rPr>
                                      <w:color w:val="FF0000"/>
                                      <w:sz w:val="18"/>
                                      <w:szCs w:val="18"/>
                                      <w:lang w:val="en-CA"/>
                                    </w:rPr>
                                    <w:t>48</w:t>
                                  </w:r>
                                </w:p>
                              </w:txbxContent>
                            </v:textbox>
                          </v:roundrect>
                          <v:shape id="Text Box 99" o:spid="_x0000_s1851" type="#_x0000_t202" style="position:absolute;left:448;top:20216;width:5485;height:1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jI88EA&#10;AADdAAAADwAAAGRycy9kb3ducmV2LnhtbERPy4rCMBTdD/gP4QpuBk3tokjHKD5mwIUudMT1pbm2&#10;xeamJNHWvzcLweXhvOfL3jTiQc7XlhVMJwkI4sLqmksF5/+/8QyED8gaG8uk4EkelovB1xxzbTs+&#10;0uMUShFD2OeooAqhzaX0RUUG/cS2xJG7WmcwROhKqR12Mdw0Mk2STBqsOTZU2NKmouJ2uhsF2dbd&#10;uyNvvrfn3z0e2jK9rJ8XpUbDfvUDIlAfPuK3e6cVpGkW58Y38Qn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oyPPBAAAA3QAAAA8AAAAAAAAAAAAAAAAAmAIAAGRycy9kb3du&#10;cmV2LnhtbFBLBQYAAAAABAAEAPUAAACGAwAAAAA=&#10;" stroked="f">
                            <v:textbox inset="0,0,0,0">
                              <w:txbxContent>
                                <w:p w:rsidR="00161FC4" w:rsidRDefault="00161FC4" w:rsidP="00B776DA">
                                  <w:pPr>
                                    <w:pStyle w:val="Fig"/>
                                    <w:jc w:val="center"/>
                                  </w:pPr>
                                  <w:r>
                                    <w:t>Fig. 3-20</w:t>
                                  </w:r>
                                </w:p>
                              </w:txbxContent>
                            </v:textbox>
                          </v:shape>
                        </v:group>
                        <v:line id="Line 2403" o:spid="_x0000_s1852" style="position:absolute;visibility:visible;mso-wrap-style:square" from="8424,9317" to="9860,110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amdscAAADdAAAADwAAAGRycy9kb3ducmV2LnhtbESPQWvCQBSE74X+h+UJvdWNUVRiNlIs&#10;Qi4t1hbE2yP7TKLZt2l2a9J/3xWEHoeZ+YZJ14NpxJU6V1tWMBlHIIgLq2suFXx9bp+XIJxH1thY&#10;JgW/5GCdPT6kmGjb8wdd974UAcIuQQWV920ipSsqMujGtiUO3sl2Bn2QXSl1h32Am0bGUTSXBmsO&#10;CxW2tKmouOx/jILvvB9m083y7WjzxSudZ4f8fXdQ6mk0vKxAeBr8f/jezrWCOF5M4PYmPAGZ/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9qZ2xwAAAN0AAAAPAAAAAAAA&#10;AAAAAAAAAKECAABkcnMvZG93bnJldi54bWxQSwUGAAAAAAQABAD5AAAAlQMAAAAA&#10;" strokecolor="yellow" strokeweight="1.25pt">
                          <v:stroke endarrow="block"/>
                        </v:line>
                        <v:roundrect id="AutoShape 1878" o:spid="_x0000_s1853" style="position:absolute;left:7338;top:7310;width:2172;height:200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roCcUA&#10;AADdAAAADwAAAGRycy9kb3ducmV2LnhtbESPQWvCQBSE7wX/w/KE3urGFBqJriKWSo+NipDbS/aZ&#10;RLNvQ3Y16b/vFgo9DjPzDbPajKYVD+pdY1nBfBaBIC6tbrhScDp+vCxAOI+ssbVMCr7JwWY9eVph&#10;qu3AGT0OvhIBwi5FBbX3XSqlK2sy6Ga2Iw7exfYGfZB9JXWPQ4CbVsZR9CYNNhwWauxoV1N5O9yN&#10;gmyfv5t82yXX/CsbijkVyVkWSj1Px+0ShKfR/4f/2p9aQfyaxPD7Jj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mugJxQAAAN0AAAAPAAAAAAAAAAAAAAAAAJgCAABkcnMv&#10;ZG93bnJldi54bWxQSwUGAAAAAAQABAD1AAAAigMAAAAA&#10;" strokecolor="red" strokeweight="1.25pt">
                          <v:textbox inset="1.44pt,1.44pt,1.44pt,1.44pt">
                            <w:txbxContent>
                              <w:p w:rsidR="00161FC4" w:rsidRPr="00E74760" w:rsidRDefault="00161FC4" w:rsidP="00B776DA">
                                <w:pPr>
                                  <w:jc w:val="center"/>
                                  <w:rPr>
                                    <w:color w:val="FF0000"/>
                                    <w:sz w:val="18"/>
                                    <w:szCs w:val="18"/>
                                    <w:lang w:val="en-CA"/>
                                  </w:rPr>
                                </w:pPr>
                                <w:r>
                                  <w:rPr>
                                    <w:color w:val="FF0000"/>
                                    <w:sz w:val="18"/>
                                    <w:szCs w:val="18"/>
                                    <w:lang w:val="en-CA"/>
                                  </w:rPr>
                                  <w:t>46</w:t>
                                </w:r>
                              </w:p>
                            </w:txbxContent>
                          </v:textbox>
                        </v:roundrect>
                      </v:group>
                      <v:line id="Line 2403" o:spid="_x0000_s1854" style="position:absolute;visibility:visible;mso-wrap-style:square" from="13962,9488" to="15763,110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mSB8YAAADdAAAADwAAAGRycy9kb3ducmV2LnhtbESPQWvCQBSE74L/YXmCN91opEp0FbEU&#10;cmlpVRBvj+wziWbfxuxq0n/fLRR6HGbmG2a16UwlntS40rKCyTgCQZxZXXKu4Hh4Gy1AOI+ssbJM&#10;Cr7JwWbd760w0bblL3rufS4ChF2CCgrv60RKlxVk0I1tTRy8i20M+iCbXOoG2wA3lZxG0Ys0WHJY&#10;KLCmXUHZbf8wCu5p283i3eL9bNP5K11np/Tj86TUcNBtlyA8df4//NdOtYJpPI/h9014An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WJkgfGAAAA3QAAAA8AAAAAAAAA&#10;AAAAAAAAoQIAAGRycy9kb3ducmV2LnhtbFBLBQYAAAAABAAEAPkAAACUAwAAAAA=&#10;" strokecolor="yellow" strokeweight="1.25pt">
                        <v:stroke endarrow="block"/>
                      </v:line>
                      <v:roundrect id="AutoShape 1878" o:spid="_x0000_s1855" style="position:absolute;left:12876;top:7477;width:2173;height:201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V5sUA&#10;AADdAAAADwAAAGRycy9kb3ducmV2LnhtbESPQWvCQBSE74L/YXlCb7rRlkaiq4hi6dHYUsjtJfua&#10;pGbfhuzWxH/vCoUeh5n5hllvB9OIK3WutqxgPotAEBdW11wq+Pw4TpcgnEfW2FgmBTdysN2MR2tM&#10;tO05pevZlyJA2CWooPK+TaR0RUUG3cy2xMH7tp1BH2RXSt1hH+CmkYsoepUGaw4LFba0r6i4nH+N&#10;gvQtO5hs18Y/2Snt8znl8ZfMlXqaDLsVCE+D/w//td+1gsVz/AKPN+EJ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P9XmxQAAAN0AAAAPAAAAAAAAAAAAAAAAAJgCAABkcnMv&#10;ZG93bnJldi54bWxQSwUGAAAAAAQABAD1AAAAigMAAAAA&#10;" strokecolor="red" strokeweight="1.25pt">
                        <v:textbox inset="1.44pt,1.44pt,1.44pt,1.44pt">
                          <w:txbxContent>
                            <w:p w:rsidR="00161FC4" w:rsidRPr="00E74760" w:rsidRDefault="00161FC4" w:rsidP="00B776DA">
                              <w:pPr>
                                <w:jc w:val="center"/>
                                <w:rPr>
                                  <w:color w:val="FF0000"/>
                                  <w:sz w:val="18"/>
                                  <w:szCs w:val="18"/>
                                  <w:lang w:val="en-CA"/>
                                </w:rPr>
                              </w:pPr>
                              <w:r>
                                <w:rPr>
                                  <w:color w:val="FF0000"/>
                                  <w:sz w:val="18"/>
                                  <w:szCs w:val="18"/>
                                  <w:lang w:val="en-CA"/>
                                </w:rPr>
                                <w:t>47</w:t>
                              </w:r>
                            </w:p>
                          </w:txbxContent>
                        </v:textbox>
                      </v:roundrect>
                    </v:group>
                    <v:shape id="Text Box 2455" o:spid="_x0000_s1856" type="#_x0000_t202" style="position:absolute;left:10763;top:20812;width:8204;height:1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P/7sgA&#10;AADdAAAADwAAAGRycy9kb3ducmV2LnhtbESPQWsCMRSE74X+h/AKvZSarcpSt0YRaaH2Iq5evD02&#10;z822m5clyer23zdCweMwM98w8+VgW3EmHxrHCl5GGQjiyumGawWH/cfzK4gQkTW2jknBLwVYLu7v&#10;5lhod+EdnctYiwThUKACE2NXSBkqQxbDyHXEyTs5bzEm6WupPV4S3LZynGW5tNhwWjDY0dpQ9VP2&#10;VsF2etyap/70/rWaTvzm0K/z77pU6vFhWL2BiDTEW/i//akVjCezHK5v0hO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k//uyAAAAN0AAAAPAAAAAAAAAAAAAAAAAJgCAABk&#10;cnMvZG93bnJldi54bWxQSwUGAAAAAAQABAD1AAAAjQMAAAAA&#10;" stroked="f">
                      <v:textbox style="mso-fit-shape-to-text:t" inset="0,0,0,0">
                        <w:txbxContent>
                          <w:p w:rsidR="00161FC4" w:rsidRPr="00BA04E1" w:rsidRDefault="00161FC4" w:rsidP="00B776DA">
                            <w:pPr>
                              <w:jc w:val="center"/>
                              <w:rPr>
                                <w:sz w:val="18"/>
                                <w:szCs w:val="18"/>
                              </w:rPr>
                            </w:pPr>
                            <w:r w:rsidRPr="00BA04E1">
                              <w:rPr>
                                <w:sz w:val="18"/>
                                <w:szCs w:val="18"/>
                              </w:rPr>
                              <w:t xml:space="preserve">Front </w:t>
                            </w:r>
                            <w:r>
                              <w:rPr>
                                <w:sz w:val="18"/>
                                <w:szCs w:val="18"/>
                              </w:rPr>
                              <w:t>of v</w:t>
                            </w:r>
                            <w:r w:rsidRPr="00BA04E1">
                              <w:rPr>
                                <w:sz w:val="18"/>
                                <w:szCs w:val="18"/>
                              </w:rPr>
                              <w:t>ehicle</w:t>
                            </w:r>
                          </w:p>
                        </w:txbxContent>
                      </v:textbox>
                    </v:shape>
                    <v:shape id="AutoShape 2122" o:spid="_x0000_s1857" type="#_x0000_t13" style="position:absolute;left:12858;top:16812;width:3981;height:316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rI2cQA&#10;AADdAAAADwAAAGRycy9kb3ducmV2LnhtbESP24rCMBRF3wX/IRxh3myqgpeOUWQYwXkQsfoBh+b0&#10;MjYnpYna/v1kQPBxsy+Lvd52phYPal1lWcEkikEQZ1ZXXCi4XvbjJQjnkTXWlklBTw62m+FgjYm2&#10;Tz7TI/WFCCPsElRQet8kUrqsJIMusg1x8HLbGvRBtoXULT7DuKnlNI7n0mDFgVBiQ18lZbf0bgLk&#10;tDv0ek758b7ov1Md//5U14tSH6Nu9wnCU+ff4Vf7oBVMZ6sF/L8JT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KyNnEAAAA3QAAAA8AAAAAAAAAAAAAAAAAmAIAAGRycy9k&#10;b3ducmV2LnhtbFBLBQYAAAAABAAEAPUAAACJAwAAAAA=&#10;" adj="16393" fillcolor="#eeece1" strokecolor="red" strokeweight="1.5pt">
                      <v:textbox>
                        <w:txbxContent>
                          <w:p w:rsidR="00161FC4" w:rsidRPr="008623DE" w:rsidRDefault="00161FC4" w:rsidP="00B776DA">
                            <w:pPr>
                              <w:rPr>
                                <w:b/>
                                <w:color w:val="FF0000"/>
                                <w:sz w:val="22"/>
                                <w:szCs w:val="22"/>
                              </w:rPr>
                            </w:pPr>
                          </w:p>
                        </w:txbxContent>
                      </v:textbox>
                    </v:shape>
                  </v:group>
                  <v:line id="Line 2403" o:spid="_x0000_s1858" style="position:absolute;flip:x;visibility:visible;mso-wrap-style:square" from="26955,10681" to="27756,12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GP5MMAAADaAAAADwAAAGRycy9kb3ducmV2LnhtbESP0WrCQBRE3wv+w3KFvhTdWNpgoqto&#10;obRvYvQDLtlrNpq9G7NrTP++Wyj4OMzMGWa5Hmwjeup87VjBbJqAIC6drrlScDx8TuYgfEDW2Dgm&#10;BT/kYb0aPS0x1+7Oe+qLUIkIYZ+jAhNCm0vpS0MW/dS1xNE7uc5iiLKrpO7wHuG2ka9JkkqLNccF&#10;gy19GCovxc0q6LOvTfZmXnbhvbi22T41553cKvU8HjYLEIGG8Aj/t7+1ghT+rsQb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hj+TDAAAA2gAAAA8AAAAAAAAAAAAA&#10;AAAAoQIAAGRycy9kb3ducmV2LnhtbFBLBQYAAAAABAAEAPkAAACRAwAAAAA=&#10;" strokecolor="yellow" strokeweight="1.25pt">
                    <v:stroke endarrow="block"/>
                  </v:line>
                  <v:roundrect id="AutoShape 1878" o:spid="_x0000_s1859" style="position:absolute;left:26670;top:8667;width:2173;height:201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TcdcAA&#10;AADbAAAADwAAAGRycy9kb3ducmV2LnhtbERPTYvCMBC9C/6HMII3TRVWl65RRNnFo9VlobdpM7bV&#10;ZlKarK3/3hwEj4/3vdr0phZ3al1lWcFsGoEgzq2uuFDwe/6efIJwHlljbZkUPMjBZj0crDDWtuOE&#10;7idfiBDCLkYFpfdNLKXLSzLoprYhDtzFtgZ9gG0hdYtdCDe1nEfRQhqsODSU2NCupPx2+jcKkp90&#10;b9Jts7ymx6TLZpQt/2Sm1HjUb79AeOr9W/xyH7SCjzA2fAk/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6TcdcAAAADbAAAADwAAAAAAAAAAAAAAAACYAgAAZHJzL2Rvd25y&#10;ZXYueG1sUEsFBgAAAAAEAAQA9QAAAIUDAAAAAA==&#10;" strokecolor="red" strokeweight="1.25pt">
                    <v:textbox inset="1.44pt,1.44pt,1.44pt,1.44pt">
                      <w:txbxContent>
                        <w:p w:rsidR="00161FC4" w:rsidRPr="00E74760" w:rsidRDefault="00161FC4" w:rsidP="00B776DA">
                          <w:pPr>
                            <w:jc w:val="center"/>
                            <w:rPr>
                              <w:color w:val="FF0000"/>
                              <w:sz w:val="18"/>
                              <w:szCs w:val="18"/>
                              <w:lang w:val="en-CA"/>
                            </w:rPr>
                          </w:pPr>
                          <w:r>
                            <w:rPr>
                              <w:color w:val="FF0000"/>
                              <w:sz w:val="18"/>
                              <w:szCs w:val="18"/>
                              <w:lang w:val="en-CA"/>
                            </w:rPr>
                            <w:t>49</w:t>
                          </w:r>
                        </w:p>
                      </w:txbxContent>
                    </v:textbox>
                  </v:roundrect>
                </v:group>
                <v:shape id="Freeform 1014" o:spid="_x0000_s1860" style="position:absolute;left:47;top:10763;width:29528;height:3013;visibility:visible;mso-wrap-style:square;v-text-anchor:middle" coordsize="3117850,31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RPfsMA&#10;AADdAAAADwAAAGRycy9kb3ducmV2LnhtbERPTWsCMRC9C/0PYQq9abJSVLZGKQVLoaBUhV6Hzbgb&#10;3UyWJK7bf98UhN7m8T5nuR5cK3oK0XrWUEwUCOLKG8u1huNhM16AiAnZYOuZNPxQhPXqYbTE0vgb&#10;f1G/T7XIIRxL1NCk1JVSxqohh3HiO+LMnXxwmDIMtTQBbznctXKq1Ew6tJwbGuzoraHqsr86DfZ7&#10;G9TuqmZVP3+ny3E7t8X5U+unx+H1BUSiIf2L7+4Pk+er4hn+vskn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RPfsMAAADdAAAADwAAAAAAAAAAAAAAAACYAgAAZHJzL2Rv&#10;d25yZXYueG1sUEsFBgAAAAAEAAQA9QAAAIgDAAAAAA==&#10;" path="m,147032l533400,96232c713317,82474,903817,72949,1079500,64482v175683,-8467,346075,-9525,508000,-19050c1749425,35907,1914525,13682,2051050,7332v136525,-6350,264583,-12700,355600,c2497667,20032,2525183,46490,2597150,83532v71967,37042,154517,106892,241300,146050c2925233,268740,3021541,293611,3117850,318482e" filled="f" strokecolor="lime" strokeweight="2.25pt">
                  <v:path arrowok="t" o:connecttype="custom" o:connectlocs="0,139095;505155,91037;1022337,61001;1503437,42979;1942440,6936;2279210,6936;2459623,79023;2688145,217188;2952750,301289" o:connectangles="0,0,0,0,0,0,0,0,0"/>
                </v:shape>
                <w10:anchorlock/>
              </v:group>
            </w:pict>
          </mc:Fallback>
        </mc:AlternateContent>
      </w:r>
      <w:r w:rsidR="00A810B9">
        <w:rPr>
          <w:b/>
          <w:noProof/>
        </w:rPr>
        <mc:AlternateContent>
          <mc:Choice Requires="wpg">
            <w:drawing>
              <wp:anchor distT="0" distB="0" distL="114300" distR="114300" simplePos="0" relativeHeight="252133888" behindDoc="0" locked="1" layoutInCell="1" allowOverlap="1" wp14:anchorId="48FFB0FC" wp14:editId="14359B67">
                <wp:simplePos x="0" y="0"/>
                <wp:positionH relativeFrom="column">
                  <wp:posOffset>-3248025</wp:posOffset>
                </wp:positionH>
                <wp:positionV relativeFrom="paragraph">
                  <wp:posOffset>635</wp:posOffset>
                </wp:positionV>
                <wp:extent cx="2971800" cy="2230755"/>
                <wp:effectExtent l="19050" t="19050" r="19050" b="17145"/>
                <wp:wrapNone/>
                <wp:docPr id="1004" name="Group 1004"/>
                <wp:cNvGraphicFramePr/>
                <a:graphic xmlns:a="http://schemas.openxmlformats.org/drawingml/2006/main">
                  <a:graphicData uri="http://schemas.microsoft.com/office/word/2010/wordprocessingGroup">
                    <wpg:wgp>
                      <wpg:cNvGrpSpPr/>
                      <wpg:grpSpPr>
                        <a:xfrm>
                          <a:off x="0" y="0"/>
                          <a:ext cx="2971800" cy="2230755"/>
                          <a:chOff x="0" y="0"/>
                          <a:chExt cx="2971800" cy="2231136"/>
                        </a:xfrm>
                      </wpg:grpSpPr>
                      <wpg:grpSp>
                        <wpg:cNvPr id="1003" name="Group 1003"/>
                        <wpg:cNvGrpSpPr/>
                        <wpg:grpSpPr>
                          <a:xfrm>
                            <a:off x="0" y="0"/>
                            <a:ext cx="2971800" cy="2231136"/>
                            <a:chOff x="0" y="0"/>
                            <a:chExt cx="2971800" cy="2230755"/>
                          </a:xfrm>
                        </wpg:grpSpPr>
                        <wpg:grpSp>
                          <wpg:cNvPr id="1000" name="Group 1000"/>
                          <wpg:cNvGrpSpPr/>
                          <wpg:grpSpPr>
                            <a:xfrm>
                              <a:off x="0" y="0"/>
                              <a:ext cx="2971800" cy="2230755"/>
                              <a:chOff x="0" y="0"/>
                              <a:chExt cx="2971800" cy="2230755"/>
                            </a:xfrm>
                          </wpg:grpSpPr>
                          <wpg:grpSp>
                            <wpg:cNvPr id="1738" name="Group 1738"/>
                            <wpg:cNvGrpSpPr/>
                            <wpg:grpSpPr>
                              <a:xfrm>
                                <a:off x="0" y="0"/>
                                <a:ext cx="2971800" cy="2230755"/>
                                <a:chOff x="740" y="1938"/>
                                <a:chExt cx="2970319" cy="2226878"/>
                              </a:xfrm>
                            </wpg:grpSpPr>
                            <wpg:grpSp>
                              <wpg:cNvPr id="1739" name="Group 1739"/>
                              <wpg:cNvGrpSpPr/>
                              <wpg:grpSpPr>
                                <a:xfrm>
                                  <a:off x="740" y="1938"/>
                                  <a:ext cx="2970319" cy="2226878"/>
                                  <a:chOff x="1228" y="1938"/>
                                  <a:chExt cx="2973154" cy="2226878"/>
                                </a:xfrm>
                              </wpg:grpSpPr>
                              <wpg:grpSp>
                                <wpg:cNvPr id="1740" name="Group 1740"/>
                                <wpg:cNvGrpSpPr/>
                                <wpg:grpSpPr>
                                  <a:xfrm>
                                    <a:off x="1228" y="1938"/>
                                    <a:ext cx="2973154" cy="2226878"/>
                                    <a:chOff x="38239" y="1939"/>
                                    <a:chExt cx="2969347" cy="2228184"/>
                                  </a:xfrm>
                                </wpg:grpSpPr>
                                <pic:pic xmlns:pic="http://schemas.openxmlformats.org/drawingml/2006/picture">
                                  <pic:nvPicPr>
                                    <pic:cNvPr id="1741" name="Picture 1741"/>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bwMode="auto">
                                    <a:xfrm>
                                      <a:off x="38239" y="1939"/>
                                      <a:ext cx="2969347" cy="2228184"/>
                                    </a:xfrm>
                                    <a:prstGeom prst="rect">
                                      <a:avLst/>
                                    </a:prstGeom>
                                    <a:ln>
                                      <a:solidFill>
                                        <a:schemeClr val="tx1"/>
                                      </a:solidFill>
                                    </a:ln>
                                    <a:extLst>
                                      <a:ext uri="{53640926-AAD7-44D8-BBD7-CCE9431645EC}">
                                        <a14:shadowObscured xmlns:a14="http://schemas.microsoft.com/office/drawing/2010/main"/>
                                      </a:ext>
                                    </a:extLst>
                                  </pic:spPr>
                                </pic:pic>
                                <wps:wsp>
                                  <wps:cNvPr id="1746" name="Line 2403"/>
                                  <wps:cNvCnPr>
                                    <a:cxnSpLocks noChangeShapeType="1"/>
                                    <a:stCxn id="1747" idx="2"/>
                                  </wps:cNvCnPr>
                                  <wps:spPr bwMode="auto">
                                    <a:xfrm flipH="1">
                                      <a:off x="921413" y="962686"/>
                                      <a:ext cx="80010" cy="176468"/>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47" name="AutoShape 1878"/>
                                  <wps:cNvSpPr>
                                    <a:spLocks noChangeArrowheads="1"/>
                                  </wps:cNvSpPr>
                                  <wps:spPr bwMode="auto">
                                    <a:xfrm>
                                      <a:off x="892839" y="761809"/>
                                      <a:ext cx="217170" cy="200878"/>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A810B9">
                                        <w:pPr>
                                          <w:jc w:val="center"/>
                                          <w:rPr>
                                            <w:color w:val="FF0000"/>
                                            <w:sz w:val="18"/>
                                            <w:szCs w:val="18"/>
                                            <w:lang w:val="en-CA"/>
                                          </w:rPr>
                                        </w:pPr>
                                        <w:r>
                                          <w:rPr>
                                            <w:color w:val="FF0000"/>
                                            <w:sz w:val="18"/>
                                            <w:szCs w:val="18"/>
                                            <w:lang w:val="en-CA"/>
                                          </w:rPr>
                                          <w:t>42</w:t>
                                        </w:r>
                                      </w:p>
                                    </w:txbxContent>
                                  </wps:txbx>
                                  <wps:bodyPr rot="0" vert="horz" wrap="square" lIns="18288" tIns="18288" rIns="18288" bIns="18288" anchor="t" anchorCtr="0" upright="1">
                                    <a:noAutofit/>
                                  </wps:bodyPr>
                                </wps:wsp>
                                <wps:wsp>
                                  <wps:cNvPr id="1748" name="Text Box 99"/>
                                  <wps:cNvSpPr txBox="1">
                                    <a:spLocks noChangeArrowheads="1"/>
                                  </wps:cNvSpPr>
                                  <wps:spPr bwMode="auto">
                                    <a:xfrm>
                                      <a:off x="44898" y="2029478"/>
                                      <a:ext cx="548415" cy="1946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A810B9">
                                        <w:pPr>
                                          <w:pStyle w:val="Fig"/>
                                          <w:jc w:val="center"/>
                                        </w:pPr>
                                        <w:r>
                                          <w:t>Fig. 3-19</w:t>
                                        </w:r>
                                      </w:p>
                                    </w:txbxContent>
                                  </wps:txbx>
                                  <wps:bodyPr rot="0" vert="horz" wrap="square" lIns="0" tIns="0" rIns="0" bIns="0" anchor="t" anchorCtr="0" upright="1">
                                    <a:noAutofit/>
                                  </wps:bodyPr>
                                </wps:wsp>
                              </wpg:grpSp>
                              <wps:wsp>
                                <wps:cNvPr id="1749" name="Text Box 2455"/>
                                <wps:cNvSpPr txBox="1">
                                  <a:spLocks noChangeArrowheads="1"/>
                                </wps:cNvSpPr>
                                <wps:spPr bwMode="auto">
                                  <a:xfrm>
                                    <a:off x="1082259" y="477949"/>
                                    <a:ext cx="821054" cy="140969"/>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BA04E1" w:rsidRDefault="00161FC4" w:rsidP="00A810B9">
                                      <w:pPr>
                                        <w:jc w:val="center"/>
                                        <w:rPr>
                                          <w:sz w:val="18"/>
                                          <w:szCs w:val="18"/>
                                        </w:rPr>
                                      </w:pPr>
                                      <w:r w:rsidRPr="00BA04E1">
                                        <w:rPr>
                                          <w:sz w:val="18"/>
                                          <w:szCs w:val="18"/>
                                        </w:rPr>
                                        <w:t xml:space="preserve">Front </w:t>
                                      </w:r>
                                      <w:r>
                                        <w:rPr>
                                          <w:sz w:val="18"/>
                                          <w:szCs w:val="18"/>
                                        </w:rPr>
                                        <w:t>of v</w:t>
                                      </w:r>
                                      <w:r w:rsidRPr="00BA04E1">
                                        <w:rPr>
                                          <w:sz w:val="18"/>
                                          <w:szCs w:val="18"/>
                                        </w:rPr>
                                        <w:t>ehicle</w:t>
                                      </w:r>
                                    </w:p>
                                  </w:txbxContent>
                                </wps:txbx>
                                <wps:bodyPr rot="0" vert="horz" wrap="square" lIns="0" tIns="0" rIns="0" bIns="0" anchor="t" anchorCtr="0" upright="1">
                                  <a:spAutoFit/>
                                </wps:bodyPr>
                              </wps:wsp>
                              <wps:wsp>
                                <wps:cNvPr id="1750" name="AutoShape 2122"/>
                                <wps:cNvSpPr>
                                  <a:spLocks noChangeArrowheads="1"/>
                                </wps:cNvSpPr>
                                <wps:spPr bwMode="auto">
                                  <a:xfrm rot="16200000">
                                    <a:off x="1291949" y="77749"/>
                                    <a:ext cx="398400" cy="317167"/>
                                  </a:xfrm>
                                  <a:prstGeom prst="rightArrow">
                                    <a:avLst>
                                      <a:gd name="adj1" fmla="val 50000"/>
                                      <a:gd name="adj2" fmla="val 30289"/>
                                    </a:avLst>
                                  </a:prstGeom>
                                  <a:solidFill>
                                    <a:srgbClr val="EEECE1"/>
                                  </a:solidFill>
                                  <a:ln w="19050"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8623DE" w:rsidRDefault="00161FC4" w:rsidP="00A810B9">
                                      <w:pPr>
                                        <w:rPr>
                                          <w:b/>
                                          <w:color w:val="FF0000"/>
                                          <w:sz w:val="22"/>
                                          <w:szCs w:val="22"/>
                                        </w:rPr>
                                      </w:pPr>
                                    </w:p>
                                  </w:txbxContent>
                                </wps:txbx>
                                <wps:bodyPr rot="0" vert="horz" wrap="square" lIns="91440" tIns="45720" rIns="91440" bIns="45720" anchor="t" anchorCtr="0" upright="1">
                                  <a:noAutofit/>
                                </wps:bodyPr>
                              </wps:wsp>
                            </wpg:grpSp>
                            <wps:wsp>
                              <wps:cNvPr id="1751" name="Line 2403"/>
                              <wps:cNvCnPr>
                                <a:cxnSpLocks noChangeShapeType="1"/>
                                <a:stCxn id="1752" idx="2"/>
                              </wps:cNvCnPr>
                              <wps:spPr bwMode="auto">
                                <a:xfrm flipH="1">
                                  <a:off x="1481211" y="1009859"/>
                                  <a:ext cx="80046" cy="17563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52" name="AutoShape 1878"/>
                              <wps:cNvSpPr>
                                <a:spLocks noChangeArrowheads="1"/>
                              </wps:cNvSpPr>
                              <wps:spPr bwMode="auto">
                                <a:xfrm>
                                  <a:off x="1452636" y="809099"/>
                                  <a:ext cx="217241" cy="200760"/>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A810B9">
                                    <w:pPr>
                                      <w:jc w:val="center"/>
                                      <w:rPr>
                                        <w:color w:val="FF0000"/>
                                        <w:sz w:val="18"/>
                                        <w:szCs w:val="18"/>
                                        <w:lang w:val="en-CA"/>
                                      </w:rPr>
                                    </w:pPr>
                                    <w:r>
                                      <w:rPr>
                                        <w:color w:val="FF0000"/>
                                        <w:sz w:val="18"/>
                                        <w:szCs w:val="18"/>
                                        <w:lang w:val="en-CA"/>
                                      </w:rPr>
                                      <w:t>43</w:t>
                                    </w:r>
                                  </w:p>
                                </w:txbxContent>
                              </wps:txbx>
                              <wps:bodyPr rot="0" vert="horz" wrap="square" lIns="18288" tIns="18288" rIns="18288" bIns="18288" anchor="t" anchorCtr="0" upright="1">
                                <a:noAutofit/>
                              </wps:bodyPr>
                            </wps:wsp>
                          </wpg:grpSp>
                          <wps:wsp>
                            <wps:cNvPr id="998" name="Line 2403"/>
                            <wps:cNvCnPr>
                              <a:cxnSpLocks noChangeShapeType="1"/>
                              <a:stCxn id="999" idx="2"/>
                            </wps:cNvCnPr>
                            <wps:spPr bwMode="auto">
                              <a:xfrm flipH="1">
                                <a:off x="1985962" y="953585"/>
                                <a:ext cx="80100" cy="174851"/>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99" name="AutoShape 1878"/>
                            <wps:cNvSpPr>
                              <a:spLocks noChangeArrowheads="1"/>
                            </wps:cNvSpPr>
                            <wps:spPr bwMode="auto">
                              <a:xfrm>
                                <a:off x="1957387" y="752475"/>
                                <a:ext cx="217349" cy="201110"/>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A810B9">
                                  <w:pPr>
                                    <w:jc w:val="center"/>
                                    <w:rPr>
                                      <w:color w:val="FF0000"/>
                                      <w:sz w:val="18"/>
                                      <w:szCs w:val="18"/>
                                      <w:lang w:val="en-CA"/>
                                    </w:rPr>
                                  </w:pPr>
                                  <w:r>
                                    <w:rPr>
                                      <w:color w:val="FF0000"/>
                                      <w:sz w:val="18"/>
                                      <w:szCs w:val="18"/>
                                      <w:lang w:val="en-CA"/>
                                    </w:rPr>
                                    <w:t>44</w:t>
                                  </w:r>
                                </w:p>
                              </w:txbxContent>
                            </wps:txbx>
                            <wps:bodyPr rot="0" vert="horz" wrap="square" lIns="18288" tIns="18288" rIns="18288" bIns="18288" anchor="t" anchorCtr="0" upright="1">
                              <a:noAutofit/>
                            </wps:bodyPr>
                          </wps:wsp>
                        </wpg:grpSp>
                        <wps:wsp>
                          <wps:cNvPr id="1001" name="Line 2403"/>
                          <wps:cNvCnPr>
                            <a:cxnSpLocks noChangeShapeType="1"/>
                            <a:stCxn id="1002" idx="2"/>
                          </wps:cNvCnPr>
                          <wps:spPr bwMode="auto">
                            <a:xfrm flipH="1">
                              <a:off x="2667000" y="991685"/>
                              <a:ext cx="80100" cy="174851"/>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02" name="AutoShape 1878"/>
                          <wps:cNvSpPr>
                            <a:spLocks noChangeArrowheads="1"/>
                          </wps:cNvSpPr>
                          <wps:spPr bwMode="auto">
                            <a:xfrm>
                              <a:off x="2638425" y="790575"/>
                              <a:ext cx="217349" cy="201110"/>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A810B9">
                                <w:pPr>
                                  <w:jc w:val="center"/>
                                  <w:rPr>
                                    <w:color w:val="FF0000"/>
                                    <w:sz w:val="18"/>
                                    <w:szCs w:val="18"/>
                                    <w:lang w:val="en-CA"/>
                                  </w:rPr>
                                </w:pPr>
                                <w:r>
                                  <w:rPr>
                                    <w:color w:val="FF0000"/>
                                    <w:sz w:val="18"/>
                                    <w:szCs w:val="18"/>
                                    <w:lang w:val="en-CA"/>
                                  </w:rPr>
                                  <w:t>45</w:t>
                                </w:r>
                              </w:p>
                            </w:txbxContent>
                          </wps:txbx>
                          <wps:bodyPr rot="0" vert="horz" wrap="square" lIns="18288" tIns="18288" rIns="18288" bIns="18288" anchor="t" anchorCtr="0" upright="1">
                            <a:noAutofit/>
                          </wps:bodyPr>
                        </wps:wsp>
                      </wpg:grpSp>
                      <wps:wsp>
                        <wps:cNvPr id="1011" name="Freeform 1011"/>
                        <wps:cNvSpPr/>
                        <wps:spPr>
                          <a:xfrm>
                            <a:off x="14288" y="1085850"/>
                            <a:ext cx="2943225" cy="107839"/>
                          </a:xfrm>
                          <a:custGeom>
                            <a:avLst/>
                            <a:gdLst>
                              <a:gd name="connsiteX0" fmla="*/ 3136900 w 3136900"/>
                              <a:gd name="connsiteY0" fmla="*/ 115262 h 115262"/>
                              <a:gd name="connsiteX1" fmla="*/ 2533650 w 3136900"/>
                              <a:gd name="connsiteY1" fmla="*/ 102562 h 115262"/>
                              <a:gd name="connsiteX2" fmla="*/ 1987550 w 3136900"/>
                              <a:gd name="connsiteY2" fmla="*/ 58112 h 115262"/>
                              <a:gd name="connsiteX3" fmla="*/ 1562100 w 3136900"/>
                              <a:gd name="connsiteY3" fmla="*/ 108912 h 115262"/>
                              <a:gd name="connsiteX4" fmla="*/ 1231900 w 3136900"/>
                              <a:gd name="connsiteY4" fmla="*/ 962 h 115262"/>
                              <a:gd name="connsiteX5" fmla="*/ 939800 w 3136900"/>
                              <a:gd name="connsiteY5" fmla="*/ 58112 h 115262"/>
                              <a:gd name="connsiteX6" fmla="*/ 590550 w 3136900"/>
                              <a:gd name="connsiteY6" fmla="*/ 96212 h 115262"/>
                              <a:gd name="connsiteX7" fmla="*/ 336550 w 3136900"/>
                              <a:gd name="connsiteY7" fmla="*/ 77162 h 115262"/>
                              <a:gd name="connsiteX8" fmla="*/ 101600 w 3136900"/>
                              <a:gd name="connsiteY8" fmla="*/ 89862 h 115262"/>
                              <a:gd name="connsiteX9" fmla="*/ 0 w 3136900"/>
                              <a:gd name="connsiteY9" fmla="*/ 64462 h 1152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136900" h="115262">
                                <a:moveTo>
                                  <a:pt x="3136900" y="115262"/>
                                </a:moveTo>
                                <a:cubicBezTo>
                                  <a:pt x="2931054" y="113674"/>
                                  <a:pt x="2725208" y="112087"/>
                                  <a:pt x="2533650" y="102562"/>
                                </a:cubicBezTo>
                                <a:cubicBezTo>
                                  <a:pt x="2342092" y="93037"/>
                                  <a:pt x="2149475" y="57054"/>
                                  <a:pt x="1987550" y="58112"/>
                                </a:cubicBezTo>
                                <a:cubicBezTo>
                                  <a:pt x="1825625" y="59170"/>
                                  <a:pt x="1688042" y="118437"/>
                                  <a:pt x="1562100" y="108912"/>
                                </a:cubicBezTo>
                                <a:cubicBezTo>
                                  <a:pt x="1436158" y="99387"/>
                                  <a:pt x="1335617" y="9429"/>
                                  <a:pt x="1231900" y="962"/>
                                </a:cubicBezTo>
                                <a:cubicBezTo>
                                  <a:pt x="1128183" y="-7505"/>
                                  <a:pt x="1046692" y="42237"/>
                                  <a:pt x="939800" y="58112"/>
                                </a:cubicBezTo>
                                <a:cubicBezTo>
                                  <a:pt x="832908" y="73987"/>
                                  <a:pt x="691092" y="93037"/>
                                  <a:pt x="590550" y="96212"/>
                                </a:cubicBezTo>
                                <a:cubicBezTo>
                                  <a:pt x="490008" y="99387"/>
                                  <a:pt x="418042" y="78220"/>
                                  <a:pt x="336550" y="77162"/>
                                </a:cubicBezTo>
                                <a:cubicBezTo>
                                  <a:pt x="255058" y="76104"/>
                                  <a:pt x="157692" y="91979"/>
                                  <a:pt x="101600" y="89862"/>
                                </a:cubicBezTo>
                                <a:cubicBezTo>
                                  <a:pt x="45508" y="87745"/>
                                  <a:pt x="22754" y="76103"/>
                                  <a:pt x="0" y="64462"/>
                                </a:cubicBezTo>
                              </a:path>
                            </a:pathLst>
                          </a:custGeom>
                          <a:noFill/>
                          <a:ln w="28575">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8FFB0FC" id="Group 1004" o:spid="_x0000_s1861" style="position:absolute;left:0;text-align:left;margin-left:-255.75pt;margin-top:.05pt;width:234pt;height:175.65pt;z-index:252133888;mso-position-horizontal-relative:text;mso-position-vertical-relative:text;mso-height-relative:margin" coordsize="29718,223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">
                <v:group id="Group 1003" o:spid="_x0000_s1862" style="position:absolute;width:29718;height:22311" coordsize="29718,2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0j3FMMAAADdAAAADwAAAGRycy9kb3ducmV2LnhtbERPTYvCMBC9L/gfwgje&#10;1qQrLks1iogrHkRYXRBvQzO2xWZSmtjWf2+Ehb3N433OfNnbSrTU+NKxhmSsQBBnzpSca/g9fb9/&#10;gfAB2WDlmDQ8yMNyMXibY2pcxz/UHkMuYgj7FDUUIdSplD4ryKIfu5o4clfXWAwRNrk0DXYx3Fby&#10;Q6lPabHk2FBgTeuCstvxbjVsO+xWk2TT7m/X9eNymh7O+4S0Hg371QxEoD78i//cOxPnKzWB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SPcUwwAAAN0AAAAP&#10;AAAAAAAAAAAAAAAAAKoCAABkcnMvZG93bnJldi54bWxQSwUGAAAAAAQABAD6AAAAmgMAAAAA&#10;">
                  <v:group id="Group 1000" o:spid="_x0000_s1863" style="position:absolute;width:29718;height:22307" coordsize="29718,2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5ppY8cAAADd&#10;AAAADwAAAAAAAAAAAAAAAACqAgAAZHJzL2Rvd25yZXYueG1sUEsFBgAAAAAEAAQA+gAAAJ4DAAAA&#10;AA==&#10;">
                    <v:group id="Group 1738" o:spid="_x0000_s1864" style="position:absolute;width:29718;height:22307" coordorigin="7,19" coordsize="29703,22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ypivccAAADd&#10;AAAADwAAAAAAAAAAAAAAAACqAgAAZHJzL2Rvd25yZXYueG1sUEsFBgAAAAAEAAQA+gAAAJ4DAAAA&#10;AA==&#10;">
                      <v:group id="Group 1739" o:spid="_x0000_s1865" style="position:absolute;left:7;top:19;width:29703;height:22269" coordorigin="12,19" coordsize="29731,22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GbHJsQAAADdAAAADwAAAGRycy9kb3ducmV2LnhtbERPTWvCQBC9F/wPywje&#10;dBPFaqOriKh4kEK1UHobsmMSzM6G7JrEf+8WhN7m8T5nue5MKRqqXWFZQTyKQBCnVhecKfi+7Idz&#10;EM4jaywtk4IHOVivem9LTLRt+Yuas89ECGGXoILc+yqR0qU5GXQjWxEH7mprgz7AOpO6xjaEm1KO&#10;o+hdGiw4NORY0Tan9Ha+GwWHFtvNJN41p9t1+/i9TD9/TjEpNeh3mwUIT53/F7/cRx3mzyYf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GbHJsQAAADdAAAA&#10;DwAAAAAAAAAAAAAAAACqAgAAZHJzL2Rvd25yZXYueG1sUEsFBgAAAAAEAAQA+gAAAJsDAAAAAA==&#10;">
                        <v:group id="Group 1740" o:spid="_x0000_s1866" style="position:absolute;left:12;top:19;width:29731;height:22269" coordorigin="382,19" coordsize="29693,222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VodxscAAADd&#10;AAAADwAAAAAAAAAAAAAAAACqAgAAZHJzL2Rvd25yZXYueG1sUEsFBgAAAAAEAAQA+gAAAJ4DAAAA&#10;AA==&#10;">
                          <v:shape id="Picture 1741" o:spid="_x0000_s1867" type="#_x0000_t75" style="position:absolute;left:382;top:19;width:29693;height:22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msivEAAAA3QAAAA8AAABkcnMvZG93bnJldi54bWxET0trAjEQvhf6H8IUeqvJtr5YjVJqC56K&#10;rh48DpvZh91Mlk3U1V9vCoXe5uN7znzZ20acqfO1Yw3JQIEgzp2pudSw3329TEH4gGywcUwaruRh&#10;uXh8mGNq3IW3dM5CKWII+xQ1VCG0qZQ+r8iiH7iWOHKF6yyGCLtSmg4vMdw28lWpsbRYc2yosKWP&#10;ivKf7GQ1rDcjKoo3dbydVt9qtEoO/jNzWj8/9e8zEIH68C/+c69NnD8ZJvD7TTxBL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4msivEAAAA3QAAAA8AAAAAAAAAAAAAAAAA&#10;nwIAAGRycy9kb3ducmV2LnhtbFBLBQYAAAAABAAEAPcAAACQAwAAAAA=&#10;" stroked="t" strokecolor="black [3213]">
                            <v:imagedata r:id="rId205" o:title=""/>
                            <v:path arrowok="t"/>
                          </v:shape>
                          <v:line id="Line 2403" o:spid="_x0000_s1868" style="position:absolute;flip:x;visibility:visible;mso-wrap-style:square" from="9214,9626" to="10014,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NL1sIAAADdAAAADwAAAGRycy9kb3ducmV2LnhtbERP3WrCMBS+F3yHcITdiKaOolKNIsJ+&#10;rgbTPsCxOTbF5qQmWe3efhkMdnc+vt+z3Q+2FT350DhWsJhnIIgrpxuuFZTnl9kaRIjIGlvHpOCb&#10;Aux349EWC+0e/En9KdYihXAoUIGJsSukDJUhi2HuOuLEXZ23GBP0tdQeHynctvI5y5bSYsOpwWBH&#10;R0PV7fRlFVx8bkvN+arsw336ergOb9WHUeppMhw2ICIN8V/8537Xaf4qX8LvN+kEuf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wNL1sIAAADdAAAADwAAAAAAAAAAAAAA&#10;AAChAgAAZHJzL2Rvd25yZXYueG1sUEsFBgAAAAAEAAQA+QAAAJADAAAAAA==&#10;" strokecolor="red" strokeweight="1.25pt">
                            <v:stroke endarrow="block"/>
                          </v:line>
                          <v:roundrect id="AutoShape 1878" o:spid="_x0000_s1869" style="position:absolute;left:8928;top:7618;width:2172;height:20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RQJMMA&#10;AADdAAAADwAAAGRycy9kb3ducmV2LnhtbERPTWvCQBC9C/0PyxS86UaRpkRXkRaLx8aWQm6T7JhE&#10;s7MhuzXx37uC4G0e73NWm8E04kKdqy0rmE0jEMSF1TWXCn5/dpN3EM4ja2wsk4IrOdisX0YrTLTt&#10;OaXLwZcihLBLUEHlfZtI6YqKDLqpbYkDd7SdQR9gV0rdYR/CTSPnUfQmDdYcGips6aOi4nz4NwrS&#10;r+zTZNs2PmXfaZ/PKI//ZK7U+HXYLkF4GvxT/HDvdZgfL2K4fxNO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RQJMMAAADdAAAADwAAAAAAAAAAAAAAAACYAgAAZHJzL2Rv&#10;d25yZXYueG1sUEsFBgAAAAAEAAQA9QAAAIgDAAAAAA==&#10;" strokecolor="red" strokeweight="1.25pt">
                            <v:textbox inset="1.44pt,1.44pt,1.44pt,1.44pt">
                              <w:txbxContent>
                                <w:p w:rsidR="00161FC4" w:rsidRPr="00E74760" w:rsidRDefault="00161FC4" w:rsidP="00A810B9">
                                  <w:pPr>
                                    <w:jc w:val="center"/>
                                    <w:rPr>
                                      <w:color w:val="FF0000"/>
                                      <w:sz w:val="18"/>
                                      <w:szCs w:val="18"/>
                                      <w:lang w:val="en-CA"/>
                                    </w:rPr>
                                  </w:pPr>
                                  <w:r>
                                    <w:rPr>
                                      <w:color w:val="FF0000"/>
                                      <w:sz w:val="18"/>
                                      <w:szCs w:val="18"/>
                                      <w:lang w:val="en-CA"/>
                                    </w:rPr>
                                    <w:t>42</w:t>
                                  </w:r>
                                </w:p>
                              </w:txbxContent>
                            </v:textbox>
                          </v:roundrect>
                          <v:shape id="Text Box 99" o:spid="_x0000_s1870" type="#_x0000_t202" style="position:absolute;left:448;top:20294;width:5485;height:1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lKBsYA&#10;AADdAAAADwAAAGRycy9kb3ducmV2LnhtbESPQWvCQBCF70L/wzKFXkQ3laIlukqrLXjQg1Y8D9lp&#10;EpqdDburif++cxC8zfDevPfNYtW7Rl0pxNqzgddxBoq48Lbm0sDp53v0DiomZIuNZzJwowir5dNg&#10;gbn1HR/oekylkhCOORqoUmpzrWNRkcM49i2xaL8+OEyyhlLbgJ2Eu0ZPsmyqHdYsDRW2tK6o+Dte&#10;nIHpJly6A6+Hm9PXDvdtOTl/3s7GvDz3H3NQifr0MN+vt1bwZ2+CK9/ICHr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tlKBsYAAADdAAAADwAAAAAAAAAAAAAAAACYAgAAZHJz&#10;L2Rvd25yZXYueG1sUEsFBgAAAAAEAAQA9QAAAIsDAAAAAA==&#10;" stroked="f">
                            <v:textbox inset="0,0,0,0">
                              <w:txbxContent>
                                <w:p w:rsidR="00161FC4" w:rsidRDefault="00161FC4" w:rsidP="00A810B9">
                                  <w:pPr>
                                    <w:pStyle w:val="Fig"/>
                                    <w:jc w:val="center"/>
                                  </w:pPr>
                                  <w:r>
                                    <w:t>Fig. 3-19</w:t>
                                  </w:r>
                                </w:p>
                              </w:txbxContent>
                            </v:textbox>
                          </v:shape>
                        </v:group>
                        <v:shape id="Text Box 2455" o:spid="_x0000_s1871" type="#_x0000_t202" style="position:absolute;left:10822;top:4779;width:8211;height:1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mW08YA&#10;AADdAAAADwAAAGRycy9kb3ducmV2LnhtbERPTU8CMRC9m/gfmjHhYqSrbFBXCiEEEvRCXLl4m2yH&#10;7ep2umm7sPx7SmLibV7e58wWg23FkXxoHCt4HGcgiCunG64V7L82Dy8gQkTW2DomBWcKsJjf3syw&#10;0O7En3QsYy1SCIcCFZgYu0LKUBmyGMauI07cwXmLMUFfS+3xlMJtK5+ybCotNpwaDHa0MlT9lr1V&#10;sMu/d+a+P6w/lvnEv+/71fSnLpUa3Q3LNxCRhvgv/nNvdZr/nL/C9Zt0gp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mW08YAAADdAAAADwAAAAAAAAAAAAAAAACYAgAAZHJz&#10;L2Rvd25yZXYueG1sUEsFBgAAAAAEAAQA9QAAAIsDAAAAAA==&#10;" stroked="f">
                          <v:textbox style="mso-fit-shape-to-text:t" inset="0,0,0,0">
                            <w:txbxContent>
                              <w:p w:rsidR="00161FC4" w:rsidRPr="00BA04E1" w:rsidRDefault="00161FC4" w:rsidP="00A810B9">
                                <w:pPr>
                                  <w:jc w:val="center"/>
                                  <w:rPr>
                                    <w:sz w:val="18"/>
                                    <w:szCs w:val="18"/>
                                  </w:rPr>
                                </w:pPr>
                                <w:r w:rsidRPr="00BA04E1">
                                  <w:rPr>
                                    <w:sz w:val="18"/>
                                    <w:szCs w:val="18"/>
                                  </w:rPr>
                                  <w:t xml:space="preserve">Front </w:t>
                                </w:r>
                                <w:r>
                                  <w:rPr>
                                    <w:sz w:val="18"/>
                                    <w:szCs w:val="18"/>
                                  </w:rPr>
                                  <w:t>of v</w:t>
                                </w:r>
                                <w:r w:rsidRPr="00BA04E1">
                                  <w:rPr>
                                    <w:sz w:val="18"/>
                                    <w:szCs w:val="18"/>
                                  </w:rPr>
                                  <w:t>ehicle</w:t>
                                </w:r>
                              </w:p>
                            </w:txbxContent>
                          </v:textbox>
                        </v:shape>
                        <v:shape id="AutoShape 2122" o:spid="_x0000_s1872" type="#_x0000_t13" style="position:absolute;left:12919;top:777;width:3984;height:317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LbdcUA&#10;AADdAAAADwAAAGRycy9kb3ducmV2LnhtbESPQWvDMAyF74P9B6PBbqvTwtaQ1S2l3WAwGDRtdxax&#10;moTGcoi9xPv302HQm8R7eu/TapNcp0YaQuvZwHyWgSKuvG25NnA6vj/loEJEtth5JgO/FGCzvr9b&#10;YWH9xAcay1grCeFQoIEmxr7QOlQNOQwz3xOLdvGDwyjrUGs74CThrtOLLHvRDluWhgZ72jVUXcsf&#10;Z6BOeRy/D/aL0xnfpr487j/zvTGPD2n7CipSijfz//WHFfzls/DLNzKCX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ott1xQAAAN0AAAAPAAAAAAAAAAAAAAAAAJgCAABkcnMv&#10;ZG93bnJldi54bWxQSwUGAAAAAAQABAD1AAAAigMAAAAA&#10;" adj="16392" fillcolor="#eeece1" strokecolor="red" strokeweight="1.5pt">
                          <v:textbox>
                            <w:txbxContent>
                              <w:p w:rsidR="00161FC4" w:rsidRPr="008623DE" w:rsidRDefault="00161FC4" w:rsidP="00A810B9">
                                <w:pPr>
                                  <w:rPr>
                                    <w:b/>
                                    <w:color w:val="FF0000"/>
                                    <w:sz w:val="22"/>
                                    <w:szCs w:val="22"/>
                                  </w:rPr>
                                </w:pPr>
                              </w:p>
                            </w:txbxContent>
                          </v:textbox>
                        </v:shape>
                      </v:group>
                      <v:line id="Line 2403" o:spid="_x0000_s1873" style="position:absolute;flip:x;visibility:visible;mso-wrap-style:square" from="14812,10098" to="15612,11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NFf8MAAADdAAAADwAAAGRycy9kb3ducmV2LnhtbERPzWoCMRC+F3yHMEIvRbMWW2U1igi2&#10;ngrVfYBxM24WN5M1iev27Ruh0Nt8fL+zXPe2ER35UDtWMBlnIIhLp2uuFBTH3WgOIkRkjY1jUvBD&#10;AdarwdMSc+3u/E3dIVYihXDIUYGJsc2lDKUhi2HsWuLEnZ23GBP0ldQe7yncNvI1y96lxZpTg8GW&#10;tobKy+FmFZz81Baap7OiC9eXj825/yy/jFLPw36zABGpj//iP/dep/mztwk8vkknyN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0zRX/DAAAA3QAAAA8AAAAAAAAAAAAA&#10;AAAAoQIAAGRycy9kb3ducmV2LnhtbFBLBQYAAAAABAAEAPkAAACRAwAAAAA=&#10;" strokecolor="red" strokeweight="1.25pt">
                        <v:stroke endarrow="block"/>
                      </v:line>
                      <v:roundrect id="AutoShape 1878" o:spid="_x0000_s1874" style="position:absolute;left:14526;top:8090;width:2172;height:20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plYcMA&#10;AADdAAAADwAAAGRycy9kb3ducmV2LnhtbERPTWvCQBC9F/wPywi91Y1CG4muIpaKx0ZFyG2SHZNo&#10;djZkVxP/fbdQ6G0e73OW68E04kGdqy0rmE4iEMSF1TWXCk7Hr7c5COeRNTaWScGTHKxXo5clJtr2&#10;nNLj4EsRQtglqKDyvk2kdEVFBt3EtsSBu9jOoA+wK6XusA/hppGzKPqQBmsODRW2tK2ouB3uRkG6&#10;yz5Ntmnja/ad9vmU8vgsc6Vex8NmAcLT4P/Ff+69DvPj9xn8fhNO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8plYcMAAADdAAAADwAAAAAAAAAAAAAAAACYAgAAZHJzL2Rv&#10;d25yZXYueG1sUEsFBgAAAAAEAAQA9QAAAIgDAAAAAA==&#10;" strokecolor="red" strokeweight="1.25pt">
                        <v:textbox inset="1.44pt,1.44pt,1.44pt,1.44pt">
                          <w:txbxContent>
                            <w:p w:rsidR="00161FC4" w:rsidRPr="00E74760" w:rsidRDefault="00161FC4" w:rsidP="00A810B9">
                              <w:pPr>
                                <w:jc w:val="center"/>
                                <w:rPr>
                                  <w:color w:val="FF0000"/>
                                  <w:sz w:val="18"/>
                                  <w:szCs w:val="18"/>
                                  <w:lang w:val="en-CA"/>
                                </w:rPr>
                              </w:pPr>
                              <w:r>
                                <w:rPr>
                                  <w:color w:val="FF0000"/>
                                  <w:sz w:val="18"/>
                                  <w:szCs w:val="18"/>
                                  <w:lang w:val="en-CA"/>
                                </w:rPr>
                                <w:t>43</w:t>
                              </w:r>
                            </w:p>
                          </w:txbxContent>
                        </v:textbox>
                      </v:roundrect>
                    </v:group>
                    <v:line id="Line 2403" o:spid="_x0000_s1875" style="position:absolute;flip:x;visibility:visible;mso-wrap-style:square" from="19859,9535" to="20660,11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jMisIAAADcAAAADwAAAGRycy9kb3ducmV2LnhtbERP3WrCMBS+H/gO4QjejJkqsmnXVETQ&#10;7Wow7QOcNcemrDmpSazd2y8Xg11+fP/FdrSdGMiH1rGCxTwDQVw73XKjoDofntYgQkTW2DkmBT8U&#10;YFtOHgrMtbvzJw2n2IgUwiFHBSbGPpcy1IYshrnriRN3cd5iTNA3Unu8p3DbyWWWPUuLLacGgz3t&#10;DdXfp5tV8OVXttK8eqmGcH087i7jW/1hlJpNx90riEhj/Bf/ud+1gs0mrU1n0hGQ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mjMisIAAADcAAAADwAAAAAAAAAAAAAA&#10;AAChAgAAZHJzL2Rvd25yZXYueG1sUEsFBgAAAAAEAAQA+QAAAJADAAAAAA==&#10;" strokecolor="red" strokeweight="1.25pt">
                      <v:stroke endarrow="block"/>
                    </v:line>
                    <v:roundrect id="AutoShape 1878" o:spid="_x0000_s1876" style="position:absolute;left:19573;top:7524;width:2174;height:201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yAqcQA&#10;AADcAAAADwAAAGRycy9kb3ducmV2LnhtbESPQWvCQBSE70L/w/IK3upGD9qkriKKpcdGRcjtJfua&#10;RLNvQ3Zr0n/fFQSPw8x8wyzXg2nEjTpXW1YwnUQgiAuray4VnI77t3cQziNrbCyTgj9ysF69jJaY&#10;aNtzSreDL0WAsEtQQeV9m0jpiooMuoltiYP3YzuDPsiulLrDPsBNI2dRNJcGaw4LFba0rai4Hn6N&#10;gvQz25ls0y4u2Xfa51PKF2eZKzV+HTYfIDwN/hl+tL+0gjiO4X4mHA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MgKnEAAAA3AAAAA8AAAAAAAAAAAAAAAAAmAIAAGRycy9k&#10;b3ducmV2LnhtbFBLBQYAAAAABAAEAPUAAACJAwAAAAA=&#10;" strokecolor="red" strokeweight="1.25pt">
                      <v:textbox inset="1.44pt,1.44pt,1.44pt,1.44pt">
                        <w:txbxContent>
                          <w:p w:rsidR="00161FC4" w:rsidRPr="00E74760" w:rsidRDefault="00161FC4" w:rsidP="00A810B9">
                            <w:pPr>
                              <w:jc w:val="center"/>
                              <w:rPr>
                                <w:color w:val="FF0000"/>
                                <w:sz w:val="18"/>
                                <w:szCs w:val="18"/>
                                <w:lang w:val="en-CA"/>
                              </w:rPr>
                            </w:pPr>
                            <w:r>
                              <w:rPr>
                                <w:color w:val="FF0000"/>
                                <w:sz w:val="18"/>
                                <w:szCs w:val="18"/>
                                <w:lang w:val="en-CA"/>
                              </w:rPr>
                              <w:t>44</w:t>
                            </w:r>
                          </w:p>
                        </w:txbxContent>
                      </v:textbox>
                    </v:roundrect>
                  </v:group>
                  <v:line id="Line 2403" o:spid="_x0000_s1877" style="position:absolute;flip:x;visibility:visible;mso-wrap-style:square" from="26670,9916" to="27471,11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qnB8IAAADdAAAADwAAAGRycy9kb3ducmV2LnhtbERPzWoCMRC+F/oOYQpeSk0UacvWKFKo&#10;ehJq9wGmm3GzdDPZJnFd394Igrf5+H5nvhxcK3oKsfGsYTJWIIgrbxquNZQ/Xy/vIGJCNth6Jg1n&#10;irBcPD7MsTD+xN/U71MtcgjHAjXYlLpCylhZchjHviPO3MEHhynDUEsT8JTDXSunSr1Khw3nBosd&#10;fVqq/vZHp+E3zFxpePZW9vH/eb06DJtqZ7UePQ2rDxCJhnQX39xbk+crNYHrN/kEub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iqnB8IAAADdAAAADwAAAAAAAAAAAAAA&#10;AAChAgAAZHJzL2Rvd25yZXYueG1sUEsFBgAAAAAEAAQA+QAAAJADAAAAAA==&#10;" strokecolor="red" strokeweight="1.25pt">
                    <v:stroke endarrow="block"/>
                  </v:line>
                  <v:roundrect id="AutoShape 1878" o:spid="_x0000_s1878" style="position:absolute;left:26384;top:7905;width:2173;height:201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OHGcIA&#10;AADdAAAADwAAAGRycy9kb3ducmV2LnhtbERPTWvCQBC9C/6HZQq96a4eqqSuIpUWj42KkNskO02i&#10;2dmQXU36712h0Ns83uesNoNtxJ06XzvWMJsqEMSFMzWXGk7Hz8kShA/IBhvHpOGXPGzW49EKE+N6&#10;Tul+CKWIIewT1FCF0CZS+qIii37qWuLI/bjOYoiwK6XpsI/htpFzpd6kxZpjQ4UtfVRUXA83qyH9&#10;ynY227aLS/ad9vmM8sVZ5lq/vgzbdxCBhvAv/nPvTZyv1Bye38QT5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04cZwgAAAN0AAAAPAAAAAAAAAAAAAAAAAJgCAABkcnMvZG93&#10;bnJldi54bWxQSwUGAAAAAAQABAD1AAAAhwMAAAAA&#10;" strokecolor="red" strokeweight="1.25pt">
                    <v:textbox inset="1.44pt,1.44pt,1.44pt,1.44pt">
                      <w:txbxContent>
                        <w:p w:rsidR="00161FC4" w:rsidRPr="00E74760" w:rsidRDefault="00161FC4" w:rsidP="00A810B9">
                          <w:pPr>
                            <w:jc w:val="center"/>
                            <w:rPr>
                              <w:color w:val="FF0000"/>
                              <w:sz w:val="18"/>
                              <w:szCs w:val="18"/>
                              <w:lang w:val="en-CA"/>
                            </w:rPr>
                          </w:pPr>
                          <w:r>
                            <w:rPr>
                              <w:color w:val="FF0000"/>
                              <w:sz w:val="18"/>
                              <w:szCs w:val="18"/>
                              <w:lang w:val="en-CA"/>
                            </w:rPr>
                            <w:t>45</w:t>
                          </w:r>
                        </w:p>
                      </w:txbxContent>
                    </v:textbox>
                  </v:roundrect>
                </v:group>
                <v:shape id="Freeform 1011" o:spid="_x0000_s1879" style="position:absolute;left:142;top:10858;width:29433;height:1078;visibility:visible;mso-wrap-style:square;v-text-anchor:middle" coordsize="3136900,115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0fKr8A&#10;AADdAAAADwAAAGRycy9kb3ducmV2LnhtbERPTWsCMRC9C/0PYQre3GQ9tGU1ihQKgidX8TxspsnS&#10;zWTdRHf9941Q6G0e73PW28l34k5DbANrKAsFgrgJpmWr4Xz6WnyAiAnZYBeYNDwownbzMltjZcLI&#10;R7rXyYocwrFCDS6lvpIyNo48xiL0xJn7DoPHlOFgpRlwzOG+k0ul3qTHlnODw54+HTU/9c1raOhU&#10;q0OUV3c0uMSLHe17OWo9f512KxCJpvQv/nPvTZ6vyhKe3+QT5OY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wDR8qvwAAAN0AAAAPAAAAAAAAAAAAAAAAAJgCAABkcnMvZG93bnJl&#10;di54bWxQSwUGAAAAAAQABAD1AAAAhAMAAAAA&#10;" path="m3136900,115262v-205846,-1588,-411692,-3175,-603250,-12700c2342092,93037,2149475,57054,1987550,58112v-161925,1058,-299508,60325,-425450,50800c1436158,99387,1335617,9429,1231900,962,1128183,-7505,1046692,42237,939800,58112,832908,73987,691092,93037,590550,96212,490008,99387,418042,78220,336550,77162,255058,76104,157692,91979,101600,89862,45508,87745,22754,76103,,64462e" filled="f" strokecolor="lime" strokeweight="2.25pt">
                  <v:path arrowok="t" o:connecttype="custom" o:connectlocs="2943225,107839;2377220,95957;1864837,54370;1465655,101898;1155841,900;881776,54370;554089,90016;315771,72193;95327,84075;0,60311" o:connectangles="0,0,0,0,0,0,0,0,0,0"/>
                </v:shape>
                <w10:anchorlock/>
              </v:group>
            </w:pict>
          </mc:Fallback>
        </mc:AlternateContent>
      </w:r>
      <w:r w:rsidR="00A314CE">
        <w:t>Continue to r</w:t>
      </w:r>
      <w:r w:rsidR="00D904E9" w:rsidRPr="000D369E">
        <w:t xml:space="preserve">oute and secure the </w:t>
      </w:r>
      <w:r w:rsidR="00D904E9">
        <w:t>t</w:t>
      </w:r>
      <w:r w:rsidR="00D904E9" w:rsidRPr="000D369E">
        <w:t xml:space="preserve">railer </w:t>
      </w:r>
      <w:r w:rsidR="00FA6374">
        <w:t>wire</w:t>
      </w:r>
      <w:r w:rsidR="00D904E9" w:rsidRPr="000D369E">
        <w:t xml:space="preserve"> </w:t>
      </w:r>
      <w:r w:rsidR="00D904E9">
        <w:t>h</w:t>
      </w:r>
      <w:r w:rsidR="00D904E9" w:rsidRPr="000D369E">
        <w:t xml:space="preserve">arness along </w:t>
      </w:r>
      <w:r w:rsidR="00D904E9">
        <w:t xml:space="preserve">the </w:t>
      </w:r>
      <w:r w:rsidR="00D904E9" w:rsidRPr="000D369E">
        <w:t xml:space="preserve">vehicle wire harness and towards the RH </w:t>
      </w:r>
      <w:r w:rsidR="00D904E9">
        <w:t>r</w:t>
      </w:r>
      <w:r w:rsidR="00D904E9" w:rsidRPr="000D369E">
        <w:t xml:space="preserve">ear </w:t>
      </w:r>
      <w:r w:rsidR="00D904E9">
        <w:t>c</w:t>
      </w:r>
      <w:r w:rsidR="00D904E9" w:rsidRPr="000D369E">
        <w:t xml:space="preserve">ombination </w:t>
      </w:r>
      <w:r w:rsidR="00D904E9">
        <w:t>l</w:t>
      </w:r>
      <w:r w:rsidR="00D904E9" w:rsidRPr="000D369E">
        <w:t xml:space="preserve">amp </w:t>
      </w:r>
      <w:r w:rsidR="00D904E9">
        <w:t>a</w:t>
      </w:r>
      <w:r w:rsidR="00D904E9" w:rsidRPr="000D369E">
        <w:t>ss</w:t>
      </w:r>
      <w:r w:rsidR="00D904E9">
        <w:t>embl</w:t>
      </w:r>
      <w:r w:rsidR="00D904E9" w:rsidRPr="000D369E">
        <w:t xml:space="preserve">y </w:t>
      </w:r>
      <w:r w:rsidR="00FA6374">
        <w:t>(</w:t>
      </w:r>
      <w:r w:rsidR="00D904E9">
        <w:t>F</w:t>
      </w:r>
      <w:r w:rsidR="00D904E9" w:rsidRPr="000D369E">
        <w:t>ig</w:t>
      </w:r>
      <w:r w:rsidR="00D904E9">
        <w:t>.</w:t>
      </w:r>
      <w:r w:rsidR="00D904E9" w:rsidRPr="000D369E">
        <w:t xml:space="preserve"> </w:t>
      </w:r>
      <w:r w:rsidR="00FA6374">
        <w:t>3</w:t>
      </w:r>
      <w:r w:rsidR="00D904E9" w:rsidRPr="000D369E">
        <w:t>-1</w:t>
      </w:r>
      <w:r w:rsidR="00FA6374">
        <w:t>9</w:t>
      </w:r>
      <w:r w:rsidR="00D904E9" w:rsidRPr="000D369E">
        <w:t xml:space="preserve"> to </w:t>
      </w:r>
      <w:r w:rsidR="00D904E9">
        <w:t xml:space="preserve">Fig. </w:t>
      </w:r>
      <w:r w:rsidR="00FA6374">
        <w:t>3</w:t>
      </w:r>
      <w:r w:rsidR="00545804">
        <w:t>-</w:t>
      </w:r>
      <w:r w:rsidR="00FA6374">
        <w:t>2</w:t>
      </w:r>
      <w:r w:rsidR="00545804">
        <w:t>1</w:t>
      </w:r>
      <w:r w:rsidR="00D904E9">
        <w:t>).</w:t>
      </w:r>
    </w:p>
    <w:p w:rsidR="00545804" w:rsidRDefault="00545804" w:rsidP="00545804">
      <w:pPr>
        <w:spacing w:after="120" w:line="300" w:lineRule="auto"/>
      </w:pPr>
      <w:r>
        <w:br w:type="page"/>
      </w:r>
    </w:p>
    <w:p w:rsidR="00545804" w:rsidRDefault="00545804" w:rsidP="00EE78BB">
      <w:pPr>
        <w:pStyle w:val="ProcLevel2"/>
        <w:numPr>
          <w:ilvl w:val="0"/>
          <w:numId w:val="0"/>
        </w:numPr>
        <w:ind w:left="360"/>
      </w:pPr>
    </w:p>
    <w:p w:rsidR="00555002" w:rsidRDefault="00A314CE" w:rsidP="00EE78BB">
      <w:pPr>
        <w:pStyle w:val="ProcLevel2"/>
      </w:pPr>
      <w:r>
        <w:rPr>
          <w:noProof/>
        </w:rPr>
        <mc:AlternateContent>
          <mc:Choice Requires="wpg">
            <w:drawing>
              <wp:anchor distT="0" distB="0" distL="114300" distR="114300" simplePos="0" relativeHeight="251871744" behindDoc="0" locked="1" layoutInCell="1" allowOverlap="1" wp14:anchorId="2C92703A" wp14:editId="08E83DC3">
                <wp:simplePos x="0" y="0"/>
                <wp:positionH relativeFrom="column">
                  <wp:posOffset>-3246120</wp:posOffset>
                </wp:positionH>
                <wp:positionV relativeFrom="paragraph">
                  <wp:posOffset>0</wp:posOffset>
                </wp:positionV>
                <wp:extent cx="2971800" cy="2231136"/>
                <wp:effectExtent l="19050" t="19050" r="19050" b="17145"/>
                <wp:wrapNone/>
                <wp:docPr id="2581" name="Group 2581"/>
                <wp:cNvGraphicFramePr/>
                <a:graphic xmlns:a="http://schemas.openxmlformats.org/drawingml/2006/main">
                  <a:graphicData uri="http://schemas.microsoft.com/office/word/2010/wordprocessingGroup">
                    <wpg:wgp>
                      <wpg:cNvGrpSpPr/>
                      <wpg:grpSpPr>
                        <a:xfrm>
                          <a:off x="0" y="0"/>
                          <a:ext cx="2971800" cy="2228850"/>
                          <a:chOff x="1350521" y="1060742"/>
                          <a:chExt cx="2973021" cy="2107691"/>
                        </a:xfrm>
                      </wpg:grpSpPr>
                      <pic:pic xmlns:pic="http://schemas.openxmlformats.org/drawingml/2006/picture">
                        <pic:nvPicPr>
                          <pic:cNvPr id="2582" name="Picture 2582"/>
                          <pic:cNvPicPr>
                            <a:picLocks noChangeAspect="1"/>
                          </pic:cNvPicPr>
                        </pic:nvPicPr>
                        <pic:blipFill>
                          <a:blip r:embed="rId206" cstate="print">
                            <a:extLst>
                              <a:ext uri="{28A0092B-C50C-407E-A947-70E740481C1C}">
                                <a14:useLocalDpi xmlns:a14="http://schemas.microsoft.com/office/drawing/2010/main" val="0"/>
                              </a:ext>
                            </a:extLst>
                          </a:blip>
                          <a:stretch>
                            <a:fillRect/>
                          </a:stretch>
                        </pic:blipFill>
                        <pic:spPr bwMode="auto">
                          <a:xfrm>
                            <a:off x="1350521" y="1060742"/>
                            <a:ext cx="2973021" cy="2107691"/>
                          </a:xfrm>
                          <a:prstGeom prst="rect">
                            <a:avLst/>
                          </a:prstGeom>
                          <a:ln>
                            <a:solidFill>
                              <a:schemeClr val="tx1"/>
                            </a:solidFill>
                          </a:ln>
                          <a:extLst>
                            <a:ext uri="{53640926-AAD7-44D8-BBD7-CCE9431645EC}">
                              <a14:shadowObscured xmlns:a14="http://schemas.microsoft.com/office/drawing/2010/main"/>
                            </a:ext>
                          </a:extLst>
                        </pic:spPr>
                      </pic:pic>
                      <wps:wsp>
                        <wps:cNvPr id="2583" name="Text Box 99"/>
                        <wps:cNvSpPr txBox="1">
                          <a:spLocks noChangeArrowheads="1"/>
                        </wps:cNvSpPr>
                        <wps:spPr bwMode="auto">
                          <a:xfrm>
                            <a:off x="1357915" y="2980609"/>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A314CE">
                              <w:pPr>
                                <w:pStyle w:val="Fig"/>
                                <w:jc w:val="center"/>
                              </w:pPr>
                              <w:r>
                                <w:t>Fig. 3-22</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2C92703A" id="Group 2581" o:spid="_x0000_s1880" style="position:absolute;left:0;text-align:left;margin-left:-255.6pt;margin-top:0;width:234pt;height:175.7pt;z-index:251871744;mso-position-horizontal-relative:text;mso-position-vertical-relative:text;mso-height-relative:margin" coordorigin="13505,10607" coordsize="29730,210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">
                <v:shape id="Picture 2582" o:spid="_x0000_s1881" type="#_x0000_t75" style="position:absolute;left:13505;top:10607;width:29730;height:21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bSU/FAAAA3QAAAA8AAABkcnMvZG93bnJldi54bWxEj81uwjAQhO9IvIO1SNzAIRIFpRiEkOjP&#10;pai0vW/jbRw1XpvYhPD2dSUkjqPZ+WZnteltIzpqQ+1YwWyagSAuna65UvD5sZ8sQYSIrLFxTAqu&#10;FGCzHg5WWGh34XfqjrESCcKhQAUmRl9IGUpDFsPUeeLk/bjWYkyyraRu8ZLgtpF5lj1IizWnBoOe&#10;dobK3+PZpje+8+rwbMzTfOHfvran14M3106p8ajfPoKI1Mf78S39ohXk82UO/2sSAuT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G0lPxQAAAN0AAAAPAAAAAAAAAAAAAAAA&#10;AJ8CAABkcnMvZG93bnJldi54bWxQSwUGAAAAAAQABAD3AAAAkQMAAAAA&#10;" stroked="t" strokecolor="black [3213]">
                  <v:imagedata r:id="rId207" o:title=""/>
                  <v:path arrowok="t"/>
                </v:shape>
                <v:shape id="Text Box 99" o:spid="_x0000_s1882" type="#_x0000_t202" style="position:absolute;left:13579;top:29806;width:5486;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pxHcYA&#10;AADdAAAADwAAAGRycy9kb3ducmV2LnhtbESPzYvCMBTE7wv+D+EJe1k0tcuKVKP4sQsedg9+4PnR&#10;PNti81KSaOt/bwRhj8PM/IaZLTpTixs5X1lWMBomIIhzqysuFBwPP4MJCB+QNdaWScGdPCzmvbcZ&#10;Ztq2vKPbPhQiQthnqKAMocmk9HlJBv3QNsTRO1tnMETpCqkdthFuapkmyVgarDgulNjQuqT8sr8a&#10;BeONu7Y7Xn9sjt+/+NcU6Wl1Pyn13u+WUxCBuvAffrW3WkH6NfmE55v4BO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2pxHcYAAADdAAAADwAAAAAAAAAAAAAAAACYAgAAZHJz&#10;L2Rvd25yZXYueG1sUEsFBgAAAAAEAAQA9QAAAIsDAAAAAA==&#10;" stroked="f">
                  <v:textbox inset="0,0,0,0">
                    <w:txbxContent>
                      <w:p w:rsidR="00161FC4" w:rsidRDefault="00161FC4" w:rsidP="00A314CE">
                        <w:pPr>
                          <w:pStyle w:val="Fig"/>
                          <w:jc w:val="center"/>
                        </w:pPr>
                        <w:r>
                          <w:t>Fig. 3-22</w:t>
                        </w:r>
                      </w:p>
                    </w:txbxContent>
                  </v:textbox>
                </v:shape>
                <w10:anchorlock/>
              </v:group>
            </w:pict>
          </mc:Fallback>
        </mc:AlternateContent>
      </w:r>
      <w:r w:rsidR="00555002" w:rsidRPr="00555002">
        <w:t xml:space="preserve">Connect the </w:t>
      </w:r>
      <w:r w:rsidR="00555002">
        <w:t>t</w:t>
      </w:r>
      <w:r w:rsidR="00555002" w:rsidRPr="00555002">
        <w:t xml:space="preserve">railer </w:t>
      </w:r>
      <w:r w:rsidR="00555002">
        <w:t>m</w:t>
      </w:r>
      <w:r w:rsidR="00555002" w:rsidRPr="00555002">
        <w:t xml:space="preserve">odule </w:t>
      </w:r>
      <w:r w:rsidR="00555002">
        <w:t>h</w:t>
      </w:r>
      <w:r w:rsidR="00555002" w:rsidRPr="00555002">
        <w:t xml:space="preserve">arness (T-type connection with red, green, blue and white wires) between the </w:t>
      </w:r>
      <w:r w:rsidR="00555002">
        <w:t>r</w:t>
      </w:r>
      <w:r w:rsidR="00555002" w:rsidRPr="00555002">
        <w:t xml:space="preserve">ear </w:t>
      </w:r>
      <w:r w:rsidR="00555002">
        <w:t>combination lamp a</w:t>
      </w:r>
      <w:r w:rsidR="00555002" w:rsidRPr="00555002">
        <w:t>ss</w:t>
      </w:r>
      <w:r w:rsidR="00555002">
        <w:t>embl</w:t>
      </w:r>
      <w:r w:rsidR="00555002" w:rsidRPr="00555002">
        <w:t xml:space="preserve">y RH pigtail and </w:t>
      </w:r>
      <w:r w:rsidR="00555002">
        <w:t xml:space="preserve">the </w:t>
      </w:r>
      <w:r w:rsidR="00555002" w:rsidRPr="00555002">
        <w:t>vehicle wire harness</w:t>
      </w:r>
      <w:r w:rsidR="00555002">
        <w:t xml:space="preserve"> (Fig. </w:t>
      </w:r>
      <w:r w:rsidR="007738CF">
        <w:t>3</w:t>
      </w:r>
      <w:r w:rsidR="00555002">
        <w:t>-2</w:t>
      </w:r>
      <w:r w:rsidR="007738CF">
        <w:t>2</w:t>
      </w:r>
      <w:r w:rsidR="00555002">
        <w:t>).</w:t>
      </w:r>
    </w:p>
    <w:p w:rsidR="00A314CE" w:rsidRDefault="00A314CE" w:rsidP="00EE78BB">
      <w:pPr>
        <w:pStyle w:val="ProcLevel2"/>
        <w:numPr>
          <w:ilvl w:val="0"/>
          <w:numId w:val="0"/>
        </w:numPr>
        <w:ind w:left="360"/>
      </w:pPr>
    </w:p>
    <w:p w:rsidR="00A314CE" w:rsidRDefault="00A314CE" w:rsidP="00EE78BB">
      <w:pPr>
        <w:pStyle w:val="ProcLevel2"/>
        <w:numPr>
          <w:ilvl w:val="0"/>
          <w:numId w:val="0"/>
        </w:numPr>
        <w:ind w:left="360"/>
      </w:pPr>
    </w:p>
    <w:p w:rsidR="00A314CE" w:rsidRDefault="00A314CE" w:rsidP="00EE78BB">
      <w:pPr>
        <w:pStyle w:val="ProcLevel2"/>
        <w:numPr>
          <w:ilvl w:val="0"/>
          <w:numId w:val="0"/>
        </w:numPr>
        <w:ind w:left="360"/>
      </w:pPr>
    </w:p>
    <w:p w:rsidR="00A314CE" w:rsidRDefault="00A314CE" w:rsidP="00EE78BB">
      <w:pPr>
        <w:pStyle w:val="ProcLevel2"/>
        <w:numPr>
          <w:ilvl w:val="0"/>
          <w:numId w:val="0"/>
        </w:numPr>
        <w:ind w:left="360"/>
      </w:pPr>
    </w:p>
    <w:p w:rsidR="00555002" w:rsidRDefault="00C91CB8" w:rsidP="007738CF">
      <w:pPr>
        <w:pStyle w:val="ProcLevel2"/>
      </w:pPr>
      <w:r>
        <w:rPr>
          <w:noProof/>
        </w:rPr>
        <mc:AlternateContent>
          <mc:Choice Requires="wpg">
            <w:drawing>
              <wp:anchor distT="0" distB="0" distL="114300" distR="114300" simplePos="0" relativeHeight="252166656" behindDoc="0" locked="1" layoutInCell="1" allowOverlap="1" wp14:anchorId="67165EF3" wp14:editId="60457042">
                <wp:simplePos x="0" y="0"/>
                <wp:positionH relativeFrom="column">
                  <wp:posOffset>-3248025</wp:posOffset>
                </wp:positionH>
                <wp:positionV relativeFrom="paragraph">
                  <wp:posOffset>0</wp:posOffset>
                </wp:positionV>
                <wp:extent cx="2971800" cy="2231136"/>
                <wp:effectExtent l="19050" t="19050" r="19050" b="17145"/>
                <wp:wrapNone/>
                <wp:docPr id="3013" name="Group 3013"/>
                <wp:cNvGraphicFramePr/>
                <a:graphic xmlns:a="http://schemas.openxmlformats.org/drawingml/2006/main">
                  <a:graphicData uri="http://schemas.microsoft.com/office/word/2010/wordprocessingGroup">
                    <wpg:wgp>
                      <wpg:cNvGrpSpPr/>
                      <wpg:grpSpPr>
                        <a:xfrm>
                          <a:off x="0" y="0"/>
                          <a:ext cx="2971800" cy="2231136"/>
                          <a:chOff x="0" y="0"/>
                          <a:chExt cx="2971800" cy="2228850"/>
                        </a:xfrm>
                      </wpg:grpSpPr>
                      <wpg:grpSp>
                        <wpg:cNvPr id="2588" name="Group 2588"/>
                        <wpg:cNvGrpSpPr/>
                        <wpg:grpSpPr>
                          <a:xfrm>
                            <a:off x="0" y="0"/>
                            <a:ext cx="2971800" cy="2228850"/>
                            <a:chOff x="0" y="2395"/>
                            <a:chExt cx="2971800" cy="2224058"/>
                          </a:xfrm>
                        </wpg:grpSpPr>
                        <wpg:grpSp>
                          <wpg:cNvPr id="2590" name="Group 2590"/>
                          <wpg:cNvGrpSpPr/>
                          <wpg:grpSpPr>
                            <a:xfrm>
                              <a:off x="0" y="2395"/>
                              <a:ext cx="2971800" cy="2224058"/>
                              <a:chOff x="0" y="4789"/>
                              <a:chExt cx="2971800" cy="2221552"/>
                            </a:xfrm>
                          </wpg:grpSpPr>
                          <wpg:grpSp>
                            <wpg:cNvPr id="2591" name="Group 2591"/>
                            <wpg:cNvGrpSpPr/>
                            <wpg:grpSpPr>
                              <a:xfrm>
                                <a:off x="0" y="4789"/>
                                <a:ext cx="2971800" cy="2221552"/>
                                <a:chOff x="740" y="6918"/>
                                <a:chExt cx="2970319" cy="2216913"/>
                              </a:xfrm>
                            </wpg:grpSpPr>
                            <wpg:grpSp>
                              <wpg:cNvPr id="3040" name="Group 3040"/>
                              <wpg:cNvGrpSpPr/>
                              <wpg:grpSpPr>
                                <a:xfrm>
                                  <a:off x="740" y="6918"/>
                                  <a:ext cx="2970319" cy="2216913"/>
                                  <a:chOff x="38239" y="6923"/>
                                  <a:chExt cx="2969347" cy="2218212"/>
                                </a:xfrm>
                              </wpg:grpSpPr>
                              <pic:pic xmlns:pic="http://schemas.openxmlformats.org/drawingml/2006/picture">
                                <pic:nvPicPr>
                                  <pic:cNvPr id="3041" name="Picture 3041"/>
                                  <pic:cNvPicPr>
                                    <a:picLocks noChangeAspect="1"/>
                                  </pic:cNvPicPr>
                                </pic:nvPicPr>
                                <pic:blipFill>
                                  <a:blip r:embed="rId208" cstate="print">
                                    <a:extLst>
                                      <a:ext uri="{28A0092B-C50C-407E-A947-70E740481C1C}">
                                        <a14:useLocalDpi xmlns:a14="http://schemas.microsoft.com/office/drawing/2010/main" val="0"/>
                                      </a:ext>
                                    </a:extLst>
                                  </a:blip>
                                  <a:stretch>
                                    <a:fillRect/>
                                  </a:stretch>
                                </pic:blipFill>
                                <pic:spPr bwMode="auto">
                                  <a:xfrm>
                                    <a:off x="38239" y="6923"/>
                                    <a:ext cx="2969347" cy="2218212"/>
                                  </a:xfrm>
                                  <a:prstGeom prst="rect">
                                    <a:avLst/>
                                  </a:prstGeom>
                                  <a:ln>
                                    <a:solidFill>
                                      <a:schemeClr val="tx1"/>
                                    </a:solidFill>
                                  </a:ln>
                                  <a:extLst>
                                    <a:ext uri="{53640926-AAD7-44D8-BBD7-CCE9431645EC}">
                                      <a14:shadowObscured xmlns:a14="http://schemas.microsoft.com/office/drawing/2010/main"/>
                                    </a:ext>
                                  </a:extLst>
                                </pic:spPr>
                              </pic:pic>
                              <wps:wsp>
                                <wps:cNvPr id="3044" name="Text Box 99"/>
                                <wps:cNvSpPr txBox="1">
                                  <a:spLocks noChangeArrowheads="1"/>
                                </wps:cNvSpPr>
                                <wps:spPr bwMode="auto">
                                  <a:xfrm>
                                    <a:off x="44898" y="2021635"/>
                                    <a:ext cx="548415" cy="1946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C91CB8">
                                      <w:pPr>
                                        <w:pStyle w:val="Fig"/>
                                        <w:jc w:val="center"/>
                                      </w:pPr>
                                      <w:r>
                                        <w:t>Fig. 3-23</w:t>
                                      </w:r>
                                    </w:p>
                                  </w:txbxContent>
                                </wps:txbx>
                                <wps:bodyPr rot="0" vert="horz" wrap="square" lIns="0" tIns="0" rIns="0" bIns="0" anchor="t" anchorCtr="0" upright="1">
                                  <a:noAutofit/>
                                </wps:bodyPr>
                              </wps:wsp>
                            </wpg:grpSp>
                            <wps:wsp>
                              <wps:cNvPr id="3045" name="Line 2403"/>
                              <wps:cNvCnPr>
                                <a:cxnSpLocks noChangeShapeType="1"/>
                                <a:stCxn id="3046" idx="0"/>
                              </wps:cNvCnPr>
                              <wps:spPr bwMode="auto">
                                <a:xfrm flipV="1">
                                  <a:off x="1430562" y="950141"/>
                                  <a:ext cx="156163" cy="193621"/>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46" name="AutoShape 1878"/>
                              <wps:cNvSpPr>
                                <a:spLocks noChangeArrowheads="1"/>
                              </wps:cNvSpPr>
                              <wps:spPr bwMode="auto">
                                <a:xfrm>
                                  <a:off x="1321941" y="1143762"/>
                                  <a:ext cx="217241" cy="200760"/>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C91CB8">
                                    <w:pPr>
                                      <w:jc w:val="center"/>
                                      <w:rPr>
                                        <w:color w:val="FF0000"/>
                                        <w:sz w:val="18"/>
                                        <w:szCs w:val="18"/>
                                        <w:lang w:val="en-CA"/>
                                      </w:rPr>
                                    </w:pPr>
                                    <w:r>
                                      <w:rPr>
                                        <w:color w:val="FF0000"/>
                                        <w:sz w:val="18"/>
                                        <w:szCs w:val="18"/>
                                        <w:lang w:val="en-CA"/>
                                      </w:rPr>
                                      <w:t>57</w:t>
                                    </w:r>
                                  </w:p>
                                </w:txbxContent>
                              </wps:txbx>
                              <wps:bodyPr rot="0" vert="horz" wrap="square" lIns="18288" tIns="18288" rIns="18288" bIns="18288" anchor="t" anchorCtr="0" upright="1">
                                <a:noAutofit/>
                              </wps:bodyPr>
                            </wps:wsp>
                          </wpg:grpSp>
                          <wps:wsp>
                            <wps:cNvPr id="3047" name="Line 2403"/>
                            <wps:cNvCnPr>
                              <a:cxnSpLocks noChangeShapeType="1"/>
                              <a:stCxn id="3048" idx="2"/>
                            </wps:cNvCnPr>
                            <wps:spPr bwMode="auto">
                              <a:xfrm>
                                <a:off x="916573" y="719392"/>
                                <a:ext cx="71437" cy="174652"/>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48" name="AutoShape 1878"/>
                            <wps:cNvSpPr>
                              <a:spLocks noChangeArrowheads="1"/>
                            </wps:cNvSpPr>
                            <wps:spPr bwMode="auto">
                              <a:xfrm>
                                <a:off x="807898" y="518246"/>
                                <a:ext cx="217349" cy="201146"/>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C91CB8">
                                  <w:pPr>
                                    <w:jc w:val="center"/>
                                    <w:rPr>
                                      <w:color w:val="FF0000"/>
                                      <w:sz w:val="18"/>
                                      <w:szCs w:val="18"/>
                                      <w:lang w:val="en-CA"/>
                                    </w:rPr>
                                  </w:pPr>
                                  <w:r>
                                    <w:rPr>
                                      <w:color w:val="FF0000"/>
                                      <w:sz w:val="18"/>
                                      <w:szCs w:val="18"/>
                                      <w:lang w:val="en-CA"/>
                                    </w:rPr>
                                    <w:t>56</w:t>
                                  </w:r>
                                </w:p>
                              </w:txbxContent>
                            </wps:txbx>
                            <wps:bodyPr rot="0" vert="horz" wrap="square" lIns="18288" tIns="18288" rIns="18288" bIns="18288" anchor="t" anchorCtr="0" upright="1">
                              <a:noAutofit/>
                            </wps:bodyPr>
                          </wps:wsp>
                        </wpg:grpSp>
                        <wps:wsp>
                          <wps:cNvPr id="3050" name="Line 2403"/>
                          <wps:cNvCnPr>
                            <a:cxnSpLocks noChangeShapeType="1"/>
                            <a:stCxn id="3051" idx="1"/>
                          </wps:cNvCnPr>
                          <wps:spPr bwMode="auto">
                            <a:xfrm flipH="1">
                              <a:off x="2124807" y="680095"/>
                              <a:ext cx="191495" cy="151764"/>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51" name="AutoShape 1878"/>
                          <wps:cNvSpPr>
                            <a:spLocks noChangeArrowheads="1"/>
                          </wps:cNvSpPr>
                          <wps:spPr bwMode="auto">
                            <a:xfrm>
                              <a:off x="2316302" y="579448"/>
                              <a:ext cx="217170" cy="201295"/>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C91CB8">
                                <w:pPr>
                                  <w:jc w:val="center"/>
                                  <w:rPr>
                                    <w:color w:val="FF0000"/>
                                    <w:sz w:val="18"/>
                                    <w:szCs w:val="18"/>
                                    <w:lang w:val="en-CA"/>
                                  </w:rPr>
                                </w:pPr>
                                <w:r>
                                  <w:rPr>
                                    <w:color w:val="FF0000"/>
                                    <w:sz w:val="18"/>
                                    <w:szCs w:val="18"/>
                                    <w:lang w:val="en-CA"/>
                                  </w:rPr>
                                  <w:t>58</w:t>
                                </w:r>
                              </w:p>
                            </w:txbxContent>
                          </wps:txbx>
                          <wps:bodyPr rot="0" vert="horz" wrap="square" lIns="18288" tIns="18288" rIns="18288" bIns="18288" anchor="t" anchorCtr="0" upright="1">
                            <a:noAutofit/>
                          </wps:bodyPr>
                        </wps:wsp>
                      </wpg:grpSp>
                      <wps:wsp>
                        <wps:cNvPr id="3008" name="Line 2403"/>
                        <wps:cNvCnPr>
                          <a:cxnSpLocks noChangeShapeType="1"/>
                          <a:stCxn id="3010" idx="0"/>
                        </wps:cNvCnPr>
                        <wps:spPr bwMode="auto">
                          <a:xfrm flipV="1">
                            <a:off x="2642147" y="1366838"/>
                            <a:ext cx="72300" cy="190499"/>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10" name="AutoShape 1878"/>
                        <wps:cNvSpPr>
                          <a:spLocks noChangeArrowheads="1"/>
                        </wps:cNvSpPr>
                        <wps:spPr bwMode="auto">
                          <a:xfrm>
                            <a:off x="2533472" y="1557337"/>
                            <a:ext cx="217349" cy="201807"/>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C91CB8">
                              <w:pPr>
                                <w:jc w:val="center"/>
                                <w:rPr>
                                  <w:color w:val="FF0000"/>
                                  <w:sz w:val="18"/>
                                  <w:szCs w:val="18"/>
                                  <w:lang w:val="en-CA"/>
                                </w:rPr>
                              </w:pPr>
                              <w:r>
                                <w:rPr>
                                  <w:color w:val="FF0000"/>
                                  <w:sz w:val="18"/>
                                  <w:szCs w:val="18"/>
                                  <w:lang w:val="en-CA"/>
                                </w:rPr>
                                <w:t>59</w:t>
                              </w:r>
                            </w:p>
                          </w:txbxContent>
                        </wps:txbx>
                        <wps:bodyPr rot="0" vert="horz" wrap="square" lIns="18288" tIns="18288" rIns="18288" bIns="18288" anchor="t" anchorCtr="0" upright="1">
                          <a:noAutofit/>
                        </wps:bodyPr>
                      </wps:wsp>
                    </wpg:wgp>
                  </a:graphicData>
                </a:graphic>
                <wp14:sizeRelV relativeFrom="margin">
                  <wp14:pctHeight>0</wp14:pctHeight>
                </wp14:sizeRelV>
              </wp:anchor>
            </w:drawing>
          </mc:Choice>
          <mc:Fallback>
            <w:pict>
              <v:group w14:anchorId="67165EF3" id="Group 3013" o:spid="_x0000_s1883" style="position:absolute;left:0;text-align:left;margin-left:-255.75pt;margin-top:0;width:234pt;height:175.7pt;z-index:252166656;mso-position-horizontal-relative:text;mso-position-vertical-relative:text;mso-height-relative:margin" coordsize="29718,222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">
                <v:group id="Group 2588" o:spid="_x0000_s1884" style="position:absolute;width:29718;height:22288" coordorigin=",23" coordsize="29718,2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O7iqwwAAAN0AAAAP&#10;AAAAAAAAAAAAAAAAAKoCAABkcnMvZG93bnJldi54bWxQSwUGAAAAAAQABAD6AAAAmgMAAAAA&#10;">
                  <v:group id="Group 2590" o:spid="_x0000_s1885" style="position:absolute;top:23;width:29718;height:22241" coordorigin=",47" coordsize="29718,222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5QiccQAAADdAAAA&#10;DwAAAAAAAAAAAAAAAACqAgAAZHJzL2Rvd25yZXYueG1sUEsFBgAAAAAEAAQA+gAAAJsDAAAAAA==&#10;">
                    <v:group id="Group 2591" o:spid="_x0000_s1886" style="position:absolute;top:47;width:29718;height:22216" coordorigin="7,69" coordsize="29703,22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H6sUAAADdAAAADwAAAGRycy9kb3ducmV2LnhtbESPQYvCMBSE78L+h/CE&#10;vWlaF8WtRhFZlz2IoC6It0fzbIvNS2liW/+9EQSPw8x8w8yXnSlFQ7UrLCuIhxEI4tTqgjMF/8fN&#10;YArCeWSNpWVScCcHy8VHb46Jti3vqTn4TAQIuwQV5N5XiZQuzcmgG9qKOHgXWxv0QdaZ1DW2AW5K&#10;OYqiiTRYcFjIsaJ1Tun1cDMKfltsV1/xT7O9Xtb383G8O21jUuqz361mIDx1/h1+tf+0gtH4O4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zYh+rFAAAA3QAA&#10;AA8AAAAAAAAAAAAAAAAAqgIAAGRycy9kb3ducmV2LnhtbFBLBQYAAAAABAAEAPoAAACcAwAAAAA=&#10;">
                      <v:group id="Group 3040" o:spid="_x0000_s1887" style="position:absolute;left:7;top:69;width:29703;height:22169" coordorigin="382,69" coordsize="29693,22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FWC8QAAADdAAAADwAAAGRycy9kb3ducmV2LnhtbERPy2rCQBTdF/yH4Qru&#10;6iSmLRIdRUItXYRCVRB3l8w1CWbuhMw0j7/vLApdHs57ux9NI3rqXG1ZQbyMQBAXVtdcKricj89r&#10;EM4ja2wsk4KJHOx3s6ctptoO/E39yZcihLBLUUHlfZtK6YqKDLqlbYkDd7edQR9gV0rd4RDCTSNX&#10;UfQmDdYcGipsKauoeJx+jIKPAYdDEr/3+eOeTbfz69c1j0mpxXw8bEB4Gv2/+M/9qRUk0UvYH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EFWC8QAAADdAAAA&#10;DwAAAAAAAAAAAAAAAACqAgAAZHJzL2Rvd25yZXYueG1sUEsFBgAAAAAEAAQA+gAAAJsDAAAAAA==&#10;">
                        <v:shape id="Picture 3041" o:spid="_x0000_s1888" type="#_x0000_t75" style="position:absolute;left:382;top:69;width:29693;height:22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5SZXHAAAA3QAAAA8AAABkcnMvZG93bnJldi54bWxEj09rAjEUxO8Fv0N4gpdSs/YfuhplKShe&#10;etCWgrfH5pld3LysSdzdfvumUOhxmJnfMKvNYBvRkQ+1YwWzaQaCuHS6ZqPg82P7MAcRIrLGxjEp&#10;+KYAm/XoboW5dj0fqDtGIxKEQ44KqhjbXMpQVmQxTF1LnLyz8xZjkt5I7bFPcNvIxyx7lRZrTgsV&#10;tvRWUXk53qyCk2kX/a4z99fiPVz3X74o5Uuh1GQ8FEsQkYb4H/5r77WCp+x5Br9v0hOQ6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j5SZXHAAAA3QAAAA8AAAAAAAAAAAAA&#10;AAAAnwIAAGRycy9kb3ducmV2LnhtbFBLBQYAAAAABAAEAPcAAACTAwAAAAA=&#10;" stroked="t" strokecolor="black [3213]">
                          <v:imagedata r:id="rId209" o:title=""/>
                          <v:path arrowok="t"/>
                        </v:shape>
                        <v:shape id="Text Box 99" o:spid="_x0000_s1889" type="#_x0000_t202" style="position:absolute;left:448;top:20216;width:5485;height:1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8LzsUA&#10;AADdAAAADwAAAGRycy9kb3ducmV2LnhtbESPzYvCMBTE7wv+D+EJe1nWdFVEukbxEzy4Bz/w/Gie&#10;bbF5KUm09b83grDHYWZ+w0xmranEnZwvLSv46SUgiDOrS84VnI6b7zEIH5A1VpZJwYM8zKadjwmm&#10;2ja8p/sh5CJC2KeooAihTqX0WUEGfc/WxNG7WGcwROlyqR02EW4q2U+SkTRYclwosKZlQdn1cDMK&#10;Rit3a/a8/Fqd1jv8q/P+efE4K/XZbee/IAK14T/8bm+1gkEyHMLrTXwCcvo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jwvOxQAAAN0AAAAPAAAAAAAAAAAAAAAAAJgCAABkcnMv&#10;ZG93bnJldi54bWxQSwUGAAAAAAQABAD1AAAAigMAAAAA&#10;" stroked="f">
                          <v:textbox inset="0,0,0,0">
                            <w:txbxContent>
                              <w:p w:rsidR="00161FC4" w:rsidRDefault="00161FC4" w:rsidP="00C91CB8">
                                <w:pPr>
                                  <w:pStyle w:val="Fig"/>
                                  <w:jc w:val="center"/>
                                </w:pPr>
                                <w:r>
                                  <w:t>Fig. 3-23</w:t>
                                </w:r>
                              </w:p>
                            </w:txbxContent>
                          </v:textbox>
                        </v:shape>
                      </v:group>
                      <v:line id="Line 2403" o:spid="_x0000_s1890" style="position:absolute;flip:y;visibility:visible;mso-wrap-style:square" from="14305,9501" to="15867,11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WTE8YAAADdAAAADwAAAGRycy9kb3ducmV2LnhtbESP0WrCQBRE3wX/YbmCL1I3tiomdRUr&#10;SPsmpn7AJXubjWbvxuwa07/vFgp9HGbmDLPe9rYWHbW+cqxgNk1AEBdOV1wqOH8enlYgfEDWWDsm&#10;Bd/kYbsZDtaYaffgE3V5KEWEsM9QgQmhyaT0hSGLfuoa4uh9udZiiLItpW7xEeG2ls9JspQWK44L&#10;BhvaGyqu+d0q6NL3XTo3k2NY5LcmPS3N5SjflBqP+t0riEB9+A//tT+0gpdkvoDfN/EJy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VkxPGAAAA3QAAAA8AAAAAAAAA&#10;AAAAAAAAoQIAAGRycy9kb3ducmV2LnhtbFBLBQYAAAAABAAEAPkAAACUAwAAAAA=&#10;" strokecolor="yellow" strokeweight="1.25pt">
                        <v:stroke endarrow="block"/>
                      </v:line>
                      <v:roundrect id="AutoShape 1878" o:spid="_x0000_s1891" style="position:absolute;left:13219;top:11437;width:2172;height:20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O+csUA&#10;AADdAAAADwAAAGRycy9kb3ducmV2LnhtbESPQWvCQBSE70L/w/IK3nRjFZXoKtKieGxUhNxesq9J&#10;2uzbkF1N/PfdQsHjMDPfMOttb2pxp9ZVlhVMxhEI4tzqigsFl/N+tAThPLLG2jIpeJCD7eZlsMZY&#10;244Tup98IQKEXYwKSu+bWEqXl2TQjW1DHLwv2xr0QbaF1C12AW5q+RZFc2mw4rBQYkPvJeU/p5tR&#10;kBzSD5PumsV3+pl02YSyxVVmSg1f+90KhKfeP8P/7aNWMI1mc/h7E5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M75yxQAAAN0AAAAPAAAAAAAAAAAAAAAAAJgCAABkcnMv&#10;ZG93bnJldi54bWxQSwUGAAAAAAQABAD1AAAAigMAAAAA&#10;" strokecolor="red" strokeweight="1.25pt">
                        <v:textbox inset="1.44pt,1.44pt,1.44pt,1.44pt">
                          <w:txbxContent>
                            <w:p w:rsidR="00161FC4" w:rsidRPr="00E74760" w:rsidRDefault="00161FC4" w:rsidP="00C91CB8">
                              <w:pPr>
                                <w:jc w:val="center"/>
                                <w:rPr>
                                  <w:color w:val="FF0000"/>
                                  <w:sz w:val="18"/>
                                  <w:szCs w:val="18"/>
                                  <w:lang w:val="en-CA"/>
                                </w:rPr>
                              </w:pPr>
                              <w:r>
                                <w:rPr>
                                  <w:color w:val="FF0000"/>
                                  <w:sz w:val="18"/>
                                  <w:szCs w:val="18"/>
                                  <w:lang w:val="en-CA"/>
                                </w:rPr>
                                <w:t>57</w:t>
                              </w:r>
                            </w:p>
                          </w:txbxContent>
                        </v:textbox>
                      </v:roundrect>
                    </v:group>
                    <v:line id="Line 2403" o:spid="_x0000_s1892" style="position:absolute;visibility:visible;mso-wrap-style:square" from="9165,7193" to="9880,8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DEfMYAAADdAAAADwAAAGRycy9kb3ducmV2LnhtbESPQWvCQBSE7wX/w/KE3upGDVVSVxFF&#10;yEWpWpDeHtnXJJp9G7NbE/+9Wyh4HGbmG2a26EwlbtS40rKC4SACQZxZXXKu4Ou4eZuCcB5ZY2WZ&#10;FNzJwWLee5lhom3Le7odfC4ChF2CCgrv60RKlxVk0A1sTRy8H9sY9EE2udQNtgFuKjmKondpsOSw&#10;UGBNq4Kyy+HXKLimbRePV9Ptt00nazrHp3T3eVLqtd8tP0B46vwz/N9OtYJxFE/g7014An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cgxHzGAAAA3QAAAA8AAAAAAAAA&#10;AAAAAAAAoQIAAGRycy9kb3ducmV2LnhtbFBLBQYAAAAABAAEAPkAAACUAwAAAAA=&#10;" strokecolor="yellow" strokeweight="1.25pt">
                      <v:stroke endarrow="block"/>
                    </v:line>
                    <v:roundrect id="AutoShape 1878" o:spid="_x0000_s1893" style="position:absolute;left:8078;top:5182;width:2174;height:201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CPm8IA&#10;AADdAAAADwAAAGRycy9kb3ducmV2LnhtbERPy2rCQBTdF/yH4Qrd1YkPqkRHEcXSpbEiZHeTuSbR&#10;zJ2QmZr4986i0OXhvFeb3tTiQa2rLCsYjyIQxLnVFRcKzj+HjwUI55E11pZJwZMcbNaDtxXG2nac&#10;0OPkCxFC2MWooPS+iaV0eUkG3cg2xIG72tagD7AtpG6xC+GmlpMo+pQGKw4NJTa0Kym/n36NguQr&#10;3Zt028xv6THpsjFl84vMlHof9tslCE+9/xf/ub+1gmk0C3PDm/AE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I+bwgAAAN0AAAAPAAAAAAAAAAAAAAAAAJgCAABkcnMvZG93&#10;bnJldi54bWxQSwUGAAAAAAQABAD1AAAAhwMAAAAA&#10;" strokecolor="red" strokeweight="1.25pt">
                      <v:textbox inset="1.44pt,1.44pt,1.44pt,1.44pt">
                        <w:txbxContent>
                          <w:p w:rsidR="00161FC4" w:rsidRPr="00E74760" w:rsidRDefault="00161FC4" w:rsidP="00C91CB8">
                            <w:pPr>
                              <w:jc w:val="center"/>
                              <w:rPr>
                                <w:color w:val="FF0000"/>
                                <w:sz w:val="18"/>
                                <w:szCs w:val="18"/>
                                <w:lang w:val="en-CA"/>
                              </w:rPr>
                            </w:pPr>
                            <w:r>
                              <w:rPr>
                                <w:color w:val="FF0000"/>
                                <w:sz w:val="18"/>
                                <w:szCs w:val="18"/>
                                <w:lang w:val="en-CA"/>
                              </w:rPr>
                              <w:t>56</w:t>
                            </w:r>
                          </w:p>
                        </w:txbxContent>
                      </v:textbox>
                    </v:roundrect>
                  </v:group>
                  <v:line id="Line 2403" o:spid="_x0000_s1894" style="position:absolute;flip:x;visibility:visible;mso-wrap-style:square" from="21248,6800" to="23163,83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umVsMAAADdAAAADwAAAGRycy9kb3ducmV2LnhtbERPS27CMBDdI3EHayp1g4pD+ahJ4yCo&#10;hMoOEXqAUTyN08bjELshvX29qMTy6f3z7WhbMVDvG8cKFvMEBHHldMO1go/L4ekFhA/IGlvHpOCX&#10;PGyL6STHTLsbn2koQy1iCPsMFZgQukxKXxmy6OeuI47cp+sthgj7WuoebzHctvI5STbSYsOxwWBH&#10;b4aq7/LHKhjS9126MrNTWJfXLj1vzNdJ7pV6fBh3ryACjeEu/ncftYJlso7745v4BGT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L7plbDAAAA3QAAAA8AAAAAAAAAAAAA&#10;AAAAoQIAAGRycy9kb3ducmV2LnhtbFBLBQYAAAAABAAEAPkAAACRAwAAAAA=&#10;" strokecolor="yellow" strokeweight="1.25pt">
                    <v:stroke endarrow="block"/>
                  </v:line>
                  <v:roundrect id="AutoShape 1878" o:spid="_x0000_s1895" style="position:absolute;left:23163;top:5794;width:2171;height:20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Ow28UA&#10;AADdAAAADwAAAGRycy9kb3ducmV2LnhtbESPQWvCQBSE70L/w/IK3nSTSqtEV5GWlh4bFSG3l+wz&#10;iWbfhuzWxH/vFgoeh5n5hlltBtOIK3WutqwgnkYgiAuray4VHPafkwUI55E1NpZJwY0cbNZPoxUm&#10;2vac0nXnSxEg7BJUUHnfJlK6oiKDbmpb4uCdbGfQB9mVUnfYB7hp5EsUvUmDNYeFClt6r6i47H6N&#10;gvQr+zDZtp2fs5+0z2PK50eZKzV+HrZLEJ4G/wj/t7+1gln0GsPfm/AE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A7DbxQAAAN0AAAAPAAAAAAAAAAAAAAAAAJgCAABkcnMv&#10;ZG93bnJldi54bWxQSwUGAAAAAAQABAD1AAAAigMAAAAA&#10;" strokecolor="red" strokeweight="1.25pt">
                    <v:textbox inset="1.44pt,1.44pt,1.44pt,1.44pt">
                      <w:txbxContent>
                        <w:p w:rsidR="00161FC4" w:rsidRPr="00E74760" w:rsidRDefault="00161FC4" w:rsidP="00C91CB8">
                          <w:pPr>
                            <w:jc w:val="center"/>
                            <w:rPr>
                              <w:color w:val="FF0000"/>
                              <w:sz w:val="18"/>
                              <w:szCs w:val="18"/>
                              <w:lang w:val="en-CA"/>
                            </w:rPr>
                          </w:pPr>
                          <w:r>
                            <w:rPr>
                              <w:color w:val="FF0000"/>
                              <w:sz w:val="18"/>
                              <w:szCs w:val="18"/>
                              <w:lang w:val="en-CA"/>
                            </w:rPr>
                            <w:t>58</w:t>
                          </w:r>
                        </w:p>
                      </w:txbxContent>
                    </v:textbox>
                  </v:roundrect>
                </v:group>
                <v:line id="Line 2403" o:spid="_x0000_s1896" style="position:absolute;flip:y;visibility:visible;mso-wrap-style:square" from="26421,13668" to="27144,15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6FTcMAAADdAAAADwAAAGRycy9kb3ducmV2LnhtbERP3WrCMBS+F3yHcAbeyEx0U9bOKDoY&#10;7k6se4BDc9Z0a05qk9Xu7ZcLwcuP73+9HVwjeupC7VnDfKZAEJfe1Fxp+Dy/P76ACBHZYOOZNPxR&#10;gO1mPFpjbvyVT9QXsRIphEOOGmyMbS5lKC05DDPfEifuy3cOY4JdJU2H1xTuGrlQaiUd1pwaLLb0&#10;Zqn8KX6dhj477LJnOz3GZXFps9PKfh/lXuvJw7B7BRFpiHfxzf1hNDwpleamN+kJyM0/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8+hU3DAAAA3QAAAA8AAAAAAAAAAAAA&#10;AAAAoQIAAGRycy9kb3ducmV2LnhtbFBLBQYAAAAABAAEAPkAAACRAwAAAAA=&#10;" strokecolor="yellow" strokeweight="1.25pt">
                  <v:stroke endarrow="block"/>
                </v:line>
                <v:roundrect id="AutoShape 1878" o:spid="_x0000_s1897" style="position:absolute;left:25334;top:15573;width:2174;height:201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WsgMIA&#10;AADdAAAADwAAAGRycy9kb3ducmV2LnhtbERPTWvCQBC9C/0PyxS8mU0saEldRSoWj0ZLIbdJdpqk&#10;zc6G7Griv3cPgsfH+15tRtOKK/WusawgiWIQxKXVDVcKvs/72TsI55E1tpZJwY0cbNYvkxWm2g6c&#10;0fXkKxFC2KWooPa+S6V0ZU0GXWQ74sD92t6gD7CvpO5xCOGmlfM4XkiDDYeGGjv6rKn8P12Mguwr&#10;35l82y3/8mM2FAkVyx9ZKDV9HbcfIDyN/il+uA9awVuchP3hTXgCcn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JayAwgAAAN0AAAAPAAAAAAAAAAAAAAAAAJgCAABkcnMvZG93&#10;bnJldi54bWxQSwUGAAAAAAQABAD1AAAAhwMAAAAA&#10;" strokecolor="red" strokeweight="1.25pt">
                  <v:textbox inset="1.44pt,1.44pt,1.44pt,1.44pt">
                    <w:txbxContent>
                      <w:p w:rsidR="00161FC4" w:rsidRPr="00E74760" w:rsidRDefault="00161FC4" w:rsidP="00C91CB8">
                        <w:pPr>
                          <w:jc w:val="center"/>
                          <w:rPr>
                            <w:color w:val="FF0000"/>
                            <w:sz w:val="18"/>
                            <w:szCs w:val="18"/>
                            <w:lang w:val="en-CA"/>
                          </w:rPr>
                        </w:pPr>
                        <w:r>
                          <w:rPr>
                            <w:color w:val="FF0000"/>
                            <w:sz w:val="18"/>
                            <w:szCs w:val="18"/>
                            <w:lang w:val="en-CA"/>
                          </w:rPr>
                          <w:t>59</w:t>
                        </w:r>
                      </w:p>
                    </w:txbxContent>
                  </v:textbox>
                </v:roundrect>
                <w10:anchorlock/>
              </v:group>
            </w:pict>
          </mc:Fallback>
        </mc:AlternateContent>
      </w:r>
      <w:r w:rsidR="00555002" w:rsidRPr="00555002">
        <w:t xml:space="preserve">Wrap </w:t>
      </w:r>
      <w:r w:rsidR="00555002">
        <w:t xml:space="preserve">the </w:t>
      </w:r>
      <w:r w:rsidR="00555002" w:rsidRPr="00555002">
        <w:t xml:space="preserve">in-line connector and splice joint with a piece of foam tape, then secure </w:t>
      </w:r>
      <w:r w:rsidR="007738CF" w:rsidRPr="007738CF">
        <w:t xml:space="preserve">the branch to </w:t>
      </w:r>
      <w:r w:rsidR="007738CF">
        <w:t>the r</w:t>
      </w:r>
      <w:r w:rsidR="007738CF" w:rsidRPr="007738CF">
        <w:t xml:space="preserve">ear </w:t>
      </w:r>
      <w:r w:rsidR="007738CF">
        <w:t>c</w:t>
      </w:r>
      <w:r w:rsidR="007738CF" w:rsidRPr="007738CF">
        <w:t xml:space="preserve">ombination </w:t>
      </w:r>
      <w:r w:rsidR="007738CF">
        <w:t>lamp a</w:t>
      </w:r>
      <w:r w:rsidR="007738CF" w:rsidRPr="007738CF">
        <w:t>ss</w:t>
      </w:r>
      <w:r w:rsidR="007738CF">
        <w:t>embl</w:t>
      </w:r>
      <w:r w:rsidR="007738CF" w:rsidRPr="007738CF">
        <w:t>y RH</w:t>
      </w:r>
      <w:r w:rsidR="00555002" w:rsidRPr="00555002">
        <w:t xml:space="preserve"> </w:t>
      </w:r>
      <w:r w:rsidR="00555002">
        <w:t>(</w:t>
      </w:r>
      <w:r w:rsidR="00555002" w:rsidRPr="00555002">
        <w:t>Fig</w:t>
      </w:r>
      <w:r w:rsidR="00555002">
        <w:t>.</w:t>
      </w:r>
      <w:r w:rsidR="00555002" w:rsidRPr="00555002">
        <w:t xml:space="preserve"> </w:t>
      </w:r>
      <w:r w:rsidR="007738CF">
        <w:t>3</w:t>
      </w:r>
      <w:r w:rsidR="00555002" w:rsidRPr="00555002">
        <w:t>-2</w:t>
      </w:r>
      <w:r w:rsidR="007738CF">
        <w:t>3</w:t>
      </w:r>
      <w:r w:rsidR="00555002">
        <w:t>).</w:t>
      </w:r>
    </w:p>
    <w:p w:rsidR="00B81499" w:rsidRDefault="00B81499" w:rsidP="00B81499">
      <w:pPr>
        <w:pStyle w:val="ProcLevel2"/>
      </w:pPr>
      <w:r w:rsidRPr="009F232C">
        <w:t>Cut the excess o</w:t>
      </w:r>
      <w:r>
        <w:t>f</w:t>
      </w:r>
      <w:r w:rsidRPr="009F232C">
        <w:t>f</w:t>
      </w:r>
      <w:r>
        <w:t xml:space="preserve"> the</w:t>
      </w:r>
      <w:r w:rsidRPr="009F232C">
        <w:t xml:space="preserve"> wire ties </w:t>
      </w:r>
      <w:r>
        <w:t xml:space="preserve">used in the </w:t>
      </w:r>
      <w:r w:rsidRPr="00B81499">
        <w:t>vehicle interior</w:t>
      </w:r>
      <w:r>
        <w:t>.</w:t>
      </w:r>
    </w:p>
    <w:p w:rsidR="00F067A5" w:rsidRDefault="00F067A5" w:rsidP="00F067A5">
      <w:pPr>
        <w:pStyle w:val="ProcLevel2"/>
        <w:numPr>
          <w:ilvl w:val="0"/>
          <w:numId w:val="0"/>
        </w:numPr>
        <w:ind w:left="360"/>
      </w:pPr>
    </w:p>
    <w:p w:rsidR="00F067A5" w:rsidRDefault="00F067A5" w:rsidP="00F067A5">
      <w:pPr>
        <w:pStyle w:val="Heading5"/>
      </w:pPr>
      <w:r>
        <w:t>Install the Trailer Sub-Wire Harness.</w:t>
      </w:r>
    </w:p>
    <w:p w:rsidR="008957BE" w:rsidRPr="008957BE" w:rsidRDefault="008957BE" w:rsidP="00B81499">
      <w:pPr>
        <w:pStyle w:val="ProcLevel2"/>
        <w:numPr>
          <w:ilvl w:val="0"/>
          <w:numId w:val="0"/>
        </w:numPr>
        <w:ind w:left="360"/>
      </w:pPr>
      <w:r>
        <w:rPr>
          <w:noProof/>
        </w:rPr>
        <w:drawing>
          <wp:anchor distT="0" distB="0" distL="114300" distR="114300" simplePos="0" relativeHeight="251606528" behindDoc="0" locked="1" layoutInCell="1" allowOverlap="1" wp14:anchorId="00A12066" wp14:editId="40648FA5">
            <wp:simplePos x="0" y="0"/>
            <wp:positionH relativeFrom="column">
              <wp:posOffset>-18415</wp:posOffset>
            </wp:positionH>
            <wp:positionV relativeFrom="paragraph">
              <wp:posOffset>-54610</wp:posOffset>
            </wp:positionV>
            <wp:extent cx="231318" cy="237744"/>
            <wp:effectExtent l="0" t="0" r="0" b="0"/>
            <wp:wrapNone/>
            <wp:docPr id="141" name="Picture 141" descr="stop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top_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31318" cy="23774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 xml:space="preserve">NOTE: </w:t>
      </w:r>
      <w:r w:rsidRPr="008957BE">
        <w:t xml:space="preserve">Install </w:t>
      </w:r>
      <w:r>
        <w:t>the tow</w:t>
      </w:r>
      <w:r w:rsidRPr="008957BE">
        <w:t xml:space="preserve"> </w:t>
      </w:r>
      <w:r>
        <w:t>h</w:t>
      </w:r>
      <w:r w:rsidRPr="008957BE">
        <w:t xml:space="preserve">itch before proceeding with next steps (PLEASE REFER TO </w:t>
      </w:r>
      <w:r>
        <w:t>THE TOW</w:t>
      </w:r>
      <w:r w:rsidRPr="008957BE">
        <w:t xml:space="preserve"> HITCH INSTALLATION INSTRUCTIONS). </w:t>
      </w:r>
      <w:r>
        <w:t xml:space="preserve"> </w:t>
      </w:r>
      <w:r w:rsidRPr="008957BE">
        <w:t>Do not reinstall</w:t>
      </w:r>
      <w:r>
        <w:t xml:space="preserve"> the</w:t>
      </w:r>
      <w:r w:rsidRPr="008957BE">
        <w:t xml:space="preserve"> rear bumper fascia until completing the </w:t>
      </w:r>
      <w:r>
        <w:t>t</w:t>
      </w:r>
      <w:r w:rsidRPr="008957BE">
        <w:t xml:space="preserve">railer </w:t>
      </w:r>
      <w:r>
        <w:t>sub-w</w:t>
      </w:r>
      <w:r w:rsidRPr="008957BE">
        <w:t xml:space="preserve">ire </w:t>
      </w:r>
      <w:r>
        <w:t>h</w:t>
      </w:r>
      <w:r w:rsidRPr="008957BE">
        <w:t>arness installation.</w:t>
      </w:r>
    </w:p>
    <w:p w:rsidR="00F067A5" w:rsidRDefault="00AD09AD" w:rsidP="00B81499">
      <w:pPr>
        <w:pStyle w:val="ProcLevel2"/>
      </w:pPr>
      <w:r>
        <w:rPr>
          <w:noProof/>
        </w:rPr>
        <mc:AlternateContent>
          <mc:Choice Requires="wpg">
            <w:drawing>
              <wp:anchor distT="0" distB="0" distL="114300" distR="114300" simplePos="0" relativeHeight="251901440" behindDoc="0" locked="1" layoutInCell="1" allowOverlap="1">
                <wp:simplePos x="0" y="0"/>
                <wp:positionH relativeFrom="column">
                  <wp:posOffset>-3246120</wp:posOffset>
                </wp:positionH>
                <wp:positionV relativeFrom="paragraph">
                  <wp:posOffset>2540</wp:posOffset>
                </wp:positionV>
                <wp:extent cx="2971800" cy="2231136"/>
                <wp:effectExtent l="19050" t="19050" r="19050" b="17145"/>
                <wp:wrapNone/>
                <wp:docPr id="2385" name="Group 2385"/>
                <wp:cNvGraphicFramePr/>
                <a:graphic xmlns:a="http://schemas.openxmlformats.org/drawingml/2006/main">
                  <a:graphicData uri="http://schemas.microsoft.com/office/word/2010/wordprocessingGroup">
                    <wpg:wgp>
                      <wpg:cNvGrpSpPr/>
                      <wpg:grpSpPr>
                        <a:xfrm>
                          <a:off x="0" y="0"/>
                          <a:ext cx="2971800" cy="2231136"/>
                          <a:chOff x="180275" y="158589"/>
                          <a:chExt cx="2970865" cy="2229389"/>
                        </a:xfrm>
                      </wpg:grpSpPr>
                      <wpg:grpSp>
                        <wpg:cNvPr id="2386" name="Group 2386"/>
                        <wpg:cNvGrpSpPr/>
                        <wpg:grpSpPr>
                          <a:xfrm>
                            <a:off x="180275" y="158589"/>
                            <a:ext cx="2970865" cy="2229389"/>
                            <a:chOff x="180201" y="158917"/>
                            <a:chExt cx="2969608" cy="2233997"/>
                          </a:xfrm>
                        </wpg:grpSpPr>
                        <pic:pic xmlns:pic="http://schemas.openxmlformats.org/drawingml/2006/picture">
                          <pic:nvPicPr>
                            <pic:cNvPr id="2387" name="Picture 2387"/>
                            <pic:cNvPicPr>
                              <a:picLocks noChangeAspect="1"/>
                            </pic:cNvPicPr>
                          </pic:nvPicPr>
                          <pic:blipFill>
                            <a:blip r:embed="rId210" cstate="print">
                              <a:extLst>
                                <a:ext uri="{28A0092B-C50C-407E-A947-70E740481C1C}">
                                  <a14:useLocalDpi xmlns:a14="http://schemas.microsoft.com/office/drawing/2010/main" val="0"/>
                                </a:ext>
                              </a:extLst>
                            </a:blip>
                            <a:stretch>
                              <a:fillRect/>
                            </a:stretch>
                          </pic:blipFill>
                          <pic:spPr bwMode="auto">
                            <a:xfrm>
                              <a:off x="180201" y="158917"/>
                              <a:ext cx="2969608" cy="2233997"/>
                            </a:xfrm>
                            <a:prstGeom prst="rect">
                              <a:avLst/>
                            </a:prstGeom>
                            <a:ln>
                              <a:solidFill>
                                <a:schemeClr val="tx1"/>
                              </a:solidFill>
                            </a:ln>
                            <a:extLst>
                              <a:ext uri="{53640926-AAD7-44D8-BBD7-CCE9431645EC}">
                                <a14:shadowObscured xmlns:a14="http://schemas.microsoft.com/office/drawing/2010/main"/>
                              </a:ext>
                            </a:extLst>
                          </pic:spPr>
                        </pic:pic>
                        <wps:wsp>
                          <wps:cNvPr id="2388" name="Text Box 99"/>
                          <wps:cNvSpPr txBox="1">
                            <a:spLocks noChangeArrowheads="1"/>
                          </wps:cNvSpPr>
                          <wps:spPr bwMode="auto">
                            <a:xfrm>
                              <a:off x="186140" y="2202535"/>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8A00BA">
                                <w:pPr>
                                  <w:pStyle w:val="Fig"/>
                                  <w:jc w:val="center"/>
                                </w:pPr>
                                <w:r>
                                  <w:t>Fig. 4-1</w:t>
                                </w:r>
                              </w:p>
                            </w:txbxContent>
                          </wps:txbx>
                          <wps:bodyPr rot="0" vert="horz" wrap="square" lIns="0" tIns="0" rIns="0" bIns="0" anchor="t" anchorCtr="0" upright="1">
                            <a:noAutofit/>
                          </wps:bodyPr>
                        </wps:wsp>
                      </wpg:grpSp>
                      <wpg:grpSp>
                        <wpg:cNvPr id="2389" name="Group 109"/>
                        <wpg:cNvGrpSpPr>
                          <a:grpSpLocks/>
                        </wpg:cNvGrpSpPr>
                        <wpg:grpSpPr bwMode="auto">
                          <a:xfrm>
                            <a:off x="195515" y="163304"/>
                            <a:ext cx="1989455" cy="254635"/>
                            <a:chOff x="44" y="907"/>
                            <a:chExt cx="3133" cy="401"/>
                          </a:xfrm>
                        </wpg:grpSpPr>
                        <wps:wsp>
                          <wps:cNvPr id="2390" name="Rectangle 110"/>
                          <wps:cNvSpPr>
                            <a:spLocks noChangeArrowheads="1"/>
                          </wps:cNvSpPr>
                          <wps:spPr bwMode="auto">
                            <a:xfrm>
                              <a:off x="466" y="907"/>
                              <a:ext cx="2711"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8A00BA">
                                <w:pPr>
                                  <w:rPr>
                                    <w:sz w:val="18"/>
                                  </w:rPr>
                                </w:pPr>
                                <w:r>
                                  <w:rPr>
                                    <w:sz w:val="18"/>
                                  </w:rPr>
                                  <w:t>10mm socket &amp; Phillips screwdriver</w:t>
                                </w:r>
                              </w:p>
                            </w:txbxContent>
                          </wps:txbx>
                          <wps:bodyPr rot="0" vert="horz" wrap="square" lIns="0" tIns="0" rIns="0" bIns="0" anchor="t" anchorCtr="0" upright="1">
                            <a:spAutoFit/>
                          </wps:bodyPr>
                        </wps:wsp>
                        <pic:pic xmlns:pic="http://schemas.openxmlformats.org/drawingml/2006/picture">
                          <pic:nvPicPr>
                            <pic:cNvPr id="2391"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4" y="918"/>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V relativeFrom="margin">
                  <wp14:pctHeight>0</wp14:pctHeight>
                </wp14:sizeRelV>
              </wp:anchor>
            </w:drawing>
          </mc:Choice>
          <mc:Fallback>
            <w:pict>
              <v:group id="Group 2385" o:spid="_x0000_s1899" style="position:absolute;left:0;text-align:left;margin-left:-255.6pt;margin-top:.2pt;width:234pt;height:175.7pt;z-index:251901440;mso-position-horizontal-relative:text;mso-position-vertical-relative:text;mso-height-relative:margin" coordorigin="1802,1585" coordsize="29708,222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">
                <v:group id="Group 2386" o:spid="_x0000_s1900" style="position:absolute;left:1802;top:1585;width:29709;height:22294" coordorigin="1802,1589" coordsize="29696,223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jS7vFAAAA3QAA&#10;AA8AAAAAAAAAAAAAAAAAqgIAAGRycy9kb3ducmV2LnhtbFBLBQYAAAAABAAEAPoAAACcAwAAAAA=&#10;">
                  <v:shape id="Picture 2387" o:spid="_x0000_s1901" type="#_x0000_t75" style="position:absolute;left:1802;top:1589;width:29696;height:22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oR07GAAAA3QAAAA8AAABkcnMvZG93bnJldi54bWxEj9FqwkAURN8L/sNyhb6UutGApmk2Ii1C&#10;KRiqzQdcstckmL0bsqtJ/75bEPo4zMwZJttOphM3GlxrWcFyEYEgrqxuuVZQfu+fExDOI2vsLJOC&#10;H3KwzWcPGabajnyk28nXIkDYpaig8b5PpXRVQwbdwvbEwTvbwaAPcqilHnAMcNPJVRStpcGWw0KD&#10;Pb01VF1OV6PgpVzHZv/VHWxcvsuxKK6F/HxS6nE+7V5BeJr8f/je/tAKVnGygb834QnI/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WhHTsYAAADdAAAADwAAAAAAAAAAAAAA&#10;AACfAgAAZHJzL2Rvd25yZXYueG1sUEsFBgAAAAAEAAQA9wAAAJIDAAAAAA==&#10;" stroked="t" strokecolor="black [3213]">
                    <v:imagedata r:id="rId211" o:title=""/>
                    <v:path arrowok="t"/>
                  </v:shape>
                  <v:shape id="Text Box 99" o:spid="_x0000_s1902" type="#_x0000_t202" style="position:absolute;left:1861;top:22025;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UhlMMA&#10;AADdAAAADwAAAGRycy9kb3ducmV2LnhtbERPu2rDMBTdC/kHcQNZSiPHBWPcKKF5QYd2iBsyX6xb&#10;29S6MpIS238fDYWOh/Neb0fTiTs531pWsFomIIgrq1uuFVy+Ty85CB+QNXaWScFEHrab2dMaC20H&#10;PtO9DLWIIewLVNCE0BdS+qohg35pe+LI/VhnMEToaqkdDjHcdDJNkkwabDk2NNjTvqHqt7wZBdnB&#10;3YYz758Pl+MnfvV1et1NV6UW8/H9DUSgMfyL/9wfWkH6mse58U18An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UhlMMAAADdAAAADwAAAAAAAAAAAAAAAACYAgAAZHJzL2Rv&#10;d25yZXYueG1sUEsFBgAAAAAEAAQA9QAAAIgDAAAAAA==&#10;" stroked="f">
                    <v:textbox inset="0,0,0,0">
                      <w:txbxContent>
                        <w:p w:rsidR="00161FC4" w:rsidRDefault="00161FC4" w:rsidP="008A00BA">
                          <w:pPr>
                            <w:pStyle w:val="Fig"/>
                            <w:jc w:val="center"/>
                          </w:pPr>
                          <w:r>
                            <w:t>Fig. 4-1</w:t>
                          </w:r>
                        </w:p>
                      </w:txbxContent>
                    </v:textbox>
                  </v:shape>
                </v:group>
                <v:group id="Group 109" o:spid="_x0000_s1903" style="position:absolute;left:1955;top:1633;width:19894;height:2546" coordorigin="44,907" coordsize="3133,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zfycYAAADdAAAADwAAAGRycy9kb3ducmV2LnhtbESPT4vCMBTE78J+h/AW&#10;9qZpFcWtRhFxlz2I4B9YvD2aZ1tsXkoT2/rtjSB4HGbmN8x82ZlSNFS7wrKCeBCBIE6tLjhTcDr+&#10;9KcgnEfWWFomBXdysFx89OaYaNvynpqDz0SAsEtQQe59lUjp0pwMuoGtiIN3sbVBH2SdSV1jG+Cm&#10;lMMomkiDBYeFHCta55ReDzej4LfFdjWKN832elnfz8fx7n8bk1Jfn91qBsJT59/hV/tPKxiOpt/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PN/JxgAAAN0A&#10;AAAPAAAAAAAAAAAAAAAAAKoCAABkcnMvZG93bnJldi54bWxQSwUGAAAAAAQABAD6AAAAnQMAAAAA&#10;">
                  <v:rect id="Rectangle 110" o:spid="_x0000_s1904" style="position:absolute;left:466;top:907;width:2711;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xaZMMA&#10;AADdAAAADwAAAGRycy9kb3ducmV2LnhtbERPTWvCQBC9F/wPywi91U0jtW3qKhIQighV0/Y8ZKdJ&#10;anY2ZKca/333IHh8vO/5cnCtOlEfGs8GHicJKOLS24YrA5/F+uEFVBBki61nMnChAMvF6G6OmfVn&#10;3tPpIJWKIRwyNFCLdJnWoazJYZj4jjhyP753KBH2lbY9nmO4a3WaJDPtsOHYUGNHeU3l8fDnDHx8&#10;74rN7jnfSJKWkn/xLz1tC2Pux8PqDZTQIDfx1f1uDaTT17g/volPQ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xaZMMAAADdAAAADwAAAAAAAAAAAAAAAACYAgAAZHJzL2Rv&#10;d25yZXYueG1sUEsFBgAAAAAEAAQA9QAAAIgDAAAAAA==&#10;" stroked="f" strokeweight=".25pt">
                    <v:textbox style="mso-fit-shape-to-text:t" inset="0,0,0,0">
                      <w:txbxContent>
                        <w:p w:rsidR="00161FC4" w:rsidRDefault="00161FC4" w:rsidP="008A00BA">
                          <w:pPr>
                            <w:rPr>
                              <w:sz w:val="18"/>
                            </w:rPr>
                          </w:pPr>
                          <w:r>
                            <w:rPr>
                              <w:sz w:val="18"/>
                            </w:rPr>
                            <w:t>10mm socket &amp; Phillips screwdriver</w:t>
                          </w:r>
                        </w:p>
                      </w:txbxContent>
                    </v:textbox>
                  </v:rect>
                  <v:shape id="Picture 111" o:spid="_x0000_s1905" type="#_x0000_t75" alt="tool" style="position:absolute;left:44;top:918;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CTh3FAAAA3QAAAA8AAABkcnMvZG93bnJldi54bWxEj0FrwkAUhO8F/8PyhN7qJtpIja4iQkCE&#10;UtR6f2Zfk9Ts27C7jem/7xYKPQ4z8w2z2gymFT0531hWkE4SEMSl1Q1XCt7PxdMLCB+QNbaWScE3&#10;edisRw8rzLW985H6U6hEhLDPUUEdQpdL6cuaDPqJ7Yij92GdwRClq6R2eI9w08ppksylwYbjQo0d&#10;7Woqb6cvo6C/XWn2lmaZKw7Pn2UmL6+BCqUex8N2CSLQEP7Df+29VjCdLVL4fROf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wk4dxQAAAN0AAAAPAAAAAAAAAAAAAAAA&#10;AJ8CAABkcnMvZG93bnJldi54bWxQSwUGAAAAAAQABAD3AAAAkQMAAAAA&#10;">
                    <v:imagedata r:id="rId28" o:title="tool"/>
                  </v:shape>
                </v:group>
                <w10:anchorlock/>
              </v:group>
            </w:pict>
          </mc:Fallback>
        </mc:AlternateContent>
      </w:r>
      <w:r w:rsidR="008957BE">
        <w:t>Use</w:t>
      </w:r>
      <w:r w:rsidR="008957BE" w:rsidRPr="008957BE">
        <w:t xml:space="preserve"> </w:t>
      </w:r>
      <w:r w:rsidR="008957BE">
        <w:t>two</w:t>
      </w:r>
      <w:r w:rsidR="008957BE" w:rsidRPr="008957BE">
        <w:t xml:space="preserve"> sets of provid</w:t>
      </w:r>
      <w:r w:rsidR="008957BE">
        <w:t>ed screws and nuts/washers to a</w:t>
      </w:r>
      <w:r w:rsidR="008957BE" w:rsidRPr="008957BE">
        <w:t xml:space="preserve">ttach </w:t>
      </w:r>
      <w:r w:rsidR="008957BE">
        <w:t xml:space="preserve">the </w:t>
      </w:r>
      <w:r w:rsidR="008957BE" w:rsidRPr="008957BE">
        <w:t>L-</w:t>
      </w:r>
      <w:r w:rsidR="008957BE">
        <w:t>s</w:t>
      </w:r>
      <w:r w:rsidR="008957BE" w:rsidRPr="008957BE">
        <w:t>hape</w:t>
      </w:r>
      <w:r w:rsidR="008957BE">
        <w:t>d</w:t>
      </w:r>
      <w:r w:rsidR="008957BE" w:rsidRPr="008957BE">
        <w:t xml:space="preserve"> bracket for the trailer connector into </w:t>
      </w:r>
      <w:r w:rsidR="008957BE">
        <w:t>the hitch bracket</w:t>
      </w:r>
      <w:r w:rsidR="008957BE" w:rsidRPr="008957BE">
        <w:t xml:space="preserve"> </w:t>
      </w:r>
      <w:r w:rsidR="008957BE">
        <w:t>(Fig.</w:t>
      </w:r>
      <w:r w:rsidR="008957BE" w:rsidRPr="008957BE">
        <w:t xml:space="preserve"> 4-1</w:t>
      </w:r>
      <w:r w:rsidR="008957BE">
        <w:t>)</w:t>
      </w:r>
      <w:r w:rsidR="00F067A5">
        <w:t>.</w:t>
      </w:r>
    </w:p>
    <w:p w:rsidR="00AD09AD" w:rsidRDefault="00AD09AD" w:rsidP="00B81499">
      <w:pPr>
        <w:spacing w:after="120" w:line="300" w:lineRule="auto"/>
      </w:pPr>
      <w:r>
        <w:br w:type="page"/>
      </w:r>
    </w:p>
    <w:p w:rsidR="00AD09AD" w:rsidRDefault="00AD09AD" w:rsidP="00BD1865">
      <w:pPr>
        <w:pStyle w:val="ProcLevel2"/>
        <w:numPr>
          <w:ilvl w:val="0"/>
          <w:numId w:val="0"/>
        </w:numPr>
        <w:ind w:left="360"/>
      </w:pPr>
    </w:p>
    <w:p w:rsidR="008957BE" w:rsidRDefault="00AD09AD" w:rsidP="00BD1865">
      <w:pPr>
        <w:pStyle w:val="ProcLevel2"/>
      </w:pPr>
      <w:r>
        <w:rPr>
          <w:noProof/>
        </w:rPr>
        <mc:AlternateContent>
          <mc:Choice Requires="wpg">
            <w:drawing>
              <wp:anchor distT="0" distB="0" distL="114300" distR="114300" simplePos="0" relativeHeight="251903488" behindDoc="0" locked="1" layoutInCell="1" allowOverlap="1" wp14:anchorId="1FBD0BBC" wp14:editId="3277F8A0">
                <wp:simplePos x="0" y="0"/>
                <wp:positionH relativeFrom="column">
                  <wp:posOffset>-3246120</wp:posOffset>
                </wp:positionH>
                <wp:positionV relativeFrom="paragraph">
                  <wp:posOffset>0</wp:posOffset>
                </wp:positionV>
                <wp:extent cx="2971800" cy="2231136"/>
                <wp:effectExtent l="19050" t="19050" r="19050" b="17145"/>
                <wp:wrapNone/>
                <wp:docPr id="2393" name="Group 2393"/>
                <wp:cNvGraphicFramePr/>
                <a:graphic xmlns:a="http://schemas.openxmlformats.org/drawingml/2006/main">
                  <a:graphicData uri="http://schemas.microsoft.com/office/word/2010/wordprocessingGroup">
                    <wpg:wgp>
                      <wpg:cNvGrpSpPr/>
                      <wpg:grpSpPr>
                        <a:xfrm>
                          <a:off x="0" y="0"/>
                          <a:ext cx="2969555" cy="2226178"/>
                          <a:chOff x="1517133" y="1179559"/>
                          <a:chExt cx="2970775" cy="2104914"/>
                        </a:xfrm>
                      </wpg:grpSpPr>
                      <pic:pic xmlns:pic="http://schemas.openxmlformats.org/drawingml/2006/picture">
                        <pic:nvPicPr>
                          <pic:cNvPr id="2394" name="Picture 2394"/>
                          <pic:cNvPicPr>
                            <a:picLocks noChangeAspect="1"/>
                          </pic:cNvPicPr>
                        </pic:nvPicPr>
                        <pic:blipFill>
                          <a:blip r:embed="rId212" cstate="print">
                            <a:extLst>
                              <a:ext uri="{28A0092B-C50C-407E-A947-70E740481C1C}">
                                <a14:useLocalDpi xmlns:a14="http://schemas.microsoft.com/office/drawing/2010/main" val="0"/>
                              </a:ext>
                            </a:extLst>
                          </a:blip>
                          <a:stretch>
                            <a:fillRect/>
                          </a:stretch>
                        </pic:blipFill>
                        <pic:spPr bwMode="auto">
                          <a:xfrm>
                            <a:off x="1517133" y="1179559"/>
                            <a:ext cx="2970775" cy="2104914"/>
                          </a:xfrm>
                          <a:prstGeom prst="rect">
                            <a:avLst/>
                          </a:prstGeom>
                          <a:ln>
                            <a:solidFill>
                              <a:schemeClr val="tx1"/>
                            </a:solidFill>
                          </a:ln>
                          <a:extLst>
                            <a:ext uri="{53640926-AAD7-44D8-BBD7-CCE9431645EC}">
                              <a14:shadowObscured xmlns:a14="http://schemas.microsoft.com/office/drawing/2010/main"/>
                            </a:ext>
                          </a:extLst>
                        </pic:spPr>
                      </pic:pic>
                      <wps:wsp>
                        <wps:cNvPr id="2395" name="Text Box 99"/>
                        <wps:cNvSpPr txBox="1">
                          <a:spLocks noChangeArrowheads="1"/>
                        </wps:cNvSpPr>
                        <wps:spPr bwMode="auto">
                          <a:xfrm>
                            <a:off x="1523899" y="3094583"/>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AD09AD">
                              <w:pPr>
                                <w:pStyle w:val="Fig"/>
                                <w:jc w:val="center"/>
                              </w:pPr>
                              <w:r>
                                <w:t>Fig. 4-2</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FBD0BBC" id="Group 2393" o:spid="_x0000_s1906" style="position:absolute;left:0;text-align:left;margin-left:-255.6pt;margin-top:0;width:234pt;height:175.7pt;z-index:251903488;mso-position-horizontal-relative:text;mso-position-vertical-relative:text;mso-width-relative:margin;mso-height-relative:margin" coordorigin="15171,11795" coordsize="29707,21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">
                <v:shape id="Picture 2394" o:spid="_x0000_s1907" type="#_x0000_t75" style="position:absolute;left:15171;top:11795;width:29708;height:21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xAqXFAAAA3QAAAA8AAABkcnMvZG93bnJldi54bWxEj0FrAjEUhO+C/yE8oTfNam3R1ShroVDo&#10;qbbq9bF53cRuXpZNurv++6ZQ6HGYmW+Y7X5wteioDdazgvksA0Fcem25UvDx/jxdgQgRWWPtmRTc&#10;KMB+Nx5tMde+5zfqjrESCcIhRwUmxiaXMpSGHIaZb4iT9+lbhzHJtpK6xT7BXS0XWfYoHVpOCwYb&#10;ejJUfh2/nYL+YvUDnk6FJdNdz9fXSh5WhVJ3k6HYgIg0xP/wX/tFK1jcr5fw+yY9Abn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8QKlxQAAAN0AAAAPAAAAAAAAAAAAAAAA&#10;AJ8CAABkcnMvZG93bnJldi54bWxQSwUGAAAAAAQABAD3AAAAkQMAAAAA&#10;" stroked="t" strokecolor="black [3213]">
                  <v:imagedata r:id="rId213" o:title=""/>
                  <v:path arrowok="t"/>
                </v:shape>
                <v:shape id="Text Box 99" o:spid="_x0000_s1908" type="#_x0000_t202" style="position:absolute;left:15238;top:30945;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0Y18cA&#10;AADdAAAADwAAAGRycy9kb3ducmV2LnhtbESPzWvCQBTE74L/w/IKvUjdmKLU1FX8aMGDHvzA8yP7&#10;moRm34bd1cT/vlsQPA4z8xtmtuhMLW7kfGVZwWiYgCDOra64UHA+fb99gPABWWNtmRTcycNi3u/N&#10;MNO25QPdjqEQEcI+QwVlCE0mpc9LMuiHtiGO3o91BkOUrpDaYRvhppZpkkykwYrjQokNrUvKf49X&#10;o2Cycdf2wOvB5vy1w31TpJfV/aLU60u3/AQRqAvP8KO91QrS9+kY/t/EJ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dGNfHAAAA3QAAAA8AAAAAAAAAAAAAAAAAmAIAAGRy&#10;cy9kb3ducmV2LnhtbFBLBQYAAAAABAAEAPUAAACMAwAAAAA=&#10;" stroked="f">
                  <v:textbox inset="0,0,0,0">
                    <w:txbxContent>
                      <w:p w:rsidR="00161FC4" w:rsidRDefault="00161FC4" w:rsidP="00AD09AD">
                        <w:pPr>
                          <w:pStyle w:val="Fig"/>
                          <w:jc w:val="center"/>
                        </w:pPr>
                        <w:r>
                          <w:t>Fig. 4-2</w:t>
                        </w:r>
                      </w:p>
                    </w:txbxContent>
                  </v:textbox>
                </v:shape>
                <w10:anchorlock/>
              </v:group>
            </w:pict>
          </mc:Fallback>
        </mc:AlternateContent>
      </w:r>
      <w:r w:rsidR="00B81499" w:rsidRPr="008957BE">
        <w:t xml:space="preserve">Pass the </w:t>
      </w:r>
      <w:r w:rsidR="00B81499">
        <w:t>t</w:t>
      </w:r>
      <w:r w:rsidR="00B81499" w:rsidRPr="008957BE">
        <w:t xml:space="preserve">railer </w:t>
      </w:r>
      <w:r w:rsidR="00B81499">
        <w:t>s</w:t>
      </w:r>
      <w:r w:rsidR="00B81499" w:rsidRPr="008957BE">
        <w:t>ub-</w:t>
      </w:r>
      <w:r w:rsidR="00B81499">
        <w:t>w</w:t>
      </w:r>
      <w:r w:rsidR="00B81499" w:rsidRPr="008957BE">
        <w:t xml:space="preserve">ire </w:t>
      </w:r>
      <w:r w:rsidR="00B81499">
        <w:t>h</w:t>
      </w:r>
      <w:r w:rsidR="00B81499" w:rsidRPr="008957BE">
        <w:t>arness inside the vehicle wire harness for</w:t>
      </w:r>
      <w:r w:rsidR="00B81499">
        <w:t xml:space="preserve"> the</w:t>
      </w:r>
      <w:r w:rsidR="00B81499" w:rsidRPr="008957BE">
        <w:t xml:space="preserve"> blind spot </w:t>
      </w:r>
      <w:r w:rsidR="00B81499">
        <w:t xml:space="preserve">monitoring </w:t>
      </w:r>
      <w:r w:rsidR="00B81499" w:rsidRPr="008957BE">
        <w:t>system LH</w:t>
      </w:r>
      <w:r w:rsidR="00B81499">
        <w:t xml:space="preserve"> (if equipped) (Fig. 4-2).  For vehicles without the blind spot monitoring system, route the harness in the same manner</w:t>
      </w:r>
      <w:r w:rsidR="008957BE">
        <w:t>.</w:t>
      </w:r>
    </w:p>
    <w:p w:rsidR="008957BE" w:rsidRDefault="008957BE" w:rsidP="00BD1865">
      <w:pPr>
        <w:pStyle w:val="ProcLevel2"/>
      </w:pPr>
      <w:r w:rsidRPr="008957BE">
        <w:t xml:space="preserve">Route </w:t>
      </w:r>
      <w:r>
        <w:t>the t</w:t>
      </w:r>
      <w:r w:rsidRPr="008957BE">
        <w:t xml:space="preserve">railer </w:t>
      </w:r>
      <w:r>
        <w:t>sub-wi</w:t>
      </w:r>
      <w:r w:rsidRPr="008957BE">
        <w:t xml:space="preserve">re </w:t>
      </w:r>
      <w:r>
        <w:t>h</w:t>
      </w:r>
      <w:r w:rsidRPr="008957BE">
        <w:t xml:space="preserve">arness along the top of </w:t>
      </w:r>
      <w:r>
        <w:t xml:space="preserve">the </w:t>
      </w:r>
      <w:r w:rsidRPr="008957BE">
        <w:t xml:space="preserve">hitch crossbar towards </w:t>
      </w:r>
      <w:r>
        <w:t xml:space="preserve">the </w:t>
      </w:r>
      <w:r w:rsidRPr="008957BE">
        <w:t>passenger</w:t>
      </w:r>
      <w:r>
        <w:t xml:space="preserve"> side.</w:t>
      </w:r>
    </w:p>
    <w:p w:rsidR="00AD09AD" w:rsidRDefault="00AD09AD" w:rsidP="00325259">
      <w:pPr>
        <w:pStyle w:val="ProcLevel2"/>
        <w:numPr>
          <w:ilvl w:val="0"/>
          <w:numId w:val="0"/>
        </w:numPr>
        <w:ind w:left="360"/>
      </w:pPr>
    </w:p>
    <w:p w:rsidR="006C4ACA" w:rsidRDefault="00325259" w:rsidP="00B81499">
      <w:pPr>
        <w:pStyle w:val="ProcLevel2"/>
      </w:pPr>
      <w:r>
        <w:rPr>
          <w:noProof/>
        </w:rPr>
        <mc:AlternateContent>
          <mc:Choice Requires="wpg">
            <w:drawing>
              <wp:anchor distT="0" distB="0" distL="114300" distR="114300" simplePos="0" relativeHeight="252170752" behindDoc="0" locked="1" layoutInCell="1" allowOverlap="1" wp14:anchorId="1BADD5D2" wp14:editId="76F08DA9">
                <wp:simplePos x="0" y="0"/>
                <wp:positionH relativeFrom="column">
                  <wp:posOffset>-3248025</wp:posOffset>
                </wp:positionH>
                <wp:positionV relativeFrom="paragraph">
                  <wp:posOffset>2302510</wp:posOffset>
                </wp:positionV>
                <wp:extent cx="2971800" cy="2230755"/>
                <wp:effectExtent l="19050" t="19050" r="19050" b="17145"/>
                <wp:wrapNone/>
                <wp:docPr id="1633" name="Group 1633"/>
                <wp:cNvGraphicFramePr/>
                <a:graphic xmlns:a="http://schemas.openxmlformats.org/drawingml/2006/main">
                  <a:graphicData uri="http://schemas.microsoft.com/office/word/2010/wordprocessingGroup">
                    <wpg:wgp>
                      <wpg:cNvGrpSpPr/>
                      <wpg:grpSpPr>
                        <a:xfrm>
                          <a:off x="0" y="0"/>
                          <a:ext cx="2971800" cy="2230755"/>
                          <a:chOff x="0" y="0"/>
                          <a:chExt cx="2971800" cy="2231390"/>
                        </a:xfrm>
                      </wpg:grpSpPr>
                      <wpg:grpSp>
                        <wpg:cNvPr id="3085" name="Group 3085"/>
                        <wpg:cNvGrpSpPr/>
                        <wpg:grpSpPr>
                          <a:xfrm>
                            <a:off x="0" y="0"/>
                            <a:ext cx="2971800" cy="2231390"/>
                            <a:chOff x="-16" y="0"/>
                            <a:chExt cx="2971800" cy="2226801"/>
                          </a:xfrm>
                        </wpg:grpSpPr>
                        <wpg:grpSp>
                          <wpg:cNvPr id="3076" name="Group 3076"/>
                          <wpg:cNvGrpSpPr/>
                          <wpg:grpSpPr>
                            <a:xfrm>
                              <a:off x="-16" y="0"/>
                              <a:ext cx="2971800" cy="2226801"/>
                              <a:chOff x="-16" y="157303"/>
                              <a:chExt cx="2971165" cy="2225053"/>
                            </a:xfrm>
                          </wpg:grpSpPr>
                          <wpg:grpSp>
                            <wpg:cNvPr id="3077" name="Group 3077"/>
                            <wpg:cNvGrpSpPr/>
                            <wpg:grpSpPr>
                              <a:xfrm>
                                <a:off x="-16" y="157303"/>
                                <a:ext cx="2971165" cy="2225053"/>
                                <a:chOff x="78534" y="162573"/>
                                <a:chExt cx="2969346" cy="2215075"/>
                              </a:xfrm>
                            </wpg:grpSpPr>
                            <pic:pic xmlns:pic="http://schemas.openxmlformats.org/drawingml/2006/picture">
                              <pic:nvPicPr>
                                <pic:cNvPr id="3078" name="Picture 3078"/>
                                <pic:cNvPicPr preferRelativeResize="0">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bwMode="auto">
                                <a:xfrm>
                                  <a:off x="78534" y="162573"/>
                                  <a:ext cx="2969346" cy="2215075"/>
                                </a:xfrm>
                                <a:prstGeom prst="rect">
                                  <a:avLst/>
                                </a:prstGeom>
                                <a:ln>
                                  <a:solidFill>
                                    <a:schemeClr val="tx1"/>
                                  </a:solidFill>
                                </a:ln>
                                <a:extLst>
                                  <a:ext uri="{53640926-AAD7-44D8-BBD7-CCE9431645EC}">
                                    <a14:shadowObscured xmlns:a14="http://schemas.microsoft.com/office/drawing/2010/main"/>
                                  </a:ext>
                                </a:extLst>
                              </pic:spPr>
                            </pic:pic>
                            <wps:wsp>
                              <wps:cNvPr id="3079" name="Text Box 99"/>
                              <wps:cNvSpPr txBox="1">
                                <a:spLocks noChangeArrowheads="1"/>
                              </wps:cNvSpPr>
                              <wps:spPr bwMode="auto">
                                <a:xfrm>
                                  <a:off x="86410" y="2171513"/>
                                  <a:ext cx="548415" cy="1946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325259">
                                    <w:pPr>
                                      <w:pStyle w:val="Fig"/>
                                      <w:jc w:val="center"/>
                                    </w:pPr>
                                    <w:r>
                                      <w:t>Fig. 4-4</w:t>
                                    </w:r>
                                  </w:p>
                                </w:txbxContent>
                              </wps:txbx>
                              <wps:bodyPr rot="0" vert="horz" wrap="square" lIns="0" tIns="0" rIns="0" bIns="0" anchor="t" anchorCtr="0" upright="1">
                                <a:noAutofit/>
                              </wps:bodyPr>
                            </wps:wsp>
                          </wpg:grpSp>
                          <wps:wsp>
                            <wps:cNvPr id="3080" name="Line 2403"/>
                            <wps:cNvCnPr>
                              <a:cxnSpLocks noChangeShapeType="1"/>
                              <a:stCxn id="3081" idx="2"/>
                            </wps:cNvCnPr>
                            <wps:spPr bwMode="auto">
                              <a:xfrm>
                                <a:off x="1566356" y="371057"/>
                                <a:ext cx="357267" cy="322879"/>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81" name="Text Box 2455"/>
                            <wps:cNvSpPr txBox="1">
                              <a:spLocks noChangeArrowheads="1"/>
                            </wps:cNvSpPr>
                            <wps:spPr bwMode="auto">
                              <a:xfrm>
                                <a:off x="1113698" y="230514"/>
                                <a:ext cx="905316" cy="140543"/>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C66CB8" w:rsidRDefault="00161FC4" w:rsidP="00325259">
                                  <w:pPr>
                                    <w:jc w:val="center"/>
                                    <w:rPr>
                                      <w:sz w:val="18"/>
                                      <w:szCs w:val="18"/>
                                    </w:rPr>
                                  </w:pPr>
                                  <w:r w:rsidRPr="00C66CB8">
                                    <w:rPr>
                                      <w:sz w:val="18"/>
                                      <w:szCs w:val="18"/>
                                      <w:lang w:val="en-CA"/>
                                    </w:rPr>
                                    <w:t>Push mount clip</w:t>
                                  </w:r>
                                </w:p>
                              </w:txbxContent>
                            </wps:txbx>
                            <wps:bodyPr rot="0" vert="horz" wrap="square" lIns="0" tIns="0" rIns="0" bIns="0" anchor="t" anchorCtr="0" upright="1">
                              <a:spAutoFit/>
                            </wps:bodyPr>
                          </wps:wsp>
                        </wpg:grpSp>
                        <wps:wsp>
                          <wps:cNvPr id="3082" name="Line 2403"/>
                          <wps:cNvCnPr>
                            <a:cxnSpLocks noChangeShapeType="1"/>
                            <a:stCxn id="3081" idx="2"/>
                          </wps:cNvCnPr>
                          <wps:spPr bwMode="auto">
                            <a:xfrm flipH="1">
                              <a:off x="1070552" y="213922"/>
                              <a:ext cx="496139" cy="304122"/>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83" name="Line 2403"/>
                          <wps:cNvCnPr>
                            <a:cxnSpLocks noChangeShapeType="1"/>
                            <a:stCxn id="3081" idx="2"/>
                          </wps:cNvCnPr>
                          <wps:spPr bwMode="auto">
                            <a:xfrm flipH="1">
                              <a:off x="257159" y="213922"/>
                              <a:ext cx="1309532" cy="394424"/>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84" name="Line 2403"/>
                          <wps:cNvCnPr>
                            <a:cxnSpLocks noChangeShapeType="1"/>
                            <a:stCxn id="3081" idx="2"/>
                          </wps:cNvCnPr>
                          <wps:spPr bwMode="auto">
                            <a:xfrm>
                              <a:off x="1566691" y="213922"/>
                              <a:ext cx="1133631" cy="323133"/>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3039" name="Group 3039"/>
                        <wpg:cNvGrpSpPr/>
                        <wpg:grpSpPr>
                          <a:xfrm>
                            <a:off x="9525" y="557212"/>
                            <a:ext cx="2869982" cy="1033145"/>
                            <a:chOff x="0" y="0"/>
                            <a:chExt cx="3002558" cy="1081087"/>
                          </a:xfrm>
                        </wpg:grpSpPr>
                        <wps:wsp>
                          <wps:cNvPr id="3026" name="Freeform 3026"/>
                          <wps:cNvSpPr/>
                          <wps:spPr>
                            <a:xfrm>
                              <a:off x="0" y="0"/>
                              <a:ext cx="2984500" cy="153816"/>
                            </a:xfrm>
                            <a:custGeom>
                              <a:avLst/>
                              <a:gdLst>
                                <a:gd name="connsiteX0" fmla="*/ 0 w 2984500"/>
                                <a:gd name="connsiteY0" fmla="*/ 153816 h 153816"/>
                                <a:gd name="connsiteX1" fmla="*/ 469900 w 2984500"/>
                                <a:gd name="connsiteY1" fmla="*/ 45866 h 153816"/>
                                <a:gd name="connsiteX2" fmla="*/ 1098550 w 2984500"/>
                                <a:gd name="connsiteY2" fmla="*/ 7766 h 153816"/>
                                <a:gd name="connsiteX3" fmla="*/ 1657350 w 2984500"/>
                                <a:gd name="connsiteY3" fmla="*/ 14116 h 153816"/>
                                <a:gd name="connsiteX4" fmla="*/ 2349500 w 2984500"/>
                                <a:gd name="connsiteY4" fmla="*/ 14116 h 153816"/>
                                <a:gd name="connsiteX5" fmla="*/ 2825750 w 2984500"/>
                                <a:gd name="connsiteY5" fmla="*/ 1416 h 153816"/>
                                <a:gd name="connsiteX6" fmla="*/ 2984500 w 2984500"/>
                                <a:gd name="connsiteY6" fmla="*/ 52216 h 153816"/>
                                <a:gd name="connsiteX7" fmla="*/ 2984500 w 2984500"/>
                                <a:gd name="connsiteY7" fmla="*/ 52216 h 1538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984500" h="153816">
                                  <a:moveTo>
                                    <a:pt x="0" y="153816"/>
                                  </a:moveTo>
                                  <a:cubicBezTo>
                                    <a:pt x="143404" y="112012"/>
                                    <a:pt x="286808" y="70208"/>
                                    <a:pt x="469900" y="45866"/>
                                  </a:cubicBezTo>
                                  <a:cubicBezTo>
                                    <a:pt x="652992" y="21524"/>
                                    <a:pt x="900642" y="13058"/>
                                    <a:pt x="1098550" y="7766"/>
                                  </a:cubicBezTo>
                                  <a:cubicBezTo>
                                    <a:pt x="1296458" y="2474"/>
                                    <a:pt x="1657350" y="14116"/>
                                    <a:pt x="1657350" y="14116"/>
                                  </a:cubicBezTo>
                                  <a:lnTo>
                                    <a:pt x="2349500" y="14116"/>
                                  </a:lnTo>
                                  <a:cubicBezTo>
                                    <a:pt x="2544233" y="11999"/>
                                    <a:pt x="2719917" y="-4934"/>
                                    <a:pt x="2825750" y="1416"/>
                                  </a:cubicBezTo>
                                  <a:cubicBezTo>
                                    <a:pt x="2931583" y="7766"/>
                                    <a:pt x="2984500" y="52216"/>
                                    <a:pt x="2984500" y="52216"/>
                                  </a:cubicBezTo>
                                  <a:lnTo>
                                    <a:pt x="2984500" y="52216"/>
                                  </a:lnTo>
                                </a:path>
                              </a:pathLst>
                            </a:cu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8" name="Freeform 3038"/>
                          <wps:cNvSpPr/>
                          <wps:spPr>
                            <a:xfrm>
                              <a:off x="2438400" y="566737"/>
                              <a:ext cx="127107" cy="514350"/>
                            </a:xfrm>
                            <a:custGeom>
                              <a:avLst/>
                              <a:gdLst>
                                <a:gd name="connsiteX0" fmla="*/ 57257 w 127107"/>
                                <a:gd name="connsiteY0" fmla="*/ 514350 h 514350"/>
                                <a:gd name="connsiteX1" fmla="*/ 107 w 127107"/>
                                <a:gd name="connsiteY1" fmla="*/ 304800 h 514350"/>
                                <a:gd name="connsiteX2" fmla="*/ 69957 w 127107"/>
                                <a:gd name="connsiteY2" fmla="*/ 50800 h 514350"/>
                                <a:gd name="connsiteX3" fmla="*/ 127107 w 127107"/>
                                <a:gd name="connsiteY3" fmla="*/ 0 h 514350"/>
                              </a:gdLst>
                              <a:ahLst/>
                              <a:cxnLst>
                                <a:cxn ang="0">
                                  <a:pos x="connsiteX0" y="connsiteY0"/>
                                </a:cxn>
                                <a:cxn ang="0">
                                  <a:pos x="connsiteX1" y="connsiteY1"/>
                                </a:cxn>
                                <a:cxn ang="0">
                                  <a:pos x="connsiteX2" y="connsiteY2"/>
                                </a:cxn>
                                <a:cxn ang="0">
                                  <a:pos x="connsiteX3" y="connsiteY3"/>
                                </a:cxn>
                              </a:cxnLst>
                              <a:rect l="l" t="t" r="r" b="b"/>
                              <a:pathLst>
                                <a:path w="127107" h="514350">
                                  <a:moveTo>
                                    <a:pt x="57257" y="514350"/>
                                  </a:moveTo>
                                  <a:cubicBezTo>
                                    <a:pt x="27623" y="448204"/>
                                    <a:pt x="-2010" y="382058"/>
                                    <a:pt x="107" y="304800"/>
                                  </a:cubicBezTo>
                                  <a:cubicBezTo>
                                    <a:pt x="2224" y="227542"/>
                                    <a:pt x="48790" y="101600"/>
                                    <a:pt x="69957" y="50800"/>
                                  </a:cubicBezTo>
                                  <a:cubicBezTo>
                                    <a:pt x="91124" y="0"/>
                                    <a:pt x="109115" y="0"/>
                                    <a:pt x="127107" y="0"/>
                                  </a:cubicBezTo>
                                </a:path>
                              </a:pathLst>
                            </a:cu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7" name="Freeform 3027"/>
                          <wps:cNvSpPr/>
                          <wps:spPr>
                            <a:xfrm>
                              <a:off x="2557463" y="38100"/>
                              <a:ext cx="445095" cy="527050"/>
                            </a:xfrm>
                            <a:custGeom>
                              <a:avLst/>
                              <a:gdLst>
                                <a:gd name="connsiteX0" fmla="*/ 0 w 445095"/>
                                <a:gd name="connsiteY0" fmla="*/ 527050 h 527050"/>
                                <a:gd name="connsiteX1" fmla="*/ 196850 w 445095"/>
                                <a:gd name="connsiteY1" fmla="*/ 393700 h 527050"/>
                                <a:gd name="connsiteX2" fmla="*/ 419100 w 445095"/>
                                <a:gd name="connsiteY2" fmla="*/ 139700 h 527050"/>
                                <a:gd name="connsiteX3" fmla="*/ 431800 w 445095"/>
                                <a:gd name="connsiteY3" fmla="*/ 0 h 527050"/>
                              </a:gdLst>
                              <a:ahLst/>
                              <a:cxnLst>
                                <a:cxn ang="0">
                                  <a:pos x="connsiteX0" y="connsiteY0"/>
                                </a:cxn>
                                <a:cxn ang="0">
                                  <a:pos x="connsiteX1" y="connsiteY1"/>
                                </a:cxn>
                                <a:cxn ang="0">
                                  <a:pos x="connsiteX2" y="connsiteY2"/>
                                </a:cxn>
                                <a:cxn ang="0">
                                  <a:pos x="connsiteX3" y="connsiteY3"/>
                                </a:cxn>
                              </a:cxnLst>
                              <a:rect l="l" t="t" r="r" b="b"/>
                              <a:pathLst>
                                <a:path w="445095" h="527050">
                                  <a:moveTo>
                                    <a:pt x="0" y="527050"/>
                                  </a:moveTo>
                                  <a:cubicBezTo>
                                    <a:pt x="63500" y="492654"/>
                                    <a:pt x="127000" y="458258"/>
                                    <a:pt x="196850" y="393700"/>
                                  </a:cubicBezTo>
                                  <a:cubicBezTo>
                                    <a:pt x="266700" y="329142"/>
                                    <a:pt x="379942" y="205317"/>
                                    <a:pt x="419100" y="139700"/>
                                  </a:cubicBezTo>
                                  <a:cubicBezTo>
                                    <a:pt x="458258" y="74083"/>
                                    <a:pt x="445029" y="37041"/>
                                    <a:pt x="431800" y="0"/>
                                  </a:cubicBezTo>
                                </a:path>
                              </a:pathLst>
                            </a:custGeom>
                            <a:noFill/>
                            <a:ln>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1BADD5D2" id="Group 1633" o:spid="_x0000_s1909" style="position:absolute;left:0;text-align:left;margin-left:-255.75pt;margin-top:181.3pt;width:234pt;height:175.65pt;z-index:252170752;mso-position-horizontal-relative:text;mso-position-vertical-relative:text;mso-height-relative:margin" coordsize="29718,223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">
                <v:group id="Group 3085" o:spid="_x0000_s1910" style="position:absolute;width:29718;height:22313" coordorigin="" coordsize="29718,22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OPTwnFAAAA3QAA&#10;AA8AAAAAAAAAAAAAAAAAqgIAAGRycy9kb3ducmV2LnhtbFBLBQYAAAAABAAEAPoAAACcAwAAAAA=&#10;">
                  <v:group id="Group 3076" o:spid="_x0000_s1911" style="position:absolute;width:29717;height:22268" coordorigin=",1573" coordsize="29711,222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ihWcUAAADdAAAADwAAAGRycy9kb3ducmV2LnhtbESPQYvCMBSE78L+h/CE&#10;vWnaFXWpRhFxlz2IoC6It0fzbIvNS2liW/+9EQSPw8x8w8yXnSlFQ7UrLCuIhxEI4tTqgjMF/8ef&#10;wTcI55E1lpZJwZ0cLBcfvTkm2ra8p+bgMxEg7BJUkHtfJVK6NCeDbmgr4uBdbG3QB1lnUtfYBrgp&#10;5VcUTaTBgsNCjhWtc0qvh5tR8NtiuxrFm2Z7vazv5+N4d9rGpNRnv1vNQHjq/Dv8av9pBaNoOoH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IoVnFAAAA3QAA&#10;AA8AAAAAAAAAAAAAAAAAqgIAAGRycy9kb3ducmV2LnhtbFBLBQYAAAAABAAEAPoAAACcAwAAAAA=&#10;">
                    <v:group id="Group 3077" o:spid="_x0000_s1912" style="position:absolute;top:1573;width:29711;height:22250" coordorigin="785,1625" coordsize="29693,22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QEwscAAADdAAAADwAAAGRycy9kb3ducmV2LnhtbESPQWvCQBSE7wX/w/IK&#10;3ppNlDaSZhWRKh5CoSqU3h7ZZxLMvg3ZbRL/fbdQ6HGYmW+YfDOZVgzUu8aygiSKQRCXVjdcKbic&#10;908rEM4ja2wtk4I7OdisZw85ZtqO/EHDyVciQNhlqKD2vsukdGVNBl1kO+LgXW1v0AfZV1L3OAa4&#10;aeUijl+kwYbDQo0d7Woqb6dvo+Aw4rhdJm9Dcbvu7l/n5/fPIiGl5o/T9hWEp8n/h//aR61gGa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cQEwscAAADd&#10;AAAADwAAAAAAAAAAAAAAAACqAgAAZHJzL2Rvd25yZXYueG1sUEsFBgAAAAAEAAQA+gAAAJ4DAAAA&#10;AA==&#10;">
                      <v:shape id="Picture 3078" o:spid="_x0000_s1913" type="#_x0000_t75" style="position:absolute;left:785;top:1625;width:29693;height:2215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C8STAAAAA3QAAAA8AAABkcnMvZG93bnJldi54bWxET8uKwjAU3QvzD+EOuNNUhVE6RhFBcOdb&#10;t5fkTltsbkoStfr1k4Xg8nDe03lra3EnHyrHCgb9DASxdqbiQsHxsOpNQISIbLB2TAqeFGA+++pM&#10;MTfuwTu672MhUgiHHBWUMTa5lEGXZDH0XUOcuD/nLcYEfSGNx0cKt7UcZtmPtFhxaiixoWVJ+rq/&#10;WQW+Pl03l+H5ecGzbncjvaDXYKtU97td/IKI1MaP+O1eGwWjbJzmpjfpCcjZ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sLxJMAAAADdAAAADwAAAAAAAAAAAAAAAACfAgAA&#10;ZHJzL2Rvd25yZXYueG1sUEsFBgAAAAAEAAQA9wAAAIwDAAAAAA==&#10;" stroked="t" strokecolor="black [3213]">
                        <v:imagedata r:id="rId215" o:title=""/>
                        <v:path arrowok="t"/>
                      </v:shape>
                      <v:shape id="Text Box 99" o:spid="_x0000_s1914" type="#_x0000_t202" style="position:absolute;left:864;top:21715;width:5484;height:1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Ju7cYA&#10;AADdAAAADwAAAGRycy9kb3ducmV2LnhtbESPQWvCQBSE70L/w/IKXorZ1IKt0VWqtuBBD2rw/Mi+&#10;JqHZt2F3NfHfd4WCx2FmvmHmy9404krO15YVvCYpCOLC6ppLBfnpe/QBwgdkjY1lUnAjD8vF02CO&#10;mbYdH+h6DKWIEPYZKqhCaDMpfVGRQZ/Yljh6P9YZDFG6UmqHXYSbRo7TdCIN1hwXKmxpXVHxe7wY&#10;BZONu3QHXr9s8q8d7ttyfF7dzkoNn/vPGYhAfXiE/9tbreAtfZ/C/U18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Ju7cYAAADdAAAADwAAAAAAAAAAAAAAAACYAgAAZHJz&#10;L2Rvd25yZXYueG1sUEsFBgAAAAAEAAQA9QAAAIsDAAAAAA==&#10;" stroked="f">
                        <v:textbox inset="0,0,0,0">
                          <w:txbxContent>
                            <w:p w:rsidR="00161FC4" w:rsidRDefault="00161FC4" w:rsidP="00325259">
                              <w:pPr>
                                <w:pStyle w:val="Fig"/>
                                <w:jc w:val="center"/>
                              </w:pPr>
                              <w:r>
                                <w:t>Fig. 4-4</w:t>
                              </w:r>
                            </w:p>
                          </w:txbxContent>
                        </v:textbox>
                      </v:shape>
                    </v:group>
                    <v:line id="Line 2403" o:spid="_x0000_s1915" style="position:absolute;visibility:visible;mso-wrap-style:square" from="15663,3710" to="19236,6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3DmksQAAADdAAAADwAAAGRycy9kb3ducmV2LnhtbERPTWvCQBC9F/oflil4q5uqaIiuUhQh&#10;F0VjQXobsmOSNjsbs6uJ/949FHp8vO/Fqje1uFPrKssKPoYRCOLc6ooLBV+n7XsMwnlkjbVlUvAg&#10;B6vl68sCE207PtI984UIIewSVFB63yRSurwkg25oG+LAXWxr0AfYFlK32IVwU8tRFE2lwYpDQ4kN&#10;rUvKf7ObUXBNu34yXse7b5vONvQzOaf7w1mpwVv/OQfhqff/4j93qhWMozjsD2/CE5D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cOaSxAAAAN0AAAAPAAAAAAAAAAAA&#10;AAAAAKECAABkcnMvZG93bnJldi54bWxQSwUGAAAAAAQABAD5AAAAkgMAAAAA&#10;" strokecolor="yellow" strokeweight="1.25pt">
                      <v:stroke endarrow="block"/>
                    </v:line>
                    <v:shape id="Text Box 2455" o:spid="_x0000_s1916" type="#_x0000_t202" style="position:absolute;left:11136;top:2305;width:9054;height:1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1rgscA&#10;AADdAAAADwAAAGRycy9kb3ducmV2LnhtbESPQWsCMRSE70L/Q3gFL1KzVhHZGkWkBfUi3Xrp7bF5&#10;brbdvCxJVtd/bwoFj8PMfMMs171txIV8qB0rmIwzEMSl0zVXCk5fHy8LECEia2wck4IbBVivngZL&#10;zLW78iddiliJBOGQowITY5tLGUpDFsPYtcTJOztvMSbpK6k9XhPcNvI1y+bSYs1pwWBLW0Plb9FZ&#10;BcfZ99GMuvP7YTOb+v2p285/qkKp4XO/eQMRqY+P8H97pxVMs8UE/t6kJy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da4LHAAAA3QAAAA8AAAAAAAAAAAAAAAAAmAIAAGRy&#10;cy9kb3ducmV2LnhtbFBLBQYAAAAABAAEAPUAAACMAwAAAAA=&#10;" stroked="f">
                      <v:textbox style="mso-fit-shape-to-text:t" inset="0,0,0,0">
                        <w:txbxContent>
                          <w:p w:rsidR="00161FC4" w:rsidRPr="00C66CB8" w:rsidRDefault="00161FC4" w:rsidP="00325259">
                            <w:pPr>
                              <w:jc w:val="center"/>
                              <w:rPr>
                                <w:sz w:val="18"/>
                                <w:szCs w:val="18"/>
                              </w:rPr>
                            </w:pPr>
                            <w:r w:rsidRPr="00C66CB8">
                              <w:rPr>
                                <w:sz w:val="18"/>
                                <w:szCs w:val="18"/>
                                <w:lang w:val="en-CA"/>
                              </w:rPr>
                              <w:t>Push mount clip</w:t>
                            </w:r>
                          </w:p>
                        </w:txbxContent>
                      </v:textbox>
                    </v:shape>
                  </v:group>
                  <v:line id="Line 2403" o:spid="_x0000_s1917" style="position:absolute;flip:x;visibility:visible;mso-wrap-style:square" from="10705,2139" to="15666,5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Wx/cYAAADdAAAADwAAAGRycy9kb3ducmV2LnhtbESP0WrCQBRE3wv+w3IFX4putK2Y6CpW&#10;kPZNjH7AJXvNRrN30+wa07/vFgp9HGbmDLPa9LYWHbW+cqxgOklAEBdOV1wqOJ/24wUIH5A11o5J&#10;wTd52KwHTyvMtHvwkbo8lCJC2GeowITQZFL6wpBFP3ENcfQurrUYomxLqVt8RLit5SxJ5tJixXHB&#10;YEM7Q8Utv1sFXfqxTV/N8yG85V9Nepyb60G+KzUa9tsliEB9+A//tT+1gpdkMYPfN/EJyP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MFsf3GAAAA3QAAAA8AAAAAAAAA&#10;AAAAAAAAoQIAAGRycy9kb3ducmV2LnhtbFBLBQYAAAAABAAEAPkAAACUAwAAAAA=&#10;" strokecolor="yellow" strokeweight="1.25pt">
                    <v:stroke endarrow="block"/>
                  </v:line>
                  <v:line id="Line 2403" o:spid="_x0000_s1918" style="position:absolute;flip:x;visibility:visible;mso-wrap-style:square" from="2571,2139" to="15666,6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kUZsYAAADdAAAADwAAAGRycy9kb3ducmV2LnhtbESP0WrCQBRE3wv+w3IFX4pu1FZMdBUr&#10;lPZNjH7AJXvNRrN30+wa07/vFgp9HGbmDLPe9rYWHbW+cqxgOklAEBdOV1wqOJ/ex0sQPiBrrB2T&#10;gm/ysN0MntaYaffgI3V5KEWEsM9QgQmhyaT0hSGLfuIa4uhdXGsxRNmWUrf4iHBby1mSLKTFiuOC&#10;wYb2hopbfrcKuvRjl76Y50N4zb+a9Lgw14N8U2o07HcrEIH68B/+a39qBfNkOYffN/EJy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xJFGbGAAAA3QAAAA8AAAAAAAAA&#10;AAAAAAAAoQIAAGRycy9kb3ducmV2LnhtbFBLBQYAAAAABAAEAPkAAACUAwAAAAA=&#10;" strokecolor="yellow" strokeweight="1.25pt">
                    <v:stroke endarrow="block"/>
                  </v:line>
                  <v:line id="Line 2403" o:spid="_x0000_s1919" style="position:absolute;visibility:visible;mso-wrap-style:square" from="15666,2139" to="27003,5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vgkcYAAADdAAAADwAAAGRycy9kb3ducmV2LnhtbESPQWvCQBSE74L/YXkFb7qphjZEVxFF&#10;yKXSWkG8PbLPJG32bcyuJv33bqHQ4zAz3zCLVW9qcafWVZYVPE8iEMS51RUXCo6fu3ECwnlkjbVl&#10;UvBDDlbL4WCBqbYdf9D94AsRIOxSVFB636RSurwkg25iG+LgXWxr0AfZFlK32AW4qeU0il6kwYrD&#10;QokNbUrKvw83o+CadX082yRvZ5u9bukrPmX795NSo6d+PQfhqff/4b92phXMoiSG3zfhCcjl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xL4JHGAAAA3QAAAA8AAAAAAAAA&#10;AAAAAAAAoQIAAGRycy9kb3ducmV2LnhtbFBLBQYAAAAABAAEAPkAAACUAwAAAAA=&#10;" strokecolor="yellow" strokeweight="1.25pt">
                    <v:stroke endarrow="block"/>
                  </v:line>
                </v:group>
                <v:group id="Group 3039" o:spid="_x0000_s1920" style="position:absolute;left:95;top:5572;width:28700;height:10331" coordsize="30025,10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X2M68YAAADdAAAADwAAAGRycy9kb3ducmV2LnhtbESPT2vCQBTE7wW/w/KE&#10;3uomhhaNriKipQcR/APi7ZF9JsHs25Bdk/jtuwWhx2FmfsPMl72pREuNKy0riEcRCOLM6pJzBefT&#10;9mMCwnlkjZVlUvAkB8vF4G2OqbYdH6g9+lwECLsUFRTe16mULivIoBvZmjh4N9sY9EE2udQNdgFu&#10;KjmOoi9psOSwUGBN64Ky+/FhFHx32K2SeNPu7rf183r63F92MSn1PuxXMxCeev8ffrV/tIIkSqb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fYzrxgAAAN0A&#10;AAAPAAAAAAAAAAAAAAAAAKoCAABkcnMvZG93bnJldi54bWxQSwUGAAAAAAQABAD6AAAAnQMAAAAA&#10;">
                  <v:shape id="Freeform 3026" o:spid="_x0000_s1921" style="position:absolute;width:29845;height:1538;visibility:visible;mso-wrap-style:square;v-text-anchor:middle" coordsize="2984500,153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JvfcQA&#10;AADdAAAADwAAAGRycy9kb3ducmV2LnhtbESPzWrDMBCE74W+g9hCb43shAbjWDYhEEihh+bnARZr&#10;YxtbK0dSYvftq0Khx2FmvmGKajaDeJDznWUF6SIBQVxb3XGj4HLev2UgfEDWOFgmBd/koSqfnwrM&#10;tZ34SI9TaESEsM9RQRvCmEvp65YM+oUdiaN3tc5giNI1UjucItwMcpkka2mw47jQ4ki7lur+dDcK&#10;eju9r7IP0zAd04P7vE0UzJdSry/zdgMi0Bz+w3/tg1awSpZr+H0Tn4As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yb33EAAAA3QAAAA8AAAAAAAAAAAAAAAAAmAIAAGRycy9k&#10;b3ducmV2LnhtbFBLBQYAAAAABAAEAPUAAACJAwAAAAA=&#10;" path="m,153816c143404,112012,286808,70208,469900,45866,652992,21524,900642,13058,1098550,7766v197908,-5292,558800,6350,558800,6350l2349500,14116c2544233,11999,2719917,-4934,2825750,1416v105833,6350,158750,50800,158750,50800l2984500,52216e" filled="f" strokecolor="#ffc000" strokeweight="2pt">
                    <v:path arrowok="t" o:connecttype="custom" o:connectlocs="0,153816;469900,45866;1098550,7766;1657350,14116;2349500,14116;2825750,1416;2984500,52216;2984500,52216" o:connectangles="0,0,0,0,0,0,0,0"/>
                  </v:shape>
                  <v:shape id="Freeform 3038" o:spid="_x0000_s1922" style="position:absolute;left:24384;top:5667;width:1271;height:5143;visibility:visible;mso-wrap-style:square;v-text-anchor:middle" coordsize="127107,514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KOpMAA&#10;AADdAAAADwAAAGRycy9kb3ducmV2LnhtbERPTWsCMRC9F/wPYQRvNVGhlNUoIigerXrocboZN6ub&#10;yZrEdf33zaHQ4+N9L1a9a0RHIdaeNUzGCgRx6U3NlYbzafv+CSImZIONZ9Lwogir5eBtgYXxT/6i&#10;7pgqkUM4FqjBptQWUsbSksM49i1x5i4+OEwZhkqagM8c7ho5VepDOqw5N1hsaWOpvB0fTsM1hvon&#10;ddPD7hovyttu/fi+H7QeDfv1HESiPv2L/9x7o2GmZnlufpOfgF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yKOpMAAAADdAAAADwAAAAAAAAAAAAAAAACYAgAAZHJzL2Rvd25y&#10;ZXYueG1sUEsFBgAAAAAEAAQA9QAAAIUDAAAAAA==&#10;" path="m57257,514350c27623,448204,-2010,382058,107,304800,2224,227542,48790,101600,69957,50800,91124,,109115,,127107,e" filled="f" strokecolor="#ffc000" strokeweight="2pt">
                    <v:path arrowok="t" o:connecttype="custom" o:connectlocs="57257,514350;107,304800;69957,50800;127107,0" o:connectangles="0,0,0,0"/>
                  </v:shape>
                  <v:shape id="Freeform 3027" o:spid="_x0000_s1923" style="position:absolute;left:25574;top:381;width:4451;height:5270;visibility:visible;mso-wrap-style:square;v-text-anchor:middle" coordsize="445095,527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ZkJcYA&#10;AADdAAAADwAAAGRycy9kb3ducmV2LnhtbESPQWsCMRSE74X+h/AK3tysitquRinFqggi2tLz6+a5&#10;2XbzsmxSXf+9EYQeh5n5hpnOW1uJEzW+dKygl6QgiHOnSy4UfH68d59B+ICssXJMCi7kYT57fJhi&#10;pt2Z93Q6hEJECPsMFZgQ6kxKnxuy6BNXE0fv6BqLIcqmkLrBc4TbSvbTdCQtlhwXDNb0Zij/PfxZ&#10;Bd/jxWpZ7l56l83afK2oHm5/eKhU56l9nYAI1Ib/8L291goGaX8MtzfxCc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ZkJcYAAADdAAAADwAAAAAAAAAAAAAAAACYAgAAZHJz&#10;L2Rvd25yZXYueG1sUEsFBgAAAAAEAAQA9QAAAIsDAAAAAA==&#10;" path="m,527050c63500,492654,127000,458258,196850,393700,266700,329142,379942,205317,419100,139700,458258,74083,445029,37041,431800,e" filled="f" strokecolor="#ffc000" strokeweight="2pt">
                    <v:stroke dashstyle="dash"/>
                    <v:path arrowok="t" o:connecttype="custom" o:connectlocs="0,527050;196850,393700;419100,139700;431800,0" o:connectangles="0,0,0,0"/>
                  </v:shape>
                </v:group>
                <w10:anchorlock/>
              </v:group>
            </w:pict>
          </mc:Fallback>
        </mc:AlternateContent>
      </w:r>
      <w:r w:rsidR="00B81499">
        <w:rPr>
          <w:noProof/>
        </w:rPr>
        <mc:AlternateContent>
          <mc:Choice Requires="wpg">
            <w:drawing>
              <wp:anchor distT="0" distB="0" distL="114300" distR="114300" simplePos="0" relativeHeight="252168704" behindDoc="0" locked="1" layoutInCell="1" allowOverlap="1" wp14:anchorId="6B4C30D9" wp14:editId="64FAE24D">
                <wp:simplePos x="0" y="0"/>
                <wp:positionH relativeFrom="column">
                  <wp:posOffset>-3248025</wp:posOffset>
                </wp:positionH>
                <wp:positionV relativeFrom="paragraph">
                  <wp:posOffset>635</wp:posOffset>
                </wp:positionV>
                <wp:extent cx="2971800" cy="2231136"/>
                <wp:effectExtent l="19050" t="19050" r="19050" b="17145"/>
                <wp:wrapNone/>
                <wp:docPr id="3025" name="Group 3025"/>
                <wp:cNvGraphicFramePr/>
                <a:graphic xmlns:a="http://schemas.openxmlformats.org/drawingml/2006/main">
                  <a:graphicData uri="http://schemas.microsoft.com/office/word/2010/wordprocessingGroup">
                    <wpg:wgp>
                      <wpg:cNvGrpSpPr/>
                      <wpg:grpSpPr>
                        <a:xfrm>
                          <a:off x="0" y="0"/>
                          <a:ext cx="2971800" cy="2231136"/>
                          <a:chOff x="0" y="0"/>
                          <a:chExt cx="2970912" cy="2231136"/>
                        </a:xfrm>
                      </wpg:grpSpPr>
                      <wpg:grpSp>
                        <wpg:cNvPr id="2434" name="Group 2434"/>
                        <wpg:cNvGrpSpPr/>
                        <wpg:grpSpPr>
                          <a:xfrm>
                            <a:off x="0" y="0"/>
                            <a:ext cx="2970912" cy="2231136"/>
                            <a:chOff x="2202" y="-1"/>
                            <a:chExt cx="2967392" cy="2227580"/>
                          </a:xfrm>
                        </wpg:grpSpPr>
                        <wpg:grpSp>
                          <wpg:cNvPr id="2521" name="Group 2521"/>
                          <wpg:cNvGrpSpPr/>
                          <wpg:grpSpPr>
                            <a:xfrm>
                              <a:off x="2202" y="-1"/>
                              <a:ext cx="2967392" cy="2227580"/>
                              <a:chOff x="40441" y="9232"/>
                              <a:chExt cx="2964943" cy="2213595"/>
                            </a:xfrm>
                          </wpg:grpSpPr>
                          <pic:pic xmlns:pic="http://schemas.openxmlformats.org/drawingml/2006/picture">
                            <pic:nvPicPr>
                              <pic:cNvPr id="2568" name="Picture 2568"/>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bwMode="auto">
                              <a:xfrm>
                                <a:off x="40441" y="9232"/>
                                <a:ext cx="2964943" cy="2213595"/>
                              </a:xfrm>
                              <a:prstGeom prst="rect">
                                <a:avLst/>
                              </a:prstGeom>
                              <a:ln>
                                <a:solidFill>
                                  <a:schemeClr val="tx1"/>
                                </a:solidFill>
                              </a:ln>
                              <a:extLst>
                                <a:ext uri="{53640926-AAD7-44D8-BBD7-CCE9431645EC}">
                                  <a14:shadowObscured xmlns:a14="http://schemas.microsoft.com/office/drawing/2010/main"/>
                                </a:ext>
                              </a:extLst>
                            </pic:spPr>
                          </pic:pic>
                          <wps:wsp>
                            <wps:cNvPr id="2569" name="Text Box 99"/>
                            <wps:cNvSpPr txBox="1">
                              <a:spLocks noChangeArrowheads="1"/>
                            </wps:cNvSpPr>
                            <wps:spPr bwMode="auto">
                              <a:xfrm>
                                <a:off x="44898" y="2021646"/>
                                <a:ext cx="548415" cy="1946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B81499">
                                  <w:pPr>
                                    <w:pStyle w:val="Fig"/>
                                    <w:jc w:val="center"/>
                                  </w:pPr>
                                  <w:r>
                                    <w:t>Fig. 4-3</w:t>
                                  </w:r>
                                </w:p>
                              </w:txbxContent>
                            </wps:txbx>
                            <wps:bodyPr rot="0" vert="horz" wrap="square" lIns="0" tIns="0" rIns="0" bIns="0" anchor="t" anchorCtr="0" upright="1">
                              <a:noAutofit/>
                            </wps:bodyPr>
                          </wps:wsp>
                        </wpg:grpSp>
                        <wps:wsp>
                          <wps:cNvPr id="2580" name="Line 2403"/>
                          <wps:cNvCnPr>
                            <a:cxnSpLocks noChangeShapeType="1"/>
                            <a:stCxn id="2584" idx="2"/>
                          </wps:cNvCnPr>
                          <wps:spPr bwMode="auto">
                            <a:xfrm flipH="1">
                              <a:off x="805941" y="607246"/>
                              <a:ext cx="211773" cy="155660"/>
                            </a:xfrm>
                            <a:prstGeom prst="line">
                              <a:avLst/>
                            </a:prstGeom>
                            <a:noFill/>
                            <a:ln w="158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84" name="AutoShape 1878"/>
                          <wps:cNvSpPr>
                            <a:spLocks noChangeArrowheads="1"/>
                          </wps:cNvSpPr>
                          <wps:spPr bwMode="auto">
                            <a:xfrm>
                              <a:off x="909185" y="405386"/>
                              <a:ext cx="217170" cy="201930"/>
                            </a:xfrm>
                            <a:prstGeom prst="roundRect">
                              <a:avLst>
                                <a:gd name="adj" fmla="val 16667"/>
                              </a:avLst>
                            </a:prstGeom>
                            <a:solidFill>
                              <a:srgbClr val="FFFFFF"/>
                            </a:solidFill>
                            <a:ln w="15875" algn="ctr">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E74760" w:rsidRDefault="00161FC4" w:rsidP="00B81499">
                                <w:pPr>
                                  <w:jc w:val="center"/>
                                  <w:rPr>
                                    <w:color w:val="FF0000"/>
                                    <w:sz w:val="18"/>
                                    <w:szCs w:val="18"/>
                                    <w:lang w:val="en-CA"/>
                                  </w:rPr>
                                </w:pPr>
                                <w:r>
                                  <w:rPr>
                                    <w:color w:val="FF0000"/>
                                    <w:sz w:val="18"/>
                                    <w:szCs w:val="18"/>
                                    <w:lang w:val="en-CA"/>
                                  </w:rPr>
                                  <w:t>60</w:t>
                                </w:r>
                              </w:p>
                            </w:txbxContent>
                          </wps:txbx>
                          <wps:bodyPr rot="0" vert="horz" wrap="square" lIns="18288" tIns="18288" rIns="18288" bIns="18288" anchor="t" anchorCtr="0" upright="1">
                            <a:noAutofit/>
                          </wps:bodyPr>
                        </wps:wsp>
                      </wpg:grpSp>
                      <wpg:grpSp>
                        <wpg:cNvPr id="3024" name="Group 3024"/>
                        <wpg:cNvGrpSpPr/>
                        <wpg:grpSpPr>
                          <a:xfrm>
                            <a:off x="114300" y="447675"/>
                            <a:ext cx="2681287" cy="934644"/>
                            <a:chOff x="0" y="0"/>
                            <a:chExt cx="2818555" cy="982662"/>
                          </a:xfrm>
                        </wpg:grpSpPr>
                        <wps:wsp>
                          <wps:cNvPr id="3015" name="Freeform 3015"/>
                          <wps:cNvSpPr/>
                          <wps:spPr>
                            <a:xfrm>
                              <a:off x="0" y="0"/>
                              <a:ext cx="602458" cy="222250"/>
                            </a:xfrm>
                            <a:custGeom>
                              <a:avLst/>
                              <a:gdLst>
                                <a:gd name="connsiteX0" fmla="*/ 50008 w 602458"/>
                                <a:gd name="connsiteY0" fmla="*/ 0 h 222250"/>
                                <a:gd name="connsiteX1" fmla="*/ 11908 w 602458"/>
                                <a:gd name="connsiteY1" fmla="*/ 63500 h 222250"/>
                                <a:gd name="connsiteX2" fmla="*/ 234158 w 602458"/>
                                <a:gd name="connsiteY2" fmla="*/ 120650 h 222250"/>
                                <a:gd name="connsiteX3" fmla="*/ 602458 w 602458"/>
                                <a:gd name="connsiteY3" fmla="*/ 222250 h 222250"/>
                              </a:gdLst>
                              <a:ahLst/>
                              <a:cxnLst>
                                <a:cxn ang="0">
                                  <a:pos x="connsiteX0" y="connsiteY0"/>
                                </a:cxn>
                                <a:cxn ang="0">
                                  <a:pos x="connsiteX1" y="connsiteY1"/>
                                </a:cxn>
                                <a:cxn ang="0">
                                  <a:pos x="connsiteX2" y="connsiteY2"/>
                                </a:cxn>
                                <a:cxn ang="0">
                                  <a:pos x="connsiteX3" y="connsiteY3"/>
                                </a:cxn>
                              </a:cxnLst>
                              <a:rect l="l" t="t" r="r" b="b"/>
                              <a:pathLst>
                                <a:path w="602458" h="222250">
                                  <a:moveTo>
                                    <a:pt x="50008" y="0"/>
                                  </a:moveTo>
                                  <a:cubicBezTo>
                                    <a:pt x="15612" y="21696"/>
                                    <a:pt x="-18784" y="43392"/>
                                    <a:pt x="11908" y="63500"/>
                                  </a:cubicBezTo>
                                  <a:cubicBezTo>
                                    <a:pt x="42600" y="83608"/>
                                    <a:pt x="234158" y="120650"/>
                                    <a:pt x="234158" y="120650"/>
                                  </a:cubicBezTo>
                                  <a:lnTo>
                                    <a:pt x="602458" y="222250"/>
                                  </a:lnTo>
                                </a:path>
                              </a:pathLst>
                            </a:cu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0" name="Freeform 3020"/>
                          <wps:cNvSpPr/>
                          <wps:spPr>
                            <a:xfrm>
                              <a:off x="681038" y="266700"/>
                              <a:ext cx="241300" cy="209550"/>
                            </a:xfrm>
                            <a:custGeom>
                              <a:avLst/>
                              <a:gdLst>
                                <a:gd name="connsiteX0" fmla="*/ 0 w 241300"/>
                                <a:gd name="connsiteY0" fmla="*/ 0 h 209550"/>
                                <a:gd name="connsiteX1" fmla="*/ 107950 w 241300"/>
                                <a:gd name="connsiteY1" fmla="*/ 120650 h 209550"/>
                                <a:gd name="connsiteX2" fmla="*/ 241300 w 241300"/>
                                <a:gd name="connsiteY2" fmla="*/ 209550 h 209550"/>
                              </a:gdLst>
                              <a:ahLst/>
                              <a:cxnLst>
                                <a:cxn ang="0">
                                  <a:pos x="connsiteX0" y="connsiteY0"/>
                                </a:cxn>
                                <a:cxn ang="0">
                                  <a:pos x="connsiteX1" y="connsiteY1"/>
                                </a:cxn>
                                <a:cxn ang="0">
                                  <a:pos x="connsiteX2" y="connsiteY2"/>
                                </a:cxn>
                              </a:cxnLst>
                              <a:rect l="l" t="t" r="r" b="b"/>
                              <a:pathLst>
                                <a:path w="241300" h="209550">
                                  <a:moveTo>
                                    <a:pt x="0" y="0"/>
                                  </a:moveTo>
                                  <a:cubicBezTo>
                                    <a:pt x="33866" y="42862"/>
                                    <a:pt x="67733" y="85725"/>
                                    <a:pt x="107950" y="120650"/>
                                  </a:cubicBezTo>
                                  <a:cubicBezTo>
                                    <a:pt x="148167" y="155575"/>
                                    <a:pt x="194733" y="182562"/>
                                    <a:pt x="241300" y="209550"/>
                                  </a:cubicBezTo>
                                </a:path>
                              </a:pathLst>
                            </a:cu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1" name="Freeform 3021"/>
                          <wps:cNvSpPr/>
                          <wps:spPr>
                            <a:xfrm>
                              <a:off x="1004888" y="285750"/>
                              <a:ext cx="1811919" cy="243170"/>
                            </a:xfrm>
                            <a:custGeom>
                              <a:avLst/>
                              <a:gdLst>
                                <a:gd name="connsiteX0" fmla="*/ 0 w 1811919"/>
                                <a:gd name="connsiteY0" fmla="*/ 235838 h 243170"/>
                                <a:gd name="connsiteX1" fmla="*/ 241300 w 1811919"/>
                                <a:gd name="connsiteY1" fmla="*/ 235838 h 243170"/>
                                <a:gd name="connsiteX2" fmla="*/ 450850 w 1811919"/>
                                <a:gd name="connsiteY2" fmla="*/ 159638 h 243170"/>
                                <a:gd name="connsiteX3" fmla="*/ 711200 w 1811919"/>
                                <a:gd name="connsiteY3" fmla="*/ 102488 h 243170"/>
                                <a:gd name="connsiteX4" fmla="*/ 1136650 w 1811919"/>
                                <a:gd name="connsiteY4" fmla="*/ 83438 h 243170"/>
                                <a:gd name="connsiteX5" fmla="*/ 1574800 w 1811919"/>
                                <a:gd name="connsiteY5" fmla="*/ 45338 h 243170"/>
                                <a:gd name="connsiteX6" fmla="*/ 1784350 w 1811919"/>
                                <a:gd name="connsiteY6" fmla="*/ 888 h 243170"/>
                                <a:gd name="connsiteX7" fmla="*/ 1803400 w 1811919"/>
                                <a:gd name="connsiteY7" fmla="*/ 19938 h 2431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811919" h="243170">
                                  <a:moveTo>
                                    <a:pt x="0" y="235838"/>
                                  </a:moveTo>
                                  <a:cubicBezTo>
                                    <a:pt x="83079" y="242188"/>
                                    <a:pt x="166158" y="248538"/>
                                    <a:pt x="241300" y="235838"/>
                                  </a:cubicBezTo>
                                  <a:cubicBezTo>
                                    <a:pt x="316442" y="223138"/>
                                    <a:pt x="372533" y="181863"/>
                                    <a:pt x="450850" y="159638"/>
                                  </a:cubicBezTo>
                                  <a:cubicBezTo>
                                    <a:pt x="529167" y="137413"/>
                                    <a:pt x="596900" y="115188"/>
                                    <a:pt x="711200" y="102488"/>
                                  </a:cubicBezTo>
                                  <a:cubicBezTo>
                                    <a:pt x="825500" y="89788"/>
                                    <a:pt x="992717" y="92963"/>
                                    <a:pt x="1136650" y="83438"/>
                                  </a:cubicBezTo>
                                  <a:cubicBezTo>
                                    <a:pt x="1280583" y="73913"/>
                                    <a:pt x="1466850" y="59096"/>
                                    <a:pt x="1574800" y="45338"/>
                                  </a:cubicBezTo>
                                  <a:cubicBezTo>
                                    <a:pt x="1682750" y="31580"/>
                                    <a:pt x="1746250" y="5121"/>
                                    <a:pt x="1784350" y="888"/>
                                  </a:cubicBezTo>
                                  <a:cubicBezTo>
                                    <a:pt x="1822450" y="-3345"/>
                                    <a:pt x="1812925" y="8296"/>
                                    <a:pt x="1803400" y="19938"/>
                                  </a:cubicBezTo>
                                </a:path>
                              </a:pathLst>
                            </a:cu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2" name="Freeform 3022"/>
                          <wps:cNvSpPr/>
                          <wps:spPr>
                            <a:xfrm>
                              <a:off x="2457450" y="671512"/>
                              <a:ext cx="95429" cy="311150"/>
                            </a:xfrm>
                            <a:custGeom>
                              <a:avLst/>
                              <a:gdLst>
                                <a:gd name="connsiteX0" fmla="*/ 95429 w 95429"/>
                                <a:gd name="connsiteY0" fmla="*/ 311150 h 311150"/>
                                <a:gd name="connsiteX1" fmla="*/ 44629 w 95429"/>
                                <a:gd name="connsiteY1" fmla="*/ 285750 h 311150"/>
                                <a:gd name="connsiteX2" fmla="*/ 179 w 95429"/>
                                <a:gd name="connsiteY2" fmla="*/ 165100 h 311150"/>
                                <a:gd name="connsiteX3" fmla="*/ 31929 w 95429"/>
                                <a:gd name="connsiteY3" fmla="*/ 0 h 311150"/>
                              </a:gdLst>
                              <a:ahLst/>
                              <a:cxnLst>
                                <a:cxn ang="0">
                                  <a:pos x="connsiteX0" y="connsiteY0"/>
                                </a:cxn>
                                <a:cxn ang="0">
                                  <a:pos x="connsiteX1" y="connsiteY1"/>
                                </a:cxn>
                                <a:cxn ang="0">
                                  <a:pos x="connsiteX2" y="connsiteY2"/>
                                </a:cxn>
                                <a:cxn ang="0">
                                  <a:pos x="connsiteX3" y="connsiteY3"/>
                                </a:cxn>
                              </a:cxnLst>
                              <a:rect l="l" t="t" r="r" b="b"/>
                              <a:pathLst>
                                <a:path w="95429" h="311150">
                                  <a:moveTo>
                                    <a:pt x="95429" y="311150"/>
                                  </a:moveTo>
                                  <a:cubicBezTo>
                                    <a:pt x="77966" y="310621"/>
                                    <a:pt x="60504" y="310092"/>
                                    <a:pt x="44629" y="285750"/>
                                  </a:cubicBezTo>
                                  <a:cubicBezTo>
                                    <a:pt x="28754" y="261408"/>
                                    <a:pt x="2296" y="212725"/>
                                    <a:pt x="179" y="165100"/>
                                  </a:cubicBezTo>
                                  <a:cubicBezTo>
                                    <a:pt x="-1938" y="117475"/>
                                    <a:pt x="14995" y="58737"/>
                                    <a:pt x="31929" y="0"/>
                                  </a:cubicBezTo>
                                </a:path>
                              </a:pathLst>
                            </a:cu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3" name="Freeform 3023"/>
                          <wps:cNvSpPr/>
                          <wps:spPr>
                            <a:xfrm>
                              <a:off x="2500313" y="338137"/>
                              <a:ext cx="318242" cy="311150"/>
                            </a:xfrm>
                            <a:custGeom>
                              <a:avLst/>
                              <a:gdLst>
                                <a:gd name="connsiteX0" fmla="*/ 0 w 318242"/>
                                <a:gd name="connsiteY0" fmla="*/ 311150 h 311150"/>
                                <a:gd name="connsiteX1" fmla="*/ 165100 w 318242"/>
                                <a:gd name="connsiteY1" fmla="*/ 203200 h 311150"/>
                                <a:gd name="connsiteX2" fmla="*/ 304800 w 318242"/>
                                <a:gd name="connsiteY2" fmla="*/ 88900 h 311150"/>
                                <a:gd name="connsiteX3" fmla="*/ 304800 w 318242"/>
                                <a:gd name="connsiteY3" fmla="*/ 0 h 311150"/>
                              </a:gdLst>
                              <a:ahLst/>
                              <a:cxnLst>
                                <a:cxn ang="0">
                                  <a:pos x="connsiteX0" y="connsiteY0"/>
                                </a:cxn>
                                <a:cxn ang="0">
                                  <a:pos x="connsiteX1" y="connsiteY1"/>
                                </a:cxn>
                                <a:cxn ang="0">
                                  <a:pos x="connsiteX2" y="connsiteY2"/>
                                </a:cxn>
                                <a:cxn ang="0">
                                  <a:pos x="connsiteX3" y="connsiteY3"/>
                                </a:cxn>
                              </a:cxnLst>
                              <a:rect l="l" t="t" r="r" b="b"/>
                              <a:pathLst>
                                <a:path w="318242" h="311150">
                                  <a:moveTo>
                                    <a:pt x="0" y="311150"/>
                                  </a:moveTo>
                                  <a:cubicBezTo>
                                    <a:pt x="57150" y="275696"/>
                                    <a:pt x="114300" y="240242"/>
                                    <a:pt x="165100" y="203200"/>
                                  </a:cubicBezTo>
                                  <a:cubicBezTo>
                                    <a:pt x="215900" y="166158"/>
                                    <a:pt x="281517" y="122767"/>
                                    <a:pt x="304800" y="88900"/>
                                  </a:cubicBezTo>
                                  <a:cubicBezTo>
                                    <a:pt x="328083" y="55033"/>
                                    <a:pt x="316441" y="27516"/>
                                    <a:pt x="304800" y="0"/>
                                  </a:cubicBezTo>
                                </a:path>
                              </a:pathLst>
                            </a:custGeom>
                            <a:noFill/>
                            <a:ln>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B4C30D9" id="Group 3025" o:spid="_x0000_s1923" style="position:absolute;left:0;text-align:left;margin-left:-255.75pt;margin-top:.05pt;width:234pt;height:175.7pt;z-index:252168704;mso-position-horizontal-relative:text;mso-position-vertical-relative:text;mso-width-relative:margin;mso-height-relative:margin" coordsize="29709,223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">
                <v:group id="Group 2434" o:spid="_x0000_s1924" style="position:absolute;width:29709;height:22311" coordorigin="22" coordsize="29673,222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KHTVxgAAAN0A&#10;AAAPAAAAAAAAAAAAAAAAAKoCAABkcnMvZG93bnJldi54bWxQSwUGAAAAAAQABAD6AAAAnQMAAAAA&#10;">
                  <v:group id="Group 2521" o:spid="_x0000_s1925" style="position:absolute;left:22;width:29673;height:22275" coordorigin="404,92" coordsize="29649,22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2dODcUAAADdAAAADwAAAGRycy9kb3ducmV2LnhtbESPQYvCMBSE7wv+h/CE&#10;va1pu7hINYqIigcRVgXx9miebbF5KU1s6783wsIeh5n5hpktelOJlhpXWlYQjyIQxJnVJecKzqfN&#10;1wSE88gaK8uk4EkOFvPBxwxTbTv+pfbocxEg7FJUUHhfp1K6rCCDbmRr4uDdbGPQB9nkUjfYBbip&#10;ZBJFP9JgyWGhwJpWBWX348Mo2HbYLb/jdbu/31bP62l8uOxjUupz2C+nIDz1/j/8195pBck4ieH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9nTg3FAAAA3QAA&#10;AA8AAAAAAAAAAAAAAAAAqgIAAGRycy9kb3ducmV2LnhtbFBLBQYAAAAABAAEAPoAAACcAwAAAAA=&#10;">
                    <v:shape id="Picture 2568" o:spid="_x0000_s1926" type="#_x0000_t75" style="position:absolute;left:404;top:92;width:29649;height:22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UhJfDAAAA3QAAAA8AAABkcnMvZG93bnJldi54bWxET02LwjAQvQv7H8IseNNUxSJdoyzLiuJB&#10;UYvn2WZs6zaT0kSt/npzEDw+3vd03ppKXKlxpWUFg34EgjizuuRcQXpY9CYgnEfWWFkmBXdyMJ99&#10;dKaYaHvjHV33PhchhF2CCgrv60RKlxVk0PVtTRy4k20M+gCbXOoGbyHcVHIYRbE0WHJoKLCmn4Ky&#10;//3FKIjXcjl6DI7nyTKN9bbc/B7/FqlS3c/2+wuEp9a/xS/3SisYjuMwN7wJT0DO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pSEl8MAAADdAAAADwAAAAAAAAAAAAAAAACf&#10;AgAAZHJzL2Rvd25yZXYueG1sUEsFBgAAAAAEAAQA9wAAAI8DAAAAAA==&#10;" stroked="t" strokecolor="black [3213]">
                      <v:imagedata r:id="rId217" o:title=""/>
                      <v:path arrowok="t"/>
                    </v:shape>
                    <v:shape id="Text Box 99" o:spid="_x0000_s1927" type="#_x0000_t202" style="position:absolute;left:448;top:20216;width:5485;height:1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6gDccA&#10;AADdAAAADwAAAGRycy9kb3ducmV2LnhtbESPzWvCQBTE7wX/h+UVeim6MdCgqav40YKHevADz4/s&#10;axKafRt2VxP/e1cQehxm5jfMbNGbRlzJ+dqygvEoAUFcWF1zqeB0/B5OQPiArLGxTApu5GExH7zM&#10;MNe24z1dD6EUEcI+RwVVCG0upS8qMuhHtiWO3q91BkOUrpTaYRfhppFpkmTSYM1xocKW1hUVf4eL&#10;UZBt3KXb8/p9c/r6wV1bpufV7azU22u//AQRqA//4Wd7qxWkH9kUHm/iE5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OoA3HAAAA3QAAAA8AAAAAAAAAAAAAAAAAmAIAAGRy&#10;cy9kb3ducmV2LnhtbFBLBQYAAAAABAAEAPUAAACMAwAAAAA=&#10;" stroked="f">
                      <v:textbox inset="0,0,0,0">
                        <w:txbxContent>
                          <w:p w:rsidR="00161FC4" w:rsidRDefault="00161FC4" w:rsidP="00B81499">
                            <w:pPr>
                              <w:pStyle w:val="Fig"/>
                              <w:jc w:val="center"/>
                            </w:pPr>
                            <w:r>
                              <w:t>Fig. 4-3</w:t>
                            </w:r>
                          </w:p>
                        </w:txbxContent>
                      </v:textbox>
                    </v:shape>
                  </v:group>
                  <v:line id="Line 2403" o:spid="_x0000_s1928" style="position:absolute;flip:x;visibility:visible;mso-wrap-style:square" from="8059,6072" to="10177,7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7SLMIAAADdAAAADwAAAGRycy9kb3ducmV2LnhtbERP3WrCMBS+H/gO4QjeDE2VKbYaxQmy&#10;3YnVBzg0x6banNQmq/Xtl4vBLj++//W2t7XoqPWVYwXTSQKCuHC64lLB5XwYL0H4gKyxdkwKXuRh&#10;uxm8rTHT7skn6vJQihjCPkMFJoQmk9IXhiz6iWuII3d1rcUQYVtK3eIzhttazpJkIS1WHBsMNrQ3&#10;VNzzH6ugS7926Yd5P4Z5/mjS08LcjvJTqdGw361ABOrDv/jP/a0VzObLuD++iU9Ab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S7SLMIAAADdAAAADwAAAAAAAAAAAAAA&#10;AAChAgAAZHJzL2Rvd25yZXYueG1sUEsFBgAAAAAEAAQA+QAAAJADAAAAAA==&#10;" strokecolor="yellow" strokeweight="1.25pt">
                    <v:stroke endarrow="block"/>
                  </v:line>
                  <v:roundrect id="AutoShape 1878" o:spid="_x0000_s1929" style="position:absolute;left:9091;top:4053;width:2172;height:202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FnOcUA&#10;AADdAAAADwAAAGRycy9kb3ducmV2LnhtbESPQWvCQBSE7wX/w/IEb3Wj2CrRVcRS6bFREXJ7yT6T&#10;aPZtyK4m/ffdQsHjMDPfMKtNb2rxoNZVlhVMxhEI4tzqigsFp+Pn6wKE88gaa8uk4IccbNaDlxXG&#10;2nac0OPgCxEg7GJUUHrfxFK6vCSDbmwb4uBdbGvQB9kWUrfYBbip5TSK3qXBisNCiQ3tSspvh7tR&#10;kOzTD5Num/k1/U66bELZ/CwzpUbDfrsE4an3z/B/+0srmL4tZvD3Jjw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oWc5xQAAAN0AAAAPAAAAAAAAAAAAAAAAAJgCAABkcnMv&#10;ZG93bnJldi54bWxQSwUGAAAAAAQABAD1AAAAigMAAAAA&#10;" strokecolor="red" strokeweight="1.25pt">
                    <v:textbox inset="1.44pt,1.44pt,1.44pt,1.44pt">
                      <w:txbxContent>
                        <w:p w:rsidR="00161FC4" w:rsidRPr="00E74760" w:rsidRDefault="00161FC4" w:rsidP="00B81499">
                          <w:pPr>
                            <w:jc w:val="center"/>
                            <w:rPr>
                              <w:color w:val="FF0000"/>
                              <w:sz w:val="18"/>
                              <w:szCs w:val="18"/>
                              <w:lang w:val="en-CA"/>
                            </w:rPr>
                          </w:pPr>
                          <w:r>
                            <w:rPr>
                              <w:color w:val="FF0000"/>
                              <w:sz w:val="18"/>
                              <w:szCs w:val="18"/>
                              <w:lang w:val="en-CA"/>
                            </w:rPr>
                            <w:t>60</w:t>
                          </w:r>
                        </w:p>
                      </w:txbxContent>
                    </v:textbox>
                  </v:roundrect>
                </v:group>
                <v:group id="Group 3024" o:spid="_x0000_s1930" style="position:absolute;left:1143;top:4476;width:26812;height:9347" coordsize="28185,9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W1qMUAAADdAAAADwAAAGRycy9kb3ducmV2LnhtbESPQYvCMBSE78L+h/AE&#10;b5pWV1mqUURW2YMsqAvi7dE822LzUprY1n9vhAWPw8x8wyxWnSlFQ7UrLCuIRxEI4tTqgjMFf6ft&#10;8AuE88gaS8uk4EEOVsuP3gITbVs+UHP0mQgQdgkqyL2vEildmpNBN7IVcfCutjbog6wzqWtsA9yU&#10;chxFM2mw4LCQY0WbnNLb8W4U7Fps15P4u9nfrpvH5TT9Pe9jUmrQ79ZzEJ46/w7/t3+0gkk0/oT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qltajFAAAA3QAA&#10;AA8AAAAAAAAAAAAAAAAAqgIAAGRycy9kb3ducmV2LnhtbFBLBQYAAAAABAAEAPoAAACcAwAAAAA=&#10;">
                  <v:shape id="Freeform 3015" o:spid="_x0000_s1931" style="position:absolute;width:6024;height:2222;visibility:visible;mso-wrap-style:square;v-text-anchor:middle" coordsize="602458,222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20yMcA&#10;AADdAAAADwAAAGRycy9kb3ducmV2LnhtbESPX0vDQBDE3wW/w7FC3+ylbSol9lrE1tIXi03/+Lrk&#10;1iSY2wu5tY3f3hMEH4eZ+Q0zX/auURfqQu3ZwGiYgCIuvK25NHA8vNzPQAVBtth4JgPfFGC5uL2Z&#10;Y2b9lfd0yaVUEcIhQwOVSJtpHYqKHIahb4mj9+E7hxJlV2rb4TXCXaPHSfKgHdYcFyps6bmi4jP/&#10;cga26SatN5PpGfO3kO5O69f3lYgxg7v+6RGUUC//4b/21hqYJKMp/L6JT0Av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79tMjHAAAA3QAAAA8AAAAAAAAAAAAAAAAAmAIAAGRy&#10;cy9kb3ducmV2LnhtbFBLBQYAAAAABAAEAPUAAACMAwAAAAA=&#10;" path="m50008,c15612,21696,-18784,43392,11908,63500v30692,20108,222250,57150,222250,57150l602458,222250e" filled="f" strokecolor="#ffc000" strokeweight="2pt">
                    <v:path arrowok="t" o:connecttype="custom" o:connectlocs="50008,0;11908,63500;234158,120650;602458,222250" o:connectangles="0,0,0,0"/>
                  </v:shape>
                  <v:shape id="Freeform 3020" o:spid="_x0000_s1932" style="position:absolute;left:6810;top:2667;width:2413;height:2095;visibility:visible;mso-wrap-style:square;v-text-anchor:middle" coordsize="241300,209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RqFMIA&#10;AADdAAAADwAAAGRycy9kb3ducmV2LnhtbERPPU/DMBDdkfofrENiow6pVEKoW1VIlTqQgcDCdsRH&#10;HBGfI9uk4d9zAxLj0/veHRY/qpliGgIbuFsXoIi7YAfuDby9nm4rUCkjWxwDk4EfSnDYr652WNtw&#10;4Rea29wrCeFUowGX81RrnTpHHtM6TMTCfYboMQuMvbYRLxLuR10WxVZ7HFgaHE705Kj7ar+99Lan&#10;8kE72zzHpqnew/Y+zdWHMTfXy/ERVKYl/4v/3GdrYFOUsl/eyBP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RGoUwgAAAN0AAAAPAAAAAAAAAAAAAAAAAJgCAABkcnMvZG93&#10;bnJldi54bWxQSwUGAAAAAAQABAD1AAAAhwMAAAAA&#10;" path="m,c33866,42862,67733,85725,107950,120650v40217,34925,86783,61912,133350,88900e" filled="f" strokecolor="#ffc000" strokeweight="2pt">
                    <v:path arrowok="t" o:connecttype="custom" o:connectlocs="0,0;107950,120650;241300,209550" o:connectangles="0,0,0"/>
                  </v:shape>
                  <v:shape id="Freeform 3021" o:spid="_x0000_s1933" style="position:absolute;left:10048;top:2857;width:18120;height:2432;visibility:visible;mso-wrap-style:square;v-text-anchor:middle" coordsize="1811919,243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bAtcYA&#10;AADdAAAADwAAAGRycy9kb3ducmV2LnhtbESP3WoCMRSE74W+QzgF7zTr2qqsRqkWoVRK8ecBDpvT&#10;zdLNSbqJur59Uyh4OczMN8xi1dlGXKgNtWMFo2EGgrh0uuZKwem4HcxAhIissXFMCm4UYLV86C2w&#10;0O7Ke7ocYiUShEOBCkyMvpAylIYshqHzxMn7cq3FmGRbSd3iNcFtI/Msm0iLNacFg542hsrvw9kq&#10;mOx+9EeXT718f103n+ft8+3JeKX6j93LHESkLt7D/+03rWCc5SP4e5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bAtcYAAADdAAAADwAAAAAAAAAAAAAAAACYAgAAZHJz&#10;L2Rvd25yZXYueG1sUEsFBgAAAAAEAAQA9QAAAIsDAAAAAA==&#10;" path="m,235838v83079,6350,166158,12700,241300,c316442,223138,372533,181863,450850,159638v78317,-22225,146050,-44450,260350,-57150c825500,89788,992717,92963,1136650,83438v143933,-9525,330200,-24342,438150,-38100c1682750,31580,1746250,5121,1784350,888v38100,-4233,28575,7408,19050,19050e" filled="f" strokecolor="#ffc000" strokeweight="2pt">
                    <v:path arrowok="t" o:connecttype="custom" o:connectlocs="0,235838;241300,235838;450850,159638;711200,102488;1136650,83438;1574800,45338;1784350,888;1803400,19938" o:connectangles="0,0,0,0,0,0,0,0"/>
                  </v:shape>
                  <v:shape id="Freeform 3022" o:spid="_x0000_s1934" style="position:absolute;left:24574;top:6715;width:954;height:3111;visibility:visible;mso-wrap-style:square;v-text-anchor:middle" coordsize="95429,311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1vJ8cA&#10;AADdAAAADwAAAGRycy9kb3ducmV2LnhtbESPQWvCQBSE7wX/w/IEb3VjBI2pq2hBKEjB2pbS2yP7&#10;zAazb9Ps1sR/3xWEHoeZ+YZZrntbiwu1vnKsYDJOQBAXTldcKvh43z1mIHxA1lg7JgVX8rBeDR6W&#10;mGvX8RtdjqEUEcI+RwUmhCaX0heGLPqxa4ijd3KtxRBlW0rdYhfhtpZpksykxYrjgsGGng0V5+Ov&#10;VbD97g7pa3XO5t3nzvx8FYv93i+UGg37zROIQH34D9/bL1rBNElTuL2JT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9byfHAAAA3QAAAA8AAAAAAAAAAAAAAAAAmAIAAGRy&#10;cy9kb3ducmV2LnhtbFBLBQYAAAAABAAEAPUAAACMAwAAAAA=&#10;" path="m95429,311150c77966,310621,60504,310092,44629,285750,28754,261408,2296,212725,179,165100,-1938,117475,14995,58737,31929,e" filled="f" strokecolor="#ffc000" strokeweight="2pt">
                    <v:path arrowok="t" o:connecttype="custom" o:connectlocs="95429,311150;44629,285750;179,165100;31929,0" o:connectangles="0,0,0,0"/>
                  </v:shape>
                  <v:shape id="Freeform 3023" o:spid="_x0000_s1935" style="position:absolute;left:25003;top:3381;width:3182;height:3111;visibility:visible;mso-wrap-style:square;v-text-anchor:middle" coordsize="318242,311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nW/sYA&#10;AADdAAAADwAAAGRycy9kb3ducmV2LnhtbESPQUvDQBSE74L/YXlCb3bXVKTGbosUlELpwVQh3h7Z&#10;ZxLMvo3Z1zb++64g9DjMzDfMYjX6Th1piG1gC3dTA4q4Cq7l2sL7/uV2DioKssMuMFn4pQir5fXV&#10;AnMXTvxGx0JqlSAcc7TQiPS51rFqyGOchp44eV9h8ChJDrV2A54S3Hc6M+ZBe2w5LTTY07qh6rs4&#10;eAul2ZaFfPjP9c+uKkd5fC3DfWbt5GZ8fgIlNMol/N/eOAszk83g7016Anp5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7nW/sYAAADdAAAADwAAAAAAAAAAAAAAAACYAgAAZHJz&#10;L2Rvd25yZXYueG1sUEsFBgAAAAAEAAQA9QAAAIsDAAAAAA==&#10;" path="m,311150c57150,275696,114300,240242,165100,203200,215900,166158,281517,122767,304800,88900,328083,55033,316441,27516,304800,e" filled="f" strokecolor="#ffc000" strokeweight="2pt">
                    <v:stroke dashstyle="dash"/>
                    <v:path arrowok="t" o:connecttype="custom" o:connectlocs="0,311150;165100,203200;304800,88900;304800,0" o:connectangles="0,0,0,0"/>
                  </v:shape>
                </v:group>
                <w10:anchorlock/>
              </v:group>
            </w:pict>
          </mc:Fallback>
        </mc:AlternateContent>
      </w:r>
      <w:r w:rsidR="008957BE" w:rsidRPr="008957BE">
        <w:t xml:space="preserve">Secure </w:t>
      </w:r>
      <w:r w:rsidR="008957BE">
        <w:t xml:space="preserve">the </w:t>
      </w:r>
      <w:r w:rsidR="008957BE" w:rsidRPr="008957BE">
        <w:t xml:space="preserve">sub-wire to </w:t>
      </w:r>
      <w:r w:rsidR="008957BE">
        <w:t xml:space="preserve">the </w:t>
      </w:r>
      <w:r w:rsidR="008957BE" w:rsidRPr="008957BE">
        <w:t>hitch by inserting all four push mount clips to the t</w:t>
      </w:r>
      <w:r w:rsidR="006C4ACA">
        <w:t>abs on top of the hitch (Fig.</w:t>
      </w:r>
      <w:r w:rsidR="008957BE" w:rsidRPr="008957BE">
        <w:t xml:space="preserve"> 4-3 and </w:t>
      </w:r>
      <w:r w:rsidR="006C4ACA">
        <w:t>Fig. 4-4).</w:t>
      </w:r>
    </w:p>
    <w:p w:rsidR="008957BE" w:rsidRDefault="008957BE" w:rsidP="00BD1865">
      <w:pPr>
        <w:pStyle w:val="ProcLevel2"/>
      </w:pPr>
      <w:r w:rsidRPr="008957BE">
        <w:t xml:space="preserve">Secure </w:t>
      </w:r>
      <w:r w:rsidR="006C4ACA">
        <w:t>the t</w:t>
      </w:r>
      <w:r w:rsidRPr="008957BE">
        <w:t xml:space="preserve">railer </w:t>
      </w:r>
      <w:r w:rsidR="006C4ACA">
        <w:t>s</w:t>
      </w:r>
      <w:r w:rsidRPr="008957BE">
        <w:t>ub-</w:t>
      </w:r>
      <w:r w:rsidR="006C4ACA">
        <w:t>w</w:t>
      </w:r>
      <w:r w:rsidRPr="008957BE">
        <w:t xml:space="preserve">ire </w:t>
      </w:r>
      <w:r w:rsidR="006C4ACA">
        <w:t>h</w:t>
      </w:r>
      <w:r w:rsidRPr="008957BE">
        <w:t xml:space="preserve">arness to </w:t>
      </w:r>
      <w:r w:rsidR="006C4ACA">
        <w:t xml:space="preserve">the </w:t>
      </w:r>
      <w:r w:rsidRPr="008957BE">
        <w:t>vehicle wire h</w:t>
      </w:r>
      <w:r>
        <w:t>arness with one wire tie (Fig.</w:t>
      </w:r>
      <w:r w:rsidRPr="008957BE">
        <w:t xml:space="preserve"> 4-3</w:t>
      </w:r>
      <w:r>
        <w:t>).</w:t>
      </w:r>
    </w:p>
    <w:p w:rsidR="006C4ACA" w:rsidRDefault="006C4ACA" w:rsidP="00BD1865">
      <w:pPr>
        <w:pStyle w:val="ProcLevel2"/>
      </w:pPr>
      <w:r w:rsidRPr="006C4ACA">
        <w:t>Insert</w:t>
      </w:r>
      <w:r>
        <w:t xml:space="preserve"> the</w:t>
      </w:r>
      <w:r w:rsidRPr="006C4ACA">
        <w:t xml:space="preserve"> trailer connector (4-Flat) to </w:t>
      </w:r>
      <w:r>
        <w:t xml:space="preserve">the </w:t>
      </w:r>
      <w:r w:rsidRPr="006C4ACA">
        <w:t xml:space="preserve">bracket mounted on </w:t>
      </w:r>
      <w:r>
        <w:t xml:space="preserve">the </w:t>
      </w:r>
      <w:r w:rsidRPr="006C4ACA">
        <w:t>hitch support</w:t>
      </w:r>
      <w:r>
        <w:t xml:space="preserve"> (Fig. 4-4).</w:t>
      </w:r>
    </w:p>
    <w:p w:rsidR="006C4ACA" w:rsidRDefault="006C4ACA" w:rsidP="00BD1865">
      <w:pPr>
        <w:pStyle w:val="ProcLevel2"/>
      </w:pPr>
      <w:r w:rsidRPr="006C4ACA">
        <w:t xml:space="preserve">Cut the excess of all wire ties used to secure </w:t>
      </w:r>
      <w:r>
        <w:t xml:space="preserve">the </w:t>
      </w:r>
      <w:r w:rsidRPr="006C4ACA">
        <w:t>trailer wire harnesses</w:t>
      </w:r>
      <w:r>
        <w:t>.</w:t>
      </w:r>
    </w:p>
    <w:p w:rsidR="00AD09AD" w:rsidRDefault="00AD09AD" w:rsidP="00BD1865">
      <w:pPr>
        <w:spacing w:after="120" w:line="300" w:lineRule="auto"/>
      </w:pPr>
      <w:r>
        <w:br w:type="page"/>
      </w:r>
    </w:p>
    <w:p w:rsidR="006C4ACA" w:rsidRDefault="006C4ACA" w:rsidP="006C4ACA">
      <w:pPr>
        <w:pStyle w:val="ProcLevel2"/>
        <w:numPr>
          <w:ilvl w:val="0"/>
          <w:numId w:val="0"/>
        </w:numPr>
        <w:ind w:left="360"/>
      </w:pPr>
    </w:p>
    <w:p w:rsidR="006C4ACA" w:rsidRDefault="006C4ACA" w:rsidP="006C4ACA">
      <w:pPr>
        <w:pStyle w:val="Heading5"/>
      </w:pPr>
      <w:r>
        <w:t>Complete the Installation.</w:t>
      </w:r>
    </w:p>
    <w:p w:rsidR="006C4ACA" w:rsidRDefault="0016627B" w:rsidP="0016627B">
      <w:pPr>
        <w:pStyle w:val="ProcLevel2"/>
      </w:pPr>
      <w:r>
        <w:rPr>
          <w:noProof/>
        </w:rPr>
        <w:drawing>
          <wp:anchor distT="0" distB="0" distL="114300" distR="114300" simplePos="0" relativeHeight="252190208" behindDoc="0" locked="1" layoutInCell="1" allowOverlap="1" wp14:anchorId="340925E5" wp14:editId="5DFF7EE2">
            <wp:simplePos x="0" y="0"/>
            <wp:positionH relativeFrom="column">
              <wp:posOffset>-18415</wp:posOffset>
            </wp:positionH>
            <wp:positionV relativeFrom="paragraph">
              <wp:posOffset>-54610</wp:posOffset>
            </wp:positionV>
            <wp:extent cx="231318" cy="237744"/>
            <wp:effectExtent l="0" t="0" r="0" b="0"/>
            <wp:wrapNone/>
            <wp:docPr id="3072" name="Picture 3072" descr="stop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top_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31318" cy="237744"/>
                    </a:xfrm>
                    <a:prstGeom prst="rect">
                      <a:avLst/>
                    </a:prstGeom>
                    <a:noFill/>
                    <a:ln>
                      <a:noFill/>
                    </a:ln>
                  </pic:spPr>
                </pic:pic>
              </a:graphicData>
            </a:graphic>
            <wp14:sizeRelH relativeFrom="page">
              <wp14:pctWidth>0</wp14:pctWidth>
            </wp14:sizeRelH>
            <wp14:sizeRelV relativeFrom="page">
              <wp14:pctHeight>0</wp14:pctHeight>
            </wp14:sizeRelV>
          </wp:anchor>
        </w:drawing>
      </w:r>
      <w:r w:rsidR="006C4ACA" w:rsidRPr="006C4ACA">
        <w:t xml:space="preserve">Reinstall </w:t>
      </w:r>
      <w:r w:rsidR="006C4ACA">
        <w:t xml:space="preserve">the </w:t>
      </w:r>
      <w:r w:rsidR="006C4ACA" w:rsidRPr="006C4ACA">
        <w:t>vehicle parts in reverse order of removal</w:t>
      </w:r>
      <w:r w:rsidR="00085FC0">
        <w:t>,</w:t>
      </w:r>
      <w:r w:rsidR="00085FC0" w:rsidRPr="00085FC0">
        <w:t xml:space="preserve"> including parts removed for the installation of the Towing Hitch (except the </w:t>
      </w:r>
      <w:r w:rsidR="00085FC0">
        <w:t>b</w:t>
      </w:r>
      <w:r w:rsidR="00085FC0" w:rsidRPr="00085FC0">
        <w:t xml:space="preserve">umper </w:t>
      </w:r>
      <w:r w:rsidR="00085FC0">
        <w:t>u</w:t>
      </w:r>
      <w:r w:rsidR="00085FC0" w:rsidRPr="00085FC0">
        <w:t xml:space="preserve">nder </w:t>
      </w:r>
      <w:r w:rsidR="00085FC0">
        <w:t>c</w:t>
      </w:r>
      <w:r w:rsidR="00085FC0" w:rsidRPr="00085FC0">
        <w:t>over LH</w:t>
      </w:r>
      <w:r w:rsidR="00085FC0">
        <w:t>)</w:t>
      </w:r>
      <w:r w:rsidR="006C4ACA">
        <w:t>.</w:t>
      </w:r>
      <w:r>
        <w:t xml:space="preserve">  Make note of the steps below.</w:t>
      </w:r>
    </w:p>
    <w:p w:rsidR="00085FC0" w:rsidRDefault="0016627B" w:rsidP="0016627B">
      <w:pPr>
        <w:pStyle w:val="ProcLevel2"/>
      </w:pPr>
      <w:r w:rsidRPr="0016627B">
        <w:rPr>
          <w:noProof/>
        </w:rPr>
        <mc:AlternateContent>
          <mc:Choice Requires="wpg">
            <w:drawing>
              <wp:anchor distT="0" distB="0" distL="114300" distR="114300" simplePos="0" relativeHeight="252187136" behindDoc="0" locked="1" layoutInCell="1" allowOverlap="1" wp14:anchorId="0367506A" wp14:editId="2D849C18">
                <wp:simplePos x="0" y="0"/>
                <wp:positionH relativeFrom="column">
                  <wp:posOffset>-3246120</wp:posOffset>
                </wp:positionH>
                <wp:positionV relativeFrom="paragraph">
                  <wp:posOffset>0</wp:posOffset>
                </wp:positionV>
                <wp:extent cx="2971800" cy="1975104"/>
                <wp:effectExtent l="19050" t="19050" r="19050" b="25400"/>
                <wp:wrapNone/>
                <wp:docPr id="1634" name="Group 1634"/>
                <wp:cNvGraphicFramePr/>
                <a:graphic xmlns:a="http://schemas.openxmlformats.org/drawingml/2006/main">
                  <a:graphicData uri="http://schemas.microsoft.com/office/word/2010/wordprocessingGroup">
                    <wpg:wgp>
                      <wpg:cNvGrpSpPr/>
                      <wpg:grpSpPr>
                        <a:xfrm>
                          <a:off x="0" y="0"/>
                          <a:ext cx="2971800" cy="1975104"/>
                          <a:chOff x="0" y="0"/>
                          <a:chExt cx="2968625" cy="1978025"/>
                        </a:xfrm>
                      </wpg:grpSpPr>
                      <wpg:grpSp>
                        <wpg:cNvPr id="1650" name="Group 1650"/>
                        <wpg:cNvGrpSpPr/>
                        <wpg:grpSpPr>
                          <a:xfrm>
                            <a:off x="0" y="0"/>
                            <a:ext cx="2968625" cy="1978025"/>
                            <a:chOff x="221696" y="146619"/>
                            <a:chExt cx="2970870" cy="1990471"/>
                          </a:xfrm>
                        </wpg:grpSpPr>
                        <wpg:grpSp>
                          <wpg:cNvPr id="1651" name="Group 1651"/>
                          <wpg:cNvGrpSpPr/>
                          <wpg:grpSpPr>
                            <a:xfrm>
                              <a:off x="221696" y="146619"/>
                              <a:ext cx="2970870" cy="1990471"/>
                              <a:chOff x="221606" y="146922"/>
                              <a:chExt cx="2969610" cy="1994584"/>
                            </a:xfrm>
                          </wpg:grpSpPr>
                          <pic:pic xmlns:pic="http://schemas.openxmlformats.org/drawingml/2006/picture">
                            <pic:nvPicPr>
                              <pic:cNvPr id="1652" name="Picture 1652"/>
                              <pic:cNvPicPr preferRelativeResize="0">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221606" y="146922"/>
                                <a:ext cx="2969610" cy="1994584"/>
                              </a:xfrm>
                              <a:prstGeom prst="rect">
                                <a:avLst/>
                              </a:prstGeom>
                              <a:ln>
                                <a:solidFill>
                                  <a:schemeClr val="tx1"/>
                                </a:solidFill>
                              </a:ln>
                              <a:extLst>
                                <a:ext uri="{53640926-AAD7-44D8-BBD7-CCE9431645EC}">
                                  <a14:shadowObscured xmlns:a14="http://schemas.microsoft.com/office/drawing/2010/main"/>
                                </a:ext>
                              </a:extLst>
                            </pic:spPr>
                          </pic:pic>
                          <wps:wsp>
                            <wps:cNvPr id="1653" name="Text Box 99"/>
                            <wps:cNvSpPr txBox="1">
                              <a:spLocks noChangeArrowheads="1"/>
                            </wps:cNvSpPr>
                            <wps:spPr bwMode="auto">
                              <a:xfrm>
                                <a:off x="233430" y="1952495"/>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Pr="0016627B" w:rsidRDefault="00161FC4" w:rsidP="0016627B">
                                  <w:pPr>
                                    <w:jc w:val="center"/>
                                    <w:rPr>
                                      <w:sz w:val="20"/>
                                      <w:szCs w:val="20"/>
                                    </w:rPr>
                                  </w:pPr>
                                  <w:r w:rsidRPr="0016627B">
                                    <w:rPr>
                                      <w:sz w:val="20"/>
                                      <w:szCs w:val="20"/>
                                    </w:rPr>
                                    <w:t xml:space="preserve">Fig. </w:t>
                                  </w:r>
                                  <w:r>
                                    <w:rPr>
                                      <w:sz w:val="20"/>
                                      <w:szCs w:val="20"/>
                                    </w:rPr>
                                    <w:t>5-</w:t>
                                  </w:r>
                                  <w:r w:rsidRPr="0016627B">
                                    <w:rPr>
                                      <w:sz w:val="20"/>
                                      <w:szCs w:val="20"/>
                                    </w:rPr>
                                    <w:t>1</w:t>
                                  </w:r>
                                </w:p>
                              </w:txbxContent>
                            </wps:txbx>
                            <wps:bodyPr rot="0" vert="horz" wrap="square" lIns="0" tIns="0" rIns="0" bIns="0" anchor="t" anchorCtr="0" upright="1">
                              <a:noAutofit/>
                            </wps:bodyPr>
                          </wps:wsp>
                        </wpg:grpSp>
                        <wpg:grpSp>
                          <wpg:cNvPr id="1654" name="Group 109"/>
                          <wpg:cNvGrpSpPr>
                            <a:grpSpLocks/>
                          </wpg:cNvGrpSpPr>
                          <wpg:grpSpPr bwMode="auto">
                            <a:xfrm>
                              <a:off x="233615" y="155684"/>
                              <a:ext cx="2394585" cy="254635"/>
                              <a:chOff x="104" y="895"/>
                              <a:chExt cx="3771" cy="401"/>
                            </a:xfrm>
                          </wpg:grpSpPr>
                          <wps:wsp>
                            <wps:cNvPr id="1656" name="Rectangle 110"/>
                            <wps:cNvSpPr>
                              <a:spLocks noChangeArrowheads="1"/>
                            </wps:cNvSpPr>
                            <wps:spPr bwMode="auto">
                              <a:xfrm>
                                <a:off x="526" y="895"/>
                                <a:ext cx="3349" cy="208"/>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781EDC" w:rsidRDefault="00161FC4" w:rsidP="0016627B">
                                  <w:pPr>
                                    <w:rPr>
                                      <w:sz w:val="18"/>
                                      <w:szCs w:val="18"/>
                                    </w:rPr>
                                  </w:pPr>
                                  <w:r w:rsidRPr="00781EDC">
                                    <w:rPr>
                                      <w:sz w:val="18"/>
                                      <w:szCs w:val="18"/>
                                      <w:lang w:val="en-CA"/>
                                    </w:rPr>
                                    <w:t>1</w:t>
                                  </w:r>
                                  <w:r>
                                    <w:rPr>
                                      <w:sz w:val="18"/>
                                      <w:szCs w:val="18"/>
                                      <w:lang w:val="en-CA"/>
                                    </w:rPr>
                                    <w:t>2mm &amp; 10mm s</w:t>
                                  </w:r>
                                  <w:r w:rsidRPr="00781EDC">
                                    <w:rPr>
                                      <w:sz w:val="18"/>
                                      <w:szCs w:val="18"/>
                                      <w:lang w:val="en-CA"/>
                                    </w:rPr>
                                    <w:t>ocket</w:t>
                                  </w:r>
                                  <w:r>
                                    <w:rPr>
                                      <w:sz w:val="18"/>
                                      <w:szCs w:val="18"/>
                                      <w:lang w:val="en-CA"/>
                                    </w:rPr>
                                    <w:t>s,</w:t>
                                  </w:r>
                                  <w:r w:rsidRPr="00781EDC">
                                    <w:rPr>
                                      <w:sz w:val="18"/>
                                      <w:szCs w:val="18"/>
                                      <w:lang w:val="en-CA"/>
                                    </w:rPr>
                                    <w:t xml:space="preserve"> </w:t>
                                  </w:r>
                                  <w:r>
                                    <w:rPr>
                                      <w:sz w:val="18"/>
                                      <w:szCs w:val="18"/>
                                      <w:lang w:val="en-CA"/>
                                    </w:rPr>
                                    <w:t>r</w:t>
                                  </w:r>
                                  <w:r w:rsidRPr="00781EDC">
                                    <w:rPr>
                                      <w:sz w:val="18"/>
                                      <w:szCs w:val="18"/>
                                      <w:lang w:val="en-CA"/>
                                    </w:rPr>
                                    <w:t xml:space="preserve">atchet </w:t>
                                  </w:r>
                                  <w:r>
                                    <w:rPr>
                                      <w:sz w:val="18"/>
                                      <w:szCs w:val="18"/>
                                      <w:lang w:val="en-CA"/>
                                    </w:rPr>
                                    <w:t>&amp; e</w:t>
                                  </w:r>
                                  <w:r w:rsidRPr="00781EDC">
                                    <w:rPr>
                                      <w:sz w:val="18"/>
                                      <w:szCs w:val="18"/>
                                      <w:lang w:val="en-CA"/>
                                    </w:rPr>
                                    <w:t>xtension</w:t>
                                  </w:r>
                                </w:p>
                              </w:txbxContent>
                            </wps:txbx>
                            <wps:bodyPr rot="0" vert="horz" wrap="square" lIns="0" tIns="0" rIns="0" bIns="0" anchor="t" anchorCtr="0" upright="1">
                              <a:spAutoFit/>
                            </wps:bodyPr>
                          </wps:wsp>
                          <pic:pic xmlns:pic="http://schemas.openxmlformats.org/drawingml/2006/picture">
                            <pic:nvPicPr>
                              <pic:cNvPr id="1657"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04" y="906"/>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1658" name="AutoShape 2634"/>
                        <wps:cNvSpPr>
                          <a:spLocks noChangeArrowheads="1"/>
                        </wps:cNvSpPr>
                        <wps:spPr bwMode="auto">
                          <a:xfrm>
                            <a:off x="275896" y="985345"/>
                            <a:ext cx="314325" cy="278092"/>
                          </a:xfrm>
                          <a:prstGeom prst="diamond">
                            <a:avLst/>
                          </a:prstGeom>
                          <a:noFill/>
                          <a:ln w="25400" algn="ctr">
                            <a:solidFill>
                              <a:srgbClr val="FFFF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367506A" id="Group 1634" o:spid="_x0000_s1936" style="position:absolute;left:0;text-align:left;margin-left:-255.6pt;margin-top:0;width:234pt;height:155.5pt;z-index:252187136;mso-position-horizontal-relative:text;mso-position-vertical-relative:text;mso-width-relative:margin;mso-height-relative:margin" coordsize="29686,19780"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">
                <v:group id="Group 1650" o:spid="_x0000_s1937" style="position:absolute;width:29686;height:19780" coordorigin="2216,1466" coordsize="29708,199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mKEhscAAADd&#10;AAAADwAAAAAAAAAAAAAAAACqAgAAZHJzL2Rvd25yZXYueG1sUEsFBgAAAAAEAAQA+gAAAJ4DAAAA&#10;AA==&#10;">
                  <v:group id="Group 1651" o:spid="_x0000_s1938" style="position:absolute;left:2216;top:1466;width:29709;height:19904" coordorigin="2216,1469" coordsize="29696,19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4hHcMAAADdAAAADwAAAGRycy9kb3ducmV2LnhtbERPTYvCMBC9C/6HMII3&#10;TbuLIl2jiKyLBxGsC8vehmZsi82kNLGt/94Igrd5vM9ZrntTiZYaV1pWEE8jEMSZ1SXnCn7Pu8kC&#10;hPPIGivLpOBODtar4WCJibYdn6hNfS5CCLsEFRTe14mULivIoJvamjhwF9sY9AE2udQNdiHcVPIj&#10;iubSYMmhocCatgVl1/RmFPx02G0+4+/2cL1s7//n2fHvEJNS41G/+QLhqfdv8cu912H+fBbD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lLiEdwwAAAN0AAAAP&#10;AAAAAAAAAAAAAAAAAKoCAABkcnMvZG93bnJldi54bWxQSwUGAAAAAAQABAD6AAAAmgMAAAAA&#10;">
                    <v:shape id="Picture 1652" o:spid="_x0000_s1939" type="#_x0000_t75" style="position:absolute;left:2216;top:1469;width:29696;height:1994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ioyPBAAAA3QAAAA8AAABkcnMvZG93bnJldi54bWxET0trAjEQvhf8D2GE3mrWBa2sRtFqaa8+&#10;8Dxsxt3FZLIkqbv6602h0Nt8fM9ZrHprxI18aBwrGI8yEMSl0w1XCk7Hz7cZiBCRNRrHpOBOAVbL&#10;wcsCC+063tPtECuRQjgUqKCOsS2kDGVNFsPItcSJuzhvMSboK6k9dincGpln2VRabDg11NjSR03l&#10;9fBjFfjYbR47Y8PW7I7V/v3rzPndKvU67NdzEJH6+C/+c3/rNH86yeH3m3SCXD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OioyPBAAAA3QAAAA8AAAAAAAAAAAAAAAAAnwIA&#10;AGRycy9kb3ducmV2LnhtbFBLBQYAAAAABAAEAPcAAACNAwAAAAA=&#10;" stroked="t" strokecolor="black [3213]">
                      <v:imagedata r:id="rId114" o:title=""/>
                      <v:path arrowok="t"/>
                    </v:shape>
                    <v:shape id="Text Box 99" o:spid="_x0000_s1940" type="#_x0000_t202" style="position:absolute;left:2334;top:19524;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VBN8MA&#10;AADdAAAADwAAAGRycy9kb3ducmV2LnhtbERPTYvCMBC9L+x/CCPsZdFUxSLVKKuusAf3oCueh2Zs&#10;i82kJNHWf78RBG/zeJ8zX3amFjdyvrKsYDhIQBDnVldcKDj+bftTED4ga6wtk4I7eVgu3t/mmGnb&#10;8p5uh1CIGMI+QwVlCE0mpc9LMugHtiGO3Nk6gyFCV0jtsI3hppajJEmlwYpjQ4kNrUvKL4erUZBu&#10;3LXd8/pzc/ze4W9TjE6r+0mpj173NQMRqAsv8dP9o+P8dDKGxzfx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0VBN8MAAADdAAAADwAAAAAAAAAAAAAAAACYAgAAZHJzL2Rv&#10;d25yZXYueG1sUEsFBgAAAAAEAAQA9QAAAIgDAAAAAA==&#10;" stroked="f">
                      <v:textbox inset="0,0,0,0">
                        <w:txbxContent>
                          <w:p w:rsidR="00161FC4" w:rsidRPr="0016627B" w:rsidRDefault="00161FC4" w:rsidP="0016627B">
                            <w:pPr>
                              <w:jc w:val="center"/>
                              <w:rPr>
                                <w:sz w:val="20"/>
                                <w:szCs w:val="20"/>
                              </w:rPr>
                            </w:pPr>
                            <w:r w:rsidRPr="0016627B">
                              <w:rPr>
                                <w:sz w:val="20"/>
                                <w:szCs w:val="20"/>
                              </w:rPr>
                              <w:t xml:space="preserve">Fig. </w:t>
                            </w:r>
                            <w:r>
                              <w:rPr>
                                <w:sz w:val="20"/>
                                <w:szCs w:val="20"/>
                              </w:rPr>
                              <w:t>5-</w:t>
                            </w:r>
                            <w:r w:rsidRPr="0016627B">
                              <w:rPr>
                                <w:sz w:val="20"/>
                                <w:szCs w:val="20"/>
                              </w:rPr>
                              <w:t>1</w:t>
                            </w:r>
                          </w:p>
                        </w:txbxContent>
                      </v:textbox>
                    </v:shape>
                  </v:group>
                  <v:group id="Group 109" o:spid="_x0000_s1941" style="position:absolute;left:2336;top:1556;width:23946;height:2547" coordorigin="104,895" coordsize="3771,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mChcUAAADdAAAADwAAAGRycy9kb3ducmV2LnhtbERPS2vCQBC+F/wPywi9&#10;1U20ikRXEamlh1BoIpTehuyYBLOzIbvN4993C4Xe5uN7zv44mkb01LnasoJ4EYEgLqyuuVRwzS9P&#10;WxDOI2tsLJOCiRwcD7OHPSbaDvxBfeZLEULYJaig8r5NpHRFRQbdwrbEgbvZzqAPsCul7nAI4aaR&#10;yyjaSIM1h4YKWzpXVNyzb6PgdcDhtIpf+vR+O09f+fr9M41Jqcf5eNqB8DT6f/Gf+02H+Zv1M/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VZgoXFAAAA3QAA&#10;AA8AAAAAAAAAAAAAAAAAqgIAAGRycy9kb3ducmV2LnhtbFBLBQYAAAAABAAEAPoAAACcAwAAAAA=&#10;">
                    <v:rect id="Rectangle 110" o:spid="_x0000_s1942" style="position:absolute;left:526;top:895;width:3349;height: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QDhMMA&#10;AADdAAAADwAAAGRycy9kb3ducmV2LnhtbERPTWvCQBC9C/0PyxS86aaCaYmuUgKFIkKtaXsesmOS&#10;NjsbsqPGf98VBG/zeJ+zXA+uVSfqQ+PZwNM0AUVcettwZeCreJu8gAqCbLH1TAYuFGC9ehgtMbP+&#10;zJ902kulYgiHDA3UIl2mdShrchimviOO3MH3DiXCvtK2x3MMd62eJUmqHTYcG2rsKK+p/NsfnYGP&#10;n12x2T3nG0lmpeTf/EvzbWHM+HF4XYASGuQuvrnfbZyfzlO4fhNP0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zQDhMMAAADdAAAADwAAAAAAAAAAAAAAAACYAgAAZHJzL2Rv&#10;d25yZXYueG1sUEsFBgAAAAAEAAQA9QAAAIgDAAAAAA==&#10;" stroked="f" strokeweight=".25pt">
                      <v:textbox style="mso-fit-shape-to-text:t" inset="0,0,0,0">
                        <w:txbxContent>
                          <w:p w:rsidR="00161FC4" w:rsidRPr="00781EDC" w:rsidRDefault="00161FC4" w:rsidP="0016627B">
                            <w:pPr>
                              <w:rPr>
                                <w:sz w:val="18"/>
                                <w:szCs w:val="18"/>
                              </w:rPr>
                            </w:pPr>
                            <w:r w:rsidRPr="00781EDC">
                              <w:rPr>
                                <w:sz w:val="18"/>
                                <w:szCs w:val="18"/>
                                <w:lang w:val="en-CA"/>
                              </w:rPr>
                              <w:t>1</w:t>
                            </w:r>
                            <w:r>
                              <w:rPr>
                                <w:sz w:val="18"/>
                                <w:szCs w:val="18"/>
                                <w:lang w:val="en-CA"/>
                              </w:rPr>
                              <w:t>2mm &amp; 10mm s</w:t>
                            </w:r>
                            <w:r w:rsidRPr="00781EDC">
                              <w:rPr>
                                <w:sz w:val="18"/>
                                <w:szCs w:val="18"/>
                                <w:lang w:val="en-CA"/>
                              </w:rPr>
                              <w:t>ocket</w:t>
                            </w:r>
                            <w:r>
                              <w:rPr>
                                <w:sz w:val="18"/>
                                <w:szCs w:val="18"/>
                                <w:lang w:val="en-CA"/>
                              </w:rPr>
                              <w:t>s,</w:t>
                            </w:r>
                            <w:r w:rsidRPr="00781EDC">
                              <w:rPr>
                                <w:sz w:val="18"/>
                                <w:szCs w:val="18"/>
                                <w:lang w:val="en-CA"/>
                              </w:rPr>
                              <w:t xml:space="preserve"> </w:t>
                            </w:r>
                            <w:r>
                              <w:rPr>
                                <w:sz w:val="18"/>
                                <w:szCs w:val="18"/>
                                <w:lang w:val="en-CA"/>
                              </w:rPr>
                              <w:t>r</w:t>
                            </w:r>
                            <w:r w:rsidRPr="00781EDC">
                              <w:rPr>
                                <w:sz w:val="18"/>
                                <w:szCs w:val="18"/>
                                <w:lang w:val="en-CA"/>
                              </w:rPr>
                              <w:t xml:space="preserve">atchet </w:t>
                            </w:r>
                            <w:r>
                              <w:rPr>
                                <w:sz w:val="18"/>
                                <w:szCs w:val="18"/>
                                <w:lang w:val="en-CA"/>
                              </w:rPr>
                              <w:t>&amp; e</w:t>
                            </w:r>
                            <w:r w:rsidRPr="00781EDC">
                              <w:rPr>
                                <w:sz w:val="18"/>
                                <w:szCs w:val="18"/>
                                <w:lang w:val="en-CA"/>
                              </w:rPr>
                              <w:t>xtension</w:t>
                            </w:r>
                          </w:p>
                        </w:txbxContent>
                      </v:textbox>
                    </v:rect>
                    <v:shape id="Picture 111" o:spid="_x0000_s1943" type="#_x0000_t75" alt="tool" style="position:absolute;left:104;top:906;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aF/3DAAAA3QAAAA8AAABkcnMvZG93bnJldi54bWxET9tqwkAQfRf8h2UE33RjbVSiq0ghUAql&#10;1Mv7mB2TaHY27G5j+vfdQqFvczjX2ex604iOnK8tK5hNExDEhdU1lwpOx3yyAuEDssbGMin4Jg+7&#10;7XCwwUzbB39SdwiliCHsM1RQhdBmUvqiIoN+alviyF2tMxgidKXUDh8x3DTyKUkW0mDNsaHCll4q&#10;Ku6HL6Ogu19o/jFLU5e/Pd+KVJ7fA+VKjUf9fg0iUB/+xX/uVx3nL9Il/H4TT5D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toX/cMAAADdAAAADwAAAAAAAAAAAAAAAACf&#10;AgAAZHJzL2Rvd25yZXYueG1sUEsFBgAAAAAEAAQA9wAAAI8DAAAAAA==&#10;">
                      <v:imagedata r:id="rId22" o:title="tool"/>
                    </v:shape>
                  </v:group>
                </v:group>
                <v:shape id="AutoShape 2634" o:spid="_x0000_s1944" type="#_x0000_t4" style="position:absolute;left:2758;top:9853;width:3144;height:2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0PPsYA&#10;AADdAAAADwAAAGRycy9kb3ducmV2LnhtbESPQW/CMAyF75P2HyJP4jZSmIZQR0BoExMn0DpgVyvx&#10;2o7GKU2A7t/jw6TdbL3n9z7PFr1v1IW6WAc2MBpmoIhtcDWXBnafq8cpqJiQHTaBycAvRVjM7+9m&#10;mLtw5Q+6FKlUEsIxRwNVSm2udbQVeYzD0BKL9h06j0nWrtSuw6uE+0aPs2yiPdYsDRW29FqRPRZn&#10;byCND8s9fv3s7NP2rbanTfPeFntjBg/98gVUoj79m/+u107wJ8+CK9/ICHp+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0PPsYAAADdAAAADwAAAAAAAAAAAAAAAACYAgAAZHJz&#10;L2Rvd25yZXYueG1sUEsFBgAAAAAEAAQA9QAAAIsDAAAAAA==&#10;" filled="f" strokecolor="yellow" strokeweight="2pt"/>
                <w10:anchorlock/>
              </v:group>
            </w:pict>
          </mc:Fallback>
        </mc:AlternateContent>
      </w:r>
      <w:r w:rsidRPr="0016627B">
        <w:rPr>
          <w:noProof/>
        </w:rPr>
        <mc:AlternateContent>
          <mc:Choice Requires="wpg">
            <w:drawing>
              <wp:anchor distT="0" distB="0" distL="114300" distR="114300" simplePos="0" relativeHeight="252188160" behindDoc="0" locked="1" layoutInCell="1" allowOverlap="1" wp14:anchorId="683B522A" wp14:editId="46CBFEC2">
                <wp:simplePos x="0" y="0"/>
                <wp:positionH relativeFrom="column">
                  <wp:posOffset>-3246120</wp:posOffset>
                </wp:positionH>
                <wp:positionV relativeFrom="paragraph">
                  <wp:posOffset>2059940</wp:posOffset>
                </wp:positionV>
                <wp:extent cx="2971800" cy="1974850"/>
                <wp:effectExtent l="19050" t="19050" r="19050" b="25400"/>
                <wp:wrapNone/>
                <wp:docPr id="1659" name="Group 1659"/>
                <wp:cNvGraphicFramePr/>
                <a:graphic xmlns:a="http://schemas.openxmlformats.org/drawingml/2006/main">
                  <a:graphicData uri="http://schemas.microsoft.com/office/word/2010/wordprocessingGroup">
                    <wpg:wgp>
                      <wpg:cNvGrpSpPr/>
                      <wpg:grpSpPr>
                        <a:xfrm>
                          <a:off x="0" y="0"/>
                          <a:ext cx="2971800" cy="1974850"/>
                          <a:chOff x="3773" y="0"/>
                          <a:chExt cx="2968624" cy="1983066"/>
                        </a:xfrm>
                      </wpg:grpSpPr>
                      <wpg:grpSp>
                        <wpg:cNvPr id="1660" name="Group 1660"/>
                        <wpg:cNvGrpSpPr/>
                        <wpg:grpSpPr>
                          <a:xfrm>
                            <a:off x="3773" y="0"/>
                            <a:ext cx="2968624" cy="1983066"/>
                            <a:chOff x="225472" y="146619"/>
                            <a:chExt cx="2970869" cy="1995544"/>
                          </a:xfrm>
                        </wpg:grpSpPr>
                        <wpg:grpSp>
                          <wpg:cNvPr id="1661" name="Group 1661"/>
                          <wpg:cNvGrpSpPr/>
                          <wpg:grpSpPr>
                            <a:xfrm>
                              <a:off x="225472" y="146619"/>
                              <a:ext cx="2970869" cy="1995544"/>
                              <a:chOff x="225380" y="146922"/>
                              <a:chExt cx="2969609" cy="1999667"/>
                            </a:xfrm>
                          </wpg:grpSpPr>
                          <pic:pic xmlns:pic="http://schemas.openxmlformats.org/drawingml/2006/picture">
                            <pic:nvPicPr>
                              <pic:cNvPr id="1662" name="Picture 1662"/>
                              <pic:cNvPicPr preferRelativeResize="0">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225380" y="146922"/>
                                <a:ext cx="2969609" cy="1999667"/>
                              </a:xfrm>
                              <a:prstGeom prst="rect">
                                <a:avLst/>
                              </a:prstGeom>
                              <a:ln>
                                <a:solidFill>
                                  <a:schemeClr val="tx1"/>
                                </a:solidFill>
                              </a:ln>
                              <a:extLst>
                                <a:ext uri="{53640926-AAD7-44D8-BBD7-CCE9431645EC}">
                                  <a14:shadowObscured xmlns:a14="http://schemas.microsoft.com/office/drawing/2010/main"/>
                                </a:ext>
                              </a:extLst>
                            </pic:spPr>
                          </pic:pic>
                          <wps:wsp>
                            <wps:cNvPr id="3049" name="Text Box 99"/>
                            <wps:cNvSpPr txBox="1">
                              <a:spLocks noChangeArrowheads="1"/>
                            </wps:cNvSpPr>
                            <wps:spPr bwMode="auto">
                              <a:xfrm>
                                <a:off x="233430" y="1952492"/>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Pr="0016627B" w:rsidRDefault="00161FC4" w:rsidP="0016627B">
                                  <w:pPr>
                                    <w:jc w:val="center"/>
                                    <w:rPr>
                                      <w:sz w:val="20"/>
                                      <w:szCs w:val="20"/>
                                    </w:rPr>
                                  </w:pPr>
                                  <w:r w:rsidRPr="0016627B">
                                    <w:rPr>
                                      <w:sz w:val="20"/>
                                      <w:szCs w:val="20"/>
                                    </w:rPr>
                                    <w:t>F</w:t>
                                  </w:r>
                                  <w:r>
                                    <w:rPr>
                                      <w:sz w:val="20"/>
                                      <w:szCs w:val="20"/>
                                    </w:rPr>
                                    <w:t>ig. 5-2</w:t>
                                  </w:r>
                                </w:p>
                              </w:txbxContent>
                            </wps:txbx>
                            <wps:bodyPr rot="0" vert="horz" wrap="square" lIns="0" tIns="0" rIns="0" bIns="0" anchor="t" anchorCtr="0" upright="1">
                              <a:noAutofit/>
                            </wps:bodyPr>
                          </wps:wsp>
                        </wpg:grpSp>
                        <wpg:grpSp>
                          <wpg:cNvPr id="3052" name="Group 109"/>
                          <wpg:cNvGrpSpPr>
                            <a:grpSpLocks/>
                          </wpg:cNvGrpSpPr>
                          <wpg:grpSpPr bwMode="auto">
                            <a:xfrm>
                              <a:off x="241235" y="155684"/>
                              <a:ext cx="2394585" cy="254635"/>
                              <a:chOff x="116" y="895"/>
                              <a:chExt cx="3771" cy="401"/>
                            </a:xfrm>
                          </wpg:grpSpPr>
                          <wps:wsp>
                            <wps:cNvPr id="3056" name="Rectangle 110"/>
                            <wps:cNvSpPr>
                              <a:spLocks noChangeArrowheads="1"/>
                            </wps:cNvSpPr>
                            <wps:spPr bwMode="auto">
                              <a:xfrm>
                                <a:off x="538" y="895"/>
                                <a:ext cx="3349" cy="208"/>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781EDC" w:rsidRDefault="00161FC4" w:rsidP="0016627B">
                                  <w:pPr>
                                    <w:rPr>
                                      <w:sz w:val="18"/>
                                      <w:szCs w:val="18"/>
                                    </w:rPr>
                                  </w:pPr>
                                  <w:r w:rsidRPr="00781EDC">
                                    <w:rPr>
                                      <w:sz w:val="18"/>
                                      <w:szCs w:val="18"/>
                                      <w:lang w:val="en-CA"/>
                                    </w:rPr>
                                    <w:t>1</w:t>
                                  </w:r>
                                  <w:r>
                                    <w:rPr>
                                      <w:sz w:val="18"/>
                                      <w:szCs w:val="18"/>
                                      <w:lang w:val="en-CA"/>
                                    </w:rPr>
                                    <w:t>2mm &amp; 10mm s</w:t>
                                  </w:r>
                                  <w:r w:rsidRPr="00781EDC">
                                    <w:rPr>
                                      <w:sz w:val="18"/>
                                      <w:szCs w:val="18"/>
                                      <w:lang w:val="en-CA"/>
                                    </w:rPr>
                                    <w:t>ocket</w:t>
                                  </w:r>
                                  <w:r>
                                    <w:rPr>
                                      <w:sz w:val="18"/>
                                      <w:szCs w:val="18"/>
                                      <w:lang w:val="en-CA"/>
                                    </w:rPr>
                                    <w:t>s,</w:t>
                                  </w:r>
                                  <w:r w:rsidRPr="00781EDC">
                                    <w:rPr>
                                      <w:sz w:val="18"/>
                                      <w:szCs w:val="18"/>
                                      <w:lang w:val="en-CA"/>
                                    </w:rPr>
                                    <w:t xml:space="preserve"> </w:t>
                                  </w:r>
                                  <w:r>
                                    <w:rPr>
                                      <w:sz w:val="18"/>
                                      <w:szCs w:val="18"/>
                                      <w:lang w:val="en-CA"/>
                                    </w:rPr>
                                    <w:t>r</w:t>
                                  </w:r>
                                  <w:r w:rsidRPr="00781EDC">
                                    <w:rPr>
                                      <w:sz w:val="18"/>
                                      <w:szCs w:val="18"/>
                                      <w:lang w:val="en-CA"/>
                                    </w:rPr>
                                    <w:t xml:space="preserve">atchet </w:t>
                                  </w:r>
                                  <w:r>
                                    <w:rPr>
                                      <w:sz w:val="18"/>
                                      <w:szCs w:val="18"/>
                                      <w:lang w:val="en-CA"/>
                                    </w:rPr>
                                    <w:t>&amp; e</w:t>
                                  </w:r>
                                  <w:r w:rsidRPr="00781EDC">
                                    <w:rPr>
                                      <w:sz w:val="18"/>
                                      <w:szCs w:val="18"/>
                                      <w:lang w:val="en-CA"/>
                                    </w:rPr>
                                    <w:t>xtension</w:t>
                                  </w:r>
                                </w:p>
                              </w:txbxContent>
                            </wps:txbx>
                            <wps:bodyPr rot="0" vert="horz" wrap="square" lIns="0" tIns="0" rIns="0" bIns="0" anchor="t" anchorCtr="0" upright="1">
                              <a:spAutoFit/>
                            </wps:bodyPr>
                          </wps:wsp>
                          <pic:pic xmlns:pic="http://schemas.openxmlformats.org/drawingml/2006/picture">
                            <pic:nvPicPr>
                              <pic:cNvPr id="3057"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16" y="906"/>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3058" name="AutoShape 2634"/>
                        <wps:cNvSpPr>
                          <a:spLocks noChangeArrowheads="1"/>
                        </wps:cNvSpPr>
                        <wps:spPr bwMode="auto">
                          <a:xfrm>
                            <a:off x="2433925" y="1190754"/>
                            <a:ext cx="314325" cy="278092"/>
                          </a:xfrm>
                          <a:prstGeom prst="diamond">
                            <a:avLst/>
                          </a:prstGeom>
                          <a:noFill/>
                          <a:ln w="25400" algn="ctr">
                            <a:solidFill>
                              <a:srgbClr val="FFFF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83B522A" id="Group 1659" o:spid="_x0000_s1945" style="position:absolute;left:0;text-align:left;margin-left:-255.6pt;margin-top:162.2pt;width:234pt;height:155.5pt;z-index:252188160;mso-position-horizontal-relative:text;mso-position-vertical-relative:text;mso-width-relative:margin;mso-height-relative:margin" coordorigin="37" coordsize="29686,19830"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">
                <v:group id="Group 1660" o:spid="_x0000_s1946" style="position:absolute;left:37;width:29686;height:19830" coordorigin="2254,1466" coordsize="29708,19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Dk47xgAAAN0A&#10;AAAPAAAAAAAAAAAAAAAAAKoCAABkcnMvZG93bnJldi54bWxQSwUGAAAAAAQABAD6AAAAnQMAAAAA&#10;">
                  <v:group id="Group 1661" o:spid="_x0000_s1947" style="position:absolute;left:2254;top:1466;width:29709;height:19955" coordorigin="2253,1469" coordsize="29696,199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0LroMQAAADdAAAA&#10;DwAAAAAAAAAAAAAAAACqAgAAZHJzL2Rvd25yZXYueG1sUEsFBgAAAAAEAAQA+gAAAJsDAAAAAA==&#10;">
                    <v:shape id="Picture 1662" o:spid="_x0000_s1948" type="#_x0000_t75" style="position:absolute;left:2253;top:1469;width:29696;height:1999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oPtzDAAAA3QAAAA8AAABkcnMvZG93bnJldi54bWxET01rwkAQvRf8D8sI3upGwWijqxSlpR4T&#10;24K3MTsmwexsyK4x/fddQfA2j/c5q01vatFR6yrLCibjCARxbnXFhYLvw8frAoTzyBpry6Tgjxxs&#10;1oOXFSba3jilLvOFCCHsElRQet8kUrq8JINubBviwJ1ta9AH2BZSt3gL4aaW0yiKpcGKQ0OJDW1L&#10;yi/Z1Sh4O+Asu/50afp52qXzLe1/9e6o1GjYvy9BeOr9U/xwf+kwP46ncP8mnCD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ig+3MMAAADdAAAADwAAAAAAAAAAAAAAAACf&#10;AgAAZHJzL2Rvd25yZXYueG1sUEsFBgAAAAAEAAQA9wAAAI8DAAAAAA==&#10;" stroked="t" strokecolor="black [3213]">
                      <v:imagedata r:id="rId112" o:title=""/>
                      <v:path arrowok="t"/>
                    </v:shape>
                    <v:shape id="Text Box 99" o:spid="_x0000_s1949" type="#_x0000_t202" style="position:absolute;left:2334;top:19524;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6kUMcA&#10;AADdAAAADwAAAGRycy9kb3ducmV2LnhtbESPzWvCQBTE7wX/h+UVehHdaEvQ6Cp+VOihPfiB50f2&#10;mYRm34bd1cT/visIPQ4z8xtmvuxMLW7kfGVZwWiYgCDOra64UHA67gYTED4ga6wtk4I7eVguei9z&#10;zLRteU+3QyhEhLDPUEEZQpNJ6fOSDPqhbYijd7HOYIjSFVI7bCPc1HKcJKk0WHFcKLGhTUn57+Fq&#10;FKRbd233vOlvT5/f+NMU4/P6flbq7bVbzUAE6sJ/+Nn+0grek48pPN7EJ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OpFDHAAAA3QAAAA8AAAAAAAAAAAAAAAAAmAIAAGRy&#10;cy9kb3ducmV2LnhtbFBLBQYAAAAABAAEAPUAAACMAwAAAAA=&#10;" stroked="f">
                      <v:textbox inset="0,0,0,0">
                        <w:txbxContent>
                          <w:p w:rsidR="00161FC4" w:rsidRPr="0016627B" w:rsidRDefault="00161FC4" w:rsidP="0016627B">
                            <w:pPr>
                              <w:jc w:val="center"/>
                              <w:rPr>
                                <w:sz w:val="20"/>
                                <w:szCs w:val="20"/>
                              </w:rPr>
                            </w:pPr>
                            <w:r w:rsidRPr="0016627B">
                              <w:rPr>
                                <w:sz w:val="20"/>
                                <w:szCs w:val="20"/>
                              </w:rPr>
                              <w:t>F</w:t>
                            </w:r>
                            <w:r>
                              <w:rPr>
                                <w:sz w:val="20"/>
                                <w:szCs w:val="20"/>
                              </w:rPr>
                              <w:t>ig. 5-2</w:t>
                            </w:r>
                          </w:p>
                        </w:txbxContent>
                      </v:textbox>
                    </v:shape>
                  </v:group>
                  <v:group id="Group 109" o:spid="_x0000_s1950" style="position:absolute;left:2412;top:1556;width:23946;height:2547" coordorigin="116,895" coordsize="3771,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IG+zrFAAAA3QAA&#10;AA8AAAAAAAAAAAAAAAAAqgIAAGRycy9kb3ducmV2LnhtbFBLBQYAAAAABAAEAPoAAACcAwAAAAA=&#10;">
                    <v:rect id="Rectangle 110" o:spid="_x0000_s1951" style="position:absolute;left:538;top:895;width:3349;height: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5H1MYA&#10;AADdAAAADwAAAGRycy9kb3ducmV2LnhtbESPX0vDQBDE3wW/w7FC39o7W9pK7LVIQJAi9E/U5yW3&#10;JtHcXsitbfz2XqHg4zAzv2FWm8G36kR9bAJbuJ8YUMRlcA1XFt6K5/EDqCjIDtvAZOGXImzWtzcr&#10;zFw484FOR6lUgnDM0EIt0mVax7Imj3ESOuLkfYbeoyTZV9r1eE5w3+qpMQvtseG0UGNHeU3l9/HH&#10;W9h97IvtfplvxUxLyd/5i+avhbWju+HpEZTQIP/ha/vFWZiZ+QIub9IT0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5H1MYAAADdAAAADwAAAAAAAAAAAAAAAACYAgAAZHJz&#10;L2Rvd25yZXYueG1sUEsFBgAAAAAEAAQA9QAAAIsDAAAAAA==&#10;" stroked="f" strokeweight=".25pt">
                      <v:textbox style="mso-fit-shape-to-text:t" inset="0,0,0,0">
                        <w:txbxContent>
                          <w:p w:rsidR="00161FC4" w:rsidRPr="00781EDC" w:rsidRDefault="00161FC4" w:rsidP="0016627B">
                            <w:pPr>
                              <w:rPr>
                                <w:sz w:val="18"/>
                                <w:szCs w:val="18"/>
                              </w:rPr>
                            </w:pPr>
                            <w:r w:rsidRPr="00781EDC">
                              <w:rPr>
                                <w:sz w:val="18"/>
                                <w:szCs w:val="18"/>
                                <w:lang w:val="en-CA"/>
                              </w:rPr>
                              <w:t>1</w:t>
                            </w:r>
                            <w:r>
                              <w:rPr>
                                <w:sz w:val="18"/>
                                <w:szCs w:val="18"/>
                                <w:lang w:val="en-CA"/>
                              </w:rPr>
                              <w:t>2mm &amp; 10mm s</w:t>
                            </w:r>
                            <w:r w:rsidRPr="00781EDC">
                              <w:rPr>
                                <w:sz w:val="18"/>
                                <w:szCs w:val="18"/>
                                <w:lang w:val="en-CA"/>
                              </w:rPr>
                              <w:t>ocket</w:t>
                            </w:r>
                            <w:r>
                              <w:rPr>
                                <w:sz w:val="18"/>
                                <w:szCs w:val="18"/>
                                <w:lang w:val="en-CA"/>
                              </w:rPr>
                              <w:t>s,</w:t>
                            </w:r>
                            <w:r w:rsidRPr="00781EDC">
                              <w:rPr>
                                <w:sz w:val="18"/>
                                <w:szCs w:val="18"/>
                                <w:lang w:val="en-CA"/>
                              </w:rPr>
                              <w:t xml:space="preserve"> </w:t>
                            </w:r>
                            <w:r>
                              <w:rPr>
                                <w:sz w:val="18"/>
                                <w:szCs w:val="18"/>
                                <w:lang w:val="en-CA"/>
                              </w:rPr>
                              <w:t>r</w:t>
                            </w:r>
                            <w:r w:rsidRPr="00781EDC">
                              <w:rPr>
                                <w:sz w:val="18"/>
                                <w:szCs w:val="18"/>
                                <w:lang w:val="en-CA"/>
                              </w:rPr>
                              <w:t xml:space="preserve">atchet </w:t>
                            </w:r>
                            <w:r>
                              <w:rPr>
                                <w:sz w:val="18"/>
                                <w:szCs w:val="18"/>
                                <w:lang w:val="en-CA"/>
                              </w:rPr>
                              <w:t>&amp; e</w:t>
                            </w:r>
                            <w:r w:rsidRPr="00781EDC">
                              <w:rPr>
                                <w:sz w:val="18"/>
                                <w:szCs w:val="18"/>
                                <w:lang w:val="en-CA"/>
                              </w:rPr>
                              <w:t>xtension</w:t>
                            </w:r>
                          </w:p>
                        </w:txbxContent>
                      </v:textbox>
                    </v:rect>
                    <v:shape id="Picture 111" o:spid="_x0000_s1952" type="#_x0000_t75" alt="tool" style="position:absolute;left:116;top:906;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gU63FAAAA3QAAAA8AAABkcnMvZG93bnJldi54bWxEj0FrwkAUhO+C/2F5Qm91ozatRFcRIVAK&#10;RZq292f2mUSzb8PuNqb/visUPA4z8w2z3g6mFT0531hWMJsmIIhLqxuuFHx95o9LED4ga2wtk4Jf&#10;8rDdjEdrzLS98gf1RahEhLDPUEEdQpdJ6cuaDPqp7Yijd7LOYIjSVVI7vEa4aeU8SZ6lwYbjQo0d&#10;7WsqL8WPUdBfjrQ4zNLU5W9P5zKV3++BcqUeJsNuBSLQEO7h//arVrBI0he4vYlPQG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IFOtxQAAAN0AAAAPAAAAAAAAAAAAAAAA&#10;AJ8CAABkcnMvZG93bnJldi54bWxQSwUGAAAAAAQABAD3AAAAkQMAAAAA&#10;">
                      <v:imagedata r:id="rId22" o:title="tool"/>
                    </v:shape>
                  </v:group>
                </v:group>
                <v:shape id="AutoShape 2634" o:spid="_x0000_s1953" type="#_x0000_t4" style="position:absolute;left:24339;top:11907;width:3143;height:2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dLbsMA&#10;AADdAAAADwAAAGRycy9kb3ducmV2LnhtbERPy2rCQBTdC/7DcAV3ZqJSkdRRRKm4aml8dHuZuU1S&#10;M3fSzKjp33cWgsvDeS9Wna3FjVpfOVYwTlIQxNqZigsFx8PbaA7CB2SDtWNS8EceVst+b4GZcXf+&#10;pFseChFD2GeooAyhyaT0uiSLPnENceS+XWsxRNgW0rR4j+G2lpM0nUmLFceGEhvalKQv+dUqCJPz&#10;+oRfP0c9/dhW+ve93jX5SanhoFu/ggjUhaf44d4bBdP0Jc6Nb+IT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idLbsMAAADdAAAADwAAAAAAAAAAAAAAAACYAgAAZHJzL2Rv&#10;d25yZXYueG1sUEsFBgAAAAAEAAQA9QAAAIgDAAAAAA==&#10;" filled="f" strokecolor="yellow" strokeweight="2pt"/>
                <w10:anchorlock/>
              </v:group>
            </w:pict>
          </mc:Fallback>
        </mc:AlternateContent>
      </w:r>
      <w:r w:rsidR="00085FC0">
        <w:t>I</w:t>
      </w:r>
      <w:r w:rsidR="00085FC0" w:rsidRPr="00085FC0">
        <w:t>f</w:t>
      </w:r>
      <w:r w:rsidR="00085FC0">
        <w:t xml:space="preserve"> the vehicle is</w:t>
      </w:r>
      <w:r w:rsidR="00085FC0" w:rsidRPr="00085FC0">
        <w:t xml:space="preserve"> equipped </w:t>
      </w:r>
      <w:r w:rsidR="00085FC0">
        <w:t>with a</w:t>
      </w:r>
      <w:r w:rsidR="00085FC0" w:rsidRPr="00085FC0">
        <w:t xml:space="preserve"> </w:t>
      </w:r>
      <w:r w:rsidR="00085FC0">
        <w:t>strut to</w:t>
      </w:r>
      <w:r w:rsidR="00085FC0" w:rsidRPr="00085FC0">
        <w:t xml:space="preserve">wer </w:t>
      </w:r>
      <w:r w:rsidR="00085FC0">
        <w:t>b</w:t>
      </w:r>
      <w:r w:rsidR="00085FC0" w:rsidRPr="00085FC0">
        <w:t>race</w:t>
      </w:r>
      <w:r w:rsidR="00085FC0">
        <w:t>,</w:t>
      </w:r>
      <w:r w:rsidR="00085FC0" w:rsidRPr="00085FC0">
        <w:t xml:space="preserve"> torque the two nuts to 20 N•m (1</w:t>
      </w:r>
      <w:r w:rsidR="00085FC0">
        <w:t>5</w:t>
      </w:r>
      <w:r w:rsidR="00085FC0" w:rsidRPr="00085FC0">
        <w:t xml:space="preserve"> lbf•</w:t>
      </w:r>
      <w:r w:rsidR="00085FC0">
        <w:t>ft)</w:t>
      </w:r>
      <w:r>
        <w:t xml:space="preserve"> (  </w:t>
      </w:r>
      <w:r w:rsidRPr="00CA5DB2">
        <w:rPr>
          <w:noProof/>
          <w:color w:val="FF0000"/>
        </w:rPr>
        <mc:AlternateContent>
          <mc:Choice Requires="wps">
            <w:drawing>
              <wp:anchor distT="0" distB="0" distL="114300" distR="114300" simplePos="0" relativeHeight="252192256" behindDoc="0" locked="1" layoutInCell="1" allowOverlap="1" wp14:anchorId="55B3A8E1" wp14:editId="6862A6B0">
                <wp:simplePos x="0" y="0"/>
                <wp:positionH relativeFrom="column">
                  <wp:posOffset>927735</wp:posOffset>
                </wp:positionH>
                <wp:positionV relativeFrom="paragraph">
                  <wp:posOffset>431800</wp:posOffset>
                </wp:positionV>
                <wp:extent cx="191770" cy="182880"/>
                <wp:effectExtent l="19050" t="19050" r="17780" b="45720"/>
                <wp:wrapNone/>
                <wp:docPr id="3074" name="AutoShape 2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770" cy="182880"/>
                        </a:xfrm>
                        <a:prstGeom prst="diamond">
                          <a:avLst/>
                        </a:prstGeom>
                        <a:solidFill>
                          <a:srgbClr val="FFFFFF"/>
                        </a:solidFill>
                        <a:ln w="15875" algn="ctr">
                          <a:solidFill>
                            <a:schemeClr val="tx1"/>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8CF6BB" id="AutoShape 2632" o:spid="_x0000_s1026" type="#_x0000_t4" style="position:absolute;margin-left:73.05pt;margin-top:34pt;width:15.1pt;height:14.4pt;z-index:25219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" strokecolor="black [3213]" strokeweight="1.25pt">
                <w10:anchorlock/>
              </v:shape>
            </w:pict>
          </mc:Fallback>
        </mc:AlternateContent>
      </w:r>
      <w:r>
        <w:t xml:space="preserve">    Fig. 5-1</w:t>
      </w:r>
      <w:r w:rsidRPr="00A25162">
        <w:t xml:space="preserve"> and </w:t>
      </w:r>
      <w:r>
        <w:t>Fig. 5-2)</w:t>
      </w:r>
      <w:r w:rsidR="00085FC0">
        <w:t>.</w:t>
      </w:r>
    </w:p>
    <w:p w:rsidR="00085FC0" w:rsidRDefault="00085FC0" w:rsidP="0016627B">
      <w:pPr>
        <w:pStyle w:val="Heading5"/>
        <w:numPr>
          <w:ilvl w:val="0"/>
          <w:numId w:val="0"/>
        </w:numPr>
        <w:spacing w:after="120" w:line="300" w:lineRule="auto"/>
        <w:ind w:left="360"/>
      </w:pPr>
      <w:r>
        <w:rPr>
          <w:noProof/>
        </w:rPr>
        <w:drawing>
          <wp:anchor distT="0" distB="0" distL="114300" distR="114300" simplePos="0" relativeHeight="252172800" behindDoc="1" locked="1" layoutInCell="1" allowOverlap="1" wp14:anchorId="62C43F62" wp14:editId="1DC07D14">
            <wp:simplePos x="0" y="0"/>
            <wp:positionH relativeFrom="column">
              <wp:posOffset>-91440</wp:posOffset>
            </wp:positionH>
            <wp:positionV relativeFrom="paragraph">
              <wp:posOffset>0</wp:posOffset>
            </wp:positionV>
            <wp:extent cx="338328" cy="292608"/>
            <wp:effectExtent l="0" t="0" r="5080" b="0"/>
            <wp:wrapNone/>
            <wp:docPr id="1643" name="Pictur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 cstate="print">
                      <a:extLst>
                        <a:ext uri="{28A0092B-C50C-407E-A947-70E740481C1C}">
                          <a14:useLocalDpi xmlns:a14="http://schemas.microsoft.com/office/drawing/2010/main" val="0"/>
                        </a:ext>
                      </a:extLst>
                    </a:blip>
                    <a:srcRect l="23625" t="65062" r="68774" b="27094"/>
                    <a:stretch>
                      <a:fillRect/>
                    </a:stretch>
                  </pic:blipFill>
                  <pic:spPr bwMode="auto">
                    <a:xfrm>
                      <a:off x="0" y="0"/>
                      <a:ext cx="338328" cy="292608"/>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369E">
        <w:t xml:space="preserve">Torque: </w:t>
      </w:r>
      <w:r>
        <w:t>20 N•m (15 lbf•ft</w:t>
      </w:r>
      <w:r w:rsidRPr="000D369E">
        <w:t>)</w:t>
      </w:r>
    </w:p>
    <w:p w:rsidR="0016627B" w:rsidRDefault="0016627B" w:rsidP="0016627B">
      <w:pPr>
        <w:spacing w:after="120" w:line="300" w:lineRule="auto"/>
      </w:pPr>
    </w:p>
    <w:p w:rsidR="0016627B" w:rsidRDefault="0016627B" w:rsidP="0016627B">
      <w:pPr>
        <w:spacing w:after="120" w:line="300" w:lineRule="auto"/>
      </w:pPr>
    </w:p>
    <w:p w:rsidR="0016627B" w:rsidRDefault="0016627B" w:rsidP="0016627B">
      <w:pPr>
        <w:spacing w:after="120" w:line="300" w:lineRule="auto"/>
      </w:pPr>
    </w:p>
    <w:p w:rsidR="0016627B" w:rsidRDefault="0016627B" w:rsidP="0016627B">
      <w:pPr>
        <w:spacing w:after="120" w:line="300" w:lineRule="auto"/>
      </w:pPr>
    </w:p>
    <w:p w:rsidR="0016627B" w:rsidRDefault="0016627B" w:rsidP="0016627B">
      <w:pPr>
        <w:spacing w:after="120" w:line="300" w:lineRule="auto"/>
      </w:pPr>
    </w:p>
    <w:p w:rsidR="0016627B" w:rsidRDefault="0016627B" w:rsidP="0016627B">
      <w:pPr>
        <w:spacing w:after="120" w:line="300" w:lineRule="auto"/>
      </w:pPr>
    </w:p>
    <w:p w:rsidR="0016627B" w:rsidRDefault="0016627B" w:rsidP="0016627B">
      <w:pPr>
        <w:spacing w:after="120" w:line="300" w:lineRule="auto"/>
      </w:pPr>
    </w:p>
    <w:p w:rsidR="0016627B" w:rsidRDefault="0016627B" w:rsidP="0016627B">
      <w:pPr>
        <w:spacing w:after="120" w:line="300" w:lineRule="auto"/>
      </w:pPr>
    </w:p>
    <w:p w:rsidR="0016627B" w:rsidRDefault="0016627B" w:rsidP="0016627B">
      <w:pPr>
        <w:spacing w:after="120" w:line="300" w:lineRule="auto"/>
      </w:pPr>
    </w:p>
    <w:p w:rsidR="0016627B" w:rsidRDefault="0016627B" w:rsidP="0016627B">
      <w:pPr>
        <w:spacing w:after="120" w:line="300" w:lineRule="auto"/>
      </w:pPr>
    </w:p>
    <w:p w:rsidR="0016627B" w:rsidRPr="0016627B" w:rsidRDefault="0016627B" w:rsidP="0016627B">
      <w:pPr>
        <w:spacing w:after="120" w:line="300" w:lineRule="auto"/>
      </w:pPr>
    </w:p>
    <w:p w:rsidR="00085FC0" w:rsidRDefault="0016627B" w:rsidP="0016627B">
      <w:pPr>
        <w:pStyle w:val="ProcLevel2"/>
      </w:pPr>
      <w:r>
        <w:rPr>
          <w:noProof/>
        </w:rPr>
        <mc:AlternateContent>
          <mc:Choice Requires="wpg">
            <w:drawing>
              <wp:anchor distT="0" distB="0" distL="114300" distR="114300" simplePos="0" relativeHeight="252194304" behindDoc="0" locked="1" layoutInCell="1" allowOverlap="1" wp14:anchorId="286EF84B" wp14:editId="4438287E">
                <wp:simplePos x="0" y="0"/>
                <wp:positionH relativeFrom="column">
                  <wp:posOffset>-3248025</wp:posOffset>
                </wp:positionH>
                <wp:positionV relativeFrom="paragraph">
                  <wp:posOffset>0</wp:posOffset>
                </wp:positionV>
                <wp:extent cx="2971800" cy="1892808"/>
                <wp:effectExtent l="19050" t="19050" r="19050" b="12700"/>
                <wp:wrapNone/>
                <wp:docPr id="3075" name="Group 3075"/>
                <wp:cNvGraphicFramePr/>
                <a:graphic xmlns:a="http://schemas.openxmlformats.org/drawingml/2006/main">
                  <a:graphicData uri="http://schemas.microsoft.com/office/word/2010/wordprocessingGroup">
                    <wpg:wgp>
                      <wpg:cNvGrpSpPr/>
                      <wpg:grpSpPr>
                        <a:xfrm>
                          <a:off x="0" y="0"/>
                          <a:ext cx="2971800" cy="1892808"/>
                          <a:chOff x="0" y="169727"/>
                          <a:chExt cx="2971165" cy="1888128"/>
                        </a:xfrm>
                      </wpg:grpSpPr>
                      <wpg:grpSp>
                        <wpg:cNvPr id="3119" name="Group 3119"/>
                        <wpg:cNvGrpSpPr/>
                        <wpg:grpSpPr>
                          <a:xfrm>
                            <a:off x="0" y="169727"/>
                            <a:ext cx="2971165" cy="1888128"/>
                            <a:chOff x="144141" y="304421"/>
                            <a:chExt cx="2970866" cy="1894875"/>
                          </a:xfrm>
                        </wpg:grpSpPr>
                        <wpg:grpSp>
                          <wpg:cNvPr id="3120" name="Group 3120"/>
                          <wpg:cNvGrpSpPr/>
                          <wpg:grpSpPr>
                            <a:xfrm>
                              <a:off x="144141" y="304421"/>
                              <a:ext cx="2970866" cy="1894875"/>
                              <a:chOff x="144081" y="305051"/>
                              <a:chExt cx="2969610" cy="1898790"/>
                            </a:xfrm>
                          </wpg:grpSpPr>
                          <pic:pic xmlns:pic="http://schemas.openxmlformats.org/drawingml/2006/picture">
                            <pic:nvPicPr>
                              <pic:cNvPr id="3121" name="Picture 3121"/>
                              <pic:cNvPicPr preferRelativeResize="0">
                                <a:picLocks noChangeAspect="1"/>
                              </pic:cNvPicPr>
                            </pic:nvPicPr>
                            <pic:blipFill>
                              <a:blip r:embed="rId121">
                                <a:extLst>
                                  <a:ext uri="{28A0092B-C50C-407E-A947-70E740481C1C}">
                                    <a14:useLocalDpi xmlns:a14="http://schemas.microsoft.com/office/drawing/2010/main" val="0"/>
                                  </a:ext>
                                </a:extLst>
                              </a:blip>
                              <a:stretch>
                                <a:fillRect/>
                              </a:stretch>
                            </pic:blipFill>
                            <pic:spPr bwMode="auto">
                              <a:xfrm>
                                <a:off x="144081" y="305051"/>
                                <a:ext cx="2969610" cy="1898790"/>
                              </a:xfrm>
                              <a:prstGeom prst="rect">
                                <a:avLst/>
                              </a:prstGeom>
                              <a:ln>
                                <a:solidFill>
                                  <a:schemeClr val="tx1"/>
                                </a:solidFill>
                              </a:ln>
                              <a:extLst>
                                <a:ext uri="{53640926-AAD7-44D8-BBD7-CCE9431645EC}">
                                  <a14:shadowObscured xmlns:a14="http://schemas.microsoft.com/office/drawing/2010/main"/>
                                </a:ext>
                              </a:extLst>
                            </pic:spPr>
                          </pic:pic>
                          <wps:wsp>
                            <wps:cNvPr id="3122" name="Text Box 99"/>
                            <wps:cNvSpPr txBox="1">
                              <a:spLocks noChangeArrowheads="1"/>
                            </wps:cNvSpPr>
                            <wps:spPr bwMode="auto">
                              <a:xfrm>
                                <a:off x="154624" y="2007674"/>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16627B">
                                  <w:pPr>
                                    <w:pStyle w:val="Fig"/>
                                    <w:jc w:val="center"/>
                                  </w:pPr>
                                  <w:r>
                                    <w:t>Fig. 5-3</w:t>
                                  </w:r>
                                </w:p>
                              </w:txbxContent>
                            </wps:txbx>
                            <wps:bodyPr rot="0" vert="horz" wrap="square" lIns="0" tIns="0" rIns="0" bIns="0" anchor="t" anchorCtr="0" upright="1">
                              <a:noAutofit/>
                            </wps:bodyPr>
                          </wps:wsp>
                        </wpg:grpSp>
                        <wpg:grpSp>
                          <wpg:cNvPr id="3123" name="Group 109"/>
                          <wpg:cNvGrpSpPr>
                            <a:grpSpLocks/>
                          </wpg:cNvGrpSpPr>
                          <wpg:grpSpPr bwMode="auto">
                            <a:xfrm>
                              <a:off x="157415" y="309989"/>
                              <a:ext cx="1395730" cy="254635"/>
                              <a:chOff x="-16" y="1138"/>
                              <a:chExt cx="2198" cy="401"/>
                            </a:xfrm>
                          </wpg:grpSpPr>
                          <wps:wsp>
                            <wps:cNvPr id="3124" name="Rectangle 110"/>
                            <wps:cNvSpPr>
                              <a:spLocks noChangeArrowheads="1"/>
                            </wps:cNvSpPr>
                            <wps:spPr bwMode="auto">
                              <a:xfrm>
                                <a:off x="406" y="1138"/>
                                <a:ext cx="1776" cy="208"/>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781EDC" w:rsidRDefault="00161FC4" w:rsidP="0016627B">
                                  <w:pPr>
                                    <w:rPr>
                                      <w:sz w:val="18"/>
                                      <w:szCs w:val="18"/>
                                    </w:rPr>
                                  </w:pPr>
                                  <w:r>
                                    <w:rPr>
                                      <w:sz w:val="18"/>
                                    </w:rPr>
                                    <w:t>14mm socket &amp; ratchet</w:t>
                                  </w:r>
                                </w:p>
                              </w:txbxContent>
                            </wps:txbx>
                            <wps:bodyPr rot="0" vert="horz" wrap="square" lIns="0" tIns="0" rIns="0" bIns="0" anchor="t" anchorCtr="0" upright="1">
                              <a:spAutoFit/>
                            </wps:bodyPr>
                          </wps:wsp>
                          <pic:pic xmlns:pic="http://schemas.openxmlformats.org/drawingml/2006/picture">
                            <pic:nvPicPr>
                              <pic:cNvPr id="1729"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6" y="1149"/>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1730" name="Oval 1601"/>
                        <wps:cNvSpPr>
                          <a:spLocks noChangeArrowheads="1"/>
                        </wps:cNvSpPr>
                        <wps:spPr bwMode="auto">
                          <a:xfrm>
                            <a:off x="1584435" y="859257"/>
                            <a:ext cx="362585" cy="370205"/>
                          </a:xfrm>
                          <a:prstGeom prst="ellipse">
                            <a:avLst/>
                          </a:prstGeom>
                          <a:noFill/>
                          <a:ln w="2540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86EF84B" id="Group 3075" o:spid="_x0000_s1955" style="position:absolute;left:0;text-align:left;margin-left:-255.75pt;margin-top:0;width:234pt;height:149.05pt;z-index:252194304;mso-position-horizontal-relative:text;mso-position-vertical-relative:text;mso-width-relative:margin;mso-height-relative:margin" coordorigin=",1697" coordsize="29711,18881"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">
                <v:group id="Group 3119" o:spid="_x0000_s1956" style="position:absolute;top:1697;width:29711;height:18881" coordorigin="1441,3044" coordsize="29708,189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Kd8WxgAAAN0A&#10;AAAPAAAAAAAAAAAAAAAAAKoCAABkcnMvZG93bnJldi54bWxQSwUGAAAAAAQABAD6AAAAnQMAAAAA&#10;">
                  <v:group id="Group 3120" o:spid="_x0000_s1957" style="position:absolute;left:1441;top:3044;width:29709;height:18948" coordorigin="1440,3050" coordsize="29696,189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7w2wwAAAN0AAAAP&#10;AAAAAAAAAAAAAAAAAKoCAABkcnMvZG93bnJldi54bWxQSwUGAAAAAAQABAD6AAAAmgMAAAAA&#10;">
                    <v:shape id="Picture 3121" o:spid="_x0000_s1958" type="#_x0000_t75" style="position:absolute;left:1440;top:3050;width:29696;height:1898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PODfGAAAA3QAAAA8AAABkcnMvZG93bnJldi54bWxEj0FrwkAUhO+F/oflCb3VTVS0RFeRUqEg&#10;FLVevD2yzySYfZtmX2P6792C4HGYmW+Yxap3teqoDZVnA+kwAUWce1txYeD4vXl9AxUE2WLtmQz8&#10;UYDV8vlpgZn1V95Td5BCRQiHDA2UIk2mdchLchiGviGO3tm3DiXKttC2xWuEu1qPkmSqHVYcF0ps&#10;6L2k/HL4dQZ24ZjLbH9ab7cT+Rh/XX423WxqzMugX89BCfXyCN/bn9bAOB2l8P8mPgG9v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084N8YAAADdAAAADwAAAAAAAAAAAAAA&#10;AACfAgAAZHJzL2Rvd25yZXYueG1sUEsFBgAAAAAEAAQA9wAAAJIDAAAAAA==&#10;" stroked="t" strokecolor="black [3213]">
                      <v:imagedata r:id="rId122" o:title=""/>
                      <v:path arrowok="t"/>
                    </v:shape>
                    <v:shape id="Text Box 99" o:spid="_x0000_s1959" type="#_x0000_t202" style="position:absolute;left:1546;top:20076;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TcHMUA&#10;AADdAAAADwAAAGRycy9kb3ducmV2LnhtbESPT4vCMBTE78J+h/AW9iJrahdEqlH8t+BBD7ri+dE8&#10;22LzUpJo67c3C4LHYWZ+w0znnanFnZyvLCsYDhIQxLnVFRcKTn+/32MQPiBrrC2Tggd5mM8+elPM&#10;tG35QPdjKESEsM9QQRlCk0np85IM+oFtiKN3sc5giNIVUjtsI9zUMk2SkTRYcVwosaFVSfn1eDMK&#10;Rmt3aw+86q9Pmx3umyI9Lx9npb4+u8UERKAuvMOv9lYr+BmmKfy/iU9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FNwcxQAAAN0AAAAPAAAAAAAAAAAAAAAAAJgCAABkcnMv&#10;ZG93bnJldi54bWxQSwUGAAAAAAQABAD1AAAAigMAAAAA&#10;" stroked="f">
                      <v:textbox inset="0,0,0,0">
                        <w:txbxContent>
                          <w:p w:rsidR="00161FC4" w:rsidRDefault="00161FC4" w:rsidP="0016627B">
                            <w:pPr>
                              <w:pStyle w:val="Fig"/>
                              <w:jc w:val="center"/>
                            </w:pPr>
                            <w:r>
                              <w:t>Fig. 5-3</w:t>
                            </w:r>
                          </w:p>
                        </w:txbxContent>
                      </v:textbox>
                    </v:shape>
                  </v:group>
                  <v:group id="Group 109" o:spid="_x0000_s1960" style="position:absolute;left:1574;top:3099;width:13957;height:2547" coordorigin="-16,1138" coordsize="2198,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0iQcUAAADdAAAADwAAAGRycy9kb3ducmV2LnhtbESPQYvCMBSE7wv+h/AE&#10;b2tayy5SjSKi4kEWVgXx9miebbF5KU1s67/fLAgeh5n5hpkve1OJlhpXWlYQjyMQxJnVJecKzqft&#10;5xSE88gaK8uk4EkOlovBxxxTbTv+pfbocxEg7FJUUHhfp1K6rCCDbmxr4uDdbGPQB9nkUjfYBbip&#10;5CSKvqXBksNCgTWtC8rux4dRsOuwWyXxpj3cb+vn9fT1cznEpNRo2K9mIDz1/h1+tfdaQRJPEv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OtIkHFAAAA3QAA&#10;AA8AAAAAAAAAAAAAAAAAqgIAAGRycy9kb3ducmV2LnhtbFBLBQYAAAAABAAEAPoAAACcAwAAAAA=&#10;">
                    <v:rect id="Rectangle 110" o:spid="_x0000_s1961" style="position:absolute;left:406;top:1138;width:1776;height: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cA2MYA&#10;AADdAAAADwAAAGRycy9kb3ducmV2LnhtbESPX2vCQBDE3wt+h2OFvtWL6T+JniIBoUih1rQ+L7k1&#10;ieb2Qm6r6bfvFQp9HGbmN8xiNbhWXagPjWcD00kCirj0tuHKwEexuZuBCoJssfVMBr4pwGo5ullg&#10;Zv2V3+myl0pFCIcMDdQiXaZ1KGtyGCa+I47e0fcOJcq+0rbHa4S7VqdJ8qQdNhwXauwor6k877+c&#10;gbfDrtjunvOtJGkp+Sef6PG1MOZ2PKznoIQG+Q//tV+sgftp+gC/b+IT0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cA2MYAAADdAAAADwAAAAAAAAAAAAAAAACYAgAAZHJz&#10;L2Rvd25yZXYueG1sUEsFBgAAAAAEAAQA9QAAAIsDAAAAAA==&#10;" stroked="f" strokeweight=".25pt">
                      <v:textbox style="mso-fit-shape-to-text:t" inset="0,0,0,0">
                        <w:txbxContent>
                          <w:p w:rsidR="00161FC4" w:rsidRPr="00781EDC" w:rsidRDefault="00161FC4" w:rsidP="0016627B">
                            <w:pPr>
                              <w:rPr>
                                <w:sz w:val="18"/>
                                <w:szCs w:val="18"/>
                              </w:rPr>
                            </w:pPr>
                            <w:r>
                              <w:rPr>
                                <w:sz w:val="18"/>
                              </w:rPr>
                              <w:t>14mm socket &amp; ratchet</w:t>
                            </w:r>
                          </w:p>
                        </w:txbxContent>
                      </v:textbox>
                    </v:rect>
                    <v:shape id="Picture 111" o:spid="_x0000_s1962" type="#_x0000_t75" alt="tool" style="position:absolute;left:-16;top:1149;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uWvTDAAAA3QAAAA8AAABkcnMvZG93bnJldi54bWxET9tqwkAQfS/0H5Yp9K1utKZqdJVSCBSh&#10;SL28j9kxiWZnw+42xr93C4W+zeFcZ7HqTSM6cr62rGA4SEAQF1bXXCrY7/KXKQgfkDU2lknBjTys&#10;lo8PC8y0vfI3ddtQihjCPkMFVQhtJqUvKjLoB7YljtzJOoMhQldK7fAaw00jR0nyJg3WHBsqbOmj&#10;ouKy/TEKusuRXjfDNHX5enwuUnn4CpQr9fzUv89BBOrDv/jP/anj/MloBr/fxBPk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u5a9MMAAADdAAAADwAAAAAAAAAAAAAAAACf&#10;AgAAZHJzL2Rvd25yZXYueG1sUEsFBgAAAAAEAAQA9wAAAI8DAAAAAA==&#10;">
                      <v:imagedata r:id="rId28" o:title="tool"/>
                    </v:shape>
                  </v:group>
                </v:group>
                <v:oval id="Oval 1601" o:spid="_x0000_s1963" style="position:absolute;left:15844;top:8592;width:3626;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I84ckA&#10;AADdAAAADwAAAGRycy9kb3ducmV2LnhtbESPQU/CQBCF7yb+h82YeDGyBY2YykIIBAUPJlY5eBu6&#10;Q7uhO1u7C9R/7xxMvM3kvXnvm8ms9406URddYAPDQQaKuAzWcWXg82N1+wgqJmSLTWAy8EMRZtPL&#10;iwnmNpz5nU5FqpSEcMzRQJ1Sm2sdy5o8xkFoiUXbh85jkrWrtO3wLOG+0aMse9AeHUtDjS0taioP&#10;xdEbOO5eb8Zvm++XJi6/nrduvbov3NaY66t+/gQqUZ/+zX/Xayv44zvhl29kBD39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CI84ckAAADdAAAADwAAAAAAAAAAAAAAAACYAgAA&#10;ZHJzL2Rvd25yZXYueG1sUEsFBgAAAAAEAAQA9QAAAI4DAAAAAA==&#10;" filled="f" strokecolor="red" strokeweight="2pt"/>
                <w10:anchorlock/>
              </v:group>
            </w:pict>
          </mc:Fallback>
        </mc:AlternateContent>
      </w:r>
      <w:r w:rsidR="0098370C">
        <w:t>T</w:t>
      </w:r>
      <w:r w:rsidR="0098370C" w:rsidRPr="00085FC0">
        <w:t xml:space="preserve">orque the </w:t>
      </w:r>
      <w:r w:rsidR="00085FC0" w:rsidRPr="00085FC0">
        <w:t xml:space="preserve">floor anchor of the front seat outer belt assembly LH </w:t>
      </w:r>
      <w:r w:rsidR="0098370C" w:rsidRPr="00085FC0">
        <w:t xml:space="preserve">bolt </w:t>
      </w:r>
      <w:r w:rsidR="0098370C">
        <w:t>to 42 N•m (31 lbf•ft</w:t>
      </w:r>
      <w:r w:rsidR="00085FC0">
        <w:t>)</w:t>
      </w:r>
      <w:r>
        <w:t xml:space="preserve"> ( </w:t>
      </w:r>
      <w:r w:rsidRPr="00CA5DB2">
        <w:rPr>
          <w:noProof/>
        </w:rPr>
        <mc:AlternateContent>
          <mc:Choice Requires="wps">
            <w:drawing>
              <wp:inline distT="0" distB="0" distL="0" distR="0" wp14:anchorId="65D4D2EC" wp14:editId="30AC8279">
                <wp:extent cx="180712" cy="180712"/>
                <wp:effectExtent l="0" t="0" r="10160" b="10160"/>
                <wp:docPr id="1731" name="Oval 1731"/>
                <wp:cNvGraphicFramePr/>
                <a:graphic xmlns:a="http://schemas.openxmlformats.org/drawingml/2006/main">
                  <a:graphicData uri="http://schemas.microsoft.com/office/word/2010/wordprocessingShape">
                    <wps:wsp>
                      <wps:cNvSpPr/>
                      <wps:spPr>
                        <a:xfrm>
                          <a:off x="0" y="0"/>
                          <a:ext cx="180712" cy="180712"/>
                        </a:xfrm>
                        <a:prstGeom prst="ellipse">
                          <a:avLst/>
                        </a:prstGeom>
                        <a:noFill/>
                        <a:ln w="1270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D94FEE2" id="Oval 1731" o:spid="_x0000_s1026" style="width:14.25pt;height:1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" filled="f" strokecolor="black [3213]" strokeweight="1pt">
                <w10:anchorlock/>
              </v:oval>
            </w:pict>
          </mc:Fallback>
        </mc:AlternateContent>
      </w:r>
      <w:r>
        <w:t xml:space="preserve"> Fig. 5-3)</w:t>
      </w:r>
      <w:r w:rsidR="00085FC0">
        <w:t>.</w:t>
      </w:r>
    </w:p>
    <w:p w:rsidR="0098370C" w:rsidRDefault="0098370C" w:rsidP="0016627B">
      <w:pPr>
        <w:pStyle w:val="Heading5"/>
        <w:numPr>
          <w:ilvl w:val="0"/>
          <w:numId w:val="0"/>
        </w:numPr>
        <w:spacing w:after="120" w:line="300" w:lineRule="auto"/>
        <w:ind w:left="360"/>
      </w:pPr>
      <w:r>
        <w:rPr>
          <w:noProof/>
        </w:rPr>
        <w:drawing>
          <wp:anchor distT="0" distB="0" distL="114300" distR="114300" simplePos="0" relativeHeight="252180992" behindDoc="1" locked="1" layoutInCell="1" allowOverlap="1" wp14:anchorId="62756235" wp14:editId="4C45634B">
            <wp:simplePos x="0" y="0"/>
            <wp:positionH relativeFrom="column">
              <wp:posOffset>-91440</wp:posOffset>
            </wp:positionH>
            <wp:positionV relativeFrom="paragraph">
              <wp:posOffset>0</wp:posOffset>
            </wp:positionV>
            <wp:extent cx="338328" cy="292608"/>
            <wp:effectExtent l="0" t="0" r="5080" b="0"/>
            <wp:wrapNone/>
            <wp:docPr id="1649" name="Pictur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 cstate="print">
                      <a:extLst>
                        <a:ext uri="{28A0092B-C50C-407E-A947-70E740481C1C}">
                          <a14:useLocalDpi xmlns:a14="http://schemas.microsoft.com/office/drawing/2010/main" val="0"/>
                        </a:ext>
                      </a:extLst>
                    </a:blip>
                    <a:srcRect l="23625" t="65062" r="68774" b="27094"/>
                    <a:stretch>
                      <a:fillRect/>
                    </a:stretch>
                  </pic:blipFill>
                  <pic:spPr bwMode="auto">
                    <a:xfrm>
                      <a:off x="0" y="0"/>
                      <a:ext cx="338328" cy="292608"/>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369E">
        <w:t xml:space="preserve">Torque: </w:t>
      </w:r>
      <w:r>
        <w:t>42 N•m (31 lbf•ft</w:t>
      </w:r>
      <w:r w:rsidRPr="000D369E">
        <w:t>)</w:t>
      </w:r>
    </w:p>
    <w:p w:rsidR="0016627B" w:rsidRDefault="0016627B" w:rsidP="0016627B">
      <w:pPr>
        <w:spacing w:after="120" w:line="300" w:lineRule="auto"/>
      </w:pPr>
      <w:r>
        <w:br w:type="page"/>
      </w:r>
    </w:p>
    <w:p w:rsidR="0016627B" w:rsidRPr="0016627B" w:rsidRDefault="0016627B" w:rsidP="00B863A7">
      <w:pPr>
        <w:spacing w:after="120" w:line="300" w:lineRule="auto"/>
      </w:pPr>
    </w:p>
    <w:p w:rsidR="0098370C" w:rsidRDefault="00B863A7" w:rsidP="00B863A7">
      <w:pPr>
        <w:pStyle w:val="ProcLevel2"/>
      </w:pPr>
      <w:r>
        <w:rPr>
          <w:noProof/>
        </w:rPr>
        <mc:AlternateContent>
          <mc:Choice Requires="wpg">
            <w:drawing>
              <wp:anchor distT="0" distB="0" distL="114300" distR="114300" simplePos="0" relativeHeight="252196352" behindDoc="0" locked="1" layoutInCell="1" allowOverlap="1" wp14:anchorId="7F1FE160" wp14:editId="05161DE9">
                <wp:simplePos x="0" y="0"/>
                <wp:positionH relativeFrom="column">
                  <wp:posOffset>-3248025</wp:posOffset>
                </wp:positionH>
                <wp:positionV relativeFrom="paragraph">
                  <wp:posOffset>-6985</wp:posOffset>
                </wp:positionV>
                <wp:extent cx="2971800" cy="1947545"/>
                <wp:effectExtent l="19050" t="19050" r="19050" b="14605"/>
                <wp:wrapNone/>
                <wp:docPr id="1826" name="Group 1826"/>
                <wp:cNvGraphicFramePr/>
                <a:graphic xmlns:a="http://schemas.openxmlformats.org/drawingml/2006/main">
                  <a:graphicData uri="http://schemas.microsoft.com/office/word/2010/wordprocessingGroup">
                    <wpg:wgp>
                      <wpg:cNvGrpSpPr/>
                      <wpg:grpSpPr>
                        <a:xfrm>
                          <a:off x="0" y="0"/>
                          <a:ext cx="2971800" cy="1947545"/>
                          <a:chOff x="0" y="0"/>
                          <a:chExt cx="2971801" cy="1945179"/>
                        </a:xfrm>
                      </wpg:grpSpPr>
                      <wpg:grpSp>
                        <wpg:cNvPr id="1733" name="Group 1733"/>
                        <wpg:cNvGrpSpPr/>
                        <wpg:grpSpPr>
                          <a:xfrm>
                            <a:off x="0" y="0"/>
                            <a:ext cx="2971801" cy="1945179"/>
                            <a:chOff x="203146" y="277635"/>
                            <a:chExt cx="2971020" cy="1941527"/>
                          </a:xfrm>
                        </wpg:grpSpPr>
                        <wpg:grpSp>
                          <wpg:cNvPr id="1734" name="Group 1734"/>
                          <wpg:cNvGrpSpPr/>
                          <wpg:grpSpPr>
                            <a:xfrm>
                              <a:off x="203146" y="277635"/>
                              <a:ext cx="2971020" cy="1941527"/>
                              <a:chOff x="203063" y="278206"/>
                              <a:chExt cx="2969763" cy="1945542"/>
                            </a:xfrm>
                          </wpg:grpSpPr>
                          <pic:pic xmlns:pic="http://schemas.openxmlformats.org/drawingml/2006/picture">
                            <pic:nvPicPr>
                              <pic:cNvPr id="1735" name="Picture 1735"/>
                              <pic:cNvPicPr preferRelativeResize="0">
                                <a:picLocks noChangeAspect="1"/>
                              </pic:cNvPicPr>
                            </pic:nvPicPr>
                            <pic:blipFill>
                              <a:blip r:embed="rId218">
                                <a:extLst>
                                  <a:ext uri="{28A0092B-C50C-407E-A947-70E740481C1C}">
                                    <a14:useLocalDpi xmlns:a14="http://schemas.microsoft.com/office/drawing/2010/main" val="0"/>
                                  </a:ext>
                                </a:extLst>
                              </a:blip>
                              <a:stretch>
                                <a:fillRect/>
                              </a:stretch>
                            </pic:blipFill>
                            <pic:spPr bwMode="auto">
                              <a:xfrm>
                                <a:off x="203063" y="278206"/>
                                <a:ext cx="2969763" cy="1945542"/>
                              </a:xfrm>
                              <a:prstGeom prst="rect">
                                <a:avLst/>
                              </a:prstGeom>
                              <a:ln>
                                <a:solidFill>
                                  <a:schemeClr val="tx1"/>
                                </a:solidFill>
                              </a:ln>
                              <a:extLst>
                                <a:ext uri="{53640926-AAD7-44D8-BBD7-CCE9431645EC}">
                                  <a14:shadowObscured xmlns:a14="http://schemas.microsoft.com/office/drawing/2010/main"/>
                                </a:ext>
                              </a:extLst>
                            </pic:spPr>
                          </pic:pic>
                          <wps:wsp>
                            <wps:cNvPr id="1736" name="Text Box 99"/>
                            <wps:cNvSpPr txBox="1">
                              <a:spLocks noChangeArrowheads="1"/>
                            </wps:cNvSpPr>
                            <wps:spPr bwMode="auto">
                              <a:xfrm>
                                <a:off x="209771" y="2030829"/>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B863A7">
                                  <w:pPr>
                                    <w:pStyle w:val="Fig"/>
                                    <w:jc w:val="center"/>
                                  </w:pPr>
                                  <w:r>
                                    <w:t>Fig. 5-4</w:t>
                                  </w:r>
                                </w:p>
                              </w:txbxContent>
                            </wps:txbx>
                            <wps:bodyPr rot="0" vert="horz" wrap="square" lIns="0" tIns="0" rIns="0" bIns="0" anchor="t" anchorCtr="0" upright="1">
                              <a:noAutofit/>
                            </wps:bodyPr>
                          </wps:wsp>
                        </wpg:grpSp>
                        <wpg:grpSp>
                          <wpg:cNvPr id="1743" name="Group 109"/>
                          <wpg:cNvGrpSpPr>
                            <a:grpSpLocks/>
                          </wpg:cNvGrpSpPr>
                          <wpg:grpSpPr bwMode="auto">
                            <a:xfrm>
                              <a:off x="218375" y="285224"/>
                              <a:ext cx="2237105" cy="254635"/>
                              <a:chOff x="80" y="1099"/>
                              <a:chExt cx="3523" cy="401"/>
                            </a:xfrm>
                          </wpg:grpSpPr>
                          <wps:wsp>
                            <wps:cNvPr id="1745" name="Rectangle 110"/>
                            <wps:cNvSpPr>
                              <a:spLocks noChangeArrowheads="1"/>
                            </wps:cNvSpPr>
                            <wps:spPr bwMode="auto">
                              <a:xfrm>
                                <a:off x="502" y="1099"/>
                                <a:ext cx="3101"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B863A7">
                                  <w:pPr>
                                    <w:rPr>
                                      <w:sz w:val="18"/>
                                    </w:rPr>
                                  </w:pPr>
                                  <w:r>
                                    <w:rPr>
                                      <w:sz w:val="18"/>
                                    </w:rPr>
                                    <w:t>10mm socket, extension &amp; torque wrench</w:t>
                                  </w:r>
                                </w:p>
                              </w:txbxContent>
                            </wps:txbx>
                            <wps:bodyPr rot="0" vert="horz" wrap="square" lIns="0" tIns="0" rIns="0" bIns="0" anchor="t" anchorCtr="0" upright="1">
                              <a:noAutofit/>
                            </wps:bodyPr>
                          </wps:wsp>
                          <pic:pic xmlns:pic="http://schemas.openxmlformats.org/drawingml/2006/picture">
                            <pic:nvPicPr>
                              <pic:cNvPr id="1755"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80" y="1110"/>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1758" name="Oval 2236"/>
                        <wps:cNvSpPr>
                          <a:spLocks noChangeArrowheads="1"/>
                        </wps:cNvSpPr>
                        <wps:spPr bwMode="auto">
                          <a:xfrm>
                            <a:off x="2530366" y="1290554"/>
                            <a:ext cx="228599" cy="219075"/>
                          </a:xfrm>
                          <a:prstGeom prst="ellipse">
                            <a:avLst/>
                          </a:prstGeom>
                          <a:noFill/>
                          <a:ln w="2540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24" name="Oval 2236"/>
                        <wps:cNvSpPr>
                          <a:spLocks noChangeArrowheads="1"/>
                        </wps:cNvSpPr>
                        <wps:spPr bwMode="auto">
                          <a:xfrm>
                            <a:off x="195263" y="1390650"/>
                            <a:ext cx="180975" cy="190500"/>
                          </a:xfrm>
                          <a:prstGeom prst="ellipse">
                            <a:avLst/>
                          </a:prstGeom>
                          <a:noFill/>
                          <a:ln w="2540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B863A7">
                              <w:pPr>
                                <w:jc w:val="center"/>
                              </w:pP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7F1FE160" id="Group 1826" o:spid="_x0000_s1964" style="position:absolute;left:0;text-align:left;margin-left:-255.75pt;margin-top:-.55pt;width:234pt;height:153.35pt;z-index:252196352;mso-position-horizontal-relative:text;mso-position-vertical-relative:text;mso-height-relative:margin" coordsize="29718,19451"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7QAMQWRvYmVfQ00AAf/uAA5BZG9iZQBkgAAAAAH/2wCEAAwI&#10;CAgJCAwJCQwRCwoLERUPDAwPFRgTExUTExgRDAwMDAwMEQwMDAwMDAwMDAwMDAwMDAwMDAwMDAwM&#10;DAwMDAwBDQsLDQ4NEA4OEBQODg4UFA4ODg4UEQwMDAwMEREMDAwMDAwRDAwMDAwMDAwMDAwMDAwM&#10;DAwMDAwMDAwMDAwMDP/AABEIAGkAoAMBIgACEQEDEQH/3QAEAAr/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tAAxBZG9iZV9DTQAB/+4ADkFkb2Jl&#10;AGSAAAAAAf/bAIQADAgICAkIDAkJDBELCgsRFQ8MDA8VGBMTFRMTGBEMDAwMDAwRDAwMDAwMDAwM&#10;DAwMDAwMDAwMDAwMDAwMDAwMDAENCwsNDg0QDg4QFA4ODhQUDg4ODhQRDAwMDAwREQwMDAwMDBEM&#10;DAwMDAwMDAwMDAwMDAwMDAwMDAwMDAwMDAwM/8AAEQgAaQ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&#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PD94&#10;cGFja2V0IGVuZD0idyI/Pv/iDFhJQ0NfUFJPRklMRQABAQAADEhMaW5vAhAAAG1udHJSR0IgWFla&#10;IAfOAAIACQAGADEAAGFjc3BNU0ZUAAAAAElFQyBzUkdCAAAAAAAAAAAAAAAB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">
                <v:group id="Group 1733" o:spid="_x0000_s1965" style="position:absolute;width:29718;height:19451" coordorigin="2031,2776" coordsize="29710,194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7wzMQAAADdAAAADwAAAGRycy9kb3ducmV2LnhtbERPS2vCQBC+F/wPywi9&#10;1U0MrRJdRURLDyL4APE2ZMckmJ0N2TWJ/75bEHqbj+8582VvKtFS40rLCuJRBII4s7rkXMH5tP2Y&#10;gnAeWWNlmRQ8ycFyMXibY6ptxwdqjz4XIYRdigoK7+tUSpcVZNCNbE0cuJttDPoAm1zqBrsQbio5&#10;jqIvabDk0FBgTeuCsvvxYRR8d9itknjT7u639fN6+txfdjEp9T7sVzMQnnr/L365f3SYP0kS+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7wzMQAAADdAAAA&#10;DwAAAAAAAAAAAAAAAACqAgAAZHJzL2Rvd25yZXYueG1sUEsFBgAAAAAEAAQA+gAAAJsDAAAAAA==&#10;">
                  <v:group id="Group 1734" o:spid="_x0000_s1966" style="position:absolute;left:2031;top:2776;width:29710;height:19415" coordorigin="2030,2782" coordsize="29697,194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douMQAAADdAAAADwAAAGRycy9kb3ducmV2LnhtbERPTWvCQBC9F/wPywje&#10;dBO1WqKriKh4kEK1UHobsmMSzM6G7JrEf+8WhN7m8T5nue5MKRqqXWFZQTyKQBCnVhecKfi+7Icf&#10;IJxH1lhaJgUPcrBe9d6WmGjb8hc1Z5+JEMIuQQW591UipUtzMuhGtiIO3NXWBn2AdSZ1jW0IN6Uc&#10;R9FMGiw4NORY0Tan9Ha+GwWHFtvNJN41p9t1+/i9vH/+nGJSatDvNgsQnjr/L365jzrMn0+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douMQAAADdAAAA&#10;DwAAAAAAAAAAAAAAAACqAgAAZHJzL2Rvd25yZXYueG1sUEsFBgAAAAAEAAQA+gAAAJsDAAAAAA==&#10;">
                    <v:shape id="Picture 1735" o:spid="_x0000_s1967" type="#_x0000_t75" style="position:absolute;left:2030;top:2782;width:29698;height:1945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VTQnEAAAA3QAAAA8AAABkcnMvZG93bnJldi54bWxET01rAjEQvRf6H8IUvNVslVpZjVIWql56&#10;6FbB47AZN6ubyZKkuvvvm0LB2zze5yzXvW3FlXxoHCt4GWcgiCunG64V7L8/nucgQkTW2DomBQMF&#10;WK8eH5aYa3fjL7qWsRYphEOOCkyMXS5lqAxZDGPXESfu5LzFmKCvpfZ4S+G2lZMsm0mLDacGgx0V&#10;hqpL+WMV7LZdPZw+fTk7HyZDUWyOraGjUqOn/n0BIlIf7+J/906n+W/TV/j7Jp0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OVTQnEAAAA3QAAAA8AAAAAAAAAAAAAAAAA&#10;nwIAAGRycy9kb3ducmV2LnhtbFBLBQYAAAAABAAEAPcAAACQAwAAAAA=&#10;" stroked="t" strokecolor="black [3213]">
                      <v:imagedata r:id="rId219" o:title=""/>
                      <v:path arrowok="t"/>
                    </v:shape>
                    <v:shape id="Text Box 99" o:spid="_x0000_s1968" type="#_x0000_t202" style="position:absolute;left:2097;top:20308;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wIksQA&#10;AADdAAAADwAAAGRycy9kb3ducmV2LnhtbERPTWvCQBC9C/6HZQq9lLqphViia7CxhR7qISqeh+yY&#10;hGZnw+5q4r/vFgre5vE+Z5WPphNXcr61rOBlloAgrqxuuVZwPHw+v4HwAVljZ5kU3MhDvp5OVphp&#10;O3BJ132oRQxhn6GCJoQ+k9JXDRn0M9sTR+5sncEQoauldjjEcNPJeZKk0mDLsaHBnoqGqp/9xShI&#10;t+4ylFw8bY8f37jr6/np/XZS6vFh3CxBBBrDXfzv/tJx/uI1hb9v4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MCJLEAAAA3QAAAA8AAAAAAAAAAAAAAAAAmAIAAGRycy9k&#10;b3ducmV2LnhtbFBLBQYAAAAABAAEAPUAAACJAwAAAAA=&#10;" stroked="f">
                      <v:textbox inset="0,0,0,0">
                        <w:txbxContent>
                          <w:p w:rsidR="00161FC4" w:rsidRDefault="00161FC4" w:rsidP="00B863A7">
                            <w:pPr>
                              <w:pStyle w:val="Fig"/>
                              <w:jc w:val="center"/>
                            </w:pPr>
                            <w:r>
                              <w:t>Fig. 5-4</w:t>
                            </w:r>
                          </w:p>
                        </w:txbxContent>
                      </v:textbox>
                    </v:shape>
                  </v:group>
                  <v:group id="Group 109" o:spid="_x0000_s1969" style="position:absolute;left:2183;top:2852;width:22371;height:2546" coordorigin="80,1099" coordsize="3523,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iDscQAAADdAAAADwAAAGRycy9kb3ducmV2LnhtbERPTWvCQBC9F/wPywje&#10;dBO1WqKriKh4kEK1UHobsmMSzM6G7JrEf+8WhN7m8T5nue5MKRqqXWFZQTyKQBCnVhecKfi+7Icf&#10;IJxH1lhaJgUPcrBe9d6WmGjb8hc1Z5+JEMIuQQW591UipUtzMuhGtiIO3NXWBn2AdSZ1jW0IN6Uc&#10;R9FMGiw4NORY0Tan9Ha+GwWHFtvNJN41p9t1+/i9vH/+nGJSatDvNgsQnjr/L365jzrMn08n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iDscQAAADdAAAA&#10;DwAAAAAAAAAAAAAAAACqAgAAZHJzL2Rvd25yZXYueG1sUEsFBgAAAAAEAAQA+gAAAJsDAAAAAA==&#10;">
                    <v:rect id="Rectangle 110" o:spid="_x0000_s1970" style="position:absolute;left:502;top:1099;width:3101;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HbDsIA&#10;AADdAAAADwAAAGRycy9kb3ducmV2LnhtbERPS2vCQBC+C/6HZYTedFPxUVJXEUug18Qeepxmp0ma&#10;3dmQXU36711B8DYf33N2h9EacaXeN44VvC4SEMSl0w1XCr7O2fwNhA/IGo1jUvBPHg776WSHqXYD&#10;53QtQiViCPsUFdQhdKmUvqzJol+4jjhyv663GCLsK6l7HGK4NXKZJBtpseHYUGNHp5rKtrhYBeef&#10;bWtkYZY5/31cVm2Wf2fDqNTLbDy+gwg0hqf44f7Ucf52tYb7N/EEu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AdsOwgAAAN0AAAAPAAAAAAAAAAAAAAAAAJgCAABkcnMvZG93&#10;bnJldi54bWxQSwUGAAAAAAQABAD1AAAAhwMAAAAA&#10;" stroked="f" strokeweight=".25pt">
                      <v:textbox inset="0,0,0,0">
                        <w:txbxContent>
                          <w:p w:rsidR="00161FC4" w:rsidRDefault="00161FC4" w:rsidP="00B863A7">
                            <w:pPr>
                              <w:rPr>
                                <w:sz w:val="18"/>
                              </w:rPr>
                            </w:pPr>
                            <w:r>
                              <w:rPr>
                                <w:sz w:val="18"/>
                              </w:rPr>
                              <w:t>10mm socket, extension &amp; torque wrench</w:t>
                            </w:r>
                          </w:p>
                        </w:txbxContent>
                      </v:textbox>
                    </v:rect>
                    <v:shape id="Picture 111" o:spid="_x0000_s1971" type="#_x0000_t75" alt="tool" style="position:absolute;left:80;top:1110;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lI4zDAAAA3QAAAA8AAABkcnMvZG93bnJldi54bWxET99rwjAQfh/4P4QT9jZTndmkGkUGhTGQ&#10;oZvvZ3NrO5tLSbJa/3szGOztPr6ft9oMthU9+dA41jCdZCCIS2carjR8fhQPCxAhIhtsHZOGKwXY&#10;rEd3K8yNu/Ce+kOsRArhkKOGOsYulzKUNVkME9cRJ+7LeYsxQV9J4/GSwm0rZ1n2JC02nBpq7Oil&#10;pvJ8+LEa+vOJHt+nSvnibf5dKnncRSq0vh8P2yWISEP8F/+5X02a/6wU/H6TTpDr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6UjjMMAAADdAAAADwAAAAAAAAAAAAAAAACf&#10;AgAAZHJzL2Rvd25yZXYueG1sUEsFBgAAAAAEAAQA9wAAAI8DAAAAAA==&#10;">
                      <v:imagedata r:id="rId28" o:title="tool"/>
                    </v:shape>
                  </v:group>
                </v:group>
                <v:oval id="Oval 2236" o:spid="_x0000_s1972" style="position:absolute;left:25303;top:12905;width:2286;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vVR8kA&#10;AADdAAAADwAAAGRycy9kb3ducmV2LnhtbESPQU/CQBCF7yb+h82YeDGyhaiYykIIBAUPJlY5eBu6&#10;Q7uhO1u7C9R/7xxMvM3kvXnvm8ms9406URddYAPDQQaKuAzWcWXg82N1+wgqJmSLTWAy8EMRZtPL&#10;iwnmNpz5nU5FqpSEcMzRQJ1Sm2sdy5o8xkFoiUXbh85jkrWrtO3wLOG+0aMse9AeHUtDjS0taioP&#10;xdEbOO5eb8Zvm++XJi6/nrduvbor3NaY66t+/gQqUZ/+zX/Xayv443vBlW9kBD39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4vVR8kAAADdAAAADwAAAAAAAAAAAAAAAACYAgAA&#10;ZHJzL2Rvd25yZXYueG1sUEsFBgAAAAAEAAQA9QAAAI4DAAAAAA==&#10;" filled="f" strokecolor="red" strokeweight="2pt"/>
                <v:oval id="Oval 2236" o:spid="_x0000_s1973" style="position:absolute;left:1952;top:13906;width:1810;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Q4acYA&#10;AADdAAAADwAAAGRycy9kb3ducmV2LnhtbERPTWsCMRC9F/wPYQpeimYVaWVrlFKxVQ8FVz14m26m&#10;u8HNZN1E3f77Rih4m8f7nMmstZW4UOONYwWDfgKCOHfacKFgt130xiB8QNZYOSYFv+RhNu08TDDV&#10;7sobumShEDGEfYoKyhDqVEqfl2TR911NHLkf11gMETaF1A1eY7it5DBJnqVFw7GhxJreS8qP2dkq&#10;OH+vn16+VqfPys8PH3uzXIwys1eq+9i+vYII1Ia7+N+91HH+eDiC2zfxBD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Q4acYAAADdAAAADwAAAAAAAAAAAAAAAACYAgAAZHJz&#10;L2Rvd25yZXYueG1sUEsFBgAAAAAEAAQA9QAAAIsDAAAAAA==&#10;" filled="f" strokecolor="red" strokeweight="2pt">
                  <v:textbox>
                    <w:txbxContent>
                      <w:p w:rsidR="00161FC4" w:rsidRDefault="00161FC4" w:rsidP="00B863A7">
                        <w:pPr>
                          <w:jc w:val="center"/>
                        </w:pPr>
                      </w:p>
                    </w:txbxContent>
                  </v:textbox>
                </v:oval>
                <w10:anchorlock/>
              </v:group>
            </w:pict>
          </mc:Fallback>
        </mc:AlternateContent>
      </w:r>
      <w:r w:rsidR="0098370C">
        <w:t>T</w:t>
      </w:r>
      <w:r w:rsidR="0098370C" w:rsidRPr="0098370C">
        <w:t>orque the</w:t>
      </w:r>
      <w:r w:rsidR="0098370C">
        <w:t xml:space="preserve"> two </w:t>
      </w:r>
      <w:r w:rsidR="0098370C" w:rsidRPr="0098370C">
        <w:t xml:space="preserve">windshield wiper motor and link assembly </w:t>
      </w:r>
      <w:r w:rsidR="006915FB">
        <w:t>bolts to 5.5 N•m (49 lbf•in</w:t>
      </w:r>
      <w:r w:rsidR="0098370C">
        <w:t>)</w:t>
      </w:r>
      <w:r>
        <w:t xml:space="preserve">    </w:t>
      </w:r>
      <w:r w:rsidR="003609F8" w:rsidRPr="003609F8">
        <w:t xml:space="preserve"> </w:t>
      </w:r>
      <w:r w:rsidR="003609F8">
        <w:t xml:space="preserve">( </w:t>
      </w:r>
      <w:r w:rsidR="003609F8" w:rsidRPr="00CA5DB2">
        <w:rPr>
          <w:noProof/>
        </w:rPr>
        <mc:AlternateContent>
          <mc:Choice Requires="wps">
            <w:drawing>
              <wp:inline distT="0" distB="0" distL="0" distR="0" wp14:anchorId="79E3BD7B" wp14:editId="30E91198">
                <wp:extent cx="180712" cy="180712"/>
                <wp:effectExtent l="0" t="0" r="10160" b="10160"/>
                <wp:docPr id="1830" name="Oval 1830"/>
                <wp:cNvGraphicFramePr/>
                <a:graphic xmlns:a="http://schemas.openxmlformats.org/drawingml/2006/main">
                  <a:graphicData uri="http://schemas.microsoft.com/office/word/2010/wordprocessingShape">
                    <wps:wsp>
                      <wps:cNvSpPr/>
                      <wps:spPr>
                        <a:xfrm>
                          <a:off x="0" y="0"/>
                          <a:ext cx="180712" cy="180712"/>
                        </a:xfrm>
                        <a:prstGeom prst="ellipse">
                          <a:avLst/>
                        </a:prstGeom>
                        <a:noFill/>
                        <a:ln w="1270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C3B1F14" id="Oval 1830" o:spid="_x0000_s1026" style="width:14.25pt;height:1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" filled="f" strokecolor="black [3213]" strokeweight="1pt">
                <w10:anchorlock/>
              </v:oval>
            </w:pict>
          </mc:Fallback>
        </mc:AlternateContent>
      </w:r>
      <w:r>
        <w:t xml:space="preserve"> Fig. 5-4</w:t>
      </w:r>
      <w:r w:rsidR="003609F8">
        <w:t>)</w:t>
      </w:r>
      <w:r w:rsidR="0098370C">
        <w:t>.</w:t>
      </w:r>
    </w:p>
    <w:p w:rsidR="006915FB" w:rsidRDefault="006915FB" w:rsidP="00B863A7">
      <w:pPr>
        <w:pStyle w:val="Heading5"/>
        <w:numPr>
          <w:ilvl w:val="0"/>
          <w:numId w:val="0"/>
        </w:numPr>
        <w:spacing w:after="120" w:line="300" w:lineRule="auto"/>
        <w:ind w:left="360"/>
      </w:pPr>
      <w:r>
        <w:rPr>
          <w:noProof/>
        </w:rPr>
        <w:drawing>
          <wp:anchor distT="0" distB="0" distL="114300" distR="114300" simplePos="0" relativeHeight="252183040" behindDoc="1" locked="1" layoutInCell="1" allowOverlap="1" wp14:anchorId="241CCDD5" wp14:editId="00112559">
            <wp:simplePos x="0" y="0"/>
            <wp:positionH relativeFrom="column">
              <wp:posOffset>-91440</wp:posOffset>
            </wp:positionH>
            <wp:positionV relativeFrom="paragraph">
              <wp:posOffset>0</wp:posOffset>
            </wp:positionV>
            <wp:extent cx="338328" cy="292608"/>
            <wp:effectExtent l="0" t="0" r="508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 cstate="print">
                      <a:extLst>
                        <a:ext uri="{28A0092B-C50C-407E-A947-70E740481C1C}">
                          <a14:useLocalDpi xmlns:a14="http://schemas.microsoft.com/office/drawing/2010/main" val="0"/>
                        </a:ext>
                      </a:extLst>
                    </a:blip>
                    <a:srcRect l="23625" t="65062" r="68774" b="27094"/>
                    <a:stretch>
                      <a:fillRect/>
                    </a:stretch>
                  </pic:blipFill>
                  <pic:spPr bwMode="auto">
                    <a:xfrm>
                      <a:off x="0" y="0"/>
                      <a:ext cx="338328" cy="292608"/>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369E">
        <w:t xml:space="preserve">Torque: </w:t>
      </w:r>
      <w:r>
        <w:t>5.5 N•m (49 lbf•in</w:t>
      </w:r>
      <w:r w:rsidRPr="000D369E">
        <w:t>)</w:t>
      </w:r>
    </w:p>
    <w:p w:rsidR="00B863A7" w:rsidRDefault="00B863A7" w:rsidP="00B863A7">
      <w:pPr>
        <w:spacing w:after="120" w:line="300" w:lineRule="auto"/>
      </w:pPr>
    </w:p>
    <w:p w:rsidR="00B863A7" w:rsidRDefault="00B863A7" w:rsidP="00B863A7">
      <w:pPr>
        <w:spacing w:after="120" w:line="300" w:lineRule="auto"/>
      </w:pPr>
    </w:p>
    <w:p w:rsidR="00B863A7" w:rsidRDefault="00B863A7" w:rsidP="00B863A7">
      <w:pPr>
        <w:spacing w:after="120" w:line="300" w:lineRule="auto"/>
      </w:pPr>
    </w:p>
    <w:p w:rsidR="00B863A7" w:rsidRPr="00B863A7" w:rsidRDefault="00B863A7" w:rsidP="00B863A7">
      <w:pPr>
        <w:spacing w:after="120" w:line="300" w:lineRule="auto"/>
      </w:pPr>
    </w:p>
    <w:p w:rsidR="0098370C" w:rsidRDefault="00B863A7" w:rsidP="00B863A7">
      <w:pPr>
        <w:pStyle w:val="ProcLevel2"/>
      </w:pPr>
      <w:r>
        <w:rPr>
          <w:noProof/>
        </w:rPr>
        <mc:AlternateContent>
          <mc:Choice Requires="wpg">
            <w:drawing>
              <wp:anchor distT="0" distB="0" distL="114300" distR="114300" simplePos="0" relativeHeight="252198400" behindDoc="0" locked="1" layoutInCell="1" allowOverlap="1" wp14:anchorId="7847DB7F" wp14:editId="77BC9D55">
                <wp:simplePos x="0" y="0"/>
                <wp:positionH relativeFrom="column">
                  <wp:posOffset>-3246120</wp:posOffset>
                </wp:positionH>
                <wp:positionV relativeFrom="paragraph">
                  <wp:posOffset>0</wp:posOffset>
                </wp:positionV>
                <wp:extent cx="2971800" cy="1892808"/>
                <wp:effectExtent l="19050" t="19050" r="19050" b="12700"/>
                <wp:wrapNone/>
                <wp:docPr id="1945" name="Group 1945"/>
                <wp:cNvGraphicFramePr/>
                <a:graphic xmlns:a="http://schemas.openxmlformats.org/drawingml/2006/main">
                  <a:graphicData uri="http://schemas.microsoft.com/office/word/2010/wordprocessingGroup">
                    <wpg:wgp>
                      <wpg:cNvGrpSpPr/>
                      <wpg:grpSpPr>
                        <a:xfrm>
                          <a:off x="0" y="0"/>
                          <a:ext cx="2971800" cy="1892808"/>
                          <a:chOff x="0" y="0"/>
                          <a:chExt cx="2971800" cy="1892808"/>
                        </a:xfrm>
                      </wpg:grpSpPr>
                      <wpg:grpSp>
                        <wpg:cNvPr id="1832" name="Group 1832"/>
                        <wpg:cNvGrpSpPr/>
                        <wpg:grpSpPr>
                          <a:xfrm>
                            <a:off x="0" y="0"/>
                            <a:ext cx="2971800" cy="1892808"/>
                            <a:chOff x="152657" y="147757"/>
                            <a:chExt cx="2969918" cy="1900990"/>
                          </a:xfrm>
                        </wpg:grpSpPr>
                        <pic:pic xmlns:pic="http://schemas.openxmlformats.org/drawingml/2006/picture">
                          <pic:nvPicPr>
                            <pic:cNvPr id="1852" name="Picture 1852"/>
                            <pic:cNvPicPr preferRelativeResize="0">
                              <a:picLocks noChangeAspect="1"/>
                            </pic:cNvPicPr>
                          </pic:nvPicPr>
                          <pic:blipFill>
                            <a:blip r:embed="rId95">
                              <a:extLst>
                                <a:ext uri="{28A0092B-C50C-407E-A947-70E740481C1C}">
                                  <a14:useLocalDpi xmlns:a14="http://schemas.microsoft.com/office/drawing/2010/main" val="0"/>
                                </a:ext>
                              </a:extLst>
                            </a:blip>
                            <a:stretch>
                              <a:fillRect/>
                            </a:stretch>
                          </pic:blipFill>
                          <pic:spPr bwMode="auto">
                            <a:xfrm>
                              <a:off x="152657" y="147757"/>
                              <a:ext cx="2969918" cy="1900990"/>
                            </a:xfrm>
                            <a:prstGeom prst="rect">
                              <a:avLst/>
                            </a:prstGeom>
                            <a:ln>
                              <a:solidFill>
                                <a:schemeClr val="tx1"/>
                              </a:solidFill>
                            </a:ln>
                            <a:extLst>
                              <a:ext uri="{53640926-AAD7-44D8-BBD7-CCE9431645EC}">
                                <a14:shadowObscured xmlns:a14="http://schemas.microsoft.com/office/drawing/2010/main"/>
                              </a:ext>
                            </a:extLst>
                          </pic:spPr>
                        </pic:pic>
                        <wps:wsp>
                          <wps:cNvPr id="3258" name="Text Box 99"/>
                          <wps:cNvSpPr txBox="1">
                            <a:spLocks noChangeArrowheads="1"/>
                          </wps:cNvSpPr>
                          <wps:spPr bwMode="auto">
                            <a:xfrm>
                              <a:off x="162502" y="1857134"/>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B863A7">
                                <w:pPr>
                                  <w:pStyle w:val="Fig"/>
                                  <w:jc w:val="center"/>
                                </w:pPr>
                                <w:r>
                                  <w:t>Fig. 5-5</w:t>
                                </w:r>
                              </w:p>
                            </w:txbxContent>
                          </wps:txbx>
                          <wps:bodyPr rot="0" vert="horz" wrap="square" lIns="0" tIns="0" rIns="0" bIns="0" anchor="t" anchorCtr="0" upright="1">
                            <a:noAutofit/>
                          </wps:bodyPr>
                        </wps:wsp>
                      </wpg:grpSp>
                      <wps:wsp>
                        <wps:cNvPr id="1943" name="Rectangle 110"/>
                        <wps:cNvSpPr>
                          <a:spLocks noChangeArrowheads="1"/>
                        </wps:cNvSpPr>
                        <wps:spPr bwMode="auto">
                          <a:xfrm>
                            <a:off x="2420829" y="1747510"/>
                            <a:ext cx="538163" cy="131852"/>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B863A7">
                              <w:pPr>
                                <w:jc w:val="center"/>
                                <w:rPr>
                                  <w:sz w:val="18"/>
                                </w:rPr>
                              </w:pPr>
                              <w:r>
                                <w:rPr>
                                  <w:sz w:val="18"/>
                                </w:rPr>
                                <w:t>LH shown</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7847DB7F" id="Group 1945" o:spid="_x0000_s1974" style="position:absolute;left:0;text-align:left;margin-left:-255.6pt;margin-top:0;width:234pt;height:149.05pt;z-index:252198400;mso-position-horizontal-relative:text;mso-position-vertical-relative:text;mso-height-relative:margin" coordsize="29718,1892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">
                <v:group id="Group 1832" o:spid="_x0000_s1975" style="position:absolute;width:29718;height:18928" coordorigin="1526,1477" coordsize="29699,190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dsEBwwAAAN0AAAAP&#10;AAAAAAAAAAAAAAAAAKoCAABkcnMvZG93bnJldi54bWxQSwUGAAAAAAQABAD6AAAAmgMAAAAA&#10;">
                  <v:shape id="Picture 1852" o:spid="_x0000_s1976" type="#_x0000_t75" style="position:absolute;left:1526;top:1477;width:29699;height:1901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nosbGAAAA3QAAAA8AAABkcnMvZG93bnJldi54bWxET01rwkAQvRf8D8sIXopuKrRodBUrKhUp&#10;1OjB3obsNAlmZ0N21eivdwWht3m8zxlPG1OKM9WusKzgrReBIE6tLjhTsN8tuwMQziNrLC2Tgis5&#10;mE5aL2OMtb3wls6Jz0QIYRejgtz7KpbSpTkZdD1bEQfuz9YGfYB1JnWNlxBuStmPog9psODQkGNF&#10;85zSY3IyCpr1/PQ73Fx368PixqvFq/9Mfr6V6rSb2QiEp8b/i5/uLx3mD9778PgmnCA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SeixsYAAADdAAAADwAAAAAAAAAAAAAA&#10;AACfAgAAZHJzL2Rvd25yZXYueG1sUEsFBgAAAAAEAAQA9wAAAJIDAAAAAA==&#10;" stroked="t" strokecolor="black [3213]">
                    <v:imagedata r:id="rId96" o:title=""/>
                    <v:path arrowok="t"/>
                  </v:shape>
                  <v:shape id="Text Box 99" o:spid="_x0000_s1977" type="#_x0000_t202" style="position:absolute;left:1625;top:18571;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598QA&#10;AADdAAAADwAAAGRycy9kb3ducmV2LnhtbERPz2vCMBS+D/wfwht4GZquMpHOWFxV2GE72BXPj+at&#10;LWteShJt/e+Xw2DHj+/3Np9ML27kfGdZwfMyAUFcW91xo6D6Oi02IHxA1thbJgV38pDvZg9bzLQd&#10;+Uy3MjQihrDPUEEbwpBJ6euWDPqlHYgj922dwRCha6R2OMZw08s0SdbSYMexocWBipbqn/JqFKwP&#10;7jqeuXg6VMcP/Bya9PJ2vyg1f5z2ryACTeFf/Od+1wpW6UucG9/EJy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ffEAAAA3QAAAA8AAAAAAAAAAAAAAAAAmAIAAGRycy9k&#10;b3ducmV2LnhtbFBLBQYAAAAABAAEAPUAAACJAwAAAAA=&#10;" stroked="f">
                    <v:textbox inset="0,0,0,0">
                      <w:txbxContent>
                        <w:p w:rsidR="00161FC4" w:rsidRDefault="00161FC4" w:rsidP="00B863A7">
                          <w:pPr>
                            <w:pStyle w:val="Fig"/>
                            <w:jc w:val="center"/>
                          </w:pPr>
                          <w:r>
                            <w:t>Fig. 5-5</w:t>
                          </w:r>
                        </w:p>
                      </w:txbxContent>
                    </v:textbox>
                  </v:shape>
                </v:group>
                <v:rect id="Rectangle 110" o:spid="_x0000_s1978" style="position:absolute;left:24208;top:17475;width:5381;height:1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F9KsIA&#10;AADdAAAADwAAAGRycy9kb3ducmV2LnhtbERPTWvCQBC9F/wPywje6qYqtY2uUioBr4keepxmxyTN&#10;7mzIrib+e7dQ6G0e73O2+9EacaPeN44VvMwTEMSl0w1XCs6n7PkNhA/IGo1jUnAnD/vd5GmLqXYD&#10;53QrQiViCPsUFdQhdKmUvqzJop+7jjhyF9dbDBH2ldQ9DjHcGrlIkldpseHYUGNHnzWVbXG1Ck7f&#10;69bIwixy/jlcV22Wf2XDqNRsOn5sQAQaw7/4z33Ucf77agm/38QT5O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8X0qwgAAAN0AAAAPAAAAAAAAAAAAAAAAAJgCAABkcnMvZG93&#10;bnJldi54bWxQSwUGAAAAAAQABAD1AAAAhwMAAAAA&#10;" stroked="f" strokeweight=".25pt">
                  <v:textbox inset="0,0,0,0">
                    <w:txbxContent>
                      <w:p w:rsidR="00161FC4" w:rsidRDefault="00161FC4" w:rsidP="00B863A7">
                        <w:pPr>
                          <w:jc w:val="center"/>
                          <w:rPr>
                            <w:sz w:val="18"/>
                          </w:rPr>
                        </w:pPr>
                        <w:r>
                          <w:rPr>
                            <w:sz w:val="18"/>
                          </w:rPr>
                          <w:t>LH shown</w:t>
                        </w:r>
                      </w:p>
                    </w:txbxContent>
                  </v:textbox>
                </v:rect>
                <w10:anchorlock/>
              </v:group>
            </w:pict>
          </mc:Fallback>
        </mc:AlternateContent>
      </w:r>
      <w:r w:rsidR="0098370C">
        <w:t>Install the front fender to cowl side s</w:t>
      </w:r>
      <w:r w:rsidR="0098370C" w:rsidRPr="0098370C">
        <w:t>eal (LH and RH</w:t>
      </w:r>
      <w:r w:rsidR="0098370C">
        <w:t>)</w:t>
      </w:r>
      <w:r>
        <w:t xml:space="preserve"> (Fig. 5-5)</w:t>
      </w:r>
      <w:r w:rsidR="0098370C">
        <w:t>.</w:t>
      </w:r>
    </w:p>
    <w:p w:rsidR="006915FB" w:rsidRDefault="006915FB" w:rsidP="00B863A7">
      <w:pPr>
        <w:pStyle w:val="ProcLevel3"/>
      </w:pPr>
      <w:r w:rsidRPr="006915FB">
        <w:t xml:space="preserve">Clean the front fender to cowl side seal installation area on the </w:t>
      </w:r>
      <w:r>
        <w:t>body.</w:t>
      </w:r>
    </w:p>
    <w:p w:rsidR="006915FB" w:rsidRDefault="006915FB" w:rsidP="00B863A7">
      <w:pPr>
        <w:pStyle w:val="ProcLevel3"/>
      </w:pPr>
      <w:r w:rsidRPr="006915FB">
        <w:t>Apply double-sided tape to the front fender to cowl side seal</w:t>
      </w:r>
      <w:r>
        <w:t>.</w:t>
      </w:r>
    </w:p>
    <w:p w:rsidR="006915FB" w:rsidRDefault="006915FB" w:rsidP="00B863A7">
      <w:pPr>
        <w:pStyle w:val="ProcLevel3"/>
      </w:pPr>
      <w:r w:rsidRPr="006915FB">
        <w:t>Attach the five claws to install the front fender to cowl side seal</w:t>
      </w:r>
      <w:r w:rsidR="00B863A7">
        <w:t xml:space="preserve"> </w:t>
      </w:r>
      <w:r w:rsidR="00B863A7">
        <w:rPr>
          <w:lang w:val="en-CA"/>
        </w:rPr>
        <w:t xml:space="preserve">( </w:t>
      </w:r>
      <w:r w:rsidR="00B863A7">
        <w:rPr>
          <w:noProof/>
        </w:rPr>
        <mc:AlternateContent>
          <mc:Choice Requires="wps">
            <w:drawing>
              <wp:inline distT="0" distB="0" distL="0" distR="0" wp14:anchorId="299807C3" wp14:editId="486E9031">
                <wp:extent cx="181304" cy="102476"/>
                <wp:effectExtent l="0" t="0" r="28575" b="12065"/>
                <wp:docPr id="1946" name="Rectangle 1946"/>
                <wp:cNvGraphicFramePr/>
                <a:graphic xmlns:a="http://schemas.openxmlformats.org/drawingml/2006/main">
                  <a:graphicData uri="http://schemas.microsoft.com/office/word/2010/wordprocessingShape">
                    <wps:wsp>
                      <wps:cNvSpPr/>
                      <wps:spPr>
                        <a:xfrm>
                          <a:off x="0" y="0"/>
                          <a:ext cx="181304" cy="102476"/>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5A3C7BE" id="Rectangle 1946" o:spid="_x0000_s1026" style="width:14.3pt;height: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" filled="f" strokecolor="black [3213]" strokeweight="1pt">
                <v:stroke dashstyle="dash"/>
                <w10:anchorlock/>
              </v:rect>
            </w:pict>
          </mc:Fallback>
        </mc:AlternateContent>
      </w:r>
      <w:r w:rsidR="00B863A7">
        <w:rPr>
          <w:lang w:val="en-CA"/>
        </w:rPr>
        <w:t xml:space="preserve"> Fig. 5-5)</w:t>
      </w:r>
      <w:r>
        <w:t>.</w:t>
      </w:r>
    </w:p>
    <w:p w:rsidR="006915FB" w:rsidRDefault="006915FB" w:rsidP="00B863A7">
      <w:pPr>
        <w:pStyle w:val="ProcLevel2"/>
      </w:pPr>
      <w:r>
        <w:t>Install</w:t>
      </w:r>
      <w:r w:rsidRPr="006915FB">
        <w:t xml:space="preserve"> the windshield wiper arm and blade assemblies</w:t>
      </w:r>
      <w:r>
        <w:t>.</w:t>
      </w:r>
    </w:p>
    <w:p w:rsidR="006915FB" w:rsidRDefault="006915FB" w:rsidP="00B863A7">
      <w:pPr>
        <w:pStyle w:val="ProcLevel3"/>
      </w:pPr>
      <w:r w:rsidRPr="006915FB">
        <w:t>Stop the windshield wiper motor assembly at the automatic stop position</w:t>
      </w:r>
      <w:r>
        <w:t>.</w:t>
      </w:r>
    </w:p>
    <w:p w:rsidR="006915FB" w:rsidRDefault="00C11829" w:rsidP="00B863A7">
      <w:pPr>
        <w:pStyle w:val="ProcLevel3"/>
      </w:pPr>
      <w:r>
        <w:rPr>
          <w:noProof/>
        </w:rPr>
        <mc:AlternateContent>
          <mc:Choice Requires="wpg">
            <w:drawing>
              <wp:anchor distT="0" distB="0" distL="114300" distR="114300" simplePos="0" relativeHeight="252201472" behindDoc="0" locked="1" layoutInCell="1" allowOverlap="1" wp14:anchorId="010A572F" wp14:editId="04BF5AD4">
                <wp:simplePos x="0" y="0"/>
                <wp:positionH relativeFrom="column">
                  <wp:posOffset>-3246120</wp:posOffset>
                </wp:positionH>
                <wp:positionV relativeFrom="paragraph">
                  <wp:posOffset>0</wp:posOffset>
                </wp:positionV>
                <wp:extent cx="2971800" cy="2231136"/>
                <wp:effectExtent l="19050" t="19050" r="19050" b="17145"/>
                <wp:wrapNone/>
                <wp:docPr id="1948" name="Group 1948"/>
                <wp:cNvGraphicFramePr/>
                <a:graphic xmlns:a="http://schemas.openxmlformats.org/drawingml/2006/main">
                  <a:graphicData uri="http://schemas.microsoft.com/office/word/2010/wordprocessingGroup">
                    <wpg:wgp>
                      <wpg:cNvGrpSpPr/>
                      <wpg:grpSpPr>
                        <a:xfrm>
                          <a:off x="0" y="0"/>
                          <a:ext cx="2971800" cy="2231136"/>
                          <a:chOff x="942481" y="574316"/>
                          <a:chExt cx="2969918" cy="2238484"/>
                        </a:xfrm>
                      </wpg:grpSpPr>
                      <pic:pic xmlns:pic="http://schemas.openxmlformats.org/drawingml/2006/picture">
                        <pic:nvPicPr>
                          <pic:cNvPr id="3319" name="Picture 3319"/>
                          <pic:cNvPicPr preferRelativeResize="0">
                            <a:picLocks noChangeAspect="1"/>
                          </pic:cNvPicPr>
                        </pic:nvPicPr>
                        <pic:blipFill>
                          <a:blip r:embed="rId220">
                            <a:extLst>
                              <a:ext uri="{28A0092B-C50C-407E-A947-70E740481C1C}">
                                <a14:useLocalDpi xmlns:a14="http://schemas.microsoft.com/office/drawing/2010/main" val="0"/>
                              </a:ext>
                            </a:extLst>
                          </a:blip>
                          <a:stretch>
                            <a:fillRect/>
                          </a:stretch>
                        </pic:blipFill>
                        <pic:spPr bwMode="auto">
                          <a:xfrm>
                            <a:off x="942481" y="574316"/>
                            <a:ext cx="2969918" cy="2238484"/>
                          </a:xfrm>
                          <a:prstGeom prst="rect">
                            <a:avLst/>
                          </a:prstGeom>
                          <a:ln>
                            <a:solidFill>
                              <a:schemeClr val="tx1"/>
                            </a:solidFill>
                          </a:ln>
                          <a:extLst>
                            <a:ext uri="{53640926-AAD7-44D8-BBD7-CCE9431645EC}">
                              <a14:shadowObscured xmlns:a14="http://schemas.microsoft.com/office/drawing/2010/main"/>
                            </a:ext>
                          </a:extLst>
                        </pic:spPr>
                      </pic:pic>
                      <wps:wsp>
                        <wps:cNvPr id="3327" name="Text Box 99"/>
                        <wps:cNvSpPr txBox="1">
                          <a:spLocks noChangeArrowheads="1"/>
                        </wps:cNvSpPr>
                        <wps:spPr bwMode="auto">
                          <a:xfrm>
                            <a:off x="950281" y="2625070"/>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C11829">
                              <w:pPr>
                                <w:pStyle w:val="Fig"/>
                                <w:jc w:val="center"/>
                              </w:pPr>
                              <w:r>
                                <w:t>Fig. 5-6</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10A572F" id="Group 1948" o:spid="_x0000_s1979" style="position:absolute;left:0;text-align:left;margin-left:-255.6pt;margin-top:0;width:234pt;height:175.7pt;z-index:252201472;mso-position-horizontal-relative:text;mso-position-vertical-relative:text;mso-width-relative:margin;mso-height-relative:margin" coordorigin="9424,5743" coordsize="29699,2238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7QAMQWRvYmVfQ00AAf/uAA5BZG9i&#10;ZQBkgAAAAAH/2wCEAAwICAgJCAwJCQwRCwoLERUPDAwPFRgTExUTExgRDAwMDAwMEQwMDAwMDAwM&#10;DAwMDAwMDAwMDAwMDAwMDAwMDAwBDQsLDQ4NEA4OEBQODg4UFA4ODg4UEQwMDAwMEREMDAwMDAwR&#10;DAwMDAwMDAwMDAwMDAwMDAwMDAwMDAwMDAwMDP/AABEIAHg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0ADEFkb2Jl&#10;X0NNAAH/7gAOQWRvYmUAZIAAAAAB/9sAhAAMCAgICQgMCQkMEQsKCxEVDwwMDxUYExMVExMYEQwM&#10;DAwMDBEMDAwMDAwMDAwMDAwMDAwMDAwMDAwMDAwMDAwMAQ0LCw0ODRAODhAUDg4OFBQODg4OFBEM&#10;DAwMDBERDAwMDAwMEQwMDAwMDAwMDAwMDAwMDAwMDAwMDAwMDAwMDAz/wAARCAB4AKADASIAAhEB&#10;AxEB/90ABAAK/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10;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Q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0d/j37r3Xvfuvde9+691737r3Xvfuvde9+69&#10;1737r3Xvfuvde9+691737r3Xvfuvde9+691737r3Xvfuvde9+691737r3XVwPyPz+f6fX/be/de6&#10;7uP6+/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L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T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W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9L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1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">
                <v:shape id="Picture 3319" o:spid="_x0000_s1980" type="#_x0000_t75" style="position:absolute;left:9424;top:5743;width:29699;height:2238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SXwTHAAAA3QAAAA8AAABkcnMvZG93bnJldi54bWxEj0FrAjEUhO9C/0N4BS9Ss6tV6tYoKpR6&#10;1fZQb6+bZ3bp5mVNom7765tCweMwM98w82VnG3EhH2rHCvJhBoK4dLpmo+D97eXhCUSIyBobx6Tg&#10;mwIsF3e9ORbaXXlHl300IkE4FKigirEtpAxlRRbD0LXEyTs6bzEm6Y3UHq8Jbhs5yrKptFhzWqiw&#10;pU1F5df+bBVMHvND/bEt9evBfvr1j5mezOCkVP++Wz2DiNTFW/i/vdUKxuN8Bn9v0hOQ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0SXwTHAAAA3QAAAA8AAAAAAAAAAAAA&#10;AAAAnwIAAGRycy9kb3ducmV2LnhtbFBLBQYAAAAABAAEAPcAAACTAwAAAAA=&#10;" stroked="t" strokecolor="black [3213]">
                  <v:imagedata r:id="rId221" o:title=""/>
                  <v:path arrowok="t"/>
                </v:shape>
                <v:shape id="Text Box 99" o:spid="_x0000_s1981" type="#_x0000_t202" style="position:absolute;left:9502;top:26250;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cRZcYA&#10;AADdAAAADwAAAGRycy9kb3ducmV2LnhtbESPQWvCQBSE7wX/w/KEXkQ3jaASXaXVFjzoISqeH9nX&#10;JDT7NuyuJv57t1DocZiZb5jVpjeNuJPztWUFb5MEBHFhdc2lgsv5a7wA4QOyxsYyKXiQh8168LLC&#10;TNuOc7qfQikihH2GCqoQ2kxKX1Rk0E9sSxy9b+sMhihdKbXDLsJNI9MkmUmDNceFClvaVlT8nG5G&#10;wWznbl3O29Hu8nnAY1um14/HVanXYf++BBGoD//hv/ZeK5hO0zn8volPQK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KcRZcYAAADdAAAADwAAAAAAAAAAAAAAAACYAgAAZHJz&#10;L2Rvd25yZXYueG1sUEsFBgAAAAAEAAQA9QAAAIsDAAAAAA==&#10;" stroked="f">
                  <v:textbox inset="0,0,0,0">
                    <w:txbxContent>
                      <w:p w:rsidR="00161FC4" w:rsidRDefault="00161FC4" w:rsidP="00C11829">
                        <w:pPr>
                          <w:pStyle w:val="Fig"/>
                          <w:jc w:val="center"/>
                        </w:pPr>
                        <w:r>
                          <w:t>Fig. 5-6</w:t>
                        </w:r>
                      </w:p>
                    </w:txbxContent>
                  </v:textbox>
                </v:shape>
                <w10:anchorlock/>
              </v:group>
            </w:pict>
          </mc:Fallback>
        </mc:AlternateContent>
      </w:r>
      <w:r w:rsidR="006915FB" w:rsidRPr="006915FB">
        <w:t>Clea</w:t>
      </w:r>
      <w:r w:rsidR="006915FB">
        <w:t>n the wiper arm serrations (*1 Fig.</w:t>
      </w:r>
      <w:r w:rsidR="006915FB" w:rsidRPr="006915FB">
        <w:t xml:space="preserve"> 5-6) to remove any burrs or dirt</w:t>
      </w:r>
      <w:r w:rsidR="006915FB">
        <w:t>.</w:t>
      </w:r>
    </w:p>
    <w:p w:rsidR="00296AEB" w:rsidRPr="00296AEB" w:rsidRDefault="00296AEB" w:rsidP="00296AEB">
      <w:pPr>
        <w:pStyle w:val="ProcLevel3"/>
        <w:numPr>
          <w:ilvl w:val="0"/>
          <w:numId w:val="0"/>
        </w:numPr>
        <w:ind w:left="720"/>
      </w:pPr>
      <w:r>
        <w:rPr>
          <w:noProof/>
        </w:rPr>
        <w:drawing>
          <wp:anchor distT="0" distB="0" distL="114300" distR="114300" simplePos="0" relativeHeight="252203520" behindDoc="0" locked="1" layoutInCell="1" allowOverlap="1" wp14:anchorId="26AF67B7" wp14:editId="322A8D94">
            <wp:simplePos x="0" y="0"/>
            <wp:positionH relativeFrom="column">
              <wp:posOffset>182880</wp:posOffset>
            </wp:positionH>
            <wp:positionV relativeFrom="paragraph">
              <wp:posOffset>-54610</wp:posOffset>
            </wp:positionV>
            <wp:extent cx="228600" cy="228600"/>
            <wp:effectExtent l="0" t="0" r="0" b="0"/>
            <wp:wrapNone/>
            <wp:docPr id="772" name="Picture 772"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aution_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 xml:space="preserve">NOTE: </w:t>
      </w:r>
      <w:r w:rsidRPr="00296AEB">
        <w:t>Do not grind down the wiper arm serrations.</w:t>
      </w:r>
    </w:p>
    <w:p w:rsidR="006915FB" w:rsidRDefault="006915FB" w:rsidP="00B863A7">
      <w:pPr>
        <w:pStyle w:val="ProcLevel3"/>
      </w:pPr>
      <w:r w:rsidRPr="006915FB">
        <w:t>Clean the wiper pivot serrations (</w:t>
      </w:r>
      <w:r>
        <w:t xml:space="preserve">*2 </w:t>
      </w:r>
      <w:r w:rsidRPr="006915FB">
        <w:t>Fig</w:t>
      </w:r>
      <w:r>
        <w:t>.</w:t>
      </w:r>
      <w:r w:rsidRPr="006915FB">
        <w:t xml:space="preserve"> 5-6</w:t>
      </w:r>
      <w:r>
        <w:t>).</w:t>
      </w:r>
    </w:p>
    <w:p w:rsidR="00296AEB" w:rsidRDefault="00296AEB">
      <w:r>
        <w:br w:type="page"/>
      </w:r>
    </w:p>
    <w:p w:rsidR="00296AEB" w:rsidRDefault="00296AEB" w:rsidP="003435F8">
      <w:pPr>
        <w:pStyle w:val="ProcLevel2"/>
        <w:numPr>
          <w:ilvl w:val="0"/>
          <w:numId w:val="0"/>
        </w:numPr>
        <w:ind w:left="360"/>
      </w:pPr>
    </w:p>
    <w:p w:rsidR="006915FB" w:rsidRDefault="00A44335" w:rsidP="003435F8">
      <w:pPr>
        <w:pStyle w:val="ProcLevel3"/>
      </w:pPr>
      <w:r>
        <w:rPr>
          <w:noProof/>
        </w:rPr>
        <mc:AlternateContent>
          <mc:Choice Requires="wpg">
            <w:drawing>
              <wp:anchor distT="0" distB="0" distL="114300" distR="114300" simplePos="0" relativeHeight="252219904" behindDoc="0" locked="1" layoutInCell="1" allowOverlap="1" wp14:anchorId="0D382F56" wp14:editId="3F7CB27C">
                <wp:simplePos x="0" y="0"/>
                <wp:positionH relativeFrom="column">
                  <wp:posOffset>-3247390</wp:posOffset>
                </wp:positionH>
                <wp:positionV relativeFrom="paragraph">
                  <wp:posOffset>2050415</wp:posOffset>
                </wp:positionV>
                <wp:extent cx="2971800" cy="1984248"/>
                <wp:effectExtent l="19050" t="19050" r="19050" b="16510"/>
                <wp:wrapNone/>
                <wp:docPr id="2515" name="Group 2515"/>
                <wp:cNvGraphicFramePr/>
                <a:graphic xmlns:a="http://schemas.openxmlformats.org/drawingml/2006/main">
                  <a:graphicData uri="http://schemas.microsoft.com/office/word/2010/wordprocessingGroup">
                    <wpg:wgp>
                      <wpg:cNvGrpSpPr/>
                      <wpg:grpSpPr>
                        <a:xfrm>
                          <a:off x="0" y="0"/>
                          <a:ext cx="2971800" cy="1984248"/>
                          <a:chOff x="0" y="0"/>
                          <a:chExt cx="2971800" cy="1983740"/>
                        </a:xfrm>
                      </wpg:grpSpPr>
                      <wpg:grpSp>
                        <wpg:cNvPr id="798" name="Group 798"/>
                        <wpg:cNvGrpSpPr/>
                        <wpg:grpSpPr>
                          <a:xfrm>
                            <a:off x="0" y="0"/>
                            <a:ext cx="2971800" cy="1983740"/>
                            <a:chOff x="0" y="1271"/>
                            <a:chExt cx="2971800" cy="1981708"/>
                          </a:xfrm>
                        </wpg:grpSpPr>
                        <wpg:grpSp>
                          <wpg:cNvPr id="2399" name="Group 2399"/>
                          <wpg:cNvGrpSpPr/>
                          <wpg:grpSpPr>
                            <a:xfrm>
                              <a:off x="0" y="1271"/>
                              <a:ext cx="2971800" cy="1981708"/>
                              <a:chOff x="1088414" y="986452"/>
                              <a:chExt cx="2969610" cy="1877817"/>
                            </a:xfrm>
                          </wpg:grpSpPr>
                          <pic:pic xmlns:pic="http://schemas.openxmlformats.org/drawingml/2006/picture">
                            <pic:nvPicPr>
                              <pic:cNvPr id="993" name="Picture 993"/>
                              <pic:cNvPicPr preferRelativeResize="0">
                                <a:picLocks noChangeAspect="1"/>
                              </pic:cNvPicPr>
                            </pic:nvPicPr>
                            <pic:blipFill>
                              <a:blip r:embed="rId85">
                                <a:extLst>
                                  <a:ext uri="{28A0092B-C50C-407E-A947-70E740481C1C}">
                                    <a14:useLocalDpi xmlns:a14="http://schemas.microsoft.com/office/drawing/2010/main" val="0"/>
                                  </a:ext>
                                </a:extLst>
                              </a:blip>
                              <a:stretch>
                                <a:fillRect/>
                              </a:stretch>
                            </pic:blipFill>
                            <pic:spPr bwMode="auto">
                              <a:xfrm>
                                <a:off x="1088414" y="986452"/>
                                <a:ext cx="2969610" cy="1877817"/>
                              </a:xfrm>
                              <a:prstGeom prst="rect">
                                <a:avLst/>
                              </a:prstGeom>
                              <a:ln>
                                <a:solidFill>
                                  <a:schemeClr val="tx1"/>
                                </a:solidFill>
                              </a:ln>
                              <a:extLst>
                                <a:ext uri="{53640926-AAD7-44D8-BBD7-CCE9431645EC}">
                                  <a14:shadowObscured xmlns:a14="http://schemas.microsoft.com/office/drawing/2010/main"/>
                                </a:ext>
                              </a:extLst>
                            </pic:spPr>
                          </pic:pic>
                          <wps:wsp>
                            <wps:cNvPr id="997" name="Text Box 99"/>
                            <wps:cNvSpPr txBox="1">
                              <a:spLocks noChangeArrowheads="1"/>
                            </wps:cNvSpPr>
                            <wps:spPr bwMode="auto">
                              <a:xfrm>
                                <a:off x="1092988" y="2673403"/>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Pr="00296AEB" w:rsidRDefault="00161FC4" w:rsidP="00A44335">
                                  <w:pPr>
                                    <w:pStyle w:val="Fig"/>
                                    <w:jc w:val="center"/>
                                    <w:rPr>
                                      <w:szCs w:val="20"/>
                                    </w:rPr>
                                  </w:pPr>
                                  <w:r w:rsidRPr="00296AEB">
                                    <w:rPr>
                                      <w:szCs w:val="20"/>
                                    </w:rPr>
                                    <w:t>F</w:t>
                                  </w:r>
                                  <w:r>
                                    <w:rPr>
                                      <w:szCs w:val="20"/>
                                    </w:rPr>
                                    <w:t>ig. 5</w:t>
                                  </w:r>
                                  <w:r w:rsidRPr="00296AEB">
                                    <w:rPr>
                                      <w:szCs w:val="20"/>
                                    </w:rPr>
                                    <w:t>-</w:t>
                                  </w:r>
                                  <w:r>
                                    <w:rPr>
                                      <w:szCs w:val="20"/>
                                    </w:rPr>
                                    <w:t>8</w:t>
                                  </w:r>
                                </w:p>
                              </w:txbxContent>
                            </wps:txbx>
                            <wps:bodyPr rot="0" vert="horz" wrap="square" lIns="0" tIns="0" rIns="0" bIns="0" anchor="t" anchorCtr="0" upright="1">
                              <a:noAutofit/>
                            </wps:bodyPr>
                          </wps:wsp>
                        </wpg:grpSp>
                        <wps:wsp>
                          <wps:cNvPr id="1006" name="Straight Connector 1006"/>
                          <wps:cNvCnPr/>
                          <wps:spPr>
                            <a:xfrm>
                              <a:off x="4577" y="782521"/>
                              <a:ext cx="2967223" cy="413173"/>
                            </a:xfrm>
                            <a:prstGeom prst="line">
                              <a:avLst/>
                            </a:prstGeom>
                            <a:ln w="19050">
                              <a:solidFill>
                                <a:srgbClr val="FFFF00"/>
                              </a:solidFill>
                              <a:prstDash val="dashDot"/>
                            </a:ln>
                          </wps:spPr>
                          <wps:style>
                            <a:lnRef idx="1">
                              <a:schemeClr val="accent1"/>
                            </a:lnRef>
                            <a:fillRef idx="0">
                              <a:schemeClr val="accent1"/>
                            </a:fillRef>
                            <a:effectRef idx="0">
                              <a:schemeClr val="accent1"/>
                            </a:effectRef>
                            <a:fontRef idx="minor">
                              <a:schemeClr val="tx1"/>
                            </a:fontRef>
                          </wps:style>
                          <wps:bodyPr/>
                        </wps:wsp>
                      </wpg:grpSp>
                      <wps:wsp>
                        <wps:cNvPr id="2512" name="Rectangle 110"/>
                        <wps:cNvSpPr>
                          <a:spLocks noChangeArrowheads="1"/>
                        </wps:cNvSpPr>
                        <wps:spPr bwMode="auto">
                          <a:xfrm>
                            <a:off x="268014" y="15765"/>
                            <a:ext cx="1969135" cy="131445"/>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A44335">
                              <w:pPr>
                                <w:rPr>
                                  <w:sz w:val="18"/>
                                </w:rPr>
                              </w:pPr>
                              <w:r>
                                <w:rPr>
                                  <w:sz w:val="18"/>
                                </w:rPr>
                                <w:t>14mm socket, extension &amp; torque wrench</w:t>
                              </w:r>
                            </w:p>
                          </w:txbxContent>
                        </wps:txbx>
                        <wps:bodyPr rot="0" vert="horz" wrap="square" lIns="0" tIns="0" rIns="0" bIns="0" anchor="t" anchorCtr="0" upright="1">
                          <a:noAutofit/>
                        </wps:bodyPr>
                      </wps:wsp>
                      <pic:pic xmlns:pic="http://schemas.openxmlformats.org/drawingml/2006/picture">
                        <pic:nvPicPr>
                          <pic:cNvPr id="2513" name="Picture 111" descr="tool"/>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5766" y="15765"/>
                            <a:ext cx="24765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V relativeFrom="margin">
                  <wp14:pctHeight>0</wp14:pctHeight>
                </wp14:sizeRelV>
              </wp:anchor>
            </w:drawing>
          </mc:Choice>
          <mc:Fallback>
            <w:pict>
              <v:group w14:anchorId="0D382F56" id="Group 2515" o:spid="_x0000_s1982" style="position:absolute;left:0;text-align:left;margin-left:-255.7pt;margin-top:161.45pt;width:234pt;height:156.25pt;z-index:252219904;mso-position-horizontal-relative:text;mso-position-vertical-relative:text;mso-height-relative:margin" coordsize="29718,19837"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">
                <v:group id="Group 798" o:spid="_x0000_s1983" style="position:absolute;width:29718;height:19837" coordorigin=",12" coordsize="29718,198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vzwSXCAAAA3AAAAA8A&#10;AAAAAAAAAAAAAAAAqgIAAGRycy9kb3ducmV2LnhtbFBLBQYAAAAABAAEAPoAAACZAwAAAAA=&#10;">
                  <v:group id="Group 2399" o:spid="_x0000_s1984" style="position:absolute;top:12;width:29718;height:19817" coordorigin="10884,9864" coordsize="29696,187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OVJFMYAAADdAAAADwAAAGRycy9kb3ducmV2LnhtbESPT4vCMBTE7wt+h/CE&#10;va1plV20GkVElz2I4B8Qb4/m2Rabl9LEtn57Iwh7HGbmN8xs0ZlSNFS7wrKCeBCBIE6tLjhTcDpu&#10;vsYgnEfWWFomBQ9ysJj3PmaYaNvynpqDz0SAsEtQQe59lUjp0pwMuoGtiIN3tbVBH2SdSV1jG+Cm&#10;lMMo+pEGCw4LOVa0yim9He5GwW+L7XIUr5vt7bp6XI7fu/M2JqU++91yCsJT5//D7/afVjAcTSb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5UkUxgAAAN0A&#10;AAAPAAAAAAAAAAAAAAAAAKoCAABkcnMvZG93bnJldi54bWxQSwUGAAAAAAQABAD6AAAAnQMAAAAA&#10;">
                    <v:shape id="Picture 993" o:spid="_x0000_s1985" type="#_x0000_t75" style="position:absolute;left:10884;top:9864;width:29696;height:1877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jK+vFAAAA3AAAAA8AAABkcnMvZG93bnJldi54bWxEj91Kw0AUhO8F32E5Qm/EbqxQ2thtEUUo&#10;IvTHPsBp9iQbzZ4N2dMkvr0rCF4OM/MNs9qMvlE9dbEObOB+moEiLoKtuTJw+ni9W4CKgmyxCUwG&#10;vinCZn19tcLchoEP1B+lUgnCMUcDTqTNtY6FI49xGlri5JWh8yhJdpW2HQ4J7hs9y7K59lhzWnDY&#10;0rOj4ut48QZkx9n7dv82vxX3Obyc466c9aUxk5vx6RGU0Cj/4b/21hpYLh/g90w6Anr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yvrxQAAANwAAAAPAAAAAAAAAAAAAAAA&#10;AJ8CAABkcnMvZG93bnJldi54bWxQSwUGAAAAAAQABAD3AAAAkQMAAAAA&#10;" stroked="t" strokecolor="black [3213]">
                      <v:imagedata r:id="rId86" o:title=""/>
                      <v:path arrowok="t"/>
                    </v:shape>
                    <v:shape id="Text Box 99" o:spid="_x0000_s1986" type="#_x0000_t202" style="position:absolute;left:10929;top:26734;width:5487;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riy8UA&#10;AADcAAAADwAAAGRycy9kb3ducmV2LnhtbESPzYvCMBTE74L/Q3jCXhZN9eCu1Sh+7IIH9+AHnh/N&#10;sy02LyWJtv73G0HwOMzMb5jZojWVuJPzpWUFw0ECgjizuuRcwen42/8G4QOyxsoyKXiQh8W825lh&#10;qm3De7ofQi4ihH2KCooQ6lRKnxVk0A9sTRy9i3UGQ5Qul9phE+GmkqMkGUuDJceFAmtaF5RdDzej&#10;YLxxt2bP68/N6WeHf3U+Oq8eZ6U+eu1yCiJQG97hV3urFUwmX/A8E4+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uLLxQAAANwAAAAPAAAAAAAAAAAAAAAAAJgCAABkcnMv&#10;ZG93bnJldi54bWxQSwUGAAAAAAQABAD1AAAAigMAAAAA&#10;" stroked="f">
                      <v:textbox inset="0,0,0,0">
                        <w:txbxContent>
                          <w:p w:rsidR="00161FC4" w:rsidRPr="00296AEB" w:rsidRDefault="00161FC4" w:rsidP="00A44335">
                            <w:pPr>
                              <w:pStyle w:val="Fig"/>
                              <w:jc w:val="center"/>
                              <w:rPr>
                                <w:szCs w:val="20"/>
                              </w:rPr>
                            </w:pPr>
                            <w:r w:rsidRPr="00296AEB">
                              <w:rPr>
                                <w:szCs w:val="20"/>
                              </w:rPr>
                              <w:t>F</w:t>
                            </w:r>
                            <w:r>
                              <w:rPr>
                                <w:szCs w:val="20"/>
                              </w:rPr>
                              <w:t>ig. 5</w:t>
                            </w:r>
                            <w:r w:rsidRPr="00296AEB">
                              <w:rPr>
                                <w:szCs w:val="20"/>
                              </w:rPr>
                              <w:t>-</w:t>
                            </w:r>
                            <w:r>
                              <w:rPr>
                                <w:szCs w:val="20"/>
                              </w:rPr>
                              <w:t>8</w:t>
                            </w:r>
                          </w:p>
                        </w:txbxContent>
                      </v:textbox>
                    </v:shape>
                  </v:group>
                  <v:line id="Straight Connector 1006" o:spid="_x0000_s1987" style="position:absolute;visibility:visible;mso-wrap-style:square" from="45,7825" to="29718,1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r9qMQAAADdAAAADwAAAGRycy9kb3ducmV2LnhtbESPQWvDMAyF74P9B6PBbquzHUab1S1h&#10;UFY2emja9SxiLQ6L5WC7bfbvp0Khtyf09D29+XL0vTpRTF1gA8+TAhRxE2zHrYH9bvU0BZUyssU+&#10;MBn4owTLxf3dHEsbzrylU51bJRBOJRpwOQ+l1qlx5DFNwkAsu58QPWYZY6ttxLPAfa9fiuJVe+xY&#10;EhwO9O6o+a2PXkIOePigiNXnarOt3Pcuzur0Zczjw1i9gco05pv5er228r4Q4dJGJOjF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Sv2oxAAAAN0AAAAPAAAAAAAAAAAA&#10;AAAAAKECAABkcnMvZG93bnJldi54bWxQSwUGAAAAAAQABAD5AAAAkgMAAAAA&#10;" strokecolor="yellow" strokeweight="1.5pt">
                    <v:stroke dashstyle="dashDot"/>
                  </v:line>
                </v:group>
                <v:rect id="Rectangle 110" o:spid="_x0000_s1988" style="position:absolute;left:2680;top:157;width:19691;height:1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V/l8QA&#10;AADdAAAADwAAAGRycy9kb3ducmV2LnhtbESPQWvCQBSE74X+h+UVvNWNwdoSXaW0BLwmeujxNftM&#10;0uy+DdnVxH/fFQSPw8x8w2x2kzXiQoNvHStYzBMQxJXTLdcKjof89QOED8gajWNScCUPu+3z0wYz&#10;7UYu6FKGWkQI+wwVNCH0mZS+asiin7ueOHonN1gMUQ611AOOEW6NTJNkJS22HBca7Omroaorz1bB&#10;4fe9M7I0acF/3+dllxc/+TgpNXuZPtcgAk3hEb6391pB+rZI4fYmPg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1f5fEAAAA3QAAAA8AAAAAAAAAAAAAAAAAmAIAAGRycy9k&#10;b3ducmV2LnhtbFBLBQYAAAAABAAEAPUAAACJAwAAAAA=&#10;" stroked="f" strokeweight=".25pt">
                  <v:textbox inset="0,0,0,0">
                    <w:txbxContent>
                      <w:p w:rsidR="00161FC4" w:rsidRDefault="00161FC4" w:rsidP="00A44335">
                        <w:pPr>
                          <w:rPr>
                            <w:sz w:val="18"/>
                          </w:rPr>
                        </w:pPr>
                        <w:r>
                          <w:rPr>
                            <w:sz w:val="18"/>
                          </w:rPr>
                          <w:t>14mm socket, extension &amp; torque wrench</w:t>
                        </w:r>
                      </w:p>
                    </w:txbxContent>
                  </v:textbox>
                </v:rect>
                <v:shape id="Picture 111" o:spid="_x0000_s1989" type="#_x0000_t75" alt="tool" style="position:absolute;left:157;top:157;width:2477;height:2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ZIsLHAAAA3QAAAA8AAABkcnMvZG93bnJldi54bWxEj91qwkAUhO8LvsNyBO/qRqViUzdBpBYR&#10;EYx5gEP25KfNnk2zW0379N1CwcthZr5h1ulgWnGl3jWWFcymEQjiwuqGKwX5Zfe4AuE8ssbWMin4&#10;JgdpMnpYY6ztjc90zXwlAoRdjApq77tYSlfUZNBNbUccvNL2Bn2QfSV1j7cAN62cR9FSGmw4LNTY&#10;0bam4iP7MgoOu3NemvI12r+dDvnP8/vxs1gelZqMh80LCE+Dv4f/23utYP40W8Dfm/AEZPI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uZIsLHAAAA3QAAAA8AAAAAAAAAAAAA&#10;AAAAnwIAAGRycy9kb3ducmV2LnhtbFBLBQYAAAAABAAEAPcAAACTAwAAAAA=&#10;">
                  <v:imagedata r:id="rId28" o:title="tool"/>
                  <v:path arrowok="t"/>
                </v:shape>
                <w10:anchorlock/>
              </v:group>
            </w:pict>
          </mc:Fallback>
        </mc:AlternateContent>
      </w:r>
      <w:r>
        <w:rPr>
          <w:noProof/>
        </w:rPr>
        <mc:AlternateContent>
          <mc:Choice Requires="wpg">
            <w:drawing>
              <wp:anchor distT="0" distB="0" distL="114300" distR="114300" simplePos="0" relativeHeight="252217856" behindDoc="0" locked="1" layoutInCell="1" allowOverlap="1" wp14:anchorId="0955F439" wp14:editId="4186E3C2">
                <wp:simplePos x="0" y="0"/>
                <wp:positionH relativeFrom="column">
                  <wp:posOffset>-3247390</wp:posOffset>
                </wp:positionH>
                <wp:positionV relativeFrom="paragraph">
                  <wp:posOffset>0</wp:posOffset>
                </wp:positionV>
                <wp:extent cx="2971800" cy="1984248"/>
                <wp:effectExtent l="19050" t="19050" r="19050" b="16510"/>
                <wp:wrapNone/>
                <wp:docPr id="2516" name="Group 2516"/>
                <wp:cNvGraphicFramePr/>
                <a:graphic xmlns:a="http://schemas.openxmlformats.org/drawingml/2006/main">
                  <a:graphicData uri="http://schemas.microsoft.com/office/word/2010/wordprocessingGroup">
                    <wpg:wgp>
                      <wpg:cNvGrpSpPr/>
                      <wpg:grpSpPr>
                        <a:xfrm>
                          <a:off x="0" y="0"/>
                          <a:ext cx="2971800" cy="1984248"/>
                          <a:chOff x="0" y="0"/>
                          <a:chExt cx="2971800" cy="1984248"/>
                        </a:xfrm>
                      </wpg:grpSpPr>
                      <wpg:grpSp>
                        <wpg:cNvPr id="1009" name="Group 1009"/>
                        <wpg:cNvGrpSpPr/>
                        <wpg:grpSpPr>
                          <a:xfrm>
                            <a:off x="0" y="0"/>
                            <a:ext cx="2971800" cy="1984248"/>
                            <a:chOff x="0" y="0"/>
                            <a:chExt cx="2971800" cy="1984248"/>
                          </a:xfrm>
                        </wpg:grpSpPr>
                        <wpg:grpSp>
                          <wpg:cNvPr id="791" name="Group 791"/>
                          <wpg:cNvGrpSpPr/>
                          <wpg:grpSpPr>
                            <a:xfrm>
                              <a:off x="0" y="0"/>
                              <a:ext cx="2971800" cy="1984248"/>
                              <a:chOff x="0" y="0"/>
                              <a:chExt cx="2971800" cy="1984248"/>
                            </a:xfrm>
                          </wpg:grpSpPr>
                          <wpg:grpSp>
                            <wpg:cNvPr id="792" name="Group 792"/>
                            <wpg:cNvGrpSpPr/>
                            <wpg:grpSpPr>
                              <a:xfrm>
                                <a:off x="0" y="0"/>
                                <a:ext cx="2971800" cy="1984248"/>
                                <a:chOff x="1088414" y="985248"/>
                                <a:chExt cx="2969610" cy="1880224"/>
                              </a:xfrm>
                            </wpg:grpSpPr>
                            <pic:pic xmlns:pic="http://schemas.openxmlformats.org/drawingml/2006/picture">
                              <pic:nvPicPr>
                                <pic:cNvPr id="793" name="Picture 793"/>
                                <pic:cNvPicPr preferRelativeResize="0">
                                  <a:picLocks noChangeAspect="1"/>
                                </pic:cNvPicPr>
                              </pic:nvPicPr>
                              <pic:blipFill>
                                <a:blip r:embed="rId87">
                                  <a:extLst>
                                    <a:ext uri="{28A0092B-C50C-407E-A947-70E740481C1C}">
                                      <a14:useLocalDpi xmlns:a14="http://schemas.microsoft.com/office/drawing/2010/main" val="0"/>
                                    </a:ext>
                                  </a:extLst>
                                </a:blip>
                                <a:stretch>
                                  <a:fillRect/>
                                </a:stretch>
                              </pic:blipFill>
                              <pic:spPr bwMode="auto">
                                <a:xfrm>
                                  <a:off x="1088414" y="985248"/>
                                  <a:ext cx="2969610" cy="1880224"/>
                                </a:xfrm>
                                <a:prstGeom prst="rect">
                                  <a:avLst/>
                                </a:prstGeom>
                                <a:ln>
                                  <a:solidFill>
                                    <a:schemeClr val="tx1"/>
                                  </a:solidFill>
                                </a:ln>
                                <a:extLst>
                                  <a:ext uri="{53640926-AAD7-44D8-BBD7-CCE9431645EC}">
                                    <a14:shadowObscured xmlns:a14="http://schemas.microsoft.com/office/drawing/2010/main"/>
                                  </a:ext>
                                </a:extLst>
                              </pic:spPr>
                            </pic:pic>
                            <wps:wsp>
                              <wps:cNvPr id="796" name="Text Box 99"/>
                              <wps:cNvSpPr txBox="1">
                                <a:spLocks noChangeArrowheads="1"/>
                              </wps:cNvSpPr>
                              <wps:spPr bwMode="auto">
                                <a:xfrm>
                                  <a:off x="1092988" y="2673403"/>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Pr="00296AEB" w:rsidRDefault="00161FC4" w:rsidP="00A44335">
                                    <w:pPr>
                                      <w:pStyle w:val="Fig"/>
                                      <w:jc w:val="center"/>
                                      <w:rPr>
                                        <w:szCs w:val="20"/>
                                      </w:rPr>
                                    </w:pPr>
                                    <w:r w:rsidRPr="00296AEB">
                                      <w:rPr>
                                        <w:szCs w:val="20"/>
                                      </w:rPr>
                                      <w:t xml:space="preserve">Fig. </w:t>
                                    </w:r>
                                    <w:r>
                                      <w:rPr>
                                        <w:szCs w:val="20"/>
                                      </w:rPr>
                                      <w:t>5-7</w:t>
                                    </w:r>
                                  </w:p>
                                </w:txbxContent>
                              </wps:txbx>
                              <wps:bodyPr rot="0" vert="horz" wrap="square" lIns="0" tIns="0" rIns="0" bIns="0" anchor="t" anchorCtr="0" upright="1">
                                <a:noAutofit/>
                              </wps:bodyPr>
                            </wps:wsp>
                          </wpg:grpSp>
                          <wps:wsp>
                            <wps:cNvPr id="797" name="Straight Connector 797"/>
                            <wps:cNvCnPr/>
                            <wps:spPr>
                              <a:xfrm flipV="1">
                                <a:off x="252413" y="871537"/>
                                <a:ext cx="2371725" cy="494983"/>
                              </a:xfrm>
                              <a:prstGeom prst="line">
                                <a:avLst/>
                              </a:prstGeom>
                              <a:ln w="19050">
                                <a:solidFill>
                                  <a:srgbClr val="FFFF00"/>
                                </a:solidFill>
                                <a:prstDash val="dashDot"/>
                              </a:ln>
                            </wps:spPr>
                            <wps:style>
                              <a:lnRef idx="1">
                                <a:schemeClr val="accent1"/>
                              </a:lnRef>
                              <a:fillRef idx="0">
                                <a:schemeClr val="accent1"/>
                              </a:fillRef>
                              <a:effectRef idx="0">
                                <a:schemeClr val="accent1"/>
                              </a:effectRef>
                              <a:fontRef idx="minor">
                                <a:schemeClr val="tx1"/>
                              </a:fontRef>
                            </wps:style>
                            <wps:bodyPr/>
                          </wps:wsp>
                        </wpg:grpSp>
                        <wps:wsp>
                          <wps:cNvPr id="1007" name="Rectangle 110"/>
                          <wps:cNvSpPr>
                            <a:spLocks noChangeArrowheads="1"/>
                          </wps:cNvSpPr>
                          <wps:spPr bwMode="auto">
                            <a:xfrm>
                              <a:off x="268014" y="15766"/>
                              <a:ext cx="1969135" cy="131445"/>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A44335">
                                <w:pPr>
                                  <w:rPr>
                                    <w:sz w:val="18"/>
                                  </w:rPr>
                                </w:pPr>
                                <w:r>
                                  <w:rPr>
                                    <w:sz w:val="18"/>
                                  </w:rPr>
                                  <w:t>14mm socket, extension &amp; torque wrench</w:t>
                                </w:r>
                              </w:p>
                            </w:txbxContent>
                          </wps:txbx>
                          <wps:bodyPr rot="0" vert="horz" wrap="square" lIns="0" tIns="0" rIns="0" bIns="0" anchor="t" anchorCtr="0" upright="1">
                            <a:noAutofit/>
                          </wps:bodyPr>
                        </wps:wsp>
                      </wpg:grpSp>
                      <pic:pic xmlns:pic="http://schemas.openxmlformats.org/drawingml/2006/picture">
                        <pic:nvPicPr>
                          <pic:cNvPr id="1008" name="Picture 111" descr="tool"/>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5766" y="15765"/>
                            <a:ext cx="24765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V relativeFrom="margin">
                  <wp14:pctHeight>0</wp14:pctHeight>
                </wp14:sizeRelV>
              </wp:anchor>
            </w:drawing>
          </mc:Choice>
          <mc:Fallback>
            <w:pict>
              <v:group w14:anchorId="0955F439" id="Group 2516" o:spid="_x0000_s1990" style="position:absolute;left:0;text-align:left;margin-left:-255.7pt;margin-top:0;width:234pt;height:156.25pt;z-index:252217856;mso-position-horizontal-relative:text;mso-position-vertical-relative:text;mso-height-relative:margin" coordsize="29718,19842"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">
                <v:group id="Group 1009" o:spid="_x0000_s1991" style="position:absolute;width:29718;height:19842" coordsize="29718,19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DA/sQAAADdAAAA&#10;DwAAAAAAAAAAAAAAAACqAgAAZHJzL2Rvd25yZXYueG1sUEsFBgAAAAAEAAQA+gAAAJsDAAAAAA==&#10;">
                  <v:group id="Group 791" o:spid="_x0000_s1992" style="position:absolute;width:29718;height:19842" coordsize="29718,19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louMYAAADcAAAADwAAAGRycy9kb3ducmV2LnhtbESPW2vCQBSE3wv9D8sp&#10;+KabVOwlzSoiVXwQobFQ+nbInlwwezZk1yT+e7cg9HGYmW+YdDWaRvTUudqygngWgSDOra65VPB9&#10;2k7fQDiPrLGxTAqu5GC1fHxIMdF24C/qM1+KAGGXoILK+zaR0uUVGXQz2xIHr7CdQR9kV0rd4RDg&#10;ppHPUfQiDdYcFipsaVNRfs4uRsFuwGE9jz/7w7nYXH9Pi+PPISalJk/j+gOEp9H/h+/tvVbw+h7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yWi4xgAAANwA&#10;AAAPAAAAAAAAAAAAAAAAAKoCAABkcnMvZG93bnJldi54bWxQSwUGAAAAAAQABAD6AAAAnQMAAAAA&#10;">
                    <v:group id="Group 792" o:spid="_x0000_s1993" style="position:absolute;width:29718;height:19842" coordorigin="10884,9852" coordsize="29696,18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v2z8YAAADcAAAADwAAAGRycy9kb3ducmV2LnhtbESPT2vCQBTE74LfYXmC&#10;t7qJ4p9GVxFR6UEK1ULp7ZF9JsHs25Bdk/jtu0LB4zAzv2FWm86UoqHaFZYVxKMIBHFqdcGZgu/L&#10;4W0BwnlkjaVlUvAgB5t1v7fCRNuWv6g5+0wECLsEFeTeV4mULs3JoBvZijh4V1sb9EHWmdQ1tgFu&#10;SjmOopk0WHBYyLGiXU7p7Xw3Co4ttttJvG9Ot+vu8XuZfv6cYlJqOOi2SxCeOv8K/7c/tIL5+xi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G/bPxgAAANwA&#10;AAAPAAAAAAAAAAAAAAAAAKoCAABkcnMvZG93bnJldi54bWxQSwUGAAAAAAQABAD6AAAAnQMAAAAA&#10;">
                      <v:shape id="Picture 793" o:spid="_x0000_s1994" type="#_x0000_t75" style="position:absolute;left:10884;top:9852;width:29696;height:1880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j48zGAAAA3AAAAA8AAABkcnMvZG93bnJldi54bWxEj0FrwkAUhO9C/8PyCt50oxZtU1cRg1AP&#10;Upq2tMfX7DMJZt+G3VXjv3cFocdhZr5h5svONOJEzteWFYyGCQjiwuqaSwVfn5vBMwgfkDU2lknB&#10;hTwsFw+9OabanvmDTnkoRYSwT1FBFUKbSumLigz6oW2Jo7e3zmCI0pVSOzxHuGnkOEmm0mDNcaHC&#10;ltYVFYf8aBRMQpZdft6zbdes/3Ke7Z7ct/1Vqv/YrV5BBOrCf/jeftMKZi8TuJ2JR0A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KPjzMYAAADcAAAADwAAAAAAAAAAAAAA&#10;AACfAgAAZHJzL2Rvd25yZXYueG1sUEsFBgAAAAAEAAQA9wAAAJIDAAAAAA==&#10;" stroked="t" strokecolor="black [3213]">
                        <v:imagedata r:id="rId88" o:title=""/>
                        <v:path arrowok="t"/>
                      </v:shape>
                      <v:shape id="Text Box 99" o:spid="_x0000_s1995" type="#_x0000_t202" style="position:absolute;left:10929;top:26734;width:5487;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Pcm8UA&#10;AADcAAAADwAAAGRycy9kb3ducmV2LnhtbESPQWvCQBSE70L/w/KEXkQ39RBrdJVWW+hBD7Hi+ZF9&#10;JsHs27C7mvjvuwXB4zAz3zDLdW8acSPna8sK3iYJCOLC6ppLBcff7/E7CB+QNTaWScGdPKxXL4Ml&#10;Ztp2nNPtEEoRIewzVFCF0GZS+qIig35iW+Lona0zGKJ0pdQOuwg3jZwmSSoN1hwXKmxpU1FxOVyN&#10;gnTrrl3Om9H2+LXDfVtOT5/3k1Kvw/5jASJQH57hR/tHK5jNU/g/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g9ybxQAAANwAAAAPAAAAAAAAAAAAAAAAAJgCAABkcnMv&#10;ZG93bnJldi54bWxQSwUGAAAAAAQABAD1AAAAigMAAAAA&#10;" stroked="f">
                        <v:textbox inset="0,0,0,0">
                          <w:txbxContent>
                            <w:p w:rsidR="00161FC4" w:rsidRPr="00296AEB" w:rsidRDefault="00161FC4" w:rsidP="00A44335">
                              <w:pPr>
                                <w:pStyle w:val="Fig"/>
                                <w:jc w:val="center"/>
                                <w:rPr>
                                  <w:szCs w:val="20"/>
                                </w:rPr>
                              </w:pPr>
                              <w:r w:rsidRPr="00296AEB">
                                <w:rPr>
                                  <w:szCs w:val="20"/>
                                </w:rPr>
                                <w:t xml:space="preserve">Fig. </w:t>
                              </w:r>
                              <w:r>
                                <w:rPr>
                                  <w:szCs w:val="20"/>
                                </w:rPr>
                                <w:t>5-7</w:t>
                              </w:r>
                            </w:p>
                          </w:txbxContent>
                        </v:textbox>
                      </v:shape>
                    </v:group>
                    <v:line id="Straight Connector 797" o:spid="_x0000_s1996" style="position:absolute;flip:y;visibility:visible;mso-wrap-style:square" from="2524,8715" to="26241,13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VRxsMAAADcAAAADwAAAGRycy9kb3ducmV2LnhtbESPQWsCMRSE74X+h/AKvXWz9aB2axQp&#10;CAVPVQ89PpPXZHXzsiTRXf99Uyh4HGbmG2axGn0nrhRTG1jBa1WDINbBtGwVHPablzmIlJENdoFJ&#10;wY0SrJaPDwtsTBj4i667bEWBcGpQgcu5b6RM2pHHVIWeuHg/IXrMRUYrTcShwH0nJ3U9lR5bLgsO&#10;e/pwpM+7i1dwcof98aaP23qCWzvVvI7fdlDq+Wlcv4PINOZ7+L/9aRTM3mbwd6YcAb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1VUcbDAAAA3AAAAA8AAAAAAAAAAAAA&#10;AAAAoQIAAGRycy9kb3ducmV2LnhtbFBLBQYAAAAABAAEAPkAAACRAwAAAAA=&#10;" strokecolor="yellow" strokeweight="1.5pt">
                      <v:stroke dashstyle="dashDot"/>
                    </v:line>
                  </v:group>
                  <v:rect id="Rectangle 110" o:spid="_x0000_s1997" style="position:absolute;left:2680;top:157;width:19691;height:1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UR8IA&#10;AADdAAAADwAAAGRycy9kb3ducmV2LnhtbERPPWvDMBDdA/0P4grdYqmhJMGNEkqLoaudDhmv1sV2&#10;LJ2MpcTuv68KgW73eJ+3O8zOihuNofOs4TlTIIhrbzpuNHwdi+UWRIjIBq1n0vBDAQ77h8UOc+Mn&#10;LulWxUakEA45amhjHHIpQ92Sw5D5gThxZz86jAmOjTQjTincWblSai0ddpwaWhzovaW6r65Ow/F7&#10;01tZ2VXJl4/rS1+Up2KatX56nN9eQUSa47/47v40ab5SG/j7Jp0g9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X5RHwgAAAN0AAAAPAAAAAAAAAAAAAAAAAJgCAABkcnMvZG93&#10;bnJldi54bWxQSwUGAAAAAAQABAD1AAAAhwMAAAAA&#10;" stroked="f" strokeweight=".25pt">
                    <v:textbox inset="0,0,0,0">
                      <w:txbxContent>
                        <w:p w:rsidR="00161FC4" w:rsidRDefault="00161FC4" w:rsidP="00A44335">
                          <w:pPr>
                            <w:rPr>
                              <w:sz w:val="18"/>
                            </w:rPr>
                          </w:pPr>
                          <w:r>
                            <w:rPr>
                              <w:sz w:val="18"/>
                            </w:rPr>
                            <w:t>14mm socket, extension &amp; torque wrench</w:t>
                          </w:r>
                        </w:p>
                      </w:txbxContent>
                    </v:textbox>
                  </v:rect>
                </v:group>
                <v:shape id="Picture 111" o:spid="_x0000_s1998" type="#_x0000_t75" alt="tool" style="position:absolute;left:157;top:157;width:2477;height:2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g+PvHAAAA3QAAAA8AAABkcnMvZG93bnJldi54bWxEj81qAkEQhO+BvMPQAW9xRg+SbBxFJIqI&#10;BNR9gGan9yfu9Gx2Rt3k6dOHQG7dVHXV1/Pl4Ft1oz42gS1MxgYUcRFcw5WF/Lx5fgEVE7LDNjBZ&#10;+KYIy8XjwxwzF+58pNspVUpCOGZooU6py7SORU0e4zh0xKKVofeYZO0r7Xq8S7hv9dSYmfbYsDTU&#10;2NG6puJyunoL+80xL335bnbbj33+8/p5+CpmB2tHT8PqDVSiIf2b/653TvCNEVz5RkbQ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Tg+PvHAAAA3QAAAA8AAAAAAAAAAAAA&#10;AAAAnwIAAGRycy9kb3ducmV2LnhtbFBLBQYAAAAABAAEAPcAAACTAwAAAAA=&#10;">
                  <v:imagedata r:id="rId28" o:title="tool"/>
                  <v:path arrowok="t"/>
                </v:shape>
                <w10:anchorlock/>
              </v:group>
            </w:pict>
          </mc:Fallback>
        </mc:AlternateContent>
      </w:r>
      <w:r w:rsidR="006915FB" w:rsidRPr="006915FB">
        <w:t>Install the front wiper arm and blade assemblies LH and RH into t</w:t>
      </w:r>
      <w:r w:rsidR="006915FB">
        <w:t>heir original positions (Fig.</w:t>
      </w:r>
      <w:r w:rsidR="006915FB" w:rsidRPr="006915FB">
        <w:t xml:space="preserve"> </w:t>
      </w:r>
      <w:r w:rsidR="006915FB">
        <w:t>5</w:t>
      </w:r>
      <w:r w:rsidR="006915FB" w:rsidRPr="006915FB">
        <w:t>-</w:t>
      </w:r>
      <w:r w:rsidR="00296AEB">
        <w:t>7</w:t>
      </w:r>
      <w:r w:rsidR="006915FB" w:rsidRPr="006915FB">
        <w:t xml:space="preserve"> and </w:t>
      </w:r>
      <w:r w:rsidR="006915FB">
        <w:t>5</w:t>
      </w:r>
      <w:r w:rsidR="006915FB" w:rsidRPr="006915FB">
        <w:t>-</w:t>
      </w:r>
      <w:r w:rsidR="00296AEB">
        <w:t>8</w:t>
      </w:r>
      <w:r w:rsidR="006915FB">
        <w:t>).</w:t>
      </w:r>
    </w:p>
    <w:p w:rsidR="006915FB" w:rsidRDefault="006915FB" w:rsidP="003435F8">
      <w:pPr>
        <w:pStyle w:val="ProcLevel3"/>
      </w:pPr>
      <w:r w:rsidRPr="006915FB">
        <w:t>Torque the nut of the wi</w:t>
      </w:r>
      <w:r>
        <w:t>per arm to 26 N•m (19</w:t>
      </w:r>
      <w:r w:rsidRPr="006915FB">
        <w:t xml:space="preserve"> lbf•</w:t>
      </w:r>
      <w:r>
        <w:t>ft).</w:t>
      </w:r>
    </w:p>
    <w:p w:rsidR="006915FB" w:rsidRDefault="006915FB" w:rsidP="003435F8">
      <w:pPr>
        <w:pStyle w:val="Heading5"/>
        <w:numPr>
          <w:ilvl w:val="0"/>
          <w:numId w:val="0"/>
        </w:numPr>
        <w:spacing w:after="120" w:line="300" w:lineRule="auto"/>
        <w:ind w:left="720"/>
      </w:pPr>
      <w:r>
        <w:rPr>
          <w:noProof/>
        </w:rPr>
        <w:drawing>
          <wp:anchor distT="0" distB="0" distL="114300" distR="114300" simplePos="0" relativeHeight="252185088" behindDoc="1" locked="1" layoutInCell="1" allowOverlap="1" wp14:anchorId="654CF075" wp14:editId="53B19DE2">
            <wp:simplePos x="0" y="0"/>
            <wp:positionH relativeFrom="column">
              <wp:posOffset>113030</wp:posOffset>
            </wp:positionH>
            <wp:positionV relativeFrom="paragraph">
              <wp:posOffset>0</wp:posOffset>
            </wp:positionV>
            <wp:extent cx="337820" cy="292100"/>
            <wp:effectExtent l="0" t="0" r="508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 cstate="print">
                      <a:extLst>
                        <a:ext uri="{28A0092B-C50C-407E-A947-70E740481C1C}">
                          <a14:useLocalDpi xmlns:a14="http://schemas.microsoft.com/office/drawing/2010/main" val="0"/>
                        </a:ext>
                      </a:extLst>
                    </a:blip>
                    <a:srcRect l="23625" t="65062" r="68774" b="27094"/>
                    <a:stretch>
                      <a:fillRect/>
                    </a:stretch>
                  </pic:blipFill>
                  <pic:spPr bwMode="auto">
                    <a:xfrm>
                      <a:off x="0" y="0"/>
                      <a:ext cx="337820" cy="292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369E">
        <w:t xml:space="preserve">Torque: </w:t>
      </w:r>
      <w:r>
        <w:t>26 N•m (19 lbf•ft</w:t>
      </w:r>
      <w:r w:rsidRPr="000D369E">
        <w:t>)</w:t>
      </w:r>
    </w:p>
    <w:p w:rsidR="003435F8" w:rsidRPr="003435F8" w:rsidRDefault="003435F8" w:rsidP="003435F8">
      <w:pPr>
        <w:spacing w:after="120" w:line="300" w:lineRule="auto"/>
        <w:ind w:left="720"/>
      </w:pPr>
      <w:r>
        <w:rPr>
          <w:b/>
        </w:rPr>
        <w:t>HINT:</w:t>
      </w:r>
      <w:r>
        <w:t xml:space="preserve"> Hold the wiper arm while tightening the nut.</w:t>
      </w:r>
    </w:p>
    <w:p w:rsidR="00085FC0" w:rsidRDefault="00085FC0" w:rsidP="003435F8">
      <w:pPr>
        <w:spacing w:after="120" w:line="300" w:lineRule="auto"/>
      </w:pPr>
      <w:r>
        <w:br w:type="page"/>
      </w:r>
    </w:p>
    <w:p w:rsidR="00085FC0" w:rsidRDefault="00085FC0" w:rsidP="00161FC4">
      <w:pPr>
        <w:pStyle w:val="ProcLevel2"/>
        <w:numPr>
          <w:ilvl w:val="0"/>
          <w:numId w:val="0"/>
        </w:numPr>
        <w:ind w:left="360"/>
      </w:pPr>
    </w:p>
    <w:p w:rsidR="00782E84" w:rsidRDefault="00782E84" w:rsidP="00161FC4">
      <w:pPr>
        <w:pStyle w:val="ProcLevel2"/>
      </w:pPr>
      <w:r>
        <w:t>Prepare the b</w:t>
      </w:r>
      <w:r w:rsidRPr="00782E84">
        <w:t xml:space="preserve">umper </w:t>
      </w:r>
      <w:r>
        <w:t>u</w:t>
      </w:r>
      <w:r w:rsidRPr="00782E84">
        <w:t xml:space="preserve">nder </w:t>
      </w:r>
      <w:r>
        <w:t>c</w:t>
      </w:r>
      <w:r w:rsidRPr="00782E84">
        <w:t>over LH for reinstallation</w:t>
      </w:r>
      <w:r>
        <w:t>.</w:t>
      </w:r>
    </w:p>
    <w:p w:rsidR="00782E84" w:rsidRDefault="00BD1865" w:rsidP="00161FC4">
      <w:pPr>
        <w:pStyle w:val="ProcLevel3"/>
      </w:pPr>
      <w:r>
        <w:rPr>
          <w:noProof/>
        </w:rPr>
        <mc:AlternateContent>
          <mc:Choice Requires="wpg">
            <w:drawing>
              <wp:anchor distT="0" distB="0" distL="114300" distR="114300" simplePos="0" relativeHeight="251912704" behindDoc="0" locked="1" layoutInCell="1" allowOverlap="1" wp14:anchorId="7A7A8486" wp14:editId="493AF361">
                <wp:simplePos x="0" y="0"/>
                <wp:positionH relativeFrom="column">
                  <wp:posOffset>-3248025</wp:posOffset>
                </wp:positionH>
                <wp:positionV relativeFrom="paragraph">
                  <wp:posOffset>2301240</wp:posOffset>
                </wp:positionV>
                <wp:extent cx="2971165" cy="2230755"/>
                <wp:effectExtent l="19050" t="19050" r="19685" b="17145"/>
                <wp:wrapNone/>
                <wp:docPr id="790" name="Group 790"/>
                <wp:cNvGraphicFramePr/>
                <a:graphic xmlns:a="http://schemas.openxmlformats.org/drawingml/2006/main">
                  <a:graphicData uri="http://schemas.microsoft.com/office/word/2010/wordprocessingGroup">
                    <wpg:wgp>
                      <wpg:cNvGrpSpPr/>
                      <wpg:grpSpPr>
                        <a:xfrm>
                          <a:off x="0" y="0"/>
                          <a:ext cx="2971165" cy="2230755"/>
                          <a:chOff x="51" y="0"/>
                          <a:chExt cx="2971698" cy="2231136"/>
                        </a:xfrm>
                      </wpg:grpSpPr>
                      <wpg:grpSp>
                        <wpg:cNvPr id="1759" name="Group 1759"/>
                        <wpg:cNvGrpSpPr/>
                        <wpg:grpSpPr>
                          <a:xfrm>
                            <a:off x="51" y="0"/>
                            <a:ext cx="2971698" cy="2231136"/>
                            <a:chOff x="155545" y="0"/>
                            <a:chExt cx="2971143" cy="2228850"/>
                          </a:xfrm>
                        </wpg:grpSpPr>
                        <wpg:grpSp>
                          <wpg:cNvPr id="3090" name="Group 3090"/>
                          <wpg:cNvGrpSpPr/>
                          <wpg:grpSpPr>
                            <a:xfrm>
                              <a:off x="155545" y="0"/>
                              <a:ext cx="2971143" cy="2228850"/>
                              <a:chOff x="163423" y="157303"/>
                              <a:chExt cx="2971063" cy="2222111"/>
                            </a:xfrm>
                          </wpg:grpSpPr>
                          <wpg:grpSp>
                            <wpg:cNvPr id="3091" name="Group 3091"/>
                            <wpg:cNvGrpSpPr/>
                            <wpg:grpSpPr>
                              <a:xfrm>
                                <a:off x="163423" y="157303"/>
                                <a:ext cx="2971063" cy="2222111"/>
                                <a:chOff x="241873" y="162573"/>
                                <a:chExt cx="2969245" cy="2212146"/>
                              </a:xfrm>
                            </wpg:grpSpPr>
                            <pic:pic xmlns:pic="http://schemas.openxmlformats.org/drawingml/2006/picture">
                              <pic:nvPicPr>
                                <pic:cNvPr id="3092" name="Picture 3092"/>
                                <pic:cNvPicPr>
                                  <a:picLocks noChangeAspect="1"/>
                                </pic:cNvPicPr>
                              </pic:nvPicPr>
                              <pic:blipFill>
                                <a:blip r:embed="rId222" cstate="print">
                                  <a:extLst>
                                    <a:ext uri="{28A0092B-C50C-407E-A947-70E740481C1C}">
                                      <a14:useLocalDpi xmlns:a14="http://schemas.microsoft.com/office/drawing/2010/main" val="0"/>
                                    </a:ext>
                                  </a:extLst>
                                </a:blip>
                                <a:stretch>
                                  <a:fillRect/>
                                </a:stretch>
                              </pic:blipFill>
                              <pic:spPr bwMode="auto">
                                <a:xfrm>
                                  <a:off x="241873" y="162573"/>
                                  <a:ext cx="2969245" cy="2212146"/>
                                </a:xfrm>
                                <a:prstGeom prst="rect">
                                  <a:avLst/>
                                </a:prstGeom>
                                <a:ln>
                                  <a:solidFill>
                                    <a:schemeClr val="tx1"/>
                                  </a:solidFill>
                                </a:ln>
                                <a:extLst>
                                  <a:ext uri="{53640926-AAD7-44D8-BBD7-CCE9431645EC}">
                                    <a14:shadowObscured xmlns:a14="http://schemas.microsoft.com/office/drawing/2010/main"/>
                                  </a:ext>
                                </a:extLst>
                              </pic:spPr>
                            </pic:pic>
                            <wps:wsp>
                              <wps:cNvPr id="3093" name="Text Box 99"/>
                              <wps:cNvSpPr txBox="1">
                                <a:spLocks noChangeArrowheads="1"/>
                              </wps:cNvSpPr>
                              <wps:spPr bwMode="auto">
                                <a:xfrm>
                                  <a:off x="251860" y="2172196"/>
                                  <a:ext cx="548415" cy="1946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BD1865">
                                    <w:pPr>
                                      <w:pStyle w:val="Fig"/>
                                      <w:jc w:val="center"/>
                                    </w:pPr>
                                    <w:r>
                                      <w:t>Fig. 5-10</w:t>
                                    </w:r>
                                  </w:p>
                                </w:txbxContent>
                              </wps:txbx>
                              <wps:bodyPr rot="0" vert="horz" wrap="square" lIns="0" tIns="0" rIns="0" bIns="0" anchor="t" anchorCtr="0" upright="1">
                                <a:noAutofit/>
                              </wps:bodyPr>
                            </wps:wsp>
                          </wpg:grpSp>
                          <wps:wsp>
                            <wps:cNvPr id="3095" name="Text Box 2455"/>
                            <wps:cNvSpPr txBox="1">
                              <a:spLocks noChangeArrowheads="1"/>
                            </wps:cNvSpPr>
                            <wps:spPr bwMode="auto">
                              <a:xfrm>
                                <a:off x="1531273" y="1320636"/>
                                <a:ext cx="364112" cy="126224"/>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BA04E1" w:rsidRDefault="00161FC4" w:rsidP="00BD1865">
                                  <w:pPr>
                                    <w:jc w:val="center"/>
                                    <w:rPr>
                                      <w:sz w:val="18"/>
                                      <w:szCs w:val="18"/>
                                    </w:rPr>
                                  </w:pPr>
                                  <w:r>
                                    <w:rPr>
                                      <w:sz w:val="16"/>
                                      <w:szCs w:val="16"/>
                                      <w:lang w:val="en-CA"/>
                                    </w:rPr>
                                    <w:t>75 mm</w:t>
                                  </w:r>
                                </w:p>
                              </w:txbxContent>
                            </wps:txbx>
                            <wps:bodyPr rot="0" vert="horz" wrap="square" lIns="0" tIns="0" rIns="0" bIns="0" anchor="t" anchorCtr="0" upright="1">
                              <a:spAutoFit/>
                            </wps:bodyPr>
                          </wps:wsp>
                        </wpg:grpSp>
                        <wps:wsp>
                          <wps:cNvPr id="3099" name="Straight Connector 3099"/>
                          <wps:cNvCnPr/>
                          <wps:spPr>
                            <a:xfrm>
                              <a:off x="2480059" y="271511"/>
                              <a:ext cx="0" cy="147510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100" name="Straight Connector 3100"/>
                          <wps:cNvCnPr/>
                          <wps:spPr>
                            <a:xfrm>
                              <a:off x="832234" y="252461"/>
                              <a:ext cx="0" cy="147510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101" name="Straight Connector 3101"/>
                          <wps:cNvCnPr/>
                          <wps:spPr>
                            <a:xfrm>
                              <a:off x="832234" y="1076374"/>
                              <a:ext cx="164592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102" name="Straight Connector 3102"/>
                          <wps:cNvCnPr/>
                          <wps:spPr>
                            <a:xfrm>
                              <a:off x="713172" y="795386"/>
                              <a:ext cx="81026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103" name="Oval 3103"/>
                          <wps:cNvSpPr/>
                          <wps:spPr>
                            <a:xfrm>
                              <a:off x="713172" y="947786"/>
                              <a:ext cx="249555" cy="249555"/>
                            </a:xfrm>
                            <a:prstGeom prst="ellipse">
                              <a:avLst/>
                            </a:prstGeom>
                            <a:solidFill>
                              <a:schemeClr val="bg1"/>
                            </a:solid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2" name="Straight Connector 1742"/>
                          <wps:cNvCnPr/>
                          <wps:spPr>
                            <a:xfrm flipH="1">
                              <a:off x="541722" y="1166861"/>
                              <a:ext cx="167640" cy="39433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744" name="Text Box 2455"/>
                          <wps:cNvSpPr txBox="1">
                            <a:spLocks noChangeArrowheads="1"/>
                          </wps:cNvSpPr>
                          <wps:spPr bwMode="auto">
                            <a:xfrm>
                              <a:off x="1022734" y="876349"/>
                              <a:ext cx="363855" cy="126365"/>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BA04E1" w:rsidRDefault="00161FC4" w:rsidP="00BD1865">
                                <w:pPr>
                                  <w:jc w:val="center"/>
                                  <w:rPr>
                                    <w:sz w:val="18"/>
                                    <w:szCs w:val="18"/>
                                  </w:rPr>
                                </w:pPr>
                                <w:r>
                                  <w:rPr>
                                    <w:sz w:val="16"/>
                                    <w:szCs w:val="16"/>
                                    <w:lang w:val="en-CA"/>
                                  </w:rPr>
                                  <w:t>10 mm</w:t>
                                </w:r>
                              </w:p>
                            </w:txbxContent>
                          </wps:txbx>
                          <wps:bodyPr rot="0" vert="horz" wrap="square" lIns="0" tIns="0" rIns="0" bIns="0" anchor="t" anchorCtr="0" upright="1">
                            <a:spAutoFit/>
                          </wps:bodyPr>
                        </wps:wsp>
                        <wps:wsp>
                          <wps:cNvPr id="1753" name="Text Box 2455"/>
                          <wps:cNvSpPr txBox="1">
                            <a:spLocks noChangeArrowheads="1"/>
                          </wps:cNvSpPr>
                          <wps:spPr bwMode="auto">
                            <a:xfrm>
                              <a:off x="232089" y="1557386"/>
                              <a:ext cx="478700" cy="242996"/>
                            </a:xfrm>
                            <a:prstGeom prst="rect">
                              <a:avLst/>
                            </a:prstGeom>
                            <a:solidFill>
                              <a:srgbClr val="FFFFFF"/>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Pr="00BD1865" w:rsidRDefault="00161FC4" w:rsidP="00BD1865">
                                <w:pPr>
                                  <w:jc w:val="center"/>
                                  <w:rPr>
                                    <w:sz w:val="16"/>
                                    <w:szCs w:val="16"/>
                                    <w:lang w:val="en-CA"/>
                                  </w:rPr>
                                </w:pPr>
                                <w:r>
                                  <w:rPr>
                                    <w:sz w:val="16"/>
                                    <w:szCs w:val="16"/>
                                    <w:lang w:val="en-CA"/>
                                  </w:rPr>
                                  <w:t>14 mm diameter</w:t>
                                </w:r>
                              </w:p>
                            </w:txbxContent>
                          </wps:txbx>
                          <wps:bodyPr rot="0" vert="horz" wrap="square" lIns="0" tIns="0" rIns="0" bIns="0" anchor="t" anchorCtr="0" upright="1">
                            <a:spAutoFit/>
                          </wps:bodyPr>
                        </wps:wsp>
                      </wpg:grpSp>
                      <wps:wsp>
                        <wps:cNvPr id="769" name="Rectangle 110"/>
                        <wps:cNvSpPr>
                          <a:spLocks noChangeArrowheads="1"/>
                        </wps:cNvSpPr>
                        <wps:spPr bwMode="auto">
                          <a:xfrm>
                            <a:off x="291662" y="7883"/>
                            <a:ext cx="1233170" cy="131445"/>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BD1865">
                              <w:pPr>
                                <w:rPr>
                                  <w:sz w:val="18"/>
                                </w:rPr>
                              </w:pPr>
                              <w:r>
                                <w:rPr>
                                  <w:sz w:val="18"/>
                                </w:rPr>
                                <w:t>Drill &amp; 14 mm (9/16”) bit</w:t>
                              </w:r>
                            </w:p>
                          </w:txbxContent>
                        </wps:txbx>
                        <wps:bodyPr rot="0" vert="horz" wrap="square" lIns="0" tIns="0" rIns="0" bIns="0" anchor="t" anchorCtr="0" upright="1">
                          <a:spAutoFit/>
                        </wps:bodyPr>
                      </wps:wsp>
                      <pic:pic xmlns:pic="http://schemas.openxmlformats.org/drawingml/2006/picture">
                        <pic:nvPicPr>
                          <pic:cNvPr id="770" name="Picture 111" descr="tool"/>
                          <pic:cNvPicPr>
                            <a:picLocks noChangeAspect="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15765" y="15766"/>
                            <a:ext cx="244366" cy="244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V relativeFrom="margin">
                  <wp14:pctHeight>0</wp14:pctHeight>
                </wp14:sizeRelV>
              </wp:anchor>
            </w:drawing>
          </mc:Choice>
          <mc:Fallback>
            <w:pict>
              <v:group w14:anchorId="7A7A8486" id="Group 790" o:spid="_x0000_s1998" style="position:absolute;left:0;text-align:left;margin-left:-255.75pt;margin-top:181.2pt;width:233.95pt;height:175.65pt;z-index:251912704;mso-position-horizontal-relative:text;mso-position-vertical-relative:text;mso-height-relative:margin" coordorigin="" coordsize="29716,22311"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">
                <v:group id="Group 1759" o:spid="_x0000_s1999" style="position:absolute;width:29717;height:22311" coordorigin="1555" coordsize="29711,2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kihsQAAADdAAAADwAAAGRycy9kb3ducmV2LnhtbERPTWvCQBC9F/oflin0&#10;pptUtDV1FREVD1JoFMTbkB2TYHY2ZLdJ/PeuIPQ2j/c5s0VvKtFS40rLCuJhBII4s7rkXMHxsBl8&#10;gXAeWWNlmRTcyMFi/voyw0Tbjn+pTX0uQgi7BBUU3teJlC4ryKAb2po4cBfbGPQBNrnUDXYh3FTy&#10;I4om0mDJoaHAmlYFZdf0zyjYdtgtR/G63V8vq9v5MP457WNS6v2tX36D8NT7f/HTvdNh/ud4Co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bkihsQAAADdAAAA&#10;DwAAAAAAAAAAAAAAAACqAgAAZHJzL2Rvd25yZXYueG1sUEsFBgAAAAAEAAQA+gAAAJsDAAAAAA==&#10;">
                  <v:group id="Group 3090" o:spid="_x0000_s2000" style="position:absolute;left:1555;width:29711;height:22288" coordorigin="1634,1573" coordsize="29710,22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F6TMQAAADdAAAADwAAAGRycy9kb3ducmV2LnhtbERPy2rCQBTdF/yH4Qru&#10;6iSGlhodRUItXYRCVRB3l8w1CWbuhMw0j7/vLApdHs57ux9NI3rqXG1ZQbyMQBAXVtdcKricj89v&#10;IJxH1thYJgUTOdjvZk9bTLUd+Jv6ky9FCGGXooLK+zaV0hUVGXRL2xIH7m47gz7ArpS6wyGEm0au&#10;ouhVGqw5NFTYUlZR8Tj9GAUfAw6HJH7v88c9m27nl69rHpNSi/l42IDwNPp/8Z/7UytIonXYH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F6TMQAAADdAAAA&#10;DwAAAAAAAAAAAAAAAACqAgAAZHJzL2Rvd25yZXYueG1sUEsFBgAAAAAEAAQA+gAAAJsDAAAAAA==&#10;">
                    <v:group id="Group 3091" o:spid="_x0000_s2001" style="position:absolute;left:1634;top:1573;width:29710;height:22221" coordorigin="2418,1625" coordsize="29692,22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W3f18cAAADd&#10;AAAADwAAAAAAAAAAAAAAAACqAgAAZHJzL2Rvd25yZXYueG1sUEsFBgAAAAAEAAQA+gAAAJ4DAAAA&#10;AA==&#10;">
                      <v:shape id="Picture 3092" o:spid="_x0000_s2002" type="#_x0000_t75" style="position:absolute;left:2418;top:1625;width:29693;height:22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dPrPIAAAA3QAAAA8AAABkcnMvZG93bnJldi54bWxEj0FPAjEUhO8k/ofmmXCD7kKiuFIIKhAT&#10;Dwh68PiyfW43bl/XtsDCr7ckJhwnM/NNZjrvbCMO5EPtWEE+zEAQl07XXCn4/FgNJiBCRNbYOCYF&#10;Jwown930plhod+QtHXaxEgnCoUAFJsa2kDKUhiyGoWuJk/ftvMWYpK+k9nhMcNvIUZbdSYs1pwWD&#10;LT0bKn92e6tgef/7Xk9e8s35yY4X/mu9zd+cUap/2y0eQUTq4jX8337VCsbZwwgub9ITkLM/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7XT6zyAAAAN0AAAAPAAAAAAAAAAAA&#10;AAAAAJ8CAABkcnMvZG93bnJldi54bWxQSwUGAAAAAAQABAD3AAAAlAMAAAAA&#10;" stroked="t" strokecolor="black [3213]">
                        <v:imagedata r:id="rId224" o:title=""/>
                        <v:path arrowok="t"/>
                      </v:shape>
                      <v:shape id="Text Box 99" o:spid="_x0000_s2003" type="#_x0000_t202" style="position:absolute;left:2518;top:21721;width:5484;height:1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a//cUA&#10;AADdAAAADwAAAGRycy9kb3ducmV2LnhtbESPQYvCMBSE78L+h/AWvIimKohbjbKru+BBD7ri+dE8&#10;22LzUpJo6783guBxmJlvmPmyNZW4kfOlZQXDQQKCOLO65FzB8f+vPwXhA7LGyjIpuJOH5eKjM8dU&#10;24b3dDuEXEQI+xQVFCHUqZQ+K8igH9iaOHpn6wyGKF0utcMmwk0lR0kykQZLjgsF1rQqKLscrkbB&#10;ZO2uzZ5XvfXxd4u7Oh+dfu4npbqf7fcMRKA2vMOv9kYrGCdfY3i+i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Br/9xQAAAN0AAAAPAAAAAAAAAAAAAAAAAJgCAABkcnMv&#10;ZG93bnJldi54bWxQSwUGAAAAAAQABAD1AAAAigMAAAAA&#10;" stroked="f">
                        <v:textbox inset="0,0,0,0">
                          <w:txbxContent>
                            <w:p w:rsidR="00161FC4" w:rsidRDefault="00161FC4" w:rsidP="00BD1865">
                              <w:pPr>
                                <w:pStyle w:val="Fig"/>
                                <w:jc w:val="center"/>
                              </w:pPr>
                              <w:r>
                                <w:t>Fig. 5-10</w:t>
                              </w:r>
                            </w:p>
                          </w:txbxContent>
                        </v:textbox>
                      </v:shape>
                    </v:group>
                    <v:shape id="Text Box 2455" o:spid="_x0000_s2004" type="#_x0000_t202" style="position:absolute;left:15312;top:13206;width:3641;height:1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7XMgA&#10;AADdAAAADwAAAGRycy9kb3ducmV2LnhtbESPQWsCMRSE7wX/Q3hCL6VmW620W6OIKFgv0q2X3h6b&#10;52bbzcuSZHX990Yo9DjMzDfMbNHbRpzIh9qxgqdRBoK4dLrmSsHha/P4CiJEZI2NY1JwoQCL+eBu&#10;hrl2Z/6kUxErkSAcclRgYmxzKUNpyGIYuZY4eUfnLcYkfSW1x3OC20Y+Z9lUWqw5LRhsaWWo/C06&#10;q2A/+d6bh+643i0nY/9x6FbTn6pQ6n7YL99BROrjf/ivvdUKxtnbC9zepCcg5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v/tcyAAAAN0AAAAPAAAAAAAAAAAAAAAAAJgCAABk&#10;cnMvZG93bnJldi54bWxQSwUGAAAAAAQABAD1AAAAjQMAAAAA&#10;" stroked="f">
                      <v:textbox style="mso-fit-shape-to-text:t" inset="0,0,0,0">
                        <w:txbxContent>
                          <w:p w:rsidR="00161FC4" w:rsidRPr="00BA04E1" w:rsidRDefault="00161FC4" w:rsidP="00BD1865">
                            <w:pPr>
                              <w:jc w:val="center"/>
                              <w:rPr>
                                <w:sz w:val="18"/>
                                <w:szCs w:val="18"/>
                              </w:rPr>
                            </w:pPr>
                            <w:r>
                              <w:rPr>
                                <w:sz w:val="16"/>
                                <w:szCs w:val="16"/>
                                <w:lang w:val="en-CA"/>
                              </w:rPr>
                              <w:t>75 mm</w:t>
                            </w:r>
                          </w:p>
                        </w:txbxContent>
                      </v:textbox>
                    </v:shape>
                  </v:group>
                  <v:line id="Straight Connector 3099" o:spid="_x0000_s2005" style="position:absolute;visibility:visible;mso-wrap-style:square" from="24800,2715" to="24800,17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VuMYAAADdAAAADwAAAGRycy9kb3ducmV2LnhtbESP3YrCMBSE74V9h3AWvBFNVRCtRnEV&#10;URZU/HmAQ3Ns6zYnpYlaffrNwoKXw8x8w0xmtSnEnSqXW1bQ7UQgiBOrc04VnE+r9hCE88gaC8uk&#10;4EkOZtOPxgRjbR98oPvRpyJA2MWoIPO+jKV0SUYGXceWxMG72MqgD7JKpa7wEeCmkL0oGkiDOYeF&#10;DEtaZJT8HG9GwRb38nBttbrJ4Gs9//a7Ze9yfSnV/KznYxCeav8O/7c3WkE/Go3g7014AnL6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1bjGAAAA3QAAAA8AAAAAAAAA&#10;AAAAAAAAoQIAAGRycy9kb3ducmV2LnhtbFBLBQYAAAAABAAEAPkAAACUAwAAAAA=&#10;" strokecolor="red" strokeweight="1.5pt"/>
                  <v:line id="Straight Connector 3100" o:spid="_x0000_s2006" style="position:absolute;visibility:visible;mso-wrap-style:square" from="8322,2524" to="8322,17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7mP8MAAADdAAAADwAAAGRycy9kb3ducmV2LnhtbERPy4rCMBTdC/5DuANuRNMqyFCNojOI&#10;Iujg4wMuzbWt09yUJmr1681CcHk478msMaW4Ue0KywrifgSCOLW64EzB6bjsfYNwHlljaZkUPMjB&#10;bNpuTTDR9s57uh18JkIIuwQV5N5XiZQuzcmg69uKOHBnWxv0AdaZ1DXeQ7gp5SCKRtJgwaEhx4p+&#10;ckr/D1ejYIt/cn/pduN0tFjNN373Ozhfnkp1vpr5GISnxn/Eb/daKxjGUdgf3oQnIK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iu5j/DAAAA3QAAAA8AAAAAAAAAAAAA&#10;AAAAoQIAAGRycy9kb3ducmV2LnhtbFBLBQYAAAAABAAEAPkAAACRAwAAAAA=&#10;" strokecolor="red" strokeweight="1.5pt"/>
                  <v:line id="Straight Connector 3101" o:spid="_x0000_s2007" style="position:absolute;visibility:visible;mso-wrap-style:square" from="8322,10763" to="24781,10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DpMYAAADdAAAADwAAAGRycy9kb3ducmV2LnhtbESP3YrCMBSE7wXfIRzBG9G0Loh0jeIP&#10;ogir6O4DHJpjW7c5KU3Urk9vhAUvh5n5hpnMGlOKG9WusKwgHkQgiFOrC84U/Hyv+2MQziNrLC2T&#10;gj9yMJu2WxNMtL3zkW4nn4kAYZeggtz7KpHSpTkZdANbEQfvbGuDPsg6k7rGe4CbUg6jaCQNFhwW&#10;cqxomVP6e7oaBV94kMdLrxeno8VmvvP71fB8eSjV7TTzTxCeGv8O/7e3WsFHHMXwehOegJw+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iQ6TGAAAA3QAAAA8AAAAAAAAA&#10;AAAAAAAAoQIAAGRycy9kb3ducmV2LnhtbFBLBQYAAAAABAAEAPkAAACUAwAAAAA=&#10;" strokecolor="red" strokeweight="1.5pt"/>
                  <v:line id="Straight Connector 3102" o:spid="_x0000_s2008" style="position:absolute;visibility:visible;mso-wrap-style:square" from="7131,7953" to="15234,7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Dd08cAAADdAAAADwAAAGRycy9kb3ducmV2LnhtbESP3WrCQBSE74W+w3IKvZG6SQQpMavY&#10;irQUVGL7AIfsyY9mz4bsVmOfvlsQvBxm5hsmWw6mFWfqXWNZQTyJQBAXVjdcKfj+2jy/gHAeWWNr&#10;mRRcycFy8TDKMNX2wjmdD74SAcIuRQW1910qpStqMugmtiMOXml7gz7IvpK6x0uAm1YmUTSTBhsO&#10;CzV29FZTcTr8GAVb3Mv8OB7Hxez1ffXpd+ukPP4q9fQ4rOYgPA3+Hr61P7SCaRwl8P8mPAG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3MN3TxwAAAN0AAAAPAAAAAAAA&#10;AAAAAAAAAKECAABkcnMvZG93bnJldi54bWxQSwUGAAAAAAQABAD5AAAAlQMAAAAA&#10;" strokecolor="red" strokeweight="1.5pt"/>
                  <v:oval id="Oval 3103" o:spid="_x0000_s2009" style="position:absolute;left:7131;top:9477;width:2496;height:24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1ghcYA&#10;AADdAAAADwAAAGRycy9kb3ducmV2LnhtbESPT0vDQBTE74LfYXmCN7upFamx21IE0Vto00OPz+zL&#10;H8x7m+6uTfTTu4LQ4zAzv2FWm4l7dSYfOicG5rMMFEnlbCeNgUP5ercEFSKKxd4JGfimAJv19dUK&#10;c+tG2dF5HxuVIBJyNNDGOORah6olxjBzA0nyaucZY5K+0dbjmODc6/sse9SMnaSFFgd6aan63H+x&#10;gTc++bEsfsanh/pYHz642HFZGHN7M22fQUWa4iX83363BhbzbAF/b9IT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S1ghcYAAADdAAAADwAAAAAAAAAAAAAAAACYAgAAZHJz&#10;L2Rvd25yZXYueG1sUEsFBgAAAAAEAAQA9QAAAIsDAAAAAA==&#10;" fillcolor="white [3212]" strokecolor="red" strokeweight="1.5pt">
                    <v:stroke dashstyle="dash"/>
                  </v:oval>
                  <v:line id="Straight Connector 1742" o:spid="_x0000_s2010" style="position:absolute;flip:x;visibility:visible;mso-wrap-style:square" from="5417,11668" to="7093,1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9+4sQAAADdAAAADwAAAGRycy9kb3ducmV2LnhtbERPS2vCQBC+C/0PywjedKPUV+oqRVA8&#10;FNQoAW9DdprEZmdDdtX033cLgrf5+J6zWLWmEndqXGlZwXAQgSDOrC45V3A+bfozEM4ja6wsk4Jf&#10;crBavnUWGGv74CPdE5+LEMIuRgWF93UspcsKMugGtiYO3LdtDPoAm1zqBh8h3FRyFEUTabDk0FBg&#10;TeuCsp/kZhRU+/yazLfbzZdfT8c4uaTX9JAq1eu2nx8gPLX+JX66dzrMn76P4P+bcIJ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z37ixAAAAN0AAAAPAAAAAAAAAAAA&#10;AAAAAKECAABkcnMvZG93bnJldi54bWxQSwUGAAAAAAQABAD5AAAAkgMAAAAA&#10;" strokecolor="red" strokeweight="1.5pt"/>
                  <v:shape id="Text Box 2455" o:spid="_x0000_s2011" type="#_x0000_t202" style="position:absolute;left:10227;top:8763;width:3638;height:1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g5TcUA&#10;AADdAAAADwAAAGRycy9kb3ducmV2LnhtbERPTWsCMRC9F/wPYQq9lJq1XWxZjSLSQu1FXL30NmzG&#10;zdrNZEmyuv33jVDwNo/3OfPlYFtxJh8axwom4wwEceV0w7WCw/7j6Q1EiMgaW8ek4JcCLBejuzkW&#10;2l14R+cy1iKFcChQgYmxK6QMlSGLYew64sQdnbcYE/S11B4vKdy28jnLptJiw6nBYEdrQ9VP2VsF&#10;2/x7ax774/vXKn/xm0O/np7qUqmH+2E1AxFpiDfxv/tTp/mveQ7Xb9IJ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iDlNxQAAAN0AAAAPAAAAAAAAAAAAAAAAAJgCAABkcnMv&#10;ZG93bnJldi54bWxQSwUGAAAAAAQABAD1AAAAigMAAAAA&#10;" stroked="f">
                    <v:textbox style="mso-fit-shape-to-text:t" inset="0,0,0,0">
                      <w:txbxContent>
                        <w:p w:rsidR="00161FC4" w:rsidRPr="00BA04E1" w:rsidRDefault="00161FC4" w:rsidP="00BD1865">
                          <w:pPr>
                            <w:jc w:val="center"/>
                            <w:rPr>
                              <w:sz w:val="18"/>
                              <w:szCs w:val="18"/>
                            </w:rPr>
                          </w:pPr>
                          <w:r>
                            <w:rPr>
                              <w:sz w:val="16"/>
                              <w:szCs w:val="16"/>
                              <w:lang w:val="en-CA"/>
                            </w:rPr>
                            <w:t>10 mm</w:t>
                          </w:r>
                        </w:p>
                      </w:txbxContent>
                    </v:textbox>
                  </v:shape>
                  <v:shape id="Text Box 2455" o:spid="_x0000_s2012" type="#_x0000_t202" style="position:absolute;left:2320;top:15573;width:4787;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g35MYA&#10;AADdAAAADwAAAGRycy9kb3ducmV2LnhtbERPTWsCMRC9F/wPYYReSs22Wlu2RhFRsF6kWy+9DZtx&#10;s+1msiRZXf+9EQq9zeN9zmzR20acyIfasYKnUQaCuHS65krB4Wvz+AYiRGSNjWNScKEAi/ngboa5&#10;dmf+pFMRK5FCOOSowMTY5lKG0pDFMHItceKOzluMCfpKao/nFG4b+ZxlU2mx5tRgsKWVofK36KyC&#10;/eR7bx6643q3nIz9x6FbTX+qQqn7Yb98BxGpj//iP/dWp/mvL2O4fZNO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Lg35MYAAADdAAAADwAAAAAAAAAAAAAAAACYAgAAZHJz&#10;L2Rvd25yZXYueG1sUEsFBgAAAAAEAAQA9QAAAIsDAAAAAA==&#10;" stroked="f">
                    <v:textbox style="mso-fit-shape-to-text:t" inset="0,0,0,0">
                      <w:txbxContent>
                        <w:p w:rsidR="00161FC4" w:rsidRPr="00BD1865" w:rsidRDefault="00161FC4" w:rsidP="00BD1865">
                          <w:pPr>
                            <w:jc w:val="center"/>
                            <w:rPr>
                              <w:sz w:val="16"/>
                              <w:szCs w:val="16"/>
                              <w:lang w:val="en-CA"/>
                            </w:rPr>
                          </w:pPr>
                          <w:r>
                            <w:rPr>
                              <w:sz w:val="16"/>
                              <w:szCs w:val="16"/>
                              <w:lang w:val="en-CA"/>
                            </w:rPr>
                            <w:t>14 mm diameter</w:t>
                          </w:r>
                        </w:p>
                      </w:txbxContent>
                    </v:textbox>
                  </v:shape>
                </v:group>
                <v:rect id="Rectangle 110" o:spid="_x0000_s2013" style="position:absolute;left:2916;top:78;width:12332;height:1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dkm8QA&#10;AADcAAAADwAAAGRycy9kb3ducmV2LnhtbESPUWvCQBCE3wX/w7FC3/SiULWpp0igUESomrbPS26b&#10;pM3thdyq6b/vFQQfh5n5hllteteoC3Wh9mxgOklAERfe1lwaeM9fxktQQZAtNp7JwC8F2KyHgxWm&#10;1l/5SJeTlCpCOKRooBJpU61DUZHDMPEtcfS+fOdQouxKbTu8Rrhr9CxJ5tphzXGhwpayioqf09kZ&#10;ePs85LvDIttJMisk++BvetznxjyM+u0zKKFe7uFb+9UaWMyf4P9MPAJ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HZJvEAAAA3AAAAA8AAAAAAAAAAAAAAAAAmAIAAGRycy9k&#10;b3ducmV2LnhtbFBLBQYAAAAABAAEAPUAAACJAwAAAAA=&#10;" stroked="f" strokeweight=".25pt">
                  <v:textbox style="mso-fit-shape-to-text:t" inset="0,0,0,0">
                    <w:txbxContent>
                      <w:p w:rsidR="00161FC4" w:rsidRDefault="00161FC4" w:rsidP="00BD1865">
                        <w:pPr>
                          <w:rPr>
                            <w:sz w:val="18"/>
                          </w:rPr>
                        </w:pPr>
                        <w:r>
                          <w:rPr>
                            <w:sz w:val="18"/>
                          </w:rPr>
                          <w:t>Drill &amp; 14 mm (9/16”) bit</w:t>
                        </w:r>
                      </w:p>
                    </w:txbxContent>
                  </v:textbox>
                </v:rect>
                <v:shape id="Picture 111" o:spid="_x0000_s2014" type="#_x0000_t75" alt="tool" style="position:absolute;left:157;top:157;width:2444;height:2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kvBAAAA3AAAAA8AAABkcnMvZG93bnJldi54bWxET01rwkAQvRf6H5YpeGs29aAhzSpSKIji&#10;wUTpdchOk7TZ2ZhdY/TXuwfB4+N9Z8vRtGKg3jWWFXxEMQji0uqGKwWH4vs9AeE8ssbWMim4koPl&#10;4vUlw1TbC+9pyH0lQgi7FBXU3neplK6syaCLbEccuF/bG/QB9pXUPV5CuGnlNI5n0mDDoaHGjr5q&#10;Kv/zs1Gw4RXLk9U/GvNi+3e+tbshOSo1eRtXnyA8jf4pfrjXWsF8HuaHM+EIy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TkvBAAAA3AAAAA8AAAAAAAAAAAAAAAAAnwIA&#10;AGRycy9kb3ducmV2LnhtbFBLBQYAAAAABAAEAPcAAACNAwAAAAA=&#10;">
                  <v:imagedata r:id="rId225" o:title="tool"/>
                  <v:path arrowok="t"/>
                </v:shape>
                <w10:anchorlock/>
              </v:group>
            </w:pict>
          </mc:Fallback>
        </mc:AlternateContent>
      </w:r>
      <w:r>
        <w:rPr>
          <w:noProof/>
        </w:rPr>
        <mc:AlternateContent>
          <mc:Choice Requires="wpg">
            <w:drawing>
              <wp:anchor distT="0" distB="0" distL="114300" distR="114300" simplePos="0" relativeHeight="251910656" behindDoc="0" locked="1" layoutInCell="1" allowOverlap="1" wp14:anchorId="4C3BC5B0" wp14:editId="2C1BD438">
                <wp:simplePos x="0" y="0"/>
                <wp:positionH relativeFrom="column">
                  <wp:posOffset>-3244850</wp:posOffset>
                </wp:positionH>
                <wp:positionV relativeFrom="paragraph">
                  <wp:posOffset>-635</wp:posOffset>
                </wp:positionV>
                <wp:extent cx="2971800" cy="2227580"/>
                <wp:effectExtent l="19050" t="19050" r="19050" b="20320"/>
                <wp:wrapNone/>
                <wp:docPr id="3088" name="Group 3088"/>
                <wp:cNvGraphicFramePr/>
                <a:graphic xmlns:a="http://schemas.openxmlformats.org/drawingml/2006/main">
                  <a:graphicData uri="http://schemas.microsoft.com/office/word/2010/wordprocessingGroup">
                    <wpg:wgp>
                      <wpg:cNvGrpSpPr/>
                      <wpg:grpSpPr>
                        <a:xfrm>
                          <a:off x="0" y="0"/>
                          <a:ext cx="2971800" cy="2227580"/>
                          <a:chOff x="0" y="1601"/>
                          <a:chExt cx="2971165" cy="2225646"/>
                        </a:xfrm>
                      </wpg:grpSpPr>
                      <wpg:grpSp>
                        <wpg:cNvPr id="111" name="Group 111"/>
                        <wpg:cNvGrpSpPr/>
                        <wpg:grpSpPr>
                          <a:xfrm>
                            <a:off x="0" y="1601"/>
                            <a:ext cx="2971165" cy="2225646"/>
                            <a:chOff x="241483" y="164162"/>
                            <a:chExt cx="2969347" cy="2208402"/>
                          </a:xfrm>
                        </wpg:grpSpPr>
                        <pic:pic xmlns:pic="http://schemas.openxmlformats.org/drawingml/2006/picture">
                          <pic:nvPicPr>
                            <pic:cNvPr id="113" name="Picture 113"/>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bwMode="auto">
                            <a:xfrm>
                              <a:off x="241483" y="164162"/>
                              <a:ext cx="2969347" cy="2208402"/>
                            </a:xfrm>
                            <a:prstGeom prst="rect">
                              <a:avLst/>
                            </a:prstGeom>
                            <a:ln>
                              <a:solidFill>
                                <a:schemeClr val="tx1"/>
                              </a:solidFill>
                            </a:ln>
                            <a:extLst>
                              <a:ext uri="{53640926-AAD7-44D8-BBD7-CCE9431645EC}">
                                <a14:shadowObscured xmlns:a14="http://schemas.microsoft.com/office/drawing/2010/main"/>
                              </a:ext>
                            </a:extLst>
                          </pic:spPr>
                        </pic:pic>
                        <wps:wsp>
                          <wps:cNvPr id="3012" name="Text Box 99"/>
                          <wps:cNvSpPr txBox="1">
                            <a:spLocks noChangeArrowheads="1"/>
                          </wps:cNvSpPr>
                          <wps:spPr bwMode="auto">
                            <a:xfrm>
                              <a:off x="249361" y="2171633"/>
                              <a:ext cx="548415" cy="1946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BD1865">
                                <w:pPr>
                                  <w:pStyle w:val="Fig"/>
                                  <w:jc w:val="center"/>
                                </w:pPr>
                                <w:r>
                                  <w:t>Fig. 5-9</w:t>
                                </w:r>
                              </w:p>
                            </w:txbxContent>
                          </wps:txbx>
                          <wps:bodyPr rot="0" vert="horz" wrap="square" lIns="0" tIns="0" rIns="0" bIns="0" anchor="t" anchorCtr="0" upright="1">
                            <a:noAutofit/>
                          </wps:bodyPr>
                        </wps:wsp>
                      </wpg:grpSp>
                      <wps:wsp>
                        <wps:cNvPr id="3064" name="Straight Connector 3064"/>
                        <wps:cNvCnPr/>
                        <wps:spPr>
                          <a:xfrm flipH="1">
                            <a:off x="1423988" y="724144"/>
                            <a:ext cx="852805"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065" name="Straight Connector 3065"/>
                        <wps:cNvCnPr/>
                        <wps:spPr>
                          <a:xfrm>
                            <a:off x="1576388" y="595557"/>
                            <a:ext cx="0" cy="25717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086" name="Oval 3086"/>
                        <wps:cNvSpPr/>
                        <wps:spPr>
                          <a:xfrm>
                            <a:off x="1514475" y="681282"/>
                            <a:ext cx="120650" cy="100330"/>
                          </a:xfrm>
                          <a:prstGeom prst="ellipse">
                            <a:avLst/>
                          </a:prstGeom>
                          <a:solidFill>
                            <a:schemeClr val="bg1"/>
                          </a:solid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5" name="Straight Connector 2375"/>
                        <wps:cNvCnPr/>
                        <wps:spPr>
                          <a:xfrm flipH="1">
                            <a:off x="1423988" y="647944"/>
                            <a:ext cx="30480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087" name="Straight Connector 3087"/>
                        <wps:cNvCnPr/>
                        <wps:spPr>
                          <a:xfrm>
                            <a:off x="2135205" y="562219"/>
                            <a:ext cx="0" cy="34544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C3BC5B0" id="Group 3088" o:spid="_x0000_s2016" style="position:absolute;left:0;text-align:left;margin-left:-255.5pt;margin-top:-.05pt;width:234pt;height:175.4pt;z-index:251910656;mso-position-horizontal-relative:text;mso-position-vertical-relative:text;mso-width-relative:margin;mso-height-relative:margin" coordorigin=",16" coordsize="29711,222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">
                <v:group id="Group 111" o:spid="_x0000_s2017" style="position:absolute;top:16;width:29711;height:22256" coordorigin="2414,1641" coordsize="29693,220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shape id="Picture 113" o:spid="_x0000_s2018" type="#_x0000_t75" style="position:absolute;left:2414;top:1641;width:29694;height:22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NVJDDAAAA3AAAAA8AAABkcnMvZG93bnJldi54bWxET01rwkAQvQv9D8sUetONqYhEV5EWwVY8&#10;aAteh+yYRLOzYXdrUn+9Kwje5vE+Z7boTC0u5HxlWcFwkIAgzq2uuFDw+7PqT0D4gKyxtkwK/snD&#10;Yv7Sm2Gmbcs7uuxDIWII+wwVlCE0mZQ+L8mgH9iGOHJH6wyGCF0htcM2hptapkkylgYrjg0lNvRR&#10;Un7e/xkFG9d+rtbF6es02i75mrrv9CDHSr29dsspiEBdeIof7rWO84fvcH8mXiDn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81UkMMAAADcAAAADwAAAAAAAAAAAAAAAACf&#10;AgAAZHJzL2Rvd25yZXYueG1sUEsFBgAAAAAEAAQA9wAAAI8DAAAAAA==&#10;" stroked="t" strokecolor="black [3213]">
                    <v:imagedata r:id="rId227" o:title=""/>
                    <v:path arrowok="t"/>
                  </v:shape>
                  <v:shape id="Text Box 99" o:spid="_x0000_s2019" type="#_x0000_t202" style="position:absolute;left:2493;top:21716;width:5484;height:1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kZPMUA&#10;AADdAAAADwAAAGRycy9kb3ducmV2LnhtbESPT4vCMBTE78J+h/AW9iJrahdEqlH8t+BBD7ri+dE8&#10;22LzUpJo67c3C4LHYWZ+w0znnanFnZyvLCsYDhIQxLnVFRcKTn+/32MQPiBrrC2Tggd5mM8+elPM&#10;tG35QPdjKESEsM9QQRlCk0np85IM+oFtiKN3sc5giNIVUjtsI9zUMk2SkTRYcVwosaFVSfn1eDMK&#10;Rmt3aw+86q9Pmx3umyI9Lx9npb4+u8UERKAuvMOv9lYr+EmGKfy/iU9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mRk8xQAAAN0AAAAPAAAAAAAAAAAAAAAAAJgCAABkcnMv&#10;ZG93bnJldi54bWxQSwUGAAAAAAQABAD1AAAAigMAAAAA&#10;" stroked="f">
                    <v:textbox inset="0,0,0,0">
                      <w:txbxContent>
                        <w:p w:rsidR="00161FC4" w:rsidRDefault="00161FC4" w:rsidP="00BD1865">
                          <w:pPr>
                            <w:pStyle w:val="Fig"/>
                            <w:jc w:val="center"/>
                          </w:pPr>
                          <w:r>
                            <w:t>Fig. 5-9</w:t>
                          </w:r>
                        </w:p>
                      </w:txbxContent>
                    </v:textbox>
                  </v:shape>
                </v:group>
                <v:line id="Straight Connector 3064" o:spid="_x0000_s2020" style="position:absolute;flip:x;visibility:visible;mso-wrap-style:square" from="14239,7241" to="22767,7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ZrmccAAADdAAAADwAAAGRycy9kb3ducmV2LnhtbESPW2sCMRSE3wv+h3AKvtWk64WyNYoW&#10;CsUHwQti3w6b4+7SzcmapLr++6Yg+DjMzDfMdN7ZRlzIh9qxhteBAkFcOFNzqWG/+3x5AxEissHG&#10;MWm4UYD5rPc0xdy4K2/oso2lSBAOOWqoYmxzKUNRkcUwcC1x8k7OW4xJ+lIaj9cEt43MlJpIizWn&#10;hQpb+qio+Nn+Wg3Her0fW79efp9X2XE3yjJ1ag9a95+7xTuISF18hO/tL6NhqCYj+H+TnoC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tmuZxwAAAN0AAAAPAAAAAAAA&#10;AAAAAAAAAKECAABkcnMvZG93bnJldi54bWxQSwUGAAAAAAQABAD5AAAAlQMAAAAA&#10;" strokecolor="red"/>
                <v:line id="Straight Connector 3065" o:spid="_x0000_s2021" style="position:absolute;visibility:visible;mso-wrap-style:square" from="15763,5955" to="15763,8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y/gcYAAADdAAAADwAAAGRycy9kb3ducmV2LnhtbESPQWvCQBSE74X+h+UVvNXdVBSJrqEI&#10;BcmlNlrq8ZF9JrHZtyG7xvTfdwsFj8PMfMOss9G2YqDeN441JFMFgrh0puFKw/Hw9rwE4QOywdYx&#10;afghD9nm8WGNqXE3/qChCJWIEPYpaqhD6FIpfVmTRT91HXH0zq63GKLsK2l6vEW4beWLUgtpseG4&#10;UGNH25rK7+JqNZwOl/xrWwz5UXXS2yZP3vfDp9aTp/F1BSLQGO7h//bOaJipxRz+3sQnID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Mv4HGAAAA3QAAAA8AAAAAAAAA&#10;AAAAAAAAoQIAAGRycy9kb3ducmV2LnhtbFBLBQYAAAAABAAEAPkAAACUAwAAAAA=&#10;" strokecolor="red"/>
                <v:oval id="Oval 3086" o:spid="_x0000_s2022" style="position:absolute;left:15144;top:6812;width:1207;height:10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F6tMgA&#10;AADdAAAADwAAAGRycy9kb3ducmV2LnhtbESPT2vCQBTE70K/w/IK3nTTCiLRjdhWqwcPbarg8ZF9&#10;+YPZt2l2G9N+elcQehxm5jfMYtmbWnTUusqygqdxBII4s7riQsHhazOagXAeWWNtmRT8koNl8jBY&#10;YKzthT+pS30hAoRdjApK75tYSpeVZNCNbUMcvNy2Bn2QbSF1i5cAN7V8jqKpNFhxWCixodeSsnP6&#10;YxT0L9vd5vydv2V/++N6u3arU/7+odTwsV/NQXjq/X/43t5pBZNoNoXbm/AEZHI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sXq0yAAAAN0AAAAPAAAAAAAAAAAAAAAAAJgCAABk&#10;cnMvZG93bnJldi54bWxQSwUGAAAAAAQABAD1AAAAjQMAAAAA&#10;" fillcolor="white [3212]" strokecolor="red" strokeweight="1pt">
                  <v:stroke dashstyle="dash"/>
                </v:oval>
                <v:line id="Straight Connector 2375" o:spid="_x0000_s2023" style="position:absolute;flip:x;visibility:visible;mso-wrap-style:square" from="14239,6479" to="17287,6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3CGscAAADdAAAADwAAAGRycy9kb3ducmV2LnhtbESPT2sCMRTE7wW/Q3iF3mq2qdqyGsUW&#10;BPEg+Idib4/Nc3dx87JNUl2/fSMUPA4z8xtmMutsI87kQ+1Yw0s/A0FcOFNzqWG/Wzy/gwgR2WDj&#10;mDRcKcBs2nuYYG7chTd03sZSJAiHHDVUMba5lKGoyGLou5Y4eUfnLcYkfSmNx0uC20aqLBtJizWn&#10;hQpb+qyoOG1/rYZDvd4PrV9/fP+s1GE3UCo7tl9aPz128zGISF28h//bS6NBvb4N4fYmPQE5/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3cIaxwAAAN0AAAAPAAAAAAAA&#10;AAAAAAAAAKECAABkcnMvZG93bnJldi54bWxQSwUGAAAAAAQABAD5AAAAlQMAAAAA&#10;" strokecolor="red"/>
                <v:line id="Straight Connector 3087" o:spid="_x0000_s2024" style="position:absolute;visibility:visible;mso-wrap-style:square" from="21352,5622" to="21352,9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5il8YAAADdAAAADwAAAGRycy9kb3ducmV2LnhtbESPQWvCQBSE70L/w/IKvemuFqpEN6EI&#10;BcmlbVTa4yP7TKLZtyG7jem/7xYEj8PMfMNsstG2YqDeN441zGcKBHHpTMOVhsP+bboC4QOywdYx&#10;afglD1n6MNlgYtyVP2koQiUihH2CGuoQukRKX9Zk0c9cRxy9k+sthij7SpoerxFuW7lQ6kVabDgu&#10;1NjRtqbyUvxYDd/7c/61LYb8oDrpbZPP3z+Go9ZPj+PrGkSgMdzDt/bOaHhWqyX8v4lPQK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meYpfGAAAA3QAAAA8AAAAAAAAA&#10;AAAAAAAAoQIAAGRycy9kb3ducmV2LnhtbFBLBQYAAAAABAAEAPkAAACUAwAAAAA=&#10;" strokecolor="red"/>
                <w10:anchorlock/>
              </v:group>
            </w:pict>
          </mc:Fallback>
        </mc:AlternateContent>
      </w:r>
      <w:r w:rsidR="00782E84">
        <w:t xml:space="preserve">Use a </w:t>
      </w:r>
      <w:r w:rsidR="00782E84" w:rsidRPr="00782E84">
        <w:t>14 mm (9/16</w:t>
      </w:r>
      <w:r w:rsidR="00782E84">
        <w:t>”) bit to d</w:t>
      </w:r>
      <w:r w:rsidR="00782E84" w:rsidRPr="00782E84">
        <w:t xml:space="preserve">rill the </w:t>
      </w:r>
      <w:r w:rsidR="00782E84">
        <w:t>under co</w:t>
      </w:r>
      <w:r w:rsidR="00782E84" w:rsidRPr="00782E84">
        <w:t xml:space="preserve">ver LH </w:t>
      </w:r>
      <w:r w:rsidR="00782E84">
        <w:t xml:space="preserve">in the position shown </w:t>
      </w:r>
      <w:r w:rsidR="005E1165">
        <w:t>(</w:t>
      </w:r>
      <w:r w:rsidR="00782E84">
        <w:t>Fig.</w:t>
      </w:r>
      <w:r w:rsidR="003435F8">
        <w:t xml:space="preserve"> 5-9</w:t>
      </w:r>
      <w:r w:rsidR="00782E84" w:rsidRPr="00782E84">
        <w:t xml:space="preserve"> and </w:t>
      </w:r>
      <w:r w:rsidR="003435F8">
        <w:t>Fig. 5-10</w:t>
      </w:r>
      <w:r w:rsidR="005E1165">
        <w:t>)</w:t>
      </w:r>
      <w:r w:rsidR="00782E84">
        <w:t>.</w:t>
      </w:r>
    </w:p>
    <w:p w:rsidR="00782E84" w:rsidRDefault="00782E84" w:rsidP="00161FC4">
      <w:pPr>
        <w:pStyle w:val="ProcLevel3"/>
        <w:numPr>
          <w:ilvl w:val="0"/>
          <w:numId w:val="0"/>
        </w:numPr>
        <w:ind w:left="720"/>
      </w:pPr>
      <w:r>
        <w:rPr>
          <w:noProof/>
        </w:rPr>
        <w:drawing>
          <wp:anchor distT="0" distB="0" distL="114300" distR="114300" simplePos="0" relativeHeight="251608576" behindDoc="0" locked="1" layoutInCell="1" allowOverlap="1" wp14:anchorId="42A935AB" wp14:editId="707CCC57">
            <wp:simplePos x="0" y="0"/>
            <wp:positionH relativeFrom="column">
              <wp:posOffset>195580</wp:posOffset>
            </wp:positionH>
            <wp:positionV relativeFrom="paragraph">
              <wp:posOffset>-59055</wp:posOffset>
            </wp:positionV>
            <wp:extent cx="228600" cy="228600"/>
            <wp:effectExtent l="0" t="0" r="0" b="0"/>
            <wp:wrapNone/>
            <wp:docPr id="23" name="Picture 23"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aution_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HINT:</w:t>
      </w:r>
      <w:r>
        <w:t xml:space="preserve"> </w:t>
      </w:r>
      <w:r w:rsidRPr="00782E84">
        <w:t>Tape the tray with masking tape to mark the hole position and prevent scratches on the plastic tray</w:t>
      </w:r>
      <w:r>
        <w:t>.</w:t>
      </w:r>
    </w:p>
    <w:p w:rsidR="00BD1865" w:rsidRDefault="00BD1865" w:rsidP="00161FC4">
      <w:pPr>
        <w:pStyle w:val="ProcLevel3"/>
        <w:numPr>
          <w:ilvl w:val="0"/>
          <w:numId w:val="0"/>
        </w:numPr>
        <w:ind w:left="720"/>
      </w:pPr>
    </w:p>
    <w:p w:rsidR="00BD1865" w:rsidRDefault="00BD1865" w:rsidP="00161FC4">
      <w:pPr>
        <w:pStyle w:val="ProcLevel3"/>
        <w:numPr>
          <w:ilvl w:val="0"/>
          <w:numId w:val="0"/>
        </w:numPr>
        <w:ind w:left="720"/>
      </w:pPr>
    </w:p>
    <w:p w:rsidR="00BD1865" w:rsidRDefault="00BD1865" w:rsidP="00161FC4">
      <w:pPr>
        <w:pStyle w:val="ProcLevel3"/>
        <w:numPr>
          <w:ilvl w:val="0"/>
          <w:numId w:val="0"/>
        </w:numPr>
        <w:ind w:left="720"/>
      </w:pPr>
    </w:p>
    <w:p w:rsidR="00BD1865" w:rsidRDefault="00BD1865" w:rsidP="00161FC4">
      <w:pPr>
        <w:pStyle w:val="ProcLevel3"/>
        <w:numPr>
          <w:ilvl w:val="0"/>
          <w:numId w:val="0"/>
        </w:numPr>
        <w:ind w:left="720"/>
      </w:pPr>
    </w:p>
    <w:p w:rsidR="00BD1865" w:rsidRDefault="00BD1865" w:rsidP="00161FC4">
      <w:pPr>
        <w:pStyle w:val="ProcLevel3"/>
        <w:numPr>
          <w:ilvl w:val="0"/>
          <w:numId w:val="0"/>
        </w:numPr>
        <w:ind w:left="720"/>
      </w:pPr>
    </w:p>
    <w:p w:rsidR="00BD1865" w:rsidRDefault="00BD1865" w:rsidP="00161FC4">
      <w:pPr>
        <w:pStyle w:val="ProcLevel3"/>
        <w:numPr>
          <w:ilvl w:val="0"/>
          <w:numId w:val="0"/>
        </w:numPr>
        <w:ind w:left="720"/>
      </w:pPr>
    </w:p>
    <w:p w:rsidR="00BD1865" w:rsidRDefault="00BD1865" w:rsidP="00161FC4">
      <w:pPr>
        <w:pStyle w:val="ProcLevel3"/>
        <w:numPr>
          <w:ilvl w:val="0"/>
          <w:numId w:val="0"/>
        </w:numPr>
        <w:ind w:left="720"/>
      </w:pPr>
    </w:p>
    <w:p w:rsidR="00BD1865" w:rsidRDefault="00BD1865" w:rsidP="00161FC4">
      <w:pPr>
        <w:pStyle w:val="ProcLevel3"/>
        <w:numPr>
          <w:ilvl w:val="0"/>
          <w:numId w:val="0"/>
        </w:numPr>
        <w:ind w:left="720"/>
      </w:pPr>
    </w:p>
    <w:p w:rsidR="00BD1865" w:rsidRDefault="00BD1865" w:rsidP="00161FC4">
      <w:pPr>
        <w:pStyle w:val="ProcLevel3"/>
        <w:numPr>
          <w:ilvl w:val="0"/>
          <w:numId w:val="0"/>
        </w:numPr>
        <w:ind w:left="720"/>
      </w:pPr>
    </w:p>
    <w:p w:rsidR="00BD1865" w:rsidRDefault="00BD1865" w:rsidP="00161FC4">
      <w:pPr>
        <w:pStyle w:val="ProcLevel3"/>
        <w:numPr>
          <w:ilvl w:val="0"/>
          <w:numId w:val="0"/>
        </w:numPr>
        <w:ind w:left="720"/>
      </w:pPr>
    </w:p>
    <w:p w:rsidR="00BD1865" w:rsidRPr="00782E84" w:rsidRDefault="00BD1865" w:rsidP="00161FC4">
      <w:pPr>
        <w:pStyle w:val="ProcLevel3"/>
        <w:numPr>
          <w:ilvl w:val="0"/>
          <w:numId w:val="0"/>
        </w:numPr>
        <w:ind w:left="720"/>
      </w:pPr>
    </w:p>
    <w:p w:rsidR="00782E84" w:rsidRDefault="00381AC5" w:rsidP="00161FC4">
      <w:pPr>
        <w:pStyle w:val="ProcLevel3"/>
      </w:pPr>
      <w:r>
        <w:rPr>
          <w:noProof/>
        </w:rPr>
        <mc:AlternateContent>
          <mc:Choice Requires="wpg">
            <w:drawing>
              <wp:anchor distT="0" distB="0" distL="114300" distR="114300" simplePos="0" relativeHeight="251914752" behindDoc="0" locked="1" layoutInCell="1" allowOverlap="1" wp14:anchorId="41FAD2E3" wp14:editId="4E791A8E">
                <wp:simplePos x="0" y="0"/>
                <wp:positionH relativeFrom="column">
                  <wp:posOffset>-3248025</wp:posOffset>
                </wp:positionH>
                <wp:positionV relativeFrom="paragraph">
                  <wp:posOffset>0</wp:posOffset>
                </wp:positionV>
                <wp:extent cx="2971800" cy="2228850"/>
                <wp:effectExtent l="19050" t="19050" r="19050" b="19050"/>
                <wp:wrapNone/>
                <wp:docPr id="2392" name="Group 2392"/>
                <wp:cNvGraphicFramePr/>
                <a:graphic xmlns:a="http://schemas.openxmlformats.org/drawingml/2006/main">
                  <a:graphicData uri="http://schemas.microsoft.com/office/word/2010/wordprocessingGroup">
                    <wpg:wgp>
                      <wpg:cNvGrpSpPr/>
                      <wpg:grpSpPr>
                        <a:xfrm>
                          <a:off x="0" y="0"/>
                          <a:ext cx="2971800" cy="2228850"/>
                          <a:chOff x="0" y="1142"/>
                          <a:chExt cx="2971800" cy="2226567"/>
                        </a:xfrm>
                      </wpg:grpSpPr>
                      <wpg:grpSp>
                        <wpg:cNvPr id="794" name="Group 794"/>
                        <wpg:cNvGrpSpPr/>
                        <wpg:grpSpPr>
                          <a:xfrm>
                            <a:off x="0" y="1142"/>
                            <a:ext cx="2971800" cy="2226567"/>
                            <a:chOff x="0" y="2284"/>
                            <a:chExt cx="2971800" cy="2226567"/>
                          </a:xfrm>
                        </wpg:grpSpPr>
                        <wpg:grpSp>
                          <wpg:cNvPr id="2178" name="Group 2178"/>
                          <wpg:cNvGrpSpPr/>
                          <wpg:grpSpPr>
                            <a:xfrm>
                              <a:off x="0" y="2284"/>
                              <a:ext cx="2971800" cy="2226567"/>
                              <a:chOff x="241822" y="164838"/>
                              <a:chExt cx="2969347" cy="2207615"/>
                            </a:xfrm>
                          </wpg:grpSpPr>
                          <pic:pic xmlns:pic="http://schemas.openxmlformats.org/drawingml/2006/picture">
                            <pic:nvPicPr>
                              <pic:cNvPr id="2186" name="Picture 2186"/>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bwMode="auto">
                              <a:xfrm>
                                <a:off x="241822" y="164838"/>
                                <a:ext cx="2969347" cy="2207615"/>
                              </a:xfrm>
                              <a:prstGeom prst="rect">
                                <a:avLst/>
                              </a:prstGeom>
                              <a:ln>
                                <a:solidFill>
                                  <a:schemeClr val="tx1"/>
                                </a:solidFill>
                              </a:ln>
                              <a:extLst>
                                <a:ext uri="{53640926-AAD7-44D8-BBD7-CCE9431645EC}">
                                  <a14:shadowObscured xmlns:a14="http://schemas.microsoft.com/office/drawing/2010/main"/>
                                </a:ext>
                              </a:extLst>
                            </pic:spPr>
                          </pic:pic>
                          <wps:wsp>
                            <wps:cNvPr id="2187" name="Text Box 99"/>
                            <wps:cNvSpPr txBox="1">
                              <a:spLocks noChangeArrowheads="1"/>
                            </wps:cNvSpPr>
                            <wps:spPr bwMode="auto">
                              <a:xfrm>
                                <a:off x="251860" y="2172196"/>
                                <a:ext cx="548415" cy="1946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381AC5">
                                  <w:pPr>
                                    <w:pStyle w:val="Fig"/>
                                    <w:jc w:val="center"/>
                                  </w:pPr>
                                  <w:r>
                                    <w:t>Fig. 5-11</w:t>
                                  </w:r>
                                </w:p>
                              </w:txbxContent>
                            </wps:txbx>
                            <wps:bodyPr rot="0" vert="horz" wrap="square" lIns="0" tIns="0" rIns="0" bIns="0" anchor="t" anchorCtr="0" upright="1">
                              <a:noAutofit/>
                            </wps:bodyPr>
                          </wps:wsp>
                        </wpg:grpSp>
                        <wps:wsp>
                          <wps:cNvPr id="2377" name="Rectangle 110"/>
                          <wps:cNvSpPr>
                            <a:spLocks noChangeArrowheads="1"/>
                          </wps:cNvSpPr>
                          <wps:spPr bwMode="auto">
                            <a:xfrm>
                              <a:off x="291663" y="7883"/>
                              <a:ext cx="527488" cy="131445"/>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1FC4" w:rsidRDefault="00161FC4" w:rsidP="00381AC5">
                                <w:pPr>
                                  <w:rPr>
                                    <w:sz w:val="18"/>
                                  </w:rPr>
                                </w:pPr>
                                <w:r>
                                  <w:rPr>
                                    <w:sz w:val="18"/>
                                  </w:rPr>
                                  <w:t>Metal saw</w:t>
                                </w:r>
                              </w:p>
                            </w:txbxContent>
                          </wps:txbx>
                          <wps:bodyPr rot="0" vert="horz" wrap="square" lIns="0" tIns="0" rIns="0" bIns="0" anchor="t" anchorCtr="0" upright="1">
                            <a:spAutoFit/>
                          </wps:bodyPr>
                        </wps:wsp>
                        <pic:pic xmlns:pic="http://schemas.openxmlformats.org/drawingml/2006/picture">
                          <pic:nvPicPr>
                            <pic:cNvPr id="2378" name="Picture 111" descr="tool"/>
                            <pic:cNvPicPr>
                              <a:picLocks noChangeAspect="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15765" y="15766"/>
                              <a:ext cx="244366" cy="244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2384" name="Straight Connector 2384"/>
                        <wps:cNvCnPr/>
                        <wps:spPr>
                          <a:xfrm>
                            <a:off x="1550288" y="364491"/>
                            <a:ext cx="0" cy="737870"/>
                          </a:xfrm>
                          <a:prstGeom prst="line">
                            <a:avLst/>
                          </a:prstGeom>
                          <a:ln w="19050">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41FAD2E3" id="Group 2392" o:spid="_x0000_s2024" style="position:absolute;left:0;text-align:left;margin-left:-255.75pt;margin-top:0;width:234pt;height:175.5pt;z-index:251914752;mso-position-horizontal-relative:text;mso-position-vertical-relative:text;mso-height-relative:margin" coordorigin=",11" coordsize="29718,22265"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">
                <v:group id="Group 794" o:spid="_x0000_s2025" style="position:absolute;top:11;width:29718;height:22266" coordorigin=",22" coordsize="29718,222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r7LIMcAAADcAAAADwAAAGRycy9kb3ducmV2LnhtbESPT2vCQBTE74LfYXlC&#10;b3UTa22NriJSSw+hoBaKt0f2mQSzb0N2mz/fvlsoeBxm5jfMetubSrTUuNKygngagSDOrC45V/B1&#10;Pjy+gnAeWWNlmRQM5GC7GY/WmGjb8ZHak89FgLBLUEHhfZ1I6bKCDLqprYmDd7WNQR9kk0vdYBfg&#10;ppKzKFpIgyWHhQJr2heU3U4/RsF7h93uKX5r09t1P1zOz5/faUxKPUz63QqEp97fw//tD63gZTmH&#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r7LIMcAAADc&#10;AAAADwAAAAAAAAAAAAAAAACqAgAAZHJzL2Rvd25yZXYueG1sUEsFBgAAAAAEAAQA+gAAAJ4DAAAA&#10;AA==&#10;">
                  <v:group id="Group 2178" o:spid="_x0000_s2026" style="position:absolute;top:22;width:29718;height:22266" coordorigin="2418,1648" coordsize="29693,220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FklMQAAADdAAAADwAAAGRycy9kb3ducmV2LnhtbERPy2rCQBTdF/yH4Qrd&#10;1UlS2kp0FAlWXIRCVRB3l8w1CWbuhMw0j7/vLApdHs57vR1NI3rqXG1ZQbyIQBAXVtdcKricP1+W&#10;IJxH1thYJgUTOdhuZk9rTLUd+Jv6ky9FCGGXooLK+zaV0hUVGXQL2xIH7m47gz7ArpS6wyGEm0Ym&#10;UfQuDdYcGipsKauoeJx+jILDgMPuNd73+eOeTbfz29c1j0mp5/m4W4HwNPp/8Z/7qBUk8UeYG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mFklMQAAADdAAAA&#10;DwAAAAAAAAAAAAAAAACqAgAAZHJzL2Rvd25yZXYueG1sUEsFBgAAAAAEAAQA+gAAAJsDAAAAAA==&#10;">
                    <v:shape id="Picture 2186" o:spid="_x0000_s2027" type="#_x0000_t75" style="position:absolute;left:2418;top:1648;width:29693;height:22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wWNDFAAAA3QAAAA8AAABkcnMvZG93bnJldi54bWxEj8FqwzAQRO+B/IPYQG+JHJea1IkS3EKh&#10;0Evs5gMWa2OZWCtjqbbbr68KhRyHmXnDHE6z7cRIg28dK9huEhDEtdMtNwoun2/rHQgfkDV2jknB&#10;N3k4HZeLA+baTVzSWIVGRAj7HBWYEPpcSl8bsug3rieO3tUNFkOUQyP1gFOE206mSZJJiy3HBYM9&#10;vRqqb9WXVaAfq6z+SHpT/jxVsji/jBf/fFXqYTUXexCB5nAP/7fftYJ0u8vg7018AvL4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sFjQxQAAAN0AAAAPAAAAAAAAAAAAAAAA&#10;AJ8CAABkcnMvZG93bnJldi54bWxQSwUGAAAAAAQABAD3AAAAkQMAAAAA&#10;" stroked="t" strokecolor="black [3213]">
                      <v:imagedata r:id="rId229" o:title=""/>
                      <v:path arrowok="t"/>
                    </v:shape>
                    <v:shape id="Text Box 99" o:spid="_x0000_s2028" type="#_x0000_t202" style="position:absolute;left:2518;top:21721;width:5484;height:1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7bB8UA&#10;AADdAAAADwAAAGRycy9kb3ducmV2LnhtbESPT4vCMBTE7wt+h/AEL8ua2oMr1Sj+BQ/uQVc8P5pn&#10;W2xeShJt/fZGWNjjMDO/YWaLztTiQc5XlhWMhgkI4tzqigsF59/d1wSED8gaa8uk4EkeFvPexwwz&#10;bVs+0uMUChEh7DNUUIbQZFL6vCSDfmgb4uhdrTMYonSF1A7bCDe1TJNkLA1WHBdKbGhdUn473Y2C&#10;8cbd2yOvPzfn7QF/miK9rJ4XpQb9bjkFEagL/+G/9l4rSEeTb3i/iU9Az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3tsHxQAAAN0AAAAPAAAAAAAAAAAAAAAAAJgCAABkcnMv&#10;ZG93bnJldi54bWxQSwUGAAAAAAQABAD1AAAAigMAAAAA&#10;" stroked="f">
                      <v:textbox inset="0,0,0,0">
                        <w:txbxContent>
                          <w:p w:rsidR="00161FC4" w:rsidRDefault="00161FC4" w:rsidP="00381AC5">
                            <w:pPr>
                              <w:pStyle w:val="Fig"/>
                              <w:jc w:val="center"/>
                            </w:pPr>
                            <w:r>
                              <w:t>Fig. 5-11</w:t>
                            </w:r>
                          </w:p>
                        </w:txbxContent>
                      </v:textbox>
                    </v:shape>
                  </v:group>
                  <v:rect id="Rectangle 110" o:spid="_x0000_s2029" style="position:absolute;left:2916;top:78;width:5275;height:1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kk6sUA&#10;AADdAAAADwAAAGRycy9kb3ducmV2LnhtbESPUUvDQBCE34X+h2MLfbMXIzUSey0SEKQUbJvq85Jb&#10;k2huL+S2bfz3niD0cZiZb5jlenSdOtMQWs8G7uYJKOLK25ZrA8fy5fYRVBBki51nMvBDAdaryc0S&#10;c+svvKfzQWoVIRxyNNCI9LnWoWrIYZj7njh6n35wKFEOtbYDXiLcdTpNkgftsOW40GBPRUPV9+Hk&#10;DLx97MrNLis2kqSVFO/8RYttacxsOj4/gRIa5Rr+b79aA+l9lsHfm/gE9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ySTqxQAAAN0AAAAPAAAAAAAAAAAAAAAAAJgCAABkcnMv&#10;ZG93bnJldi54bWxQSwUGAAAAAAQABAD1AAAAigMAAAAA&#10;" stroked="f" strokeweight=".25pt">
                    <v:textbox style="mso-fit-shape-to-text:t" inset="0,0,0,0">
                      <w:txbxContent>
                        <w:p w:rsidR="00161FC4" w:rsidRDefault="00161FC4" w:rsidP="00381AC5">
                          <w:pPr>
                            <w:rPr>
                              <w:sz w:val="18"/>
                            </w:rPr>
                          </w:pPr>
                          <w:r>
                            <w:rPr>
                              <w:sz w:val="18"/>
                            </w:rPr>
                            <w:t>Metal saw</w:t>
                          </w:r>
                        </w:p>
                      </w:txbxContent>
                    </v:textbox>
                  </v:rect>
                  <v:shape id="Picture 111" o:spid="_x0000_s2030" type="#_x0000_t75" alt="tool" style="position:absolute;left:157;top:157;width:2444;height:2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JI67BAAAA3QAAAA8AAABkcnMvZG93bnJldi54bWxET02LwjAQvS/4H8II3tZUhVWqUUQQRPGw&#10;VfE6NGNbbSa1ibXur98cBI+P9z1btKYUDdWusKxg0I9AEKdWF5wpOB7W3xMQziNrLC2Tghc5WMw7&#10;XzOMtX3yLzWJz0QIYRejgtz7KpbSpTkZdH1bEQfuYmuDPsA6k7rGZwg3pRxG0Y80WHBoyLGiVU7p&#10;LXkYBVtesrxbfdaYHHbXx1+5byYnpXrddjkF4an1H/HbvdEKhqNxmBvehCcg5/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oJI67BAAAA3QAAAA8AAAAAAAAAAAAAAAAAnwIA&#10;AGRycy9kb3ducmV2LnhtbFBLBQYAAAAABAAEAPcAAACNAwAAAAA=&#10;">
                    <v:imagedata r:id="rId225" o:title="tool"/>
                    <v:path arrowok="t"/>
                  </v:shape>
                </v:group>
                <v:line id="Straight Connector 2384" o:spid="_x0000_s2031" style="position:absolute;visibility:visible;mso-wrap-style:square" from="15502,3644" to="15502,110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ZuEsUAAADdAAAADwAAAGRycy9kb3ducmV2LnhtbESPzWrDMBCE74G+g9hCb4mcOHGNYyWU&#10;0pZCTkl6yHGxNraptTKW/Pf2VaHQ4zAz3zD5cTKNGKhztWUF61UEgriwuuZSwdf1fZmCcB5ZY2OZ&#10;FMzk4Hh4WOSYaTvymYaLL0WAsMtQQeV9m0npiooMupVtiYN3t51BH2RXSt3hGOCmkZsoSqTBmsNC&#10;hS29VlR8X3qj4Po203N/G9e37ccuORlHcZOQUk+P08sehKfJ/4f/2p9awSZOt/D7JjwBef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EZuEsUAAADdAAAADwAAAAAAAAAA&#10;AAAAAAChAgAAZHJzL2Rvd25yZXYueG1sUEsFBgAAAAAEAAQA+QAAAJMDAAAAAA==&#10;" strokecolor="yellow" strokeweight="1.5pt">
                  <v:stroke dashstyle="3 1"/>
                </v:line>
                <w10:anchorlock/>
              </v:group>
            </w:pict>
          </mc:Fallback>
        </mc:AlternateContent>
      </w:r>
      <w:r w:rsidR="00782E84" w:rsidRPr="00782E84">
        <w:t xml:space="preserve">Cut the </w:t>
      </w:r>
      <w:r w:rsidR="00782E84">
        <w:t>u</w:t>
      </w:r>
      <w:r w:rsidR="00782E84" w:rsidRPr="00782E84">
        <w:t xml:space="preserve">nder </w:t>
      </w:r>
      <w:r w:rsidR="00782E84">
        <w:t>c</w:t>
      </w:r>
      <w:r w:rsidR="00782E84" w:rsidRPr="00782E84">
        <w:t xml:space="preserve">over from the drilled hole to the edge as indicated by </w:t>
      </w:r>
      <w:r w:rsidR="00782E84">
        <w:t xml:space="preserve">the dotted line </w:t>
      </w:r>
      <w:r w:rsidR="005E1165">
        <w:t>(</w:t>
      </w:r>
      <w:r w:rsidR="00782E84">
        <w:t>Fig.</w:t>
      </w:r>
      <w:r w:rsidR="00782E84" w:rsidRPr="00782E84">
        <w:t xml:space="preserve"> 5-</w:t>
      </w:r>
      <w:r w:rsidR="00161FC4">
        <w:t>11</w:t>
      </w:r>
      <w:r w:rsidR="005E1165">
        <w:t>)</w:t>
      </w:r>
      <w:r w:rsidR="00782E84">
        <w:t>.</w:t>
      </w:r>
    </w:p>
    <w:p w:rsidR="00381AC5" w:rsidRDefault="00381AC5" w:rsidP="00161FC4">
      <w:pPr>
        <w:spacing w:after="120" w:line="300" w:lineRule="auto"/>
      </w:pPr>
      <w:r>
        <w:br w:type="page"/>
      </w:r>
    </w:p>
    <w:p w:rsidR="00381AC5" w:rsidRDefault="00381AC5" w:rsidP="00161FC4">
      <w:pPr>
        <w:pStyle w:val="ProcLevel2"/>
        <w:numPr>
          <w:ilvl w:val="0"/>
          <w:numId w:val="0"/>
        </w:numPr>
        <w:ind w:left="360"/>
      </w:pPr>
    </w:p>
    <w:p w:rsidR="00782E84" w:rsidRDefault="00381AC5" w:rsidP="00161FC4">
      <w:pPr>
        <w:pStyle w:val="ProcLevel3"/>
        <w:rPr>
          <w:rStyle w:val="ProcLevel3Char"/>
        </w:rPr>
      </w:pPr>
      <w:r>
        <w:rPr>
          <w:noProof/>
        </w:rPr>
        <mc:AlternateContent>
          <mc:Choice Requires="wpg">
            <w:drawing>
              <wp:anchor distT="0" distB="0" distL="114300" distR="114300" simplePos="0" relativeHeight="251916800" behindDoc="0" locked="1" layoutInCell="1" allowOverlap="1" wp14:anchorId="320AD90E" wp14:editId="6535AEF9">
                <wp:simplePos x="0" y="0"/>
                <wp:positionH relativeFrom="column">
                  <wp:posOffset>-3248025</wp:posOffset>
                </wp:positionH>
                <wp:positionV relativeFrom="paragraph">
                  <wp:posOffset>-6985</wp:posOffset>
                </wp:positionV>
                <wp:extent cx="2971800" cy="2221865"/>
                <wp:effectExtent l="19050" t="19050" r="19050" b="26035"/>
                <wp:wrapNone/>
                <wp:docPr id="2510" name="Group 2510"/>
                <wp:cNvGraphicFramePr/>
                <a:graphic xmlns:a="http://schemas.openxmlformats.org/drawingml/2006/main">
                  <a:graphicData uri="http://schemas.microsoft.com/office/word/2010/wordprocessingGroup">
                    <wpg:wgp>
                      <wpg:cNvGrpSpPr/>
                      <wpg:grpSpPr>
                        <a:xfrm>
                          <a:off x="0" y="0"/>
                          <a:ext cx="2971800" cy="2221865"/>
                          <a:chOff x="1517792" y="1179559"/>
                          <a:chExt cx="2969456" cy="2104914"/>
                        </a:xfrm>
                      </wpg:grpSpPr>
                      <pic:pic xmlns:pic="http://schemas.openxmlformats.org/drawingml/2006/picture">
                        <pic:nvPicPr>
                          <pic:cNvPr id="2511" name="Picture 2511"/>
                          <pic:cNvPicPr>
                            <a:picLocks noChangeAspect="1"/>
                          </pic:cNvPicPr>
                        </pic:nvPicPr>
                        <pic:blipFill>
                          <a:blip r:embed="rId230" cstate="print">
                            <a:extLst>
                              <a:ext uri="{28A0092B-C50C-407E-A947-70E740481C1C}">
                                <a14:useLocalDpi xmlns:a14="http://schemas.microsoft.com/office/drawing/2010/main" val="0"/>
                              </a:ext>
                            </a:extLst>
                          </a:blip>
                          <a:stretch>
                            <a:fillRect/>
                          </a:stretch>
                        </pic:blipFill>
                        <pic:spPr bwMode="auto">
                          <a:xfrm>
                            <a:off x="1517792" y="1179559"/>
                            <a:ext cx="2969456" cy="2104914"/>
                          </a:xfrm>
                          <a:prstGeom prst="rect">
                            <a:avLst/>
                          </a:prstGeom>
                          <a:ln>
                            <a:solidFill>
                              <a:schemeClr val="tx1"/>
                            </a:solidFill>
                          </a:ln>
                          <a:extLst>
                            <a:ext uri="{53640926-AAD7-44D8-BBD7-CCE9431645EC}">
                              <a14:shadowObscured xmlns:a14="http://schemas.microsoft.com/office/drawing/2010/main"/>
                            </a:ext>
                          </a:extLst>
                        </pic:spPr>
                      </pic:pic>
                      <wps:wsp>
                        <wps:cNvPr id="2571" name="Text Box 99"/>
                        <wps:cNvSpPr txBox="1">
                          <a:spLocks noChangeArrowheads="1"/>
                        </wps:cNvSpPr>
                        <wps:spPr bwMode="auto">
                          <a:xfrm>
                            <a:off x="1523899" y="3094596"/>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381AC5">
                              <w:pPr>
                                <w:pStyle w:val="Fig"/>
                                <w:jc w:val="center"/>
                              </w:pPr>
                              <w:r>
                                <w:t>Fig. 5-12</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20AD90E" id="Group 2510" o:spid="_x0000_s2033" style="position:absolute;left:0;text-align:left;margin-left:-255.75pt;margin-top:-.55pt;width:234pt;height:174.95pt;z-index:251916800;mso-position-horizontal-relative:text;mso-position-vertical-relative:text;mso-width-relative:margin;mso-height-relative:margin" coordorigin="15177,11795" coordsize="29694,21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">
                <v:shape id="Picture 2511" o:spid="_x0000_s2034" type="#_x0000_t75" style="position:absolute;left:15177;top:11795;width:29695;height:21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HACrEAAAA3QAAAA8AAABkcnMvZG93bnJldi54bWxEj8tqwzAQRfeB/oOYQneJ7EBN6kYJbUrB&#10;IZvELl0P1sQ2sUbGkh/9+ypQ6PJyH4e73c+mFSP1rrGsIF5FIIhLqxuuFHwVn8sNCOeRNbaWScEP&#10;OdjvHhZbTLWd+EJj7isRRtilqKD2vkuldGVNBt3KdsTBu9reoA+yr6TucQrjppXrKEqkwYYDocaO&#10;DjWVt3wwgXs8GT7Qdz6c3rMk0fPHizkXSj09zm+vIDzN/j/81860gvVzHMP9TXgCcvc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HACrEAAAA3QAAAA8AAAAAAAAAAAAAAAAA&#10;nwIAAGRycy9kb3ducmV2LnhtbFBLBQYAAAAABAAEAPcAAACQAwAAAAA=&#10;" stroked="t" strokecolor="black [3213]">
                  <v:imagedata r:id="rId231" o:title=""/>
                  <v:path arrowok="t"/>
                </v:shape>
                <v:shape id="Text Box 99" o:spid="_x0000_s2035" type="#_x0000_t202" style="position:absolute;left:15238;top:30945;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E61sYA&#10;AADdAAAADwAAAGRycy9kb3ducmV2LnhtbESPT4vCMBTE7wt+h/AEL6KphdWlGsV/Cx70oCueH83b&#10;tmzzUpJo67c3Cwt7HGbmN8xi1ZlaPMj5yrKCyTgBQZxbXXGh4Pr1OfoA4QOyxtoyKXiSh9Wy97bA&#10;TNuWz/S4hEJECPsMFZQhNJmUPi/JoB/bhjh639YZDFG6QmqHbYSbWqZJMpUGK44LJTa0LSn/udyN&#10;gunO3dszb4e76/6Ip6ZIb5vnTalBv1vPQQTqwn/4r33QCtL32QR+38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E61sYAAADdAAAADwAAAAAAAAAAAAAAAACYAgAAZHJz&#10;L2Rvd25yZXYueG1sUEsFBgAAAAAEAAQA9QAAAIsDAAAAAA==&#10;" stroked="f">
                  <v:textbox inset="0,0,0,0">
                    <w:txbxContent>
                      <w:p w:rsidR="00161FC4" w:rsidRDefault="00161FC4" w:rsidP="00381AC5">
                        <w:pPr>
                          <w:pStyle w:val="Fig"/>
                          <w:jc w:val="center"/>
                        </w:pPr>
                        <w:r>
                          <w:t>Fig. 5-12</w:t>
                        </w:r>
                      </w:p>
                    </w:txbxContent>
                  </v:textbox>
                </v:shape>
                <w10:anchorlock/>
              </v:group>
            </w:pict>
          </mc:Fallback>
        </mc:AlternateContent>
      </w:r>
      <w:r w:rsidR="00782E84" w:rsidRPr="00782E84">
        <w:rPr>
          <w:rStyle w:val="ProcLevel3Char"/>
        </w:rPr>
        <w:t xml:space="preserve">Pass the trailer sub-wire harness through the cut from </w:t>
      </w:r>
      <w:r w:rsidR="00782E84">
        <w:rPr>
          <w:rStyle w:val="ProcLevel3Char"/>
        </w:rPr>
        <w:t>the previous step and place the b</w:t>
      </w:r>
      <w:r w:rsidR="00782E84" w:rsidRPr="00782E84">
        <w:rPr>
          <w:rStyle w:val="ProcLevel3Char"/>
        </w:rPr>
        <w:t>umper</w:t>
      </w:r>
      <w:r w:rsidR="00782E84">
        <w:rPr>
          <w:rStyle w:val="ProcLevel3Char"/>
        </w:rPr>
        <w:t xml:space="preserve"> u</w:t>
      </w:r>
      <w:r w:rsidR="00782E84" w:rsidRPr="00782E84">
        <w:rPr>
          <w:rStyle w:val="ProcLevel3Char"/>
        </w:rPr>
        <w:t xml:space="preserve">nder </w:t>
      </w:r>
      <w:r w:rsidR="00782E84">
        <w:rPr>
          <w:rStyle w:val="ProcLevel3Char"/>
        </w:rPr>
        <w:t>c</w:t>
      </w:r>
      <w:r w:rsidR="00782E84" w:rsidRPr="00782E84">
        <w:rPr>
          <w:rStyle w:val="ProcLevel3Char"/>
        </w:rPr>
        <w:t>over LH in position for reinstallation (Fig. 5-</w:t>
      </w:r>
      <w:r w:rsidR="00161FC4">
        <w:rPr>
          <w:rStyle w:val="ProcLevel3Char"/>
        </w:rPr>
        <w:t>12</w:t>
      </w:r>
      <w:r w:rsidR="00782E84" w:rsidRPr="00782E84">
        <w:rPr>
          <w:rStyle w:val="ProcLevel3Char"/>
        </w:rPr>
        <w:t>).</w:t>
      </w:r>
    </w:p>
    <w:p w:rsidR="00381AC5" w:rsidRDefault="00381AC5" w:rsidP="00161FC4">
      <w:pPr>
        <w:pStyle w:val="ProcLevel2"/>
        <w:numPr>
          <w:ilvl w:val="0"/>
          <w:numId w:val="0"/>
        </w:numPr>
        <w:ind w:left="360"/>
        <w:rPr>
          <w:rStyle w:val="ProcLevel3Char"/>
        </w:rPr>
      </w:pPr>
    </w:p>
    <w:p w:rsidR="00381AC5" w:rsidRDefault="00381AC5" w:rsidP="00161FC4">
      <w:pPr>
        <w:pStyle w:val="ProcLevel2"/>
        <w:numPr>
          <w:ilvl w:val="0"/>
          <w:numId w:val="0"/>
        </w:numPr>
        <w:ind w:left="360"/>
        <w:rPr>
          <w:rStyle w:val="ProcLevel3Char"/>
        </w:rPr>
      </w:pPr>
    </w:p>
    <w:p w:rsidR="00381AC5" w:rsidRDefault="00381AC5" w:rsidP="00161FC4">
      <w:pPr>
        <w:pStyle w:val="ProcLevel2"/>
        <w:numPr>
          <w:ilvl w:val="0"/>
          <w:numId w:val="0"/>
        </w:numPr>
        <w:ind w:left="360"/>
        <w:rPr>
          <w:rStyle w:val="ProcLevel3Char"/>
        </w:rPr>
      </w:pPr>
    </w:p>
    <w:p w:rsidR="00381AC5" w:rsidRDefault="00381AC5" w:rsidP="00161FC4">
      <w:pPr>
        <w:pStyle w:val="ProcLevel2"/>
        <w:numPr>
          <w:ilvl w:val="0"/>
          <w:numId w:val="0"/>
        </w:numPr>
        <w:ind w:left="360"/>
        <w:rPr>
          <w:rStyle w:val="ProcLevel3Char"/>
        </w:rPr>
      </w:pPr>
    </w:p>
    <w:p w:rsidR="00381AC5" w:rsidRDefault="00381AC5" w:rsidP="00161FC4">
      <w:pPr>
        <w:pStyle w:val="ProcLevel2"/>
        <w:numPr>
          <w:ilvl w:val="0"/>
          <w:numId w:val="0"/>
        </w:numPr>
        <w:ind w:left="360"/>
        <w:rPr>
          <w:rStyle w:val="ProcLevel3Char"/>
        </w:rPr>
      </w:pPr>
    </w:p>
    <w:p w:rsidR="00782E84" w:rsidRDefault="00381AC5" w:rsidP="00161FC4">
      <w:pPr>
        <w:pStyle w:val="ProcLevel2"/>
        <w:rPr>
          <w:rStyle w:val="ProcLevel3Char"/>
        </w:rPr>
      </w:pPr>
      <w:r>
        <w:rPr>
          <w:noProof/>
        </w:rPr>
        <mc:AlternateContent>
          <mc:Choice Requires="wpg">
            <w:drawing>
              <wp:anchor distT="0" distB="0" distL="114300" distR="114300" simplePos="0" relativeHeight="251920896" behindDoc="0" locked="1" layoutInCell="1" allowOverlap="1" wp14:anchorId="7A098554" wp14:editId="5A4CF07C">
                <wp:simplePos x="0" y="0"/>
                <wp:positionH relativeFrom="column">
                  <wp:posOffset>-3248025</wp:posOffset>
                </wp:positionH>
                <wp:positionV relativeFrom="paragraph">
                  <wp:posOffset>2307590</wp:posOffset>
                </wp:positionV>
                <wp:extent cx="2971800" cy="2230755"/>
                <wp:effectExtent l="19050" t="19050" r="19050" b="17145"/>
                <wp:wrapNone/>
                <wp:docPr id="3106" name="Group 3106"/>
                <wp:cNvGraphicFramePr/>
                <a:graphic xmlns:a="http://schemas.openxmlformats.org/drawingml/2006/main">
                  <a:graphicData uri="http://schemas.microsoft.com/office/word/2010/wordprocessingGroup">
                    <wpg:wgp>
                      <wpg:cNvGrpSpPr/>
                      <wpg:grpSpPr>
                        <a:xfrm>
                          <a:off x="0" y="0"/>
                          <a:ext cx="2971800" cy="2230755"/>
                          <a:chOff x="1522360" y="1179559"/>
                          <a:chExt cx="2969456" cy="2111411"/>
                        </a:xfrm>
                      </wpg:grpSpPr>
                      <pic:pic xmlns:pic="http://schemas.openxmlformats.org/drawingml/2006/picture">
                        <pic:nvPicPr>
                          <pic:cNvPr id="3107" name="Picture 3107"/>
                          <pic:cNvPicPr>
                            <a:picLocks noChangeAspect="1"/>
                          </pic:cNvPicPr>
                        </pic:nvPicPr>
                        <pic:blipFill>
                          <a:blip r:embed="rId232" cstate="print">
                            <a:extLst>
                              <a:ext uri="{28A0092B-C50C-407E-A947-70E740481C1C}">
                                <a14:useLocalDpi xmlns:a14="http://schemas.microsoft.com/office/drawing/2010/main" val="0"/>
                              </a:ext>
                            </a:extLst>
                          </a:blip>
                          <a:stretch>
                            <a:fillRect/>
                          </a:stretch>
                        </pic:blipFill>
                        <pic:spPr bwMode="auto">
                          <a:xfrm>
                            <a:off x="1522360" y="1179559"/>
                            <a:ext cx="2969456" cy="2111411"/>
                          </a:xfrm>
                          <a:prstGeom prst="rect">
                            <a:avLst/>
                          </a:prstGeom>
                          <a:ln>
                            <a:solidFill>
                              <a:schemeClr val="tx1"/>
                            </a:solidFill>
                          </a:ln>
                          <a:extLst>
                            <a:ext uri="{53640926-AAD7-44D8-BBD7-CCE9431645EC}">
                              <a14:shadowObscured xmlns:a14="http://schemas.microsoft.com/office/drawing/2010/main"/>
                            </a:ext>
                          </a:extLst>
                        </pic:spPr>
                      </pic:pic>
                      <wps:wsp>
                        <wps:cNvPr id="3108" name="Text Box 99"/>
                        <wps:cNvSpPr txBox="1">
                          <a:spLocks noChangeArrowheads="1"/>
                        </wps:cNvSpPr>
                        <wps:spPr bwMode="auto">
                          <a:xfrm>
                            <a:off x="1531777" y="3102055"/>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381AC5">
                              <w:pPr>
                                <w:pStyle w:val="Fig"/>
                                <w:jc w:val="center"/>
                              </w:pPr>
                              <w:r>
                                <w:t>Fig. 5-14</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A098554" id="Group 3106" o:spid="_x0000_s2036" style="position:absolute;left:0;text-align:left;margin-left:-255.75pt;margin-top:181.7pt;width:234pt;height:175.65pt;z-index:251920896;mso-position-horizontal-relative:text;mso-position-vertical-relative:text;mso-width-relative:margin;mso-height-relative:margin" coordorigin="15223,11795" coordsize="29694,211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">
                <v:shape id="Picture 3107" o:spid="_x0000_s2037" type="#_x0000_t75" style="position:absolute;left:15223;top:11795;width:29695;height:21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o68TEAAAA3QAAAA8AAABkcnMvZG93bnJldi54bWxEj0FrwkAUhO8F/8PyhF5EN9GiJbqKCsVe&#10;GwV7fGSf2ZDs25BdNf57Vyj0OMzMN8xq09tG3KjzlWMF6SQBQVw4XXGp4HT8Gn+C8AFZY+OYFDzI&#10;w2Y9eFthpt2df+iWh1JECPsMFZgQ2kxKXxiy6CeuJY7exXUWQ5RdKXWH9wi3jZwmyVxarDguGGxp&#10;b6io86tV8DGiBTXpiHanem9+z/ZcH/KDUu/DfrsEEagP/+G/9rdWMEuTBbzexCcg1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jo68TEAAAA3QAAAA8AAAAAAAAAAAAAAAAA&#10;nwIAAGRycy9kb3ducmV2LnhtbFBLBQYAAAAABAAEAPcAAACQAwAAAAA=&#10;" stroked="t" strokecolor="black [3213]">
                  <v:imagedata r:id="rId233" o:title=""/>
                  <v:path arrowok="t"/>
                </v:shape>
                <v:shape id="Text Box 99" o:spid="_x0000_s2038" type="#_x0000_t202" style="position:absolute;left:15317;top:31020;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m3lsIA&#10;AADdAAAADwAAAGRycy9kb3ducmV2LnhtbERPy4rCMBTdC/MP4Q64kTGtgkjHKDPVARe68IHrS3Nt&#10;i81NSaKtfz9ZCC4P571Y9aYRD3K+tqwgHScgiAuray4VnE9/X3MQPiBrbCyTgid5WC0/BgvMtO34&#10;QI9jKEUMYZ+hgiqENpPSFxUZ9GPbEkfuap3BEKErpXbYxXDTyEmSzKTBmmNDhS3lFRW3490omK3d&#10;vTtwPlqfNzvct+Xk8vu8KDX87H++QQTqw1v8cm+1gmmaxLnxTXwC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SbeWwgAAAN0AAAAPAAAAAAAAAAAAAAAAAJgCAABkcnMvZG93&#10;bnJldi54bWxQSwUGAAAAAAQABAD1AAAAhwMAAAAA&#10;" stroked="f">
                  <v:textbox inset="0,0,0,0">
                    <w:txbxContent>
                      <w:p w:rsidR="00161FC4" w:rsidRDefault="00161FC4" w:rsidP="00381AC5">
                        <w:pPr>
                          <w:pStyle w:val="Fig"/>
                          <w:jc w:val="center"/>
                        </w:pPr>
                        <w:r>
                          <w:t>Fig. 5-14</w:t>
                        </w:r>
                      </w:p>
                    </w:txbxContent>
                  </v:textbox>
                </v:shape>
                <w10:anchorlock/>
              </v:group>
            </w:pict>
          </mc:Fallback>
        </mc:AlternateContent>
      </w:r>
      <w:r>
        <w:rPr>
          <w:noProof/>
        </w:rPr>
        <mc:AlternateContent>
          <mc:Choice Requires="wpg">
            <w:drawing>
              <wp:anchor distT="0" distB="0" distL="114300" distR="114300" simplePos="0" relativeHeight="251918848" behindDoc="0" locked="1" layoutInCell="1" allowOverlap="1" wp14:anchorId="52567E60" wp14:editId="5B3B0C14">
                <wp:simplePos x="0" y="0"/>
                <wp:positionH relativeFrom="column">
                  <wp:posOffset>-3246120</wp:posOffset>
                </wp:positionH>
                <wp:positionV relativeFrom="paragraph">
                  <wp:posOffset>0</wp:posOffset>
                </wp:positionV>
                <wp:extent cx="2962656" cy="2221992"/>
                <wp:effectExtent l="19050" t="19050" r="28575" b="26035"/>
                <wp:wrapNone/>
                <wp:docPr id="2572" name="Group 2572"/>
                <wp:cNvGraphicFramePr/>
                <a:graphic xmlns:a="http://schemas.openxmlformats.org/drawingml/2006/main">
                  <a:graphicData uri="http://schemas.microsoft.com/office/word/2010/wordprocessingGroup">
                    <wpg:wgp>
                      <wpg:cNvGrpSpPr/>
                      <wpg:grpSpPr>
                        <a:xfrm>
                          <a:off x="0" y="0"/>
                          <a:ext cx="2962656" cy="2221992"/>
                          <a:chOff x="1522360" y="1179559"/>
                          <a:chExt cx="2960319" cy="2104914"/>
                        </a:xfrm>
                      </wpg:grpSpPr>
                      <pic:pic xmlns:pic="http://schemas.openxmlformats.org/drawingml/2006/picture">
                        <pic:nvPicPr>
                          <pic:cNvPr id="3104" name="Picture 3104"/>
                          <pic:cNvPicPr>
                            <a:picLocks noChangeAspect="1"/>
                          </pic:cNvPicPr>
                        </pic:nvPicPr>
                        <pic:blipFill>
                          <a:blip r:embed="rId234" cstate="print">
                            <a:extLst>
                              <a:ext uri="{28A0092B-C50C-407E-A947-70E740481C1C}">
                                <a14:useLocalDpi xmlns:a14="http://schemas.microsoft.com/office/drawing/2010/main" val="0"/>
                              </a:ext>
                            </a:extLst>
                          </a:blip>
                          <a:stretch>
                            <a:fillRect/>
                          </a:stretch>
                        </pic:blipFill>
                        <pic:spPr bwMode="auto">
                          <a:xfrm>
                            <a:off x="1522360" y="1179559"/>
                            <a:ext cx="2960319" cy="2104914"/>
                          </a:xfrm>
                          <a:prstGeom prst="rect">
                            <a:avLst/>
                          </a:prstGeom>
                          <a:ln>
                            <a:solidFill>
                              <a:schemeClr val="tx1"/>
                            </a:solidFill>
                          </a:ln>
                          <a:extLst>
                            <a:ext uri="{53640926-AAD7-44D8-BBD7-CCE9431645EC}">
                              <a14:shadowObscured xmlns:a14="http://schemas.microsoft.com/office/drawing/2010/main"/>
                            </a:ext>
                          </a:extLst>
                        </pic:spPr>
                      </pic:pic>
                      <wps:wsp>
                        <wps:cNvPr id="3105" name="Text Box 99"/>
                        <wps:cNvSpPr txBox="1">
                          <a:spLocks noChangeArrowheads="1"/>
                        </wps:cNvSpPr>
                        <wps:spPr bwMode="auto">
                          <a:xfrm>
                            <a:off x="1531777" y="3094594"/>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381AC5">
                              <w:pPr>
                                <w:pStyle w:val="Fig"/>
                                <w:jc w:val="center"/>
                              </w:pPr>
                              <w:r>
                                <w:t>Fig. 5-13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2567E60" id="Group 2572" o:spid="_x0000_s2039" style="position:absolute;left:0;text-align:left;margin-left:-255.6pt;margin-top:0;width:233.3pt;height:174.95pt;z-index:251918848;mso-position-horizontal-relative:text;mso-position-vertical-relative:text;mso-width-relative:margin;mso-height-relative:margin" coordorigin="15223,11795" coordsize="29603,21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">
                <v:shape id="Picture 3104" o:spid="_x0000_s2040" type="#_x0000_t75" style="position:absolute;left:15223;top:11795;width:29603;height:21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S2DDGAAAA3QAAAA8AAABkcnMvZG93bnJldi54bWxEj09rwkAUxO+FfoflFbxI3fgHq6mrFEEQ&#10;ezIRvT6zr0lo9m3Irkn89m5B6HGYmd8wq01vKtFS40rLCsajCARxZnXJuYJTuntfgHAeWWNlmRTc&#10;ycFm/fqywljbjo/UJj4XAcIuRgWF93UspcsKMuhGtiYO3o9tDPogm1zqBrsAN5WcRNFcGiw5LBRY&#10;07ag7De5GQVDryffs482vSTd8pTS1e0O54VSg7f+6xOEp97/h5/tvVYwHUcz+HsTnoBc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NLYMMYAAADdAAAADwAAAAAAAAAAAAAA&#10;AACfAgAAZHJzL2Rvd25yZXYueG1sUEsFBgAAAAAEAAQA9wAAAJIDAAAAAA==&#10;" stroked="t" strokecolor="black [3213]">
                  <v:imagedata r:id="rId235" o:title=""/>
                  <v:path arrowok="t"/>
                </v:shape>
                <v:shape id="Text Box 99" o:spid="_x0000_s2041" type="#_x0000_t202" style="position:absolute;left:15317;top:30945;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gYCMUA&#10;AADdAAAADwAAAGRycy9kb3ducmV2LnhtbESPT4vCMBTE78J+h/AWvIimKspSjbLrH/CgB13x/Gje&#10;tmWbl5JEW7+9EQSPw8z8hpkvW1OJGzlfWlYwHCQgiDOrS84VnH+3/S8QPiBrrCyTgjt5WC4+OnNM&#10;tW34SLdTyEWEsE9RQRFCnUrps4IM+oGtiaP3Z53BEKXLpXbYRLip5ChJptJgyXGhwJpWBWX/p6tR&#10;MF27a3PkVW993uzxUOejy8/9olT3s/2egQjUhnf41d5pBeNhMoHnm/g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SBgIxQAAAN0AAAAPAAAAAAAAAAAAAAAAAJgCAABkcnMv&#10;ZG93bnJldi54bWxQSwUGAAAAAAQABAD1AAAAigMAAAAA&#10;" stroked="f">
                  <v:textbox inset="0,0,0,0">
                    <w:txbxContent>
                      <w:p w:rsidR="00161FC4" w:rsidRDefault="00161FC4" w:rsidP="00381AC5">
                        <w:pPr>
                          <w:pStyle w:val="Fig"/>
                          <w:jc w:val="center"/>
                        </w:pPr>
                        <w:r>
                          <w:t>Fig. 5-13</w:t>
                        </w:r>
                      </w:p>
                    </w:txbxContent>
                  </v:textbox>
                </v:shape>
                <w10:anchorlock/>
              </v:group>
            </w:pict>
          </mc:Fallback>
        </mc:AlternateContent>
      </w:r>
      <w:r w:rsidR="00782E84" w:rsidRPr="00782E84">
        <w:rPr>
          <w:rStyle w:val="ProcLevel3Char"/>
        </w:rPr>
        <w:t xml:space="preserve">Reinstall the </w:t>
      </w:r>
      <w:r w:rsidR="00782E84">
        <w:rPr>
          <w:rStyle w:val="ProcLevel3Char"/>
        </w:rPr>
        <w:t>b</w:t>
      </w:r>
      <w:r w:rsidR="00782E84" w:rsidRPr="00782E84">
        <w:rPr>
          <w:rStyle w:val="ProcLevel3Char"/>
        </w:rPr>
        <w:t xml:space="preserve">umper </w:t>
      </w:r>
      <w:r w:rsidR="00782E84">
        <w:rPr>
          <w:rStyle w:val="ProcLevel3Char"/>
        </w:rPr>
        <w:t>u</w:t>
      </w:r>
      <w:r w:rsidR="00782E84" w:rsidRPr="00782E84">
        <w:rPr>
          <w:rStyle w:val="ProcLevel3Char"/>
        </w:rPr>
        <w:t xml:space="preserve">nder </w:t>
      </w:r>
      <w:r w:rsidR="00782E84">
        <w:rPr>
          <w:rStyle w:val="ProcLevel3Char"/>
        </w:rPr>
        <w:t>cover LH (Fig.</w:t>
      </w:r>
      <w:r w:rsidR="00782E84" w:rsidRPr="00782E84">
        <w:rPr>
          <w:rStyle w:val="ProcLevel3Char"/>
        </w:rPr>
        <w:t xml:space="preserve"> 5-</w:t>
      </w:r>
      <w:r w:rsidR="00161FC4">
        <w:rPr>
          <w:rStyle w:val="ProcLevel3Char"/>
        </w:rPr>
        <w:t>13</w:t>
      </w:r>
      <w:r w:rsidR="00782E84" w:rsidRPr="00782E84">
        <w:rPr>
          <w:rStyle w:val="ProcLevel3Char"/>
        </w:rPr>
        <w:t xml:space="preserve"> and </w:t>
      </w:r>
      <w:r w:rsidR="00782E84">
        <w:rPr>
          <w:rStyle w:val="ProcLevel3Char"/>
        </w:rPr>
        <w:t xml:space="preserve">Fig. </w:t>
      </w:r>
      <w:r w:rsidR="00161FC4">
        <w:rPr>
          <w:rStyle w:val="ProcLevel3Char"/>
        </w:rPr>
        <w:t>5-14</w:t>
      </w:r>
      <w:r w:rsidR="00782E84" w:rsidRPr="00782E84">
        <w:rPr>
          <w:rStyle w:val="ProcLevel3Char"/>
        </w:rPr>
        <w:t>).</w:t>
      </w:r>
    </w:p>
    <w:p w:rsidR="00782E84" w:rsidRDefault="00782E84" w:rsidP="00161FC4">
      <w:pPr>
        <w:pStyle w:val="ProcLevel2"/>
        <w:rPr>
          <w:rStyle w:val="ProcLevel3Char"/>
        </w:rPr>
      </w:pPr>
      <w:r w:rsidRPr="00782E84">
        <w:rPr>
          <w:rStyle w:val="ProcLevel3Char"/>
        </w:rPr>
        <w:t>Verify the trim panels fit together proper</w:t>
      </w:r>
      <w:r>
        <w:rPr>
          <w:rStyle w:val="ProcLevel3Char"/>
        </w:rPr>
        <w:t>ly with no uneven gaps.</w:t>
      </w:r>
    </w:p>
    <w:p w:rsidR="006D580A" w:rsidRDefault="006D580A">
      <w:pPr>
        <w:rPr>
          <w:rStyle w:val="ProcLevel3Char"/>
        </w:rPr>
      </w:pPr>
      <w:r>
        <w:rPr>
          <w:rStyle w:val="ProcLevel3Char"/>
        </w:rPr>
        <w:br w:type="page"/>
      </w:r>
    </w:p>
    <w:p w:rsidR="006D580A" w:rsidRDefault="006D580A" w:rsidP="006D580A">
      <w:pPr>
        <w:pStyle w:val="ProcLevel2"/>
        <w:numPr>
          <w:ilvl w:val="0"/>
          <w:numId w:val="0"/>
        </w:numPr>
        <w:ind w:left="360"/>
        <w:rPr>
          <w:rStyle w:val="ProcLevel3Char"/>
        </w:rPr>
      </w:pPr>
    </w:p>
    <w:p w:rsidR="00782E84" w:rsidRDefault="006D580A" w:rsidP="00161FC4">
      <w:pPr>
        <w:pStyle w:val="ProcLevel2"/>
        <w:rPr>
          <w:rStyle w:val="ProcLevel3Char"/>
        </w:rPr>
      </w:pPr>
      <w:r>
        <w:rPr>
          <w:noProof/>
        </w:rPr>
        <mc:AlternateContent>
          <mc:Choice Requires="wpg">
            <w:drawing>
              <wp:anchor distT="0" distB="0" distL="114300" distR="114300" simplePos="0" relativeHeight="252235264" behindDoc="0" locked="1" layoutInCell="1" allowOverlap="1" wp14:anchorId="5A245ABB" wp14:editId="3FB98DE0">
                <wp:simplePos x="0" y="0"/>
                <wp:positionH relativeFrom="column">
                  <wp:posOffset>-3248025</wp:posOffset>
                </wp:positionH>
                <wp:positionV relativeFrom="paragraph">
                  <wp:posOffset>635</wp:posOffset>
                </wp:positionV>
                <wp:extent cx="2971800" cy="2230755"/>
                <wp:effectExtent l="19050" t="19050" r="19050" b="17145"/>
                <wp:wrapNone/>
                <wp:docPr id="1930" name="Group 1930"/>
                <wp:cNvGraphicFramePr/>
                <a:graphic xmlns:a="http://schemas.openxmlformats.org/drawingml/2006/main">
                  <a:graphicData uri="http://schemas.microsoft.com/office/word/2010/wordprocessingGroup">
                    <wpg:wgp>
                      <wpg:cNvGrpSpPr/>
                      <wpg:grpSpPr>
                        <a:xfrm>
                          <a:off x="0" y="0"/>
                          <a:ext cx="2971800" cy="2230755"/>
                          <a:chOff x="13564" y="-31478"/>
                          <a:chExt cx="2969568" cy="2226192"/>
                        </a:xfrm>
                      </wpg:grpSpPr>
                      <wpg:grpSp>
                        <wpg:cNvPr id="1931" name="Group 1931"/>
                        <wpg:cNvGrpSpPr/>
                        <wpg:grpSpPr>
                          <a:xfrm>
                            <a:off x="13564" y="-31478"/>
                            <a:ext cx="2969568" cy="2226192"/>
                            <a:chOff x="163799" y="153998"/>
                            <a:chExt cx="2971176" cy="2229929"/>
                          </a:xfrm>
                        </wpg:grpSpPr>
                        <wpg:grpSp>
                          <wpg:cNvPr id="1938" name="Group 1938"/>
                          <wpg:cNvGrpSpPr/>
                          <wpg:grpSpPr>
                            <a:xfrm>
                              <a:off x="163799" y="153998"/>
                              <a:ext cx="2971176" cy="2229929"/>
                              <a:chOff x="163732" y="154315"/>
                              <a:chExt cx="2969917" cy="2234537"/>
                            </a:xfrm>
                          </wpg:grpSpPr>
                          <pic:pic xmlns:pic="http://schemas.openxmlformats.org/drawingml/2006/picture">
                            <pic:nvPicPr>
                              <pic:cNvPr id="1947" name="Picture 1947"/>
                              <pic:cNvPicPr preferRelativeResize="0">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bwMode="auto">
                              <a:xfrm>
                                <a:off x="163732" y="154315"/>
                                <a:ext cx="2969917" cy="2234537"/>
                              </a:xfrm>
                              <a:prstGeom prst="rect">
                                <a:avLst/>
                              </a:prstGeom>
                              <a:ln>
                                <a:solidFill>
                                  <a:schemeClr val="tx1"/>
                                </a:solidFill>
                              </a:ln>
                              <a:extLst>
                                <a:ext uri="{53640926-AAD7-44D8-BBD7-CCE9431645EC}">
                                  <a14:shadowObscured xmlns:a14="http://schemas.microsoft.com/office/drawing/2010/main"/>
                                </a:ext>
                              </a:extLst>
                            </pic:spPr>
                          </pic:pic>
                          <wps:wsp>
                            <wps:cNvPr id="771" name="Text Box 99"/>
                            <wps:cNvSpPr txBox="1">
                              <a:spLocks noChangeArrowheads="1"/>
                            </wps:cNvSpPr>
                            <wps:spPr bwMode="auto">
                              <a:xfrm>
                                <a:off x="170379" y="2193821"/>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D580A" w:rsidRDefault="006D580A" w:rsidP="006D580A">
                                  <w:pPr>
                                    <w:pStyle w:val="Fig"/>
                                    <w:jc w:val="center"/>
                                  </w:pPr>
                                  <w:r>
                                    <w:t>Fig. 5-15</w:t>
                                  </w:r>
                                </w:p>
                              </w:txbxContent>
                            </wps:txbx>
                            <wps:bodyPr rot="0" vert="horz" wrap="square" lIns="0" tIns="0" rIns="0" bIns="0" anchor="t" anchorCtr="0" upright="1">
                              <a:noAutofit/>
                            </wps:bodyPr>
                          </wps:wsp>
                        </wpg:grpSp>
                        <wpg:grpSp>
                          <wpg:cNvPr id="1010" name="Group 109"/>
                          <wpg:cNvGrpSpPr>
                            <a:grpSpLocks/>
                          </wpg:cNvGrpSpPr>
                          <wpg:grpSpPr bwMode="auto">
                            <a:xfrm>
                              <a:off x="180275" y="163304"/>
                              <a:ext cx="1744980" cy="254635"/>
                              <a:chOff x="20" y="907"/>
                              <a:chExt cx="2748" cy="401"/>
                            </a:xfrm>
                          </wpg:grpSpPr>
                          <wps:wsp>
                            <wps:cNvPr id="1012" name="Rectangle 110"/>
                            <wps:cNvSpPr>
                              <a:spLocks noChangeArrowheads="1"/>
                            </wps:cNvSpPr>
                            <wps:spPr bwMode="auto">
                              <a:xfrm>
                                <a:off x="442" y="907"/>
                                <a:ext cx="2326"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D580A" w:rsidRDefault="006D580A" w:rsidP="006D580A">
                                  <w:pPr>
                                    <w:rPr>
                                      <w:sz w:val="18"/>
                                    </w:rPr>
                                  </w:pPr>
                                  <w:r>
                                    <w:rPr>
                                      <w:sz w:val="18"/>
                                    </w:rPr>
                                    <w:t>10mm socket &amp; torque wrench</w:t>
                                  </w:r>
                                </w:p>
                              </w:txbxContent>
                            </wps:txbx>
                            <wps:bodyPr rot="0" vert="horz" wrap="square" lIns="0" tIns="0" rIns="0" bIns="0" anchor="t" anchorCtr="0" upright="1">
                              <a:spAutoFit/>
                            </wps:bodyPr>
                          </wps:wsp>
                          <pic:pic xmlns:pic="http://schemas.openxmlformats.org/drawingml/2006/picture">
                            <pic:nvPicPr>
                              <pic:cNvPr id="1013"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20" y="918"/>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1015" name="Right Arrow 1015"/>
                        <wps:cNvSpPr/>
                        <wps:spPr>
                          <a:xfrm rot="13765701">
                            <a:off x="1347395" y="1637044"/>
                            <a:ext cx="353060" cy="210185"/>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245ABB" id="Group 1930" o:spid="_x0000_s2041" style="position:absolute;left:0;text-align:left;margin-left:-255.75pt;margin-top:.05pt;width:234pt;height:175.65pt;z-index:252235264;mso-position-horizontal-relative:text;mso-position-vertical-relative:text;mso-width-relative:margin;mso-height-relative:margin" coordorigin="135,-314" coordsize="29695,22261"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">
                <v:group id="Group 1931" o:spid="_x0000_s2042" style="position:absolute;left:135;top:-314;width:29696;height:22261" coordorigin="1637,1539" coordsize="29711,22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kVQ68MAAADdAAAADwAAAGRycy9kb3ducmV2LnhtbERPS4vCMBC+L/gfwgje&#10;1rSKi1ajiLjiQQQfIN6GZmyLzaQ02bb++82CsLf5+J6zWHWmFA3VrrCsIB5GIIhTqwvOFFwv359T&#10;EM4jaywtk4IXOVgtex8LTLRt+UTN2WcihLBLUEHufZVI6dKcDLqhrYgD97C1QR9gnUldYxvCTSlH&#10;UfQlDRYcGnKsaJNT+jz/GAW7Ftv1ON42h+dj87pfJsfbISalBv1uPQfhqfP/4rd7r8P82Ti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RVDrwwAAAN0AAAAP&#10;AAAAAAAAAAAAAAAAAKoCAABkcnMvZG93bnJldi54bWxQSwUGAAAAAAQABAD6AAAAmgMAAAAA&#10;">
                  <v:group id="Group 1938" o:spid="_x0000_s2043" style="position:absolute;left:1637;top:1539;width:29712;height:22300" coordorigin="1637,1543" coordsize="29699,22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3/5dscAAADd&#10;AAAADwAAAAAAAAAAAAAAAACqAgAAZHJzL2Rvd25yZXYueG1sUEsFBgAAAAAEAAQA+gAAAJ4DAAAA&#10;AA==&#10;">
                    <v:shape id="Picture 1947" o:spid="_x0000_s2044" type="#_x0000_t75" style="position:absolute;left:1637;top:1543;width:29699;height:2234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ri/DEAAAA3QAAAA8AAABkcnMvZG93bnJldi54bWxET9tqwkAQfRf6D8sUfNNNRaxNXaV4wUIQ&#10;vBTaxyE7TYLZ2bC7xvj33YLg2xzOdWaLztSiJecrywpehgkI4tzqigsFX6fNYArCB2SNtWVScCMP&#10;i/lTb4aptlc+UHsMhYgh7FNUUIbQpFL6vCSDfmgb4sj9WmcwROgKqR1eY7ip5ShJJtJgxbGhxIaW&#10;JeXn48Uo+N6v7CGrfranS2bXO99mzdk4pfrP3cc7iEBdeIjv7k8d57+NX+H/m3iCn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ri/DEAAAA3QAAAA8AAAAAAAAAAAAAAAAA&#10;nwIAAGRycy9kb3ducmV2LnhtbFBLBQYAAAAABAAEAPcAAACQAwAAAAA=&#10;" stroked="t" strokecolor="black [3213]">
                      <v:imagedata r:id="rId58" o:title=""/>
                      <v:path arrowok="t"/>
                    </v:shape>
                    <v:shape id="Text Box 99" o:spid="_x0000_s2045" type="#_x0000_t202" style="position:absolute;left:1703;top:21938;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aiFcYA&#10;AADcAAAADwAAAGRycy9kb3ducmV2LnhtbESPS2vDMBCE74X8B7GBXkojJwe7uFFCHg30kB6ShpwX&#10;a2ubWisjyY/8+6gQ6HGYmW+Y5Xo0jejJ+dqygvksAUFcWF1zqeDyfXh9A+EDssbGMim4kYf1avK0&#10;xFzbgU/Un0MpIoR9jgqqENpcSl9UZNDPbEscvR/rDIYoXSm1wyHCTSMXSZJKgzXHhQpb2lVU/J47&#10;oyDdu2448e5lf/k44ldbLq7b21Wp5+m4eQcRaAz/4Uf7UyvIsjn8nYlH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GaiFcYAAADcAAAADwAAAAAAAAAAAAAAAACYAgAAZHJz&#10;L2Rvd25yZXYueG1sUEsFBgAAAAAEAAQA9QAAAIsDAAAAAA==&#10;" stroked="f">
                      <v:textbox inset="0,0,0,0">
                        <w:txbxContent>
                          <w:p w:rsidR="006D580A" w:rsidRDefault="006D580A" w:rsidP="006D580A">
                            <w:pPr>
                              <w:pStyle w:val="Fig"/>
                              <w:jc w:val="center"/>
                            </w:pPr>
                            <w:r>
                              <w:t>Fig. 5-15</w:t>
                            </w:r>
                          </w:p>
                        </w:txbxContent>
                      </v:textbox>
                    </v:shape>
                  </v:group>
                  <v:group id="Group 109" o:spid="_x0000_s2046" style="position:absolute;left:1802;top:1633;width:17450;height:2546" coordorigin="20,907" coordsize="2748,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kP/vscAAADd&#10;AAAADwAAAAAAAAAAAAAAAACqAgAAZHJzL2Rvd25yZXYueG1sUEsFBgAAAAAEAAQA+gAAAJ4DAAAA&#10;AA==&#10;">
                    <v:rect id="Rectangle 110" o:spid="_x0000_s2047" style="position:absolute;left:442;top:907;width:2326;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5+v8MA&#10;AADdAAAADwAAAGRycy9kb3ducmV2LnhtbERP22rCQBB9F/yHZQTfdNdAL6SuUgKCiFBr2j4P2WmS&#10;NjsbslNN/75bKPRtDuc66+3oO3WhIbaBLayWBhRxFVzLtYWXcre4BxUF2WEXmCx8U4TtZjpZY+7C&#10;lZ/pcpZapRCOOVpoRPpc61g15DEuQ0+cuPcweJQEh1q7Aa8p3Hc6M+ZWe2w5NTTYU9FQ9Xn+8hae&#10;3k7l4XRXHMRklRSv/EE3x9La+Wx8fAAlNMq/+M+9d2m+WWXw+006Q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C5+v8MAAADdAAAADwAAAAAAAAAAAAAAAACYAgAAZHJzL2Rv&#10;d25yZXYueG1sUEsFBgAAAAAEAAQA9QAAAIgDAAAAAA==&#10;" stroked="f" strokeweight=".25pt">
                      <v:textbox style="mso-fit-shape-to-text:t" inset="0,0,0,0">
                        <w:txbxContent>
                          <w:p w:rsidR="006D580A" w:rsidRDefault="006D580A" w:rsidP="006D580A">
                            <w:pPr>
                              <w:rPr>
                                <w:sz w:val="18"/>
                              </w:rPr>
                            </w:pPr>
                            <w:r>
                              <w:rPr>
                                <w:sz w:val="18"/>
                              </w:rPr>
                              <w:t>10mm socket &amp; torque wrench</w:t>
                            </w:r>
                          </w:p>
                        </w:txbxContent>
                      </v:textbox>
                    </v:rect>
                    <v:shape id="Picture 111" o:spid="_x0000_s2048" type="#_x0000_t75" alt="tool" style="position:absolute;left:20;top:918;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AasbCAAAA3QAAAA8AAABkcnMvZG93bnJldi54bWxET99rwjAQfh/sfwg38G1NO61IZ5QxKAxh&#10;iLq9n82t7WwuJclq998bQfDtPr6ft1yPphMDOd9aVpAlKQjiyuqWawVfh/J5AcIHZI2dZVLwTx7W&#10;q8eHJRbannlHwz7UIoawL1BBE0JfSOmrhgz6xPbEkfuxzmCI0NVSOzzHcNPJlzSdS4Mtx4YGe3pv&#10;qDrt/4yC4XSk6TbLc1duZr9VLr8/A5VKTZ7Gt1cQgcZwF9/cHzrOT7MpXL+JJ8jV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wGrGwgAAAN0AAAAPAAAAAAAAAAAAAAAAAJ8C&#10;AABkcnMvZG93bnJldi54bWxQSwUGAAAAAAQABAD3AAAAjgMAAAAA&#10;">
                      <v:imagedata r:id="rId22" o:title="tool"/>
                    </v:shape>
                  </v:group>
                </v:group>
                <v:shape id="Right Arrow 1015" o:spid="_x0000_s2049" type="#_x0000_t13" style="position:absolute;left:13474;top:16370;width:3530;height:2102;rotation:-855714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oU7cMA&#10;AADdAAAADwAAAGRycy9kb3ducmV2LnhtbERP22oCMRB9F/yHMIJvmrWgXVajFMEqFry1HzBuppvF&#10;zWTZRF39+qZQ6NscznVmi9ZW4kaNLx0rGA0TEMS50yUXCr4+V4MUhA/IGivHpOBBHhbzbmeGmXZ3&#10;PtLtFAoRQ9hnqMCEUGdS+tyQRT90NXHkvl1jMUTYFFI3eI/htpIvSTKRFkuODQZrWhrKL6erVXDY&#10;2zpNP87b/Lk276/2urvo/U6pfq99m4II1IZ/8Z97o+P8ZDSG32/iCX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KoU7cMAAADdAAAADwAAAAAAAAAAAAAAAACYAgAAZHJzL2Rv&#10;d25yZXYueG1sUEsFBgAAAAAEAAQA9QAAAIgDAAAAAA==&#10;" adj="15171" fillcolor="yellow" strokecolor="yellow" strokeweight="2pt"/>
                <w10:anchorlock/>
              </v:group>
            </w:pict>
          </mc:Fallback>
        </mc:AlternateContent>
      </w:r>
      <w:r w:rsidR="00782E84" w:rsidRPr="00782E84">
        <w:rPr>
          <w:rStyle w:val="ProcLevel3Char"/>
        </w:rPr>
        <w:t xml:space="preserve">Reinstall the vehicle’s negative (-) battery terminal to </w:t>
      </w:r>
      <w:r w:rsidR="00782E84">
        <w:rPr>
          <w:rStyle w:val="ProcLevel3Char"/>
        </w:rPr>
        <w:t xml:space="preserve">the </w:t>
      </w:r>
      <w:r w:rsidR="00782E84" w:rsidRPr="00782E84">
        <w:rPr>
          <w:rStyle w:val="ProcLevel3Char"/>
        </w:rPr>
        <w:t>battery</w:t>
      </w:r>
      <w:r>
        <w:rPr>
          <w:rStyle w:val="ProcLevel3Char"/>
        </w:rPr>
        <w:t xml:space="preserve"> (Fig. 5-15)</w:t>
      </w:r>
      <w:r w:rsidR="00782E84" w:rsidRPr="00782E84">
        <w:rPr>
          <w:rStyle w:val="ProcLevel3Char"/>
        </w:rPr>
        <w:t xml:space="preserve"> and install </w:t>
      </w:r>
      <w:r w:rsidR="00782E84">
        <w:rPr>
          <w:rStyle w:val="ProcLevel3Char"/>
        </w:rPr>
        <w:t xml:space="preserve">the </w:t>
      </w:r>
      <w:r w:rsidR="00782E84" w:rsidRPr="00782E84">
        <w:rPr>
          <w:rStyle w:val="ProcLevel3Char"/>
        </w:rPr>
        <w:t>DCC fuse if required</w:t>
      </w:r>
      <w:r w:rsidR="00782E84">
        <w:rPr>
          <w:rStyle w:val="ProcLevel3Char"/>
        </w:rPr>
        <w:t>.</w:t>
      </w:r>
    </w:p>
    <w:p w:rsidR="00161FC4" w:rsidRDefault="00161FC4" w:rsidP="00161FC4">
      <w:pPr>
        <w:pStyle w:val="Heading5"/>
        <w:numPr>
          <w:ilvl w:val="0"/>
          <w:numId w:val="0"/>
        </w:numPr>
        <w:spacing w:after="120" w:line="300" w:lineRule="auto"/>
        <w:ind w:left="360"/>
        <w:rPr>
          <w:rStyle w:val="ProcLevel3Char"/>
          <w:b w:val="0"/>
        </w:rPr>
      </w:pPr>
      <w:r>
        <w:rPr>
          <w:noProof/>
        </w:rPr>
        <w:drawing>
          <wp:anchor distT="0" distB="0" distL="114300" distR="114300" simplePos="0" relativeHeight="252222976" behindDoc="1" locked="1" layoutInCell="1" allowOverlap="1" wp14:anchorId="53792645" wp14:editId="69BE16CE">
            <wp:simplePos x="0" y="0"/>
            <wp:positionH relativeFrom="column">
              <wp:posOffset>-91440</wp:posOffset>
            </wp:positionH>
            <wp:positionV relativeFrom="paragraph">
              <wp:posOffset>0</wp:posOffset>
            </wp:positionV>
            <wp:extent cx="338328" cy="292608"/>
            <wp:effectExtent l="0" t="0" r="5080" b="0"/>
            <wp:wrapNone/>
            <wp:docPr id="1646" name="Pictur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 cstate="print">
                      <a:extLst>
                        <a:ext uri="{28A0092B-C50C-407E-A947-70E740481C1C}">
                          <a14:useLocalDpi xmlns:a14="http://schemas.microsoft.com/office/drawing/2010/main" val="0"/>
                        </a:ext>
                      </a:extLst>
                    </a:blip>
                    <a:srcRect l="23625" t="65062" r="68774" b="27094"/>
                    <a:stretch>
                      <a:fillRect/>
                    </a:stretch>
                  </pic:blipFill>
                  <pic:spPr bwMode="auto">
                    <a:xfrm>
                      <a:off x="0" y="0"/>
                      <a:ext cx="338328" cy="292608"/>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ProcLevel3Char"/>
        </w:rPr>
        <w:t xml:space="preserve">Torque: </w:t>
      </w:r>
      <w:r w:rsidRPr="00782E84">
        <w:rPr>
          <w:rStyle w:val="ProcLevel3Char"/>
        </w:rPr>
        <w:t>5.4 N•m (48 lbf• in</w:t>
      </w:r>
      <w:r>
        <w:rPr>
          <w:rStyle w:val="ProcLevel3Char"/>
        </w:rPr>
        <w:t>).</w:t>
      </w:r>
    </w:p>
    <w:p w:rsidR="00161FC4" w:rsidRPr="005E1165" w:rsidRDefault="00161FC4" w:rsidP="00161FC4">
      <w:pPr>
        <w:pStyle w:val="Heading5"/>
        <w:numPr>
          <w:ilvl w:val="0"/>
          <w:numId w:val="0"/>
        </w:numPr>
        <w:spacing w:after="120" w:line="300" w:lineRule="auto"/>
        <w:ind w:left="360"/>
        <w:rPr>
          <w:rStyle w:val="ProcLevel3Char"/>
          <w:b w:val="0"/>
        </w:rPr>
      </w:pPr>
      <w:r>
        <w:rPr>
          <w:noProof/>
        </w:rPr>
        <w:drawing>
          <wp:anchor distT="0" distB="0" distL="114300" distR="114300" simplePos="0" relativeHeight="252221952" behindDoc="0" locked="1" layoutInCell="1" allowOverlap="1" wp14:anchorId="3C7DD2B3" wp14:editId="4208EC27">
            <wp:simplePos x="0" y="0"/>
            <wp:positionH relativeFrom="column">
              <wp:posOffset>-29210</wp:posOffset>
            </wp:positionH>
            <wp:positionV relativeFrom="paragraph">
              <wp:posOffset>-28575</wp:posOffset>
            </wp:positionV>
            <wp:extent cx="228600" cy="228600"/>
            <wp:effectExtent l="0" t="0" r="0" b="0"/>
            <wp:wrapNone/>
            <wp:docPr id="25" name="Picture 25" descr="safety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afety_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ProcLevel3Char"/>
        </w:rPr>
        <w:t xml:space="preserve">NOTE: </w:t>
      </w:r>
      <w:r w:rsidRPr="005E1165">
        <w:rPr>
          <w:rStyle w:val="ProcLevel3Char"/>
          <w:b w:val="0"/>
        </w:rPr>
        <w:t>Do not touch the positive terminal with any tool when installing the negative battery cable.</w:t>
      </w:r>
    </w:p>
    <w:p w:rsidR="00161FC4" w:rsidRDefault="00161FC4" w:rsidP="00161FC4">
      <w:pPr>
        <w:spacing w:after="120" w:line="300" w:lineRule="auto"/>
      </w:pPr>
    </w:p>
    <w:p w:rsidR="006D580A" w:rsidRDefault="006D580A" w:rsidP="00161FC4">
      <w:pPr>
        <w:spacing w:after="120" w:line="300" w:lineRule="auto"/>
      </w:pPr>
    </w:p>
    <w:p w:rsidR="00161FC4" w:rsidRPr="00161FC4" w:rsidRDefault="00161FC4" w:rsidP="00161FC4"/>
    <w:p w:rsidR="00161FC4" w:rsidRDefault="00161FC4" w:rsidP="00161FC4">
      <w:pPr>
        <w:pStyle w:val="ProcLevel2"/>
        <w:rPr>
          <w:rStyle w:val="ProcLevel3Char"/>
        </w:rPr>
      </w:pPr>
      <w:r>
        <w:rPr>
          <w:noProof/>
        </w:rPr>
        <mc:AlternateContent>
          <mc:Choice Requires="wpg">
            <w:drawing>
              <wp:anchor distT="0" distB="0" distL="114300" distR="114300" simplePos="0" relativeHeight="252225024" behindDoc="0" locked="1" layoutInCell="1" allowOverlap="1" wp14:anchorId="4F90B03F" wp14:editId="7CC64A02">
                <wp:simplePos x="0" y="0"/>
                <wp:positionH relativeFrom="column">
                  <wp:posOffset>-3248025</wp:posOffset>
                </wp:positionH>
                <wp:positionV relativeFrom="paragraph">
                  <wp:posOffset>-4445</wp:posOffset>
                </wp:positionV>
                <wp:extent cx="2971800" cy="2230755"/>
                <wp:effectExtent l="19050" t="19050" r="19050" b="17145"/>
                <wp:wrapNone/>
                <wp:docPr id="3073" name="Group 3073"/>
                <wp:cNvGraphicFramePr/>
                <a:graphic xmlns:a="http://schemas.openxmlformats.org/drawingml/2006/main">
                  <a:graphicData uri="http://schemas.microsoft.com/office/word/2010/wordprocessingGroup">
                    <wpg:wgp>
                      <wpg:cNvGrpSpPr/>
                      <wpg:grpSpPr>
                        <a:xfrm>
                          <a:off x="0" y="0"/>
                          <a:ext cx="2971800" cy="2230755"/>
                          <a:chOff x="1522360" y="1180460"/>
                          <a:chExt cx="2969456" cy="2109608"/>
                        </a:xfrm>
                      </wpg:grpSpPr>
                      <pic:pic xmlns:pic="http://schemas.openxmlformats.org/drawingml/2006/picture">
                        <pic:nvPicPr>
                          <pic:cNvPr id="1732" name="Picture 1732"/>
                          <pic:cNvPicPr>
                            <a:picLocks noChangeAspect="1"/>
                          </pic:cNvPicPr>
                        </pic:nvPicPr>
                        <pic:blipFill>
                          <a:blip r:embed="rId236" cstate="print">
                            <a:extLst>
                              <a:ext uri="{28A0092B-C50C-407E-A947-70E740481C1C}">
                                <a14:useLocalDpi xmlns:a14="http://schemas.microsoft.com/office/drawing/2010/main" val="0"/>
                              </a:ext>
                            </a:extLst>
                          </a:blip>
                          <a:stretch>
                            <a:fillRect/>
                          </a:stretch>
                        </pic:blipFill>
                        <pic:spPr bwMode="auto">
                          <a:xfrm>
                            <a:off x="1522360" y="1180460"/>
                            <a:ext cx="2969456" cy="2109608"/>
                          </a:xfrm>
                          <a:prstGeom prst="rect">
                            <a:avLst/>
                          </a:prstGeom>
                          <a:ln>
                            <a:solidFill>
                              <a:schemeClr val="tx1"/>
                            </a:solidFill>
                          </a:ln>
                          <a:extLst>
                            <a:ext uri="{53640926-AAD7-44D8-BBD7-CCE9431645EC}">
                              <a14:shadowObscured xmlns:a14="http://schemas.microsoft.com/office/drawing/2010/main"/>
                            </a:ext>
                          </a:extLst>
                        </pic:spPr>
                      </pic:pic>
                      <wps:wsp>
                        <wps:cNvPr id="1756" name="Text Box 99"/>
                        <wps:cNvSpPr txBox="1">
                          <a:spLocks noChangeArrowheads="1"/>
                        </wps:cNvSpPr>
                        <wps:spPr bwMode="auto">
                          <a:xfrm>
                            <a:off x="1531777" y="3094601"/>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161FC4">
                              <w:pPr>
                                <w:pStyle w:val="Fig"/>
                                <w:jc w:val="center"/>
                              </w:pPr>
                              <w:r>
                                <w:t>Fig. 5-1</w:t>
                              </w:r>
                              <w:r w:rsidR="006D580A">
                                <w:t>6</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F90B03F" id="Group 3073" o:spid="_x0000_s2050" style="position:absolute;left:0;text-align:left;margin-left:-255.75pt;margin-top:-.35pt;width:234pt;height:175.65pt;z-index:252225024;mso-position-horizontal-relative:text;mso-position-vertical-relative:text;mso-width-relative:margin;mso-height-relative:margin" coordorigin="15223,11804" coordsize="29694,210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">
                <v:shape id="Picture 1732" o:spid="_x0000_s2051" type="#_x0000_t75" style="position:absolute;left:15223;top:11804;width:29695;height:21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UgoXFAAAA3QAAAA8AAABkcnMvZG93bnJldi54bWxET9tqAjEQfRf8hzCCL1Kz2uJlNUopFBSK&#10;4CqlfRs242ZxM1k2Ude/N4WCb3M411muW1uJKzW+dKxgNExAEOdOl1woOB4+X2YgfEDWWDkmBXfy&#10;sF51O0tMtbvxnq5ZKEQMYZ+iAhNCnUrpc0MW/dDVxJE7ucZiiLAppG7wFsNtJcdJMpEWS44NBmv6&#10;MJSfs4tVcLaD76/9vTVvh+xnV2yO29nc/SrV77XvCxCB2vAU/7s3Os6fvo7h75t4glw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VIKFxQAAAN0AAAAPAAAAAAAAAAAAAAAA&#10;AJ8CAABkcnMvZG93bnJldi54bWxQSwUGAAAAAAQABAD3AAAAkQMAAAAA&#10;" stroked="t" strokecolor="black [3213]">
                  <v:imagedata r:id="rId237" o:title=""/>
                  <v:path arrowok="t"/>
                </v:shape>
                <v:shape id="Text Box 99" o:spid="_x0000_s2052" type="#_x0000_t202" style="position:absolute;left:15317;top:30946;width:5487;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PtMsQA&#10;AADdAAAADwAAAGRycy9kb3ducmV2LnhtbERPTWvCQBC9C/6HZQq9lLqp0Fiia7CxhR7qISqeh+yY&#10;hGZnw+5q4r/vFgre5vE+Z5WPphNXcr61rOBlloAgrqxuuVZwPHw+v4HwAVljZ5kU3MhDvp5OVphp&#10;O3BJ132oRQxhn6GCJoQ+k9JXDRn0M9sTR+5sncEQoauldjjEcNPJeZKk0mDLsaHBnoqGqp/9xShI&#10;t+4ylFw8bY8f37jr6/np/XZS6vFh3CxBBBrDXfzv/tJx/uI1hb9v4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T7TLEAAAA3QAAAA8AAAAAAAAAAAAAAAAAmAIAAGRycy9k&#10;b3ducmV2LnhtbFBLBQYAAAAABAAEAPUAAACJAwAAAAA=&#10;" stroked="f">
                  <v:textbox inset="0,0,0,0">
                    <w:txbxContent>
                      <w:p w:rsidR="00161FC4" w:rsidRDefault="00161FC4" w:rsidP="00161FC4">
                        <w:pPr>
                          <w:pStyle w:val="Fig"/>
                          <w:jc w:val="center"/>
                        </w:pPr>
                        <w:r>
                          <w:t>Fig. 5-1</w:t>
                        </w:r>
                        <w:r w:rsidR="006D580A">
                          <w:t>6</w:t>
                        </w:r>
                      </w:p>
                    </w:txbxContent>
                  </v:textbox>
                </v:shape>
                <w10:anchorlock/>
              </v:group>
            </w:pict>
          </mc:Fallback>
        </mc:AlternateContent>
      </w:r>
      <w:r>
        <w:rPr>
          <w:rStyle w:val="ProcLevel3Char"/>
        </w:rPr>
        <w:t>Reinstall the 15A fuse in</w:t>
      </w:r>
      <w:r w:rsidRPr="00161FC4">
        <w:rPr>
          <w:rStyle w:val="ProcLevel3Char"/>
        </w:rPr>
        <w:t xml:space="preserve"> fuse holder on </w:t>
      </w:r>
      <w:r>
        <w:rPr>
          <w:rStyle w:val="ProcLevel3Char"/>
        </w:rPr>
        <w:t>the t</w:t>
      </w:r>
      <w:r w:rsidRPr="00161FC4">
        <w:rPr>
          <w:rStyle w:val="ProcLevel3Char"/>
        </w:rPr>
        <w:t xml:space="preserve">railer </w:t>
      </w:r>
      <w:r>
        <w:rPr>
          <w:rStyle w:val="ProcLevel3Char"/>
        </w:rPr>
        <w:t>power wi</w:t>
      </w:r>
      <w:r w:rsidRPr="00161FC4">
        <w:rPr>
          <w:rStyle w:val="ProcLevel3Char"/>
        </w:rPr>
        <w:t xml:space="preserve">re </w:t>
      </w:r>
      <w:r>
        <w:rPr>
          <w:rStyle w:val="ProcLevel3Char"/>
        </w:rPr>
        <w:t>h</w:t>
      </w:r>
      <w:r w:rsidRPr="00161FC4">
        <w:rPr>
          <w:rStyle w:val="ProcLevel3Char"/>
        </w:rPr>
        <w:t>arness</w:t>
      </w:r>
      <w:r>
        <w:rPr>
          <w:rStyle w:val="ProcLevel3Char"/>
        </w:rPr>
        <w:t xml:space="preserve"> (Fig. 5-1</w:t>
      </w:r>
      <w:r w:rsidR="006D580A">
        <w:rPr>
          <w:rStyle w:val="ProcLevel3Char"/>
        </w:rPr>
        <w:t>6</w:t>
      </w:r>
      <w:r>
        <w:rPr>
          <w:rStyle w:val="ProcLevel3Char"/>
        </w:rPr>
        <w:t>).</w:t>
      </w:r>
    </w:p>
    <w:p w:rsidR="00161FC4" w:rsidRDefault="00161FC4" w:rsidP="00161FC4">
      <w:pPr>
        <w:pStyle w:val="ProcLevel2"/>
        <w:rPr>
          <w:rStyle w:val="ProcLevel3Char"/>
        </w:rPr>
      </w:pPr>
      <w:r w:rsidRPr="00161FC4">
        <w:rPr>
          <w:rStyle w:val="ProcLevel3Char"/>
        </w:rPr>
        <w:t xml:space="preserve">Place </w:t>
      </w:r>
      <w:r>
        <w:rPr>
          <w:rStyle w:val="ProcLevel3Char"/>
        </w:rPr>
        <w:t xml:space="preserve">the </w:t>
      </w:r>
      <w:r w:rsidRPr="00161FC4">
        <w:rPr>
          <w:rStyle w:val="ProcLevel3Char"/>
        </w:rPr>
        <w:t xml:space="preserve">installation instructions and fuse location card with </w:t>
      </w:r>
      <w:r>
        <w:rPr>
          <w:rStyle w:val="ProcLevel3Char"/>
        </w:rPr>
        <w:t xml:space="preserve">the </w:t>
      </w:r>
      <w:r w:rsidRPr="00161FC4">
        <w:rPr>
          <w:rStyle w:val="ProcLevel3Char"/>
        </w:rPr>
        <w:t>owner’s manual in the glove box</w:t>
      </w:r>
      <w:r>
        <w:rPr>
          <w:rStyle w:val="ProcLevel3Char"/>
        </w:rPr>
        <w:t>.</w:t>
      </w:r>
    </w:p>
    <w:p w:rsidR="00161FC4" w:rsidRDefault="00161FC4" w:rsidP="00161FC4">
      <w:pPr>
        <w:pStyle w:val="ProcLevel2"/>
        <w:rPr>
          <w:rStyle w:val="ProcLevel3Char"/>
        </w:rPr>
      </w:pPr>
      <w:r>
        <w:rPr>
          <w:rStyle w:val="ProcLevel3Char"/>
        </w:rPr>
        <w:t>Perform the</w:t>
      </w:r>
      <w:r w:rsidRPr="00161FC4">
        <w:rPr>
          <w:rStyle w:val="ProcLevel3Char"/>
        </w:rPr>
        <w:t xml:space="preserve"> functional check</w:t>
      </w:r>
      <w:r>
        <w:rPr>
          <w:rStyle w:val="ProcLevel3Char"/>
        </w:rPr>
        <w:t>s</w:t>
      </w:r>
      <w:r w:rsidRPr="00161FC4">
        <w:rPr>
          <w:rStyle w:val="ProcLevel3Char"/>
        </w:rPr>
        <w:t xml:space="preserve"> for </w:t>
      </w:r>
      <w:r>
        <w:rPr>
          <w:rStyle w:val="ProcLevel3Char"/>
        </w:rPr>
        <w:t xml:space="preserve">the </w:t>
      </w:r>
      <w:r w:rsidRPr="00161FC4">
        <w:rPr>
          <w:rStyle w:val="ProcLevel3Char"/>
        </w:rPr>
        <w:t xml:space="preserve">trailer wire harness and </w:t>
      </w:r>
      <w:r>
        <w:rPr>
          <w:rStyle w:val="ProcLevel3Char"/>
        </w:rPr>
        <w:t xml:space="preserve">the </w:t>
      </w:r>
      <w:r w:rsidRPr="00161FC4">
        <w:rPr>
          <w:rStyle w:val="ProcLevel3Char"/>
        </w:rPr>
        <w:t>post-installation check</w:t>
      </w:r>
      <w:r>
        <w:rPr>
          <w:rStyle w:val="ProcLevel3Char"/>
        </w:rPr>
        <w:t>s</w:t>
      </w:r>
      <w:r w:rsidRPr="00161FC4">
        <w:rPr>
          <w:rStyle w:val="ProcLevel3Char"/>
        </w:rPr>
        <w:t xml:space="preserve"> for the vehicle</w:t>
      </w:r>
      <w:r>
        <w:rPr>
          <w:rStyle w:val="ProcLevel3Char"/>
        </w:rPr>
        <w:t xml:space="preserve"> (see next page).</w:t>
      </w:r>
    </w:p>
    <w:p w:rsidR="005E1165" w:rsidRDefault="00046DB2" w:rsidP="005E1165">
      <w:pPr>
        <w:pStyle w:val="ProcLevel2"/>
        <w:rPr>
          <w:rStyle w:val="ProcLevel3Char"/>
        </w:rPr>
      </w:pPr>
      <w:r>
        <w:rPr>
          <w:noProof/>
        </w:rPr>
        <w:drawing>
          <wp:anchor distT="0" distB="0" distL="114300" distR="114300" simplePos="0" relativeHeight="252233216" behindDoc="0" locked="1" layoutInCell="1" allowOverlap="1" wp14:anchorId="7AF926E9" wp14:editId="4356A79D">
            <wp:simplePos x="0" y="0"/>
            <wp:positionH relativeFrom="column">
              <wp:posOffset>-27305</wp:posOffset>
            </wp:positionH>
            <wp:positionV relativeFrom="paragraph">
              <wp:posOffset>-21590</wp:posOffset>
            </wp:positionV>
            <wp:extent cx="228600" cy="228600"/>
            <wp:effectExtent l="0" t="0" r="0" b="0"/>
            <wp:wrapNone/>
            <wp:docPr id="1929" name="Picture 1929" descr="safety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afety_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5E1165" w:rsidRPr="005E1165">
        <w:rPr>
          <w:rStyle w:val="ProcLevel3Char"/>
        </w:rPr>
        <w:t xml:space="preserve">Overloading </w:t>
      </w:r>
      <w:r w:rsidR="005E1165">
        <w:rPr>
          <w:rStyle w:val="ProcLevel3Char"/>
        </w:rPr>
        <w:t xml:space="preserve">the </w:t>
      </w:r>
      <w:r w:rsidR="005E1165" w:rsidRPr="005E1165">
        <w:rPr>
          <w:rStyle w:val="ProcLevel3Char"/>
        </w:rPr>
        <w:t>ci</w:t>
      </w:r>
      <w:r w:rsidR="005E1165">
        <w:rPr>
          <w:rStyle w:val="ProcLevel3Char"/>
        </w:rPr>
        <w:t xml:space="preserve">rcuit can cause a fire.  DO NOT </w:t>
      </w:r>
      <w:r w:rsidR="005E1165" w:rsidRPr="005E1165">
        <w:rPr>
          <w:rStyle w:val="ProcLevel3Char"/>
        </w:rPr>
        <w:t xml:space="preserve">exceed </w:t>
      </w:r>
      <w:r w:rsidR="005E1165">
        <w:rPr>
          <w:rStyle w:val="ProcLevel3Char"/>
        </w:rPr>
        <w:t xml:space="preserve">the </w:t>
      </w:r>
      <w:r w:rsidR="005E1165" w:rsidRPr="005E1165">
        <w:rPr>
          <w:rStyle w:val="ProcLevel3Char"/>
        </w:rPr>
        <w:t xml:space="preserve">load of </w:t>
      </w:r>
      <w:r w:rsidR="005E1165">
        <w:rPr>
          <w:rStyle w:val="ProcLevel3Char"/>
        </w:rPr>
        <w:t xml:space="preserve">the </w:t>
      </w:r>
      <w:r w:rsidR="005E1165" w:rsidRPr="005E1165">
        <w:rPr>
          <w:rStyle w:val="ProcLevel3Char"/>
        </w:rPr>
        <w:t>towing manufacturer rating</w:t>
      </w:r>
      <w:r w:rsidR="005E1165">
        <w:rPr>
          <w:rStyle w:val="ProcLevel3Char"/>
        </w:rPr>
        <w:t>.</w:t>
      </w:r>
    </w:p>
    <w:p w:rsidR="005E1165" w:rsidRDefault="005E1165" w:rsidP="005E1165">
      <w:pPr>
        <w:pStyle w:val="ProcLevel3"/>
        <w:rPr>
          <w:rStyle w:val="ProcLevel3Char"/>
        </w:rPr>
      </w:pPr>
      <w:r w:rsidRPr="005E1165">
        <w:rPr>
          <w:rStyle w:val="ProcLevel3Char"/>
        </w:rPr>
        <w:t>Max</w:t>
      </w:r>
      <w:r>
        <w:rPr>
          <w:rStyle w:val="ProcLevel3Char"/>
        </w:rPr>
        <w:t>imum</w:t>
      </w:r>
      <w:r w:rsidRPr="005E1165">
        <w:rPr>
          <w:rStyle w:val="ProcLevel3Char"/>
        </w:rPr>
        <w:t xml:space="preserve"> stop/turn light</w:t>
      </w:r>
      <w:r>
        <w:rPr>
          <w:rStyle w:val="ProcLevel3Char"/>
        </w:rPr>
        <w:t xml:space="preserve"> load</w:t>
      </w:r>
      <w:r w:rsidRPr="005E1165">
        <w:rPr>
          <w:rStyle w:val="ProcLevel3Char"/>
        </w:rPr>
        <w:t>: 2 bulbs per side (total 4.2 amps</w:t>
      </w:r>
      <w:r>
        <w:rPr>
          <w:rStyle w:val="ProcLevel3Char"/>
        </w:rPr>
        <w:t>)</w:t>
      </w:r>
    </w:p>
    <w:p w:rsidR="005E1165" w:rsidRDefault="005E1165" w:rsidP="005E1165">
      <w:pPr>
        <w:pStyle w:val="ProcLevel3"/>
        <w:rPr>
          <w:rStyle w:val="ProcLevel3Char"/>
        </w:rPr>
      </w:pPr>
      <w:r w:rsidRPr="005E1165">
        <w:rPr>
          <w:rStyle w:val="ProcLevel3Char"/>
        </w:rPr>
        <w:t>Max</w:t>
      </w:r>
      <w:r>
        <w:rPr>
          <w:rStyle w:val="ProcLevel3Char"/>
        </w:rPr>
        <w:t>imum tail lights load</w:t>
      </w:r>
      <w:r w:rsidRPr="005E1165">
        <w:rPr>
          <w:rStyle w:val="ProcLevel3Char"/>
        </w:rPr>
        <w:t>: 7.5 amps</w:t>
      </w:r>
    </w:p>
    <w:p w:rsidR="00173E8E" w:rsidRPr="00B9735E" w:rsidRDefault="00173E8E" w:rsidP="00161FC4">
      <w:pPr>
        <w:pStyle w:val="ProcLevel2"/>
        <w:numPr>
          <w:ilvl w:val="0"/>
          <w:numId w:val="0"/>
        </w:numPr>
        <w:ind w:left="360"/>
      </w:pPr>
    </w:p>
    <w:p w:rsidR="0000243D" w:rsidRDefault="0000243D" w:rsidP="00161FC4">
      <w:pPr>
        <w:spacing w:after="120" w:line="300" w:lineRule="auto"/>
        <w:rPr>
          <w:szCs w:val="20"/>
        </w:rPr>
        <w:sectPr w:rsidR="0000243D">
          <w:type w:val="continuous"/>
          <w:pgSz w:w="12240" w:h="15840"/>
          <w:pgMar w:top="1296" w:right="1008" w:bottom="936" w:left="6120" w:header="576" w:footer="720" w:gutter="0"/>
          <w:cols w:space="0"/>
          <w:docGrid w:linePitch="360"/>
        </w:sectPr>
      </w:pPr>
    </w:p>
    <w:p w:rsidR="0000243D" w:rsidRDefault="0000243D">
      <w:pPr>
        <w:pStyle w:val="CheckListTitle"/>
      </w:pPr>
      <w:r>
        <w:lastRenderedPageBreak/>
        <w:t>Accessory Function Checks</w:t>
      </w:r>
    </w:p>
    <w:p w:rsidR="0000243D" w:rsidRDefault="004907E7">
      <w:pPr>
        <w:pStyle w:val="CheckList"/>
      </w:pPr>
      <w:r>
        <w:rPr>
          <w:noProof/>
        </w:rPr>
        <mc:AlternateContent>
          <mc:Choice Requires="wps">
            <w:drawing>
              <wp:anchor distT="0" distB="0" distL="114300" distR="114300" simplePos="0" relativeHeight="251538944" behindDoc="0" locked="0" layoutInCell="0" allowOverlap="1">
                <wp:simplePos x="0" y="0"/>
                <wp:positionH relativeFrom="column">
                  <wp:posOffset>192405</wp:posOffset>
                </wp:positionH>
                <wp:positionV relativeFrom="paragraph">
                  <wp:posOffset>46990</wp:posOffset>
                </wp:positionV>
                <wp:extent cx="182880" cy="182880"/>
                <wp:effectExtent l="11430" t="8890" r="15240" b="8255"/>
                <wp:wrapNone/>
                <wp:docPr id="19"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A91637" id="AutoShape 74" o:spid="_x0000_s1026" style="position:absolute;margin-left:15.15pt;margin-top:3.7pt;width:14.4pt;height:14.4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" o:allowincell="f" strokeweight="1pt"/>
            </w:pict>
          </mc:Fallback>
        </mc:AlternateContent>
      </w:r>
      <w:r w:rsidR="009C3EA0">
        <w:t>Right turn signal</w:t>
      </w:r>
    </w:p>
    <w:p w:rsidR="0000243D" w:rsidRDefault="004907E7">
      <w:pPr>
        <w:pStyle w:val="CheckList"/>
      </w:pPr>
      <w:r>
        <w:rPr>
          <w:noProof/>
        </w:rPr>
        <mc:AlternateContent>
          <mc:Choice Requires="wps">
            <w:drawing>
              <wp:anchor distT="0" distB="0" distL="114300" distR="114300" simplePos="0" relativeHeight="251535872" behindDoc="0" locked="1" layoutInCell="0" allowOverlap="1">
                <wp:simplePos x="0" y="0"/>
                <wp:positionH relativeFrom="column">
                  <wp:posOffset>180975</wp:posOffset>
                </wp:positionH>
                <wp:positionV relativeFrom="paragraph">
                  <wp:posOffset>66040</wp:posOffset>
                </wp:positionV>
                <wp:extent cx="182880" cy="182880"/>
                <wp:effectExtent l="9525" t="8890" r="7620" b="8255"/>
                <wp:wrapNone/>
                <wp:docPr id="18"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F9CA5B" id="AutoShape 66" o:spid="_x0000_s1026" style="position:absolute;margin-left:14.25pt;margin-top:5.2pt;width:14.4pt;height:14.4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" o:allowincell="f" strokeweight="1pt">
                <w10:anchorlock/>
              </v:roundrect>
            </w:pict>
          </mc:Fallback>
        </mc:AlternateContent>
      </w:r>
      <w:r w:rsidR="009C3EA0">
        <w:t>Left turn signal</w:t>
      </w:r>
    </w:p>
    <w:p w:rsidR="0000243D" w:rsidRDefault="004907E7">
      <w:pPr>
        <w:pStyle w:val="CheckList"/>
      </w:pPr>
      <w:r>
        <w:rPr>
          <w:noProof/>
        </w:rPr>
        <mc:AlternateContent>
          <mc:Choice Requires="wps">
            <w:drawing>
              <wp:anchor distT="0" distB="0" distL="114300" distR="114300" simplePos="0" relativeHeight="251536896" behindDoc="0" locked="1" layoutInCell="0" allowOverlap="1" wp14:anchorId="3F1AE43D" wp14:editId="05B2C87D">
                <wp:simplePos x="0" y="0"/>
                <wp:positionH relativeFrom="column">
                  <wp:posOffset>180975</wp:posOffset>
                </wp:positionH>
                <wp:positionV relativeFrom="paragraph">
                  <wp:posOffset>77470</wp:posOffset>
                </wp:positionV>
                <wp:extent cx="182880" cy="182880"/>
                <wp:effectExtent l="9525" t="10795" r="7620" b="6350"/>
                <wp:wrapNone/>
                <wp:docPr id="17"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6BACE7" id="AutoShape 69" o:spid="_x0000_s1026" style="position:absolute;margin-left:14.25pt;margin-top:6.1pt;width:14.4pt;height:14.4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" o:allowincell="f" strokeweight="1pt">
                <w10:anchorlock/>
              </v:roundrect>
            </w:pict>
          </mc:Fallback>
        </mc:AlternateContent>
      </w:r>
      <w:r w:rsidR="009C3EA0">
        <w:t>Brake</w:t>
      </w:r>
    </w:p>
    <w:p w:rsidR="0000243D" w:rsidRDefault="004907E7" w:rsidP="00454A9F">
      <w:pPr>
        <w:pStyle w:val="CheckList"/>
      </w:pPr>
      <w:r>
        <w:rPr>
          <w:noProof/>
        </w:rPr>
        <mc:AlternateContent>
          <mc:Choice Requires="wps">
            <w:drawing>
              <wp:anchor distT="0" distB="0" distL="114300" distR="114300" simplePos="0" relativeHeight="251537920" behindDoc="0" locked="1" layoutInCell="0" allowOverlap="1" wp14:anchorId="36C20C19" wp14:editId="4D56E6C2">
                <wp:simplePos x="0" y="0"/>
                <wp:positionH relativeFrom="column">
                  <wp:posOffset>180975</wp:posOffset>
                </wp:positionH>
                <wp:positionV relativeFrom="paragraph">
                  <wp:posOffset>78105</wp:posOffset>
                </wp:positionV>
                <wp:extent cx="182880" cy="182880"/>
                <wp:effectExtent l="9525" t="11430" r="7620" b="15240"/>
                <wp:wrapNone/>
                <wp:docPr id="16"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BFDEB88" id="AutoShape 70" o:spid="_x0000_s1026" style="position:absolute;margin-left:14.25pt;margin-top:6.15pt;width:14.4pt;height:14.4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" o:allowincell="f" strokeweight="1pt">
                <w10:anchorlock/>
              </v:roundrect>
            </w:pict>
          </mc:Fallback>
        </mc:AlternateContent>
      </w:r>
      <w:r w:rsidR="009C3EA0">
        <w:t>Tail light</w:t>
      </w:r>
    </w:p>
    <w:p w:rsidR="009C3EA0" w:rsidRDefault="00AA6045" w:rsidP="00454A9F">
      <w:pPr>
        <w:pStyle w:val="CheckList"/>
      </w:pPr>
      <w:r>
        <w:rPr>
          <w:noProof/>
        </w:rPr>
        <mc:AlternateContent>
          <mc:Choice Requires="wps">
            <w:drawing>
              <wp:anchor distT="0" distB="0" distL="114300" distR="114300" simplePos="0" relativeHeight="251614720" behindDoc="0" locked="1" layoutInCell="0" allowOverlap="1" wp14:anchorId="19DF8BDA" wp14:editId="3004E8D6">
                <wp:simplePos x="0" y="0"/>
                <wp:positionH relativeFrom="column">
                  <wp:posOffset>191135</wp:posOffset>
                </wp:positionH>
                <wp:positionV relativeFrom="paragraph">
                  <wp:posOffset>78740</wp:posOffset>
                </wp:positionV>
                <wp:extent cx="182880" cy="182880"/>
                <wp:effectExtent l="0" t="0" r="26670" b="26670"/>
                <wp:wrapNone/>
                <wp:docPr id="35"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2B3ABE" id="AutoShape 70" o:spid="_x0000_s1026" style="position:absolute;margin-left:15.05pt;margin-top:6.2pt;width:14.4pt;height:14.4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" o:allowincell="f" strokeweight="1pt">
                <w10:anchorlock/>
              </v:roundrect>
            </w:pict>
          </mc:Fallback>
        </mc:AlternateContent>
      </w:r>
      <w:r w:rsidR="009C3EA0">
        <w:t>Tail light &amp; brake</w:t>
      </w:r>
    </w:p>
    <w:p w:rsidR="009C3EA0" w:rsidRDefault="00AA6045" w:rsidP="00454A9F">
      <w:pPr>
        <w:pStyle w:val="CheckList"/>
      </w:pPr>
      <w:r>
        <w:rPr>
          <w:noProof/>
        </w:rPr>
        <mc:AlternateContent>
          <mc:Choice Requires="wps">
            <w:drawing>
              <wp:anchor distT="0" distB="0" distL="114300" distR="114300" simplePos="0" relativeHeight="251616768" behindDoc="0" locked="1" layoutInCell="0" allowOverlap="1" wp14:anchorId="47652DE3" wp14:editId="0F9E36A2">
                <wp:simplePos x="0" y="0"/>
                <wp:positionH relativeFrom="column">
                  <wp:posOffset>184150</wp:posOffset>
                </wp:positionH>
                <wp:positionV relativeFrom="paragraph">
                  <wp:posOffset>70485</wp:posOffset>
                </wp:positionV>
                <wp:extent cx="182880" cy="182880"/>
                <wp:effectExtent l="0" t="0" r="26670" b="26670"/>
                <wp:wrapNone/>
                <wp:docPr id="51"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2B6032" id="AutoShape 70" o:spid="_x0000_s1026" style="position:absolute;margin-left:14.5pt;margin-top:5.55pt;width:14.4pt;height:14.4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" o:allowincell="f" strokeweight="1pt">
                <w10:anchorlock/>
              </v:roundrect>
            </w:pict>
          </mc:Fallback>
        </mc:AlternateContent>
      </w:r>
      <w:r w:rsidR="009C3EA0">
        <w:t>Left turn &amp; brake</w:t>
      </w:r>
    </w:p>
    <w:p w:rsidR="009C3EA0" w:rsidRDefault="00E37BC9" w:rsidP="00454A9F">
      <w:pPr>
        <w:pStyle w:val="CheckList"/>
      </w:pPr>
      <w:r>
        <w:rPr>
          <w:noProof/>
        </w:rPr>
        <w:drawing>
          <wp:anchor distT="0" distB="0" distL="114300" distR="114300" simplePos="0" relativeHeight="251922944" behindDoc="0" locked="0" layoutInCell="1" allowOverlap="1" wp14:anchorId="279A245A" wp14:editId="5F714FC9">
            <wp:simplePos x="0" y="0"/>
            <wp:positionH relativeFrom="column">
              <wp:posOffset>1249308</wp:posOffset>
            </wp:positionH>
            <wp:positionV relativeFrom="paragraph">
              <wp:posOffset>326390</wp:posOffset>
            </wp:positionV>
            <wp:extent cx="3988250" cy="2207172"/>
            <wp:effectExtent l="19050" t="19050" r="12700" b="22225"/>
            <wp:wrapNone/>
            <wp:docPr id="3110" name="Picture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 name="Picture 3110"/>
                    <pic:cNvPicPr>
                      <a:picLocks noChangeAspect="1"/>
                    </pic:cNvPicPr>
                  </pic:nvPicPr>
                  <pic:blipFill>
                    <a:blip r:embed="rId238">
                      <a:extLst>
                        <a:ext uri="{28A0092B-C50C-407E-A947-70E740481C1C}">
                          <a14:useLocalDpi xmlns:a14="http://schemas.microsoft.com/office/drawing/2010/main" val="0"/>
                        </a:ext>
                      </a:extLst>
                    </a:blip>
                    <a:stretch>
                      <a:fillRect/>
                    </a:stretch>
                  </pic:blipFill>
                  <pic:spPr bwMode="auto">
                    <a:xfrm>
                      <a:off x="0" y="0"/>
                      <a:ext cx="3988250" cy="2207172"/>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6045">
        <w:rPr>
          <w:noProof/>
        </w:rPr>
        <mc:AlternateContent>
          <mc:Choice Requires="wps">
            <w:drawing>
              <wp:anchor distT="0" distB="0" distL="114300" distR="114300" simplePos="0" relativeHeight="251618816" behindDoc="0" locked="1" layoutInCell="0" allowOverlap="1" wp14:anchorId="2F6372F7" wp14:editId="153E3849">
                <wp:simplePos x="0" y="0"/>
                <wp:positionH relativeFrom="column">
                  <wp:posOffset>187960</wp:posOffset>
                </wp:positionH>
                <wp:positionV relativeFrom="paragraph">
                  <wp:posOffset>92710</wp:posOffset>
                </wp:positionV>
                <wp:extent cx="182880" cy="182880"/>
                <wp:effectExtent l="0" t="0" r="26670" b="26670"/>
                <wp:wrapNone/>
                <wp:docPr id="52"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86E26C" id="AutoShape 70" o:spid="_x0000_s1026" style="position:absolute;margin-left:14.8pt;margin-top:7.3pt;width:14.4pt;height:14.4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" o:allowincell="f" strokeweight="1pt">
                <w10:anchorlock/>
              </v:roundrect>
            </w:pict>
          </mc:Fallback>
        </mc:AlternateContent>
      </w:r>
      <w:r w:rsidR="009C3EA0">
        <w:t>Right turn &amp; brake</w:t>
      </w:r>
    </w:p>
    <w:p w:rsidR="0000243D" w:rsidRDefault="0000243D">
      <w:pPr>
        <w:pStyle w:val="CheckList"/>
      </w:pPr>
    </w:p>
    <w:p w:rsidR="00E37BC9" w:rsidRDefault="00E37BC9">
      <w:pPr>
        <w:pStyle w:val="CheckListTitle"/>
      </w:pPr>
    </w:p>
    <w:p w:rsidR="00E37BC9" w:rsidRDefault="00E37BC9">
      <w:pPr>
        <w:pStyle w:val="CheckListTitle"/>
      </w:pPr>
    </w:p>
    <w:p w:rsidR="00E37BC9" w:rsidRDefault="00E37BC9">
      <w:pPr>
        <w:pStyle w:val="CheckListTitle"/>
      </w:pPr>
    </w:p>
    <w:p w:rsidR="00E37BC9" w:rsidRDefault="00E37BC9">
      <w:pPr>
        <w:pStyle w:val="CheckListTitle"/>
      </w:pPr>
    </w:p>
    <w:p w:rsidR="00E37BC9" w:rsidRDefault="00E37BC9">
      <w:pPr>
        <w:pStyle w:val="CheckListTitle"/>
      </w:pPr>
    </w:p>
    <w:p w:rsidR="00DD4F00" w:rsidRDefault="00DD4F00">
      <w:pPr>
        <w:pStyle w:val="CheckListTitle"/>
      </w:pPr>
    </w:p>
    <w:p w:rsidR="0000243D" w:rsidRDefault="004907E7">
      <w:pPr>
        <w:pStyle w:val="CheckListTitle"/>
      </w:pPr>
      <w:r>
        <w:rPr>
          <w:noProof/>
        </w:rPr>
        <mc:AlternateContent>
          <mc:Choice Requires="wps">
            <w:drawing>
              <wp:anchor distT="0" distB="0" distL="114300" distR="114300" simplePos="0" relativeHeight="251539968" behindDoc="0" locked="1" layoutInCell="1" allowOverlap="1" wp14:anchorId="1CD4C817" wp14:editId="2A0CDB9F">
                <wp:simplePos x="0" y="0"/>
                <wp:positionH relativeFrom="column">
                  <wp:posOffset>5080</wp:posOffset>
                </wp:positionH>
                <wp:positionV relativeFrom="paragraph">
                  <wp:posOffset>-45720</wp:posOffset>
                </wp:positionV>
                <wp:extent cx="6492240" cy="0"/>
                <wp:effectExtent l="14605" t="17145" r="17780" b="11430"/>
                <wp:wrapNone/>
                <wp:docPr id="14"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22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A2B731" id="Line 75" o:spid="_x0000_s1026" style="position:absolute;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3.6pt" to="511.6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0MiEwIAACs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" strokeweight="1.5pt">
                <w10:anchorlock/>
              </v:line>
            </w:pict>
          </mc:Fallback>
        </mc:AlternateContent>
      </w:r>
      <w:r w:rsidR="0000243D">
        <w:t>Vehicle Function Checks</w:t>
      </w:r>
    </w:p>
    <w:p w:rsidR="00AA6045" w:rsidRDefault="00AA6045">
      <w:pPr>
        <w:pStyle w:val="CheckList"/>
      </w:pPr>
      <w:r>
        <w:rPr>
          <w:noProof/>
        </w:rPr>
        <mc:AlternateContent>
          <mc:Choice Requires="wps">
            <w:drawing>
              <wp:anchor distT="0" distB="0" distL="114300" distR="114300" simplePos="0" relativeHeight="251620864" behindDoc="0" locked="1" layoutInCell="0" allowOverlap="1" wp14:anchorId="4A521E41" wp14:editId="4B5F85FE">
                <wp:simplePos x="0" y="0"/>
                <wp:positionH relativeFrom="column">
                  <wp:posOffset>175260</wp:posOffset>
                </wp:positionH>
                <wp:positionV relativeFrom="paragraph">
                  <wp:posOffset>64770</wp:posOffset>
                </wp:positionV>
                <wp:extent cx="182880" cy="182880"/>
                <wp:effectExtent l="0" t="0" r="26670" b="26670"/>
                <wp:wrapNone/>
                <wp:docPr id="12"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220860" id="AutoShape 78" o:spid="_x0000_s1026" style="position:absolute;margin-left:13.8pt;margin-top:5.1pt;width:14.4pt;height:14.4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" o:allowincell="f" strokeweight="1pt">
                <w10:anchorlock/>
              </v:roundrect>
            </w:pict>
          </mc:Fallback>
        </mc:AlternateContent>
      </w:r>
      <w:r>
        <w:t>I</w:t>
      </w:r>
      <w:r w:rsidR="009C3EA0" w:rsidRPr="009C3EA0">
        <w:t xml:space="preserve">ndividual vehicle light functions </w:t>
      </w:r>
    </w:p>
    <w:p w:rsidR="0000243D" w:rsidRDefault="0000243D">
      <w:pPr>
        <w:pStyle w:val="CheckList"/>
      </w:pPr>
    </w:p>
    <w:p w:rsidR="00C7212F" w:rsidRDefault="00AA6045" w:rsidP="00AA6045">
      <w:pPr>
        <w:pStyle w:val="CheckList"/>
        <w:spacing w:before="0"/>
      </w:pPr>
      <w:r>
        <w:rPr>
          <w:noProof/>
        </w:rPr>
        <mc:AlternateContent>
          <mc:Choice Requires="wps">
            <w:drawing>
              <wp:anchor distT="0" distB="0" distL="114300" distR="114300" simplePos="0" relativeHeight="251622912" behindDoc="0" locked="1" layoutInCell="0" allowOverlap="1" wp14:anchorId="2AA44E12" wp14:editId="7C53D87C">
                <wp:simplePos x="0" y="0"/>
                <wp:positionH relativeFrom="column">
                  <wp:posOffset>174625</wp:posOffset>
                </wp:positionH>
                <wp:positionV relativeFrom="paragraph">
                  <wp:posOffset>-13970</wp:posOffset>
                </wp:positionV>
                <wp:extent cx="182880" cy="182880"/>
                <wp:effectExtent l="0" t="0" r="26670" b="26670"/>
                <wp:wrapNone/>
                <wp:docPr id="13" name="AutoShap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EBC8DE" id="AutoShape 132" o:spid="_x0000_s1026" style="position:absolute;margin-left:13.75pt;margin-top:-1.1pt;width:14.4pt;height:14.4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" o:allowincell="f" strokeweight="1pt">
                <w10:anchorlock/>
              </v:roundrect>
            </w:pict>
          </mc:Fallback>
        </mc:AlternateContent>
      </w:r>
      <w:r w:rsidR="009C3EA0">
        <w:t>Trunk light</w:t>
      </w:r>
    </w:p>
    <w:p w:rsidR="0000243D" w:rsidRDefault="004907E7">
      <w:pPr>
        <w:pStyle w:val="CheckList"/>
      </w:pPr>
      <w:r>
        <w:rPr>
          <w:noProof/>
        </w:rPr>
        <mc:AlternateContent>
          <mc:Choice Requires="wps">
            <w:drawing>
              <wp:anchor distT="0" distB="0" distL="114300" distR="114300" simplePos="0" relativeHeight="251540992" behindDoc="0" locked="1" layoutInCell="0" allowOverlap="1" wp14:anchorId="3FEF52A9" wp14:editId="5B42E673">
                <wp:simplePos x="0" y="0"/>
                <wp:positionH relativeFrom="column">
                  <wp:posOffset>180975</wp:posOffset>
                </wp:positionH>
                <wp:positionV relativeFrom="paragraph">
                  <wp:posOffset>97155</wp:posOffset>
                </wp:positionV>
                <wp:extent cx="182880" cy="182880"/>
                <wp:effectExtent l="0" t="0" r="26670" b="26670"/>
                <wp:wrapNone/>
                <wp:docPr id="11"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5F02BD" id="AutoShape 76" o:spid="_x0000_s1026" style="position:absolute;margin-left:14.25pt;margin-top:7.65pt;width:14.4pt;height:14.4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" o:allowincell="f" strokeweight="1pt">
                <w10:anchorlock/>
              </v:roundrect>
            </w:pict>
          </mc:Fallback>
        </mc:AlternateContent>
      </w:r>
      <w:r w:rsidR="009C3EA0">
        <w:t>Warning lights</w:t>
      </w:r>
    </w:p>
    <w:p w:rsidR="002516FF" w:rsidRDefault="002516FF" w:rsidP="002516FF">
      <w:pPr>
        <w:pStyle w:val="CheckList"/>
        <w:spacing w:before="480"/>
      </w:pPr>
      <w:r>
        <w:rPr>
          <w:noProof/>
        </w:rPr>
        <mc:AlternateContent>
          <mc:Choice Requires="wps">
            <w:drawing>
              <wp:anchor distT="0" distB="0" distL="114300" distR="114300" simplePos="0" relativeHeight="252229120" behindDoc="0" locked="0" layoutInCell="0" allowOverlap="1" wp14:anchorId="7B9CE26C" wp14:editId="4CA74C6F">
                <wp:simplePos x="0" y="0"/>
                <wp:positionH relativeFrom="column">
                  <wp:posOffset>173355</wp:posOffset>
                </wp:positionH>
                <wp:positionV relativeFrom="paragraph">
                  <wp:posOffset>314960</wp:posOffset>
                </wp:positionV>
                <wp:extent cx="182880" cy="182880"/>
                <wp:effectExtent l="0" t="0" r="26670" b="26670"/>
                <wp:wrapNone/>
                <wp:docPr id="3261"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609CEF" id="AutoShape 76" o:spid="_x0000_s1026" style="position:absolute;margin-left:13.65pt;margin-top:24.8pt;width:14.4pt;height:14.4pt;z-index:25222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" o:allowincell="f" strokeweight="1pt"/>
            </w:pict>
          </mc:Fallback>
        </mc:AlternateContent>
      </w:r>
      <w:r>
        <w:t>Front wipers &amp; washers</w:t>
      </w:r>
    </w:p>
    <w:p w:rsidR="009C3EA0" w:rsidRDefault="009C3EA0">
      <w:pPr>
        <w:pStyle w:val="CheckList"/>
      </w:pPr>
      <w:r>
        <w:br w:type="column"/>
      </w:r>
    </w:p>
    <w:p w:rsidR="0000243D" w:rsidRPr="009C3EA0" w:rsidRDefault="009C3EA0">
      <w:pPr>
        <w:pStyle w:val="CheckList"/>
        <w:rPr>
          <w:rStyle w:val="CheckListTitleChar"/>
          <w:u w:val="none"/>
        </w:rPr>
      </w:pPr>
      <w:r w:rsidRPr="009C3EA0">
        <w:rPr>
          <w:rStyle w:val="CheckListTitleChar"/>
          <w:u w:val="none"/>
        </w:rPr>
        <w:t>Circuit 1 flashes</w:t>
      </w:r>
    </w:p>
    <w:p w:rsidR="0000243D" w:rsidRPr="009C3EA0" w:rsidRDefault="009C3EA0">
      <w:pPr>
        <w:pStyle w:val="CheckList"/>
      </w:pPr>
      <w:r w:rsidRPr="009C3EA0">
        <w:rPr>
          <w:rStyle w:val="CheckListTitleChar"/>
          <w:u w:val="none"/>
        </w:rPr>
        <w:t>Circuit 2 flashes</w:t>
      </w:r>
    </w:p>
    <w:p w:rsidR="009C3EA0" w:rsidRPr="009C3EA0" w:rsidRDefault="009C3EA0" w:rsidP="009C3EA0">
      <w:pPr>
        <w:pStyle w:val="CheckList"/>
      </w:pPr>
      <w:r w:rsidRPr="009C3EA0">
        <w:rPr>
          <w:rStyle w:val="CheckListTitleChar"/>
          <w:u w:val="none"/>
        </w:rPr>
        <w:t xml:space="preserve">Circuit </w:t>
      </w:r>
      <w:r>
        <w:rPr>
          <w:rStyle w:val="CheckListTitleChar"/>
          <w:u w:val="none"/>
        </w:rPr>
        <w:t xml:space="preserve">1 &amp; </w:t>
      </w:r>
      <w:r w:rsidRPr="009C3EA0">
        <w:rPr>
          <w:rStyle w:val="CheckListTitleChar"/>
          <w:u w:val="none"/>
        </w:rPr>
        <w:t>2</w:t>
      </w:r>
      <w:r>
        <w:rPr>
          <w:rStyle w:val="CheckListTitleChar"/>
          <w:u w:val="none"/>
        </w:rPr>
        <w:t xml:space="preserve"> activate</w:t>
      </w:r>
    </w:p>
    <w:p w:rsidR="0000243D" w:rsidRDefault="009C3EA0">
      <w:pPr>
        <w:pStyle w:val="CheckList"/>
      </w:pPr>
      <w:r w:rsidRPr="009C3EA0">
        <w:rPr>
          <w:rStyle w:val="CheckListTitleChar"/>
          <w:u w:val="none"/>
        </w:rPr>
        <w:t xml:space="preserve">Circuit </w:t>
      </w:r>
      <w:r>
        <w:rPr>
          <w:rStyle w:val="CheckListTitleChar"/>
          <w:u w:val="none"/>
        </w:rPr>
        <w:t>3 activates</w:t>
      </w:r>
    </w:p>
    <w:p w:rsidR="009C3EA0" w:rsidRPr="009C3EA0" w:rsidRDefault="009C3EA0" w:rsidP="009C3EA0">
      <w:pPr>
        <w:pStyle w:val="CheckList"/>
      </w:pPr>
      <w:r w:rsidRPr="009C3EA0">
        <w:rPr>
          <w:rStyle w:val="CheckListTitleChar"/>
          <w:u w:val="none"/>
        </w:rPr>
        <w:t xml:space="preserve">Circuit </w:t>
      </w:r>
      <w:r>
        <w:rPr>
          <w:rStyle w:val="CheckListTitleChar"/>
          <w:u w:val="none"/>
        </w:rPr>
        <w:t>1, 2 &amp; 3 activate</w:t>
      </w:r>
    </w:p>
    <w:p w:rsidR="009C3EA0" w:rsidRPr="009C3EA0" w:rsidRDefault="009C3EA0" w:rsidP="009C3EA0">
      <w:pPr>
        <w:pStyle w:val="CheckList"/>
      </w:pPr>
      <w:r w:rsidRPr="009C3EA0">
        <w:rPr>
          <w:rStyle w:val="CheckListTitleChar"/>
          <w:u w:val="none"/>
        </w:rPr>
        <w:t xml:space="preserve">Circuit </w:t>
      </w:r>
      <w:r>
        <w:rPr>
          <w:rStyle w:val="CheckListTitleChar"/>
          <w:u w:val="none"/>
        </w:rPr>
        <w:t xml:space="preserve">1 activates &amp; </w:t>
      </w:r>
      <w:r w:rsidRPr="009C3EA0">
        <w:rPr>
          <w:rStyle w:val="CheckListTitleChar"/>
          <w:u w:val="none"/>
        </w:rPr>
        <w:t>2</w:t>
      </w:r>
      <w:r>
        <w:rPr>
          <w:rStyle w:val="CheckListTitleChar"/>
          <w:u w:val="none"/>
        </w:rPr>
        <w:t xml:space="preserve"> flashes</w:t>
      </w:r>
    </w:p>
    <w:p w:rsidR="009C3EA0" w:rsidRPr="009C3EA0" w:rsidRDefault="009C3EA0" w:rsidP="009C3EA0">
      <w:pPr>
        <w:pStyle w:val="CheckList"/>
      </w:pPr>
      <w:r w:rsidRPr="009C3EA0">
        <w:rPr>
          <w:rStyle w:val="CheckListTitleChar"/>
          <w:u w:val="none"/>
        </w:rPr>
        <w:t xml:space="preserve">Circuit </w:t>
      </w:r>
      <w:r>
        <w:rPr>
          <w:rStyle w:val="CheckListTitleChar"/>
          <w:u w:val="none"/>
        </w:rPr>
        <w:t xml:space="preserve">1 flashes &amp; </w:t>
      </w:r>
      <w:r w:rsidRPr="009C3EA0">
        <w:rPr>
          <w:rStyle w:val="CheckListTitleChar"/>
          <w:u w:val="none"/>
        </w:rPr>
        <w:t>2</w:t>
      </w:r>
      <w:r>
        <w:rPr>
          <w:rStyle w:val="CheckListTitleChar"/>
          <w:u w:val="none"/>
        </w:rPr>
        <w:t xml:space="preserve"> activates</w:t>
      </w:r>
    </w:p>
    <w:p w:rsidR="0000243D" w:rsidRDefault="0000243D">
      <w:pPr>
        <w:pStyle w:val="CheckList"/>
      </w:pPr>
    </w:p>
    <w:p w:rsidR="00AA6045" w:rsidRDefault="00AA6045">
      <w:pPr>
        <w:pStyle w:val="CheckList"/>
      </w:pPr>
    </w:p>
    <w:p w:rsidR="00E37BC9" w:rsidRDefault="00E37BC9" w:rsidP="00AA6045">
      <w:pPr>
        <w:spacing w:before="120" w:after="120"/>
        <w:ind w:left="720"/>
        <w:rPr>
          <w:szCs w:val="20"/>
        </w:rPr>
      </w:pPr>
    </w:p>
    <w:p w:rsidR="00E37BC9" w:rsidRDefault="00E37BC9" w:rsidP="00AA6045">
      <w:pPr>
        <w:spacing w:before="120" w:after="120"/>
        <w:ind w:left="720"/>
        <w:rPr>
          <w:szCs w:val="20"/>
        </w:rPr>
      </w:pPr>
    </w:p>
    <w:p w:rsidR="00E37BC9" w:rsidRDefault="00E37BC9" w:rsidP="00AA6045">
      <w:pPr>
        <w:spacing w:before="120" w:after="120"/>
        <w:ind w:left="720"/>
        <w:rPr>
          <w:szCs w:val="20"/>
        </w:rPr>
      </w:pPr>
    </w:p>
    <w:p w:rsidR="00E37BC9" w:rsidRDefault="00E37BC9" w:rsidP="00AA6045">
      <w:pPr>
        <w:spacing w:before="120" w:after="120"/>
        <w:ind w:left="720"/>
        <w:rPr>
          <w:szCs w:val="20"/>
        </w:rPr>
      </w:pPr>
    </w:p>
    <w:p w:rsidR="00E37BC9" w:rsidRDefault="00E37BC9" w:rsidP="00AA6045">
      <w:pPr>
        <w:spacing w:before="120" w:after="120"/>
        <w:ind w:left="720"/>
        <w:rPr>
          <w:szCs w:val="20"/>
        </w:rPr>
      </w:pPr>
    </w:p>
    <w:p w:rsidR="00DD4F00" w:rsidRDefault="00DD4F00" w:rsidP="00E37BC9">
      <w:pPr>
        <w:spacing w:before="240" w:after="120"/>
        <w:ind w:left="720"/>
        <w:rPr>
          <w:szCs w:val="20"/>
        </w:rPr>
      </w:pPr>
    </w:p>
    <w:p w:rsidR="00DD4F00" w:rsidRDefault="00DD4F00" w:rsidP="00E37BC9">
      <w:pPr>
        <w:spacing w:before="240" w:after="120"/>
        <w:ind w:left="720"/>
        <w:rPr>
          <w:szCs w:val="20"/>
        </w:rPr>
      </w:pPr>
    </w:p>
    <w:p w:rsidR="004A1EF7" w:rsidRDefault="00AA6045" w:rsidP="00DD4F00">
      <w:pPr>
        <w:spacing w:before="360" w:after="120"/>
        <w:ind w:left="720"/>
        <w:rPr>
          <w:szCs w:val="20"/>
        </w:rPr>
      </w:pPr>
      <w:r w:rsidRPr="00AA6045">
        <w:rPr>
          <w:szCs w:val="20"/>
        </w:rPr>
        <w:t>Verify that t</w:t>
      </w:r>
      <w:r>
        <w:rPr>
          <w:szCs w:val="20"/>
        </w:rPr>
        <w:t xml:space="preserve">he corresponding vehicle lights </w:t>
      </w:r>
      <w:r w:rsidRPr="00AA6045">
        <w:rPr>
          <w:szCs w:val="20"/>
        </w:rPr>
        <w:t>activate.  If light does not activate then check the connection</w:t>
      </w:r>
      <w:r>
        <w:rPr>
          <w:szCs w:val="20"/>
        </w:rPr>
        <w:t>.</w:t>
      </w:r>
    </w:p>
    <w:p w:rsidR="00AA6045" w:rsidRDefault="00AA6045" w:rsidP="00AA6045">
      <w:pPr>
        <w:spacing w:after="120"/>
        <w:ind w:left="720"/>
        <w:rPr>
          <w:szCs w:val="20"/>
        </w:rPr>
      </w:pPr>
      <w:r>
        <w:rPr>
          <w:szCs w:val="20"/>
        </w:rPr>
        <w:t>Functions normally</w:t>
      </w:r>
    </w:p>
    <w:p w:rsidR="00AA6045" w:rsidRDefault="00AA6045" w:rsidP="00AA6045">
      <w:pPr>
        <w:spacing w:before="240" w:after="120"/>
        <w:ind w:left="720"/>
        <w:rPr>
          <w:szCs w:val="20"/>
        </w:rPr>
      </w:pPr>
      <w:r w:rsidRPr="00AA6045">
        <w:rPr>
          <w:szCs w:val="20"/>
        </w:rPr>
        <w:t xml:space="preserve">No warning lights </w:t>
      </w:r>
      <w:r>
        <w:rPr>
          <w:szCs w:val="20"/>
        </w:rPr>
        <w:t xml:space="preserve">illuminated </w:t>
      </w:r>
      <w:r w:rsidRPr="00AA6045">
        <w:rPr>
          <w:szCs w:val="20"/>
        </w:rPr>
        <w:t>in the combination meter</w:t>
      </w:r>
    </w:p>
    <w:p w:rsidR="002516FF" w:rsidRDefault="002516FF" w:rsidP="00AA6045">
      <w:pPr>
        <w:spacing w:before="240" w:after="120"/>
        <w:ind w:left="720"/>
        <w:rPr>
          <w:szCs w:val="20"/>
        </w:rPr>
      </w:pPr>
      <w:r w:rsidRPr="002516FF">
        <w:rPr>
          <w:szCs w:val="20"/>
        </w:rPr>
        <w:t>Operate the front wiper while spraying washer fluid onto the windshield glass. Make sure that the front wiper functions properly and the wiper does not come into contact with the vehicle body.</w:t>
      </w:r>
    </w:p>
    <w:p w:rsidR="002516FF" w:rsidRDefault="002516FF" w:rsidP="00AA6045">
      <w:pPr>
        <w:spacing w:before="240" w:after="120"/>
        <w:ind w:left="720"/>
        <w:rPr>
          <w:szCs w:val="20"/>
        </w:rPr>
      </w:pPr>
      <w:r w:rsidRPr="002516FF">
        <w:rPr>
          <w:szCs w:val="20"/>
        </w:rPr>
        <w:t>Lift each front wiper blade twice after the front wipers stop and check the wiper set position</w:t>
      </w:r>
      <w:r>
        <w:rPr>
          <w:szCs w:val="20"/>
        </w:rPr>
        <w:t>.</w:t>
      </w:r>
    </w:p>
    <w:p w:rsidR="00AA6045" w:rsidRDefault="00AA6045" w:rsidP="00AA6045">
      <w:pPr>
        <w:ind w:left="720"/>
        <w:rPr>
          <w:szCs w:val="20"/>
        </w:rPr>
        <w:sectPr w:rsidR="00AA6045">
          <w:headerReference w:type="default" r:id="rId239"/>
          <w:pgSz w:w="12240" w:h="15840" w:code="1"/>
          <w:pgMar w:top="1296" w:right="1008" w:bottom="936" w:left="1008" w:header="576" w:footer="720" w:gutter="0"/>
          <w:cols w:num="2" w:space="288"/>
          <w:docGrid w:linePitch="360"/>
        </w:sectPr>
      </w:pPr>
    </w:p>
    <w:p w:rsidR="00161FC4" w:rsidRDefault="00161FC4">
      <w:pPr>
        <w:rPr>
          <w:u w:val="single"/>
        </w:rPr>
      </w:pPr>
    </w:p>
    <w:p w:rsidR="00107E98" w:rsidRDefault="00107E98" w:rsidP="00107E98">
      <w:pPr>
        <w:pStyle w:val="CheckListTitle"/>
      </w:pPr>
      <w:r>
        <w:t>Vehicle Appearance Check</w:t>
      </w:r>
    </w:p>
    <w:p w:rsidR="002F06F8" w:rsidRDefault="004907E7" w:rsidP="003E18B5">
      <w:pPr>
        <w:ind w:left="720"/>
        <w:rPr>
          <w:szCs w:val="20"/>
        </w:rPr>
      </w:pPr>
      <w:r>
        <w:rPr>
          <w:noProof/>
          <w:szCs w:val="20"/>
        </w:rPr>
        <mc:AlternateContent>
          <mc:Choice Requires="wps">
            <w:drawing>
              <wp:anchor distT="0" distB="0" distL="114300" distR="114300" simplePos="0" relativeHeight="251552256" behindDoc="0" locked="1" layoutInCell="0" allowOverlap="1" wp14:anchorId="44A2AA3F" wp14:editId="2F6A144B">
                <wp:simplePos x="0" y="0"/>
                <wp:positionH relativeFrom="column">
                  <wp:posOffset>165100</wp:posOffset>
                </wp:positionH>
                <wp:positionV relativeFrom="paragraph">
                  <wp:posOffset>8890</wp:posOffset>
                </wp:positionV>
                <wp:extent cx="182880" cy="182880"/>
                <wp:effectExtent l="12700" t="8890" r="13970" b="8255"/>
                <wp:wrapNone/>
                <wp:docPr id="10" name="AutoShap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DFE2E4" id="AutoShape 137" o:spid="_x0000_s1026" style="position:absolute;margin-left:13pt;margin-top:.7pt;width:14.4pt;height:14.4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" o:allowincell="f" strokeweight="1pt">
                <w10:anchorlock/>
              </v:roundrect>
            </w:pict>
          </mc:Fallback>
        </mc:AlternateContent>
      </w:r>
      <w:r w:rsidR="004A1EF7" w:rsidRPr="00F4327A">
        <w:rPr>
          <w:szCs w:val="20"/>
        </w:rPr>
        <w:t>After accessory installation and removal of</w:t>
      </w:r>
      <w:r w:rsidR="00070990">
        <w:rPr>
          <w:szCs w:val="20"/>
        </w:rPr>
        <w:t xml:space="preserve"> </w:t>
      </w:r>
      <w:r w:rsidR="004A1EF7" w:rsidRPr="00F4327A">
        <w:rPr>
          <w:szCs w:val="20"/>
        </w:rPr>
        <w:t>protective cover(s)</w:t>
      </w:r>
      <w:r w:rsidR="004A1EF7">
        <w:rPr>
          <w:szCs w:val="20"/>
        </w:rPr>
        <w:t>,</w:t>
      </w:r>
      <w:r w:rsidR="001A000D">
        <w:rPr>
          <w:szCs w:val="20"/>
        </w:rPr>
        <w:t xml:space="preserve"> perform a visual</w:t>
      </w:r>
      <w:r w:rsidR="00665687">
        <w:rPr>
          <w:szCs w:val="20"/>
        </w:rPr>
        <w:t xml:space="preserve"> </w:t>
      </w:r>
      <w:r w:rsidR="001A000D">
        <w:rPr>
          <w:szCs w:val="20"/>
        </w:rPr>
        <w:t>inspection.</w:t>
      </w:r>
      <w:r w:rsidR="00665687">
        <w:rPr>
          <w:szCs w:val="20"/>
        </w:rPr>
        <w:t xml:space="preserve"> </w:t>
      </w:r>
    </w:p>
    <w:p w:rsidR="002F06F8" w:rsidRDefault="002F06F8" w:rsidP="00665687">
      <w:pPr>
        <w:rPr>
          <w:szCs w:val="20"/>
        </w:rPr>
      </w:pPr>
    </w:p>
    <w:p w:rsidR="004A1EF7" w:rsidRDefault="00665687" w:rsidP="00665687">
      <w:pPr>
        <w:rPr>
          <w:szCs w:val="20"/>
        </w:rPr>
      </w:pPr>
      <w:r>
        <w:rPr>
          <w:szCs w:val="20"/>
        </w:rPr>
        <w:t xml:space="preserve"> </w:t>
      </w:r>
      <w:r w:rsidR="002516FF">
        <w:rPr>
          <w:noProof/>
        </w:rPr>
        <mc:AlternateContent>
          <mc:Choice Requires="wps">
            <w:drawing>
              <wp:anchor distT="0" distB="0" distL="114300" distR="114300" simplePos="0" relativeHeight="252227072" behindDoc="0" locked="1" layoutInCell="1" allowOverlap="1" wp14:anchorId="78D1A17C" wp14:editId="1D2D1B18">
                <wp:simplePos x="0" y="0"/>
                <wp:positionH relativeFrom="margin">
                  <wp:align>left</wp:align>
                </wp:positionH>
                <wp:positionV relativeFrom="paragraph">
                  <wp:posOffset>353695</wp:posOffset>
                </wp:positionV>
                <wp:extent cx="6492240" cy="0"/>
                <wp:effectExtent l="0" t="0" r="22860" b="19050"/>
                <wp:wrapNone/>
                <wp:docPr id="15" name="Lin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22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BE5B0A" id="Line 136" o:spid="_x0000_s1026" style="position:absolute;z-index:252227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27.85pt" to="511.2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fLWFAIAACw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" strokeweight="1.5pt">
                <w10:wrap anchorx="margin"/>
                <w10:anchorlock/>
              </v:line>
            </w:pict>
          </mc:Fallback>
        </mc:AlternateContent>
      </w:r>
    </w:p>
    <w:p w:rsidR="00665687" w:rsidRDefault="00665687" w:rsidP="00665687">
      <w:pPr>
        <w:rPr>
          <w:szCs w:val="20"/>
        </w:rPr>
      </w:pPr>
    </w:p>
    <w:p w:rsidR="002516FF" w:rsidRDefault="002516FF" w:rsidP="002516FF">
      <w:pPr>
        <w:ind w:left="720"/>
        <w:rPr>
          <w:b/>
          <w:szCs w:val="20"/>
        </w:rPr>
      </w:pPr>
    </w:p>
    <w:p w:rsidR="002516FF" w:rsidRDefault="002516FF" w:rsidP="002516FF">
      <w:pPr>
        <w:ind w:left="720"/>
        <w:rPr>
          <w:b/>
          <w:szCs w:val="20"/>
        </w:rPr>
      </w:pPr>
      <w:r>
        <w:rPr>
          <w:b/>
          <w:szCs w:val="20"/>
        </w:rPr>
        <w:t>Failure Mode</w:t>
      </w:r>
    </w:p>
    <w:p w:rsidR="002516FF" w:rsidRDefault="002516FF" w:rsidP="002516FF">
      <w:pPr>
        <w:pStyle w:val="ListParagraph"/>
        <w:numPr>
          <w:ilvl w:val="0"/>
          <w:numId w:val="9"/>
        </w:numPr>
        <w:rPr>
          <w:szCs w:val="20"/>
        </w:rPr>
      </w:pPr>
      <w:r>
        <w:rPr>
          <w:szCs w:val="20"/>
        </w:rPr>
        <w:t>No power to the trailer light functions</w:t>
      </w:r>
    </w:p>
    <w:p w:rsidR="002516FF" w:rsidRDefault="002516FF" w:rsidP="002516FF">
      <w:pPr>
        <w:ind w:left="360"/>
        <w:rPr>
          <w:szCs w:val="20"/>
        </w:rPr>
      </w:pPr>
    </w:p>
    <w:p w:rsidR="002516FF" w:rsidRDefault="002516FF" w:rsidP="002516FF">
      <w:pPr>
        <w:ind w:left="360"/>
        <w:rPr>
          <w:szCs w:val="20"/>
        </w:rPr>
      </w:pPr>
    </w:p>
    <w:p w:rsidR="002516FF" w:rsidRDefault="002516FF" w:rsidP="002516FF">
      <w:pPr>
        <w:ind w:left="360"/>
        <w:rPr>
          <w:szCs w:val="20"/>
        </w:rPr>
      </w:pPr>
    </w:p>
    <w:p w:rsidR="002516FF" w:rsidRDefault="002516FF" w:rsidP="002516FF">
      <w:pPr>
        <w:ind w:left="360"/>
        <w:rPr>
          <w:szCs w:val="20"/>
        </w:rPr>
      </w:pPr>
    </w:p>
    <w:p w:rsidR="002516FF" w:rsidRDefault="002516FF" w:rsidP="002516FF">
      <w:pPr>
        <w:ind w:left="360"/>
        <w:rPr>
          <w:szCs w:val="20"/>
        </w:rPr>
      </w:pPr>
    </w:p>
    <w:p w:rsidR="002516FF" w:rsidRDefault="002516FF" w:rsidP="002516FF">
      <w:pPr>
        <w:ind w:left="360"/>
        <w:rPr>
          <w:szCs w:val="20"/>
        </w:rPr>
      </w:pPr>
    </w:p>
    <w:p w:rsidR="002516FF" w:rsidRDefault="002516FF" w:rsidP="002516FF">
      <w:pPr>
        <w:ind w:left="360"/>
        <w:rPr>
          <w:szCs w:val="20"/>
        </w:rPr>
      </w:pPr>
    </w:p>
    <w:p w:rsidR="002516FF" w:rsidRDefault="002516FF" w:rsidP="002516FF">
      <w:pPr>
        <w:ind w:left="360"/>
        <w:rPr>
          <w:szCs w:val="20"/>
        </w:rPr>
      </w:pPr>
    </w:p>
    <w:p w:rsidR="002516FF" w:rsidRDefault="002516FF" w:rsidP="002516FF">
      <w:pPr>
        <w:ind w:left="360"/>
        <w:rPr>
          <w:szCs w:val="20"/>
        </w:rPr>
      </w:pPr>
    </w:p>
    <w:p w:rsidR="002516FF" w:rsidRDefault="002516FF" w:rsidP="002516FF">
      <w:pPr>
        <w:ind w:left="360"/>
        <w:rPr>
          <w:szCs w:val="20"/>
        </w:rPr>
      </w:pPr>
    </w:p>
    <w:p w:rsidR="002516FF" w:rsidRDefault="002516FF" w:rsidP="002516FF">
      <w:pPr>
        <w:ind w:left="360"/>
        <w:rPr>
          <w:szCs w:val="20"/>
        </w:rPr>
      </w:pPr>
    </w:p>
    <w:p w:rsidR="002516FF" w:rsidRDefault="002516FF" w:rsidP="002516FF">
      <w:pPr>
        <w:ind w:left="360"/>
        <w:rPr>
          <w:szCs w:val="20"/>
        </w:rPr>
      </w:pPr>
    </w:p>
    <w:p w:rsidR="002516FF" w:rsidRDefault="002516FF" w:rsidP="002516FF">
      <w:pPr>
        <w:ind w:left="360"/>
        <w:rPr>
          <w:szCs w:val="20"/>
        </w:rPr>
      </w:pPr>
    </w:p>
    <w:p w:rsidR="002516FF" w:rsidRDefault="002516FF" w:rsidP="002516FF">
      <w:pPr>
        <w:ind w:left="360"/>
        <w:rPr>
          <w:szCs w:val="20"/>
        </w:rPr>
      </w:pPr>
    </w:p>
    <w:p w:rsidR="002516FF" w:rsidRDefault="002516FF" w:rsidP="002516FF">
      <w:pPr>
        <w:ind w:left="360"/>
        <w:rPr>
          <w:szCs w:val="20"/>
        </w:rPr>
      </w:pPr>
    </w:p>
    <w:p w:rsidR="002516FF" w:rsidRDefault="002516FF" w:rsidP="002516FF">
      <w:pPr>
        <w:ind w:left="360"/>
        <w:rPr>
          <w:szCs w:val="20"/>
        </w:rPr>
      </w:pPr>
    </w:p>
    <w:p w:rsidR="002516FF" w:rsidRPr="002E678E" w:rsidRDefault="002516FF" w:rsidP="002516FF">
      <w:pPr>
        <w:pStyle w:val="ListParagraph"/>
        <w:numPr>
          <w:ilvl w:val="0"/>
          <w:numId w:val="9"/>
        </w:numPr>
        <w:spacing w:before="60"/>
        <w:rPr>
          <w:szCs w:val="20"/>
        </w:rPr>
      </w:pPr>
      <w:r>
        <w:rPr>
          <w:szCs w:val="20"/>
        </w:rPr>
        <w:t>Corrosion on the 4-flat plug</w:t>
      </w:r>
    </w:p>
    <w:p w:rsidR="004A1EF7" w:rsidRDefault="002516FF" w:rsidP="004A1EF7">
      <w:pPr>
        <w:ind w:firstLine="720"/>
        <w:rPr>
          <w:szCs w:val="20"/>
        </w:rPr>
      </w:pPr>
      <w:r>
        <w:rPr>
          <w:szCs w:val="20"/>
        </w:rPr>
        <w:br w:type="column"/>
      </w:r>
    </w:p>
    <w:p w:rsidR="004A1EF7" w:rsidRDefault="004A1EF7" w:rsidP="004A1EF7">
      <w:pPr>
        <w:ind w:firstLine="720"/>
        <w:rPr>
          <w:szCs w:val="20"/>
        </w:rPr>
      </w:pPr>
    </w:p>
    <w:p w:rsidR="004A1EF7" w:rsidRDefault="004A1EF7" w:rsidP="004A1EF7">
      <w:pPr>
        <w:ind w:firstLine="720"/>
        <w:rPr>
          <w:szCs w:val="20"/>
        </w:rPr>
      </w:pPr>
    </w:p>
    <w:p w:rsidR="004A1EF7" w:rsidRDefault="001A000D" w:rsidP="008A1210">
      <w:pPr>
        <w:ind w:left="720"/>
        <w:rPr>
          <w:szCs w:val="20"/>
        </w:rPr>
      </w:pPr>
      <w:r>
        <w:rPr>
          <w:szCs w:val="20"/>
        </w:rPr>
        <w:t>E</w:t>
      </w:r>
      <w:r w:rsidR="004A1EF7" w:rsidRPr="00F4327A">
        <w:rPr>
          <w:szCs w:val="20"/>
        </w:rPr>
        <w:t>nsure no damage (including scuffs and scratches) was caused during the installation process.</w:t>
      </w:r>
    </w:p>
    <w:p w:rsidR="002F06F8" w:rsidRDefault="002F06F8" w:rsidP="008A1210">
      <w:pPr>
        <w:ind w:left="720"/>
        <w:rPr>
          <w:szCs w:val="20"/>
        </w:rPr>
      </w:pPr>
      <w:r>
        <w:rPr>
          <w:szCs w:val="20"/>
        </w:rPr>
        <w:t>(For PPO installations, refer to TMS Accessory Quality Shipping Standard.)</w:t>
      </w:r>
    </w:p>
    <w:p w:rsidR="002516FF" w:rsidRDefault="002516FF" w:rsidP="002E678E">
      <w:pPr>
        <w:ind w:left="720"/>
        <w:rPr>
          <w:b/>
          <w:szCs w:val="20"/>
        </w:rPr>
      </w:pPr>
    </w:p>
    <w:p w:rsidR="002516FF" w:rsidRDefault="002516FF" w:rsidP="002E678E">
      <w:pPr>
        <w:ind w:left="720"/>
        <w:rPr>
          <w:b/>
          <w:szCs w:val="20"/>
        </w:rPr>
      </w:pPr>
    </w:p>
    <w:p w:rsidR="00107E98" w:rsidRDefault="002E678E" w:rsidP="002E678E">
      <w:pPr>
        <w:ind w:left="720"/>
        <w:rPr>
          <w:b/>
          <w:szCs w:val="20"/>
        </w:rPr>
      </w:pPr>
      <w:r>
        <w:rPr>
          <w:b/>
          <w:szCs w:val="20"/>
        </w:rPr>
        <w:t>Troubleshooting Steps</w:t>
      </w:r>
    </w:p>
    <w:p w:rsidR="002E678E" w:rsidRDefault="002E678E" w:rsidP="002E678E">
      <w:pPr>
        <w:pStyle w:val="ListParagraph"/>
        <w:numPr>
          <w:ilvl w:val="0"/>
          <w:numId w:val="10"/>
        </w:numPr>
        <w:rPr>
          <w:szCs w:val="20"/>
        </w:rPr>
      </w:pPr>
      <w:r w:rsidRPr="002E678E">
        <w:rPr>
          <w:szCs w:val="20"/>
        </w:rPr>
        <w:t xml:space="preserve">Check </w:t>
      </w:r>
      <w:r>
        <w:rPr>
          <w:szCs w:val="20"/>
        </w:rPr>
        <w:t xml:space="preserve">the </w:t>
      </w:r>
      <w:r w:rsidRPr="002E678E">
        <w:rPr>
          <w:szCs w:val="20"/>
        </w:rPr>
        <w:t xml:space="preserve">trailer wiring harness fuse per </w:t>
      </w:r>
      <w:r>
        <w:rPr>
          <w:szCs w:val="20"/>
        </w:rPr>
        <w:t xml:space="preserve">the </w:t>
      </w:r>
      <w:r w:rsidRPr="002E678E">
        <w:rPr>
          <w:szCs w:val="20"/>
        </w:rPr>
        <w:t>owner’s manual fuse location card</w:t>
      </w:r>
      <w:r>
        <w:rPr>
          <w:szCs w:val="20"/>
        </w:rPr>
        <w:t>.</w:t>
      </w:r>
    </w:p>
    <w:p w:rsidR="002E678E" w:rsidRDefault="002E678E" w:rsidP="002E678E">
      <w:pPr>
        <w:pStyle w:val="ListParagraph"/>
        <w:numPr>
          <w:ilvl w:val="0"/>
          <w:numId w:val="10"/>
        </w:numPr>
        <w:rPr>
          <w:szCs w:val="20"/>
        </w:rPr>
      </w:pPr>
      <w:r w:rsidRPr="002E678E">
        <w:rPr>
          <w:szCs w:val="20"/>
        </w:rPr>
        <w:t xml:space="preserve">Check </w:t>
      </w:r>
      <w:r>
        <w:rPr>
          <w:szCs w:val="20"/>
        </w:rPr>
        <w:t xml:space="preserve">the </w:t>
      </w:r>
      <w:r w:rsidRPr="002E678E">
        <w:rPr>
          <w:szCs w:val="20"/>
        </w:rPr>
        <w:t xml:space="preserve">4-flat connection between </w:t>
      </w:r>
      <w:r>
        <w:rPr>
          <w:szCs w:val="20"/>
        </w:rPr>
        <w:t xml:space="preserve">the </w:t>
      </w:r>
      <w:r w:rsidRPr="002E678E">
        <w:rPr>
          <w:szCs w:val="20"/>
        </w:rPr>
        <w:t>trailer and</w:t>
      </w:r>
      <w:r>
        <w:rPr>
          <w:szCs w:val="20"/>
        </w:rPr>
        <w:t xml:space="preserve"> the</w:t>
      </w:r>
      <w:r w:rsidRPr="002E678E">
        <w:rPr>
          <w:szCs w:val="20"/>
        </w:rPr>
        <w:t xml:space="preserve"> vehicle to </w:t>
      </w:r>
      <w:r>
        <w:rPr>
          <w:szCs w:val="20"/>
        </w:rPr>
        <w:t>ens</w:t>
      </w:r>
      <w:r w:rsidRPr="002E678E">
        <w:rPr>
          <w:szCs w:val="20"/>
        </w:rPr>
        <w:t>ure the connection is fully engaged</w:t>
      </w:r>
      <w:r>
        <w:rPr>
          <w:szCs w:val="20"/>
        </w:rPr>
        <w:t>.</w:t>
      </w:r>
    </w:p>
    <w:p w:rsidR="002E678E" w:rsidRDefault="002E678E" w:rsidP="002E678E">
      <w:pPr>
        <w:pStyle w:val="ListParagraph"/>
        <w:numPr>
          <w:ilvl w:val="0"/>
          <w:numId w:val="10"/>
        </w:numPr>
        <w:rPr>
          <w:szCs w:val="20"/>
        </w:rPr>
      </w:pPr>
      <w:r w:rsidRPr="002E678E">
        <w:rPr>
          <w:szCs w:val="20"/>
        </w:rPr>
        <w:t xml:space="preserve">Turn all functions off and remove </w:t>
      </w:r>
      <w:r>
        <w:rPr>
          <w:szCs w:val="20"/>
        </w:rPr>
        <w:t xml:space="preserve">the </w:t>
      </w:r>
      <w:r w:rsidRPr="002E678E">
        <w:rPr>
          <w:szCs w:val="20"/>
        </w:rPr>
        <w:t xml:space="preserve">key for 10 seconds and retest </w:t>
      </w:r>
      <w:r>
        <w:rPr>
          <w:szCs w:val="20"/>
        </w:rPr>
        <w:t xml:space="preserve">the </w:t>
      </w:r>
      <w:r w:rsidRPr="002E678E">
        <w:rPr>
          <w:szCs w:val="20"/>
        </w:rPr>
        <w:t>functions with</w:t>
      </w:r>
      <w:r>
        <w:rPr>
          <w:szCs w:val="20"/>
        </w:rPr>
        <w:t xml:space="preserve"> the</w:t>
      </w:r>
      <w:r w:rsidRPr="002E678E">
        <w:rPr>
          <w:szCs w:val="20"/>
        </w:rPr>
        <w:t xml:space="preserve"> trailer attached</w:t>
      </w:r>
      <w:r>
        <w:rPr>
          <w:szCs w:val="20"/>
        </w:rPr>
        <w:t>.</w:t>
      </w:r>
    </w:p>
    <w:p w:rsidR="002E678E" w:rsidRDefault="002E678E" w:rsidP="002E678E">
      <w:pPr>
        <w:pStyle w:val="ListParagraph"/>
        <w:numPr>
          <w:ilvl w:val="0"/>
          <w:numId w:val="10"/>
        </w:numPr>
        <w:rPr>
          <w:szCs w:val="20"/>
        </w:rPr>
      </w:pPr>
      <w:r w:rsidRPr="002E678E">
        <w:rPr>
          <w:szCs w:val="20"/>
        </w:rPr>
        <w:t xml:space="preserve">Turn all functions off and remove </w:t>
      </w:r>
      <w:r>
        <w:rPr>
          <w:szCs w:val="20"/>
        </w:rPr>
        <w:t xml:space="preserve">the </w:t>
      </w:r>
      <w:r w:rsidRPr="002E678E">
        <w:rPr>
          <w:szCs w:val="20"/>
        </w:rPr>
        <w:t>key for 10 seconds with</w:t>
      </w:r>
      <w:r>
        <w:rPr>
          <w:szCs w:val="20"/>
        </w:rPr>
        <w:t xml:space="preserve"> the trailer disengaged.  Use</w:t>
      </w:r>
      <w:r w:rsidRPr="002E678E">
        <w:rPr>
          <w:szCs w:val="20"/>
        </w:rPr>
        <w:t xml:space="preserve"> a multi-meter </w:t>
      </w:r>
      <w:r>
        <w:rPr>
          <w:szCs w:val="20"/>
        </w:rPr>
        <w:t xml:space="preserve">to </w:t>
      </w:r>
      <w:r w:rsidRPr="002E678E">
        <w:rPr>
          <w:szCs w:val="20"/>
        </w:rPr>
        <w:t xml:space="preserve">check the function output at the 4-flat.  If all functions work, check </w:t>
      </w:r>
      <w:r w:rsidR="007E68D9">
        <w:rPr>
          <w:szCs w:val="20"/>
        </w:rPr>
        <w:t xml:space="preserve">the </w:t>
      </w:r>
      <w:r w:rsidRPr="002E678E">
        <w:rPr>
          <w:szCs w:val="20"/>
        </w:rPr>
        <w:t xml:space="preserve">trailer for </w:t>
      </w:r>
      <w:r w:rsidR="007E68D9">
        <w:rPr>
          <w:szCs w:val="20"/>
        </w:rPr>
        <w:t xml:space="preserve">a </w:t>
      </w:r>
      <w:r w:rsidRPr="002E678E">
        <w:rPr>
          <w:szCs w:val="20"/>
        </w:rPr>
        <w:t>potential short or overload described in the owner’s manual fuse location card</w:t>
      </w:r>
      <w:r w:rsidR="007E68D9">
        <w:rPr>
          <w:szCs w:val="20"/>
        </w:rPr>
        <w:t>.</w:t>
      </w:r>
    </w:p>
    <w:p w:rsidR="007E68D9" w:rsidRPr="007E68D9" w:rsidRDefault="007E68D9" w:rsidP="007E68D9">
      <w:pPr>
        <w:ind w:left="360"/>
        <w:rPr>
          <w:szCs w:val="20"/>
        </w:rPr>
      </w:pPr>
    </w:p>
    <w:p w:rsidR="002E678E" w:rsidRPr="002E678E" w:rsidRDefault="002E678E" w:rsidP="002E678E">
      <w:pPr>
        <w:pStyle w:val="ListParagraph"/>
        <w:numPr>
          <w:ilvl w:val="0"/>
          <w:numId w:val="10"/>
        </w:numPr>
        <w:rPr>
          <w:szCs w:val="20"/>
        </w:rPr>
      </w:pPr>
      <w:r w:rsidRPr="002E678E">
        <w:rPr>
          <w:szCs w:val="20"/>
        </w:rPr>
        <w:t xml:space="preserve">Clean </w:t>
      </w:r>
      <w:r w:rsidR="007E68D9">
        <w:rPr>
          <w:szCs w:val="20"/>
        </w:rPr>
        <w:t xml:space="preserve">the </w:t>
      </w:r>
      <w:r w:rsidRPr="002E678E">
        <w:rPr>
          <w:szCs w:val="20"/>
        </w:rPr>
        <w:t>connection and add Dielectric Grease (sold separately) to the terminal pins</w:t>
      </w:r>
      <w:r>
        <w:rPr>
          <w:szCs w:val="20"/>
        </w:rPr>
        <w:t>.</w:t>
      </w:r>
    </w:p>
    <w:sectPr w:rsidR="002E678E" w:rsidRPr="002E678E">
      <w:type w:val="continuous"/>
      <w:pgSz w:w="12240" w:h="15840"/>
      <w:pgMar w:top="1296" w:right="1008" w:bottom="936" w:left="1008" w:header="576" w:footer="720" w:gutter="0"/>
      <w:cols w:num="2" w:space="28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D3BE3" w:rsidRDefault="00CD3BE3">
      <w:r>
        <w:separator/>
      </w:r>
    </w:p>
  </w:endnote>
  <w:endnote w:type="continuationSeparator" w:id="0">
    <w:p w:rsidR="00CD3BE3" w:rsidRDefault="00CD3B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1FC4" w:rsidRDefault="00161FC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1FC4" w:rsidRDefault="00161FC4">
    <w:pPr>
      <w:pStyle w:val="Footer"/>
      <w:framePr w:w="1872" w:h="288" w:hSpace="180" w:wrap="around" w:vAnchor="text" w:hAnchor="page" w:x="5184" w:y="33" w:anchorLock="1"/>
      <w:suppressOverlap/>
      <w:jc w:val="center"/>
    </w:pPr>
    <w:r>
      <w:rPr>
        <w:noProof/>
      </w:rPr>
      <mc:AlternateContent>
        <mc:Choice Requires="wps">
          <w:drawing>
            <wp:anchor distT="0" distB="0" distL="114300" distR="114300" simplePos="0" relativeHeight="251660800" behindDoc="0" locked="1" layoutInCell="1" allowOverlap="0" wp14:anchorId="0F1359EC" wp14:editId="746D6575">
              <wp:simplePos x="0" y="0"/>
              <wp:positionH relativeFrom="page">
                <wp:posOffset>5935345</wp:posOffset>
              </wp:positionH>
              <wp:positionV relativeFrom="paragraph">
                <wp:posOffset>18415</wp:posOffset>
              </wp:positionV>
              <wp:extent cx="1188720" cy="182880"/>
              <wp:effectExtent l="1270" t="0" r="635" b="0"/>
              <wp:wrapNone/>
              <wp:docPr id="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pPr>
                            <w:jc w:val="right"/>
                            <w:rPr>
                              <w:sz w:val="20"/>
                            </w:rPr>
                          </w:pPr>
                          <w:r>
                            <w:rPr>
                              <w:sz w:val="20"/>
                            </w:rPr>
                            <w:t>DIO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1359EC" id="_x0000_t202" coordsize="21600,21600" o:spt="202" path="m,l,21600r21600,l21600,xe">
              <v:stroke joinstyle="miter"/>
              <v:path gradientshapeok="t" o:connecttype="rect"/>
            </v:shapetype>
            <v:shape id="Text Box 15" o:spid="_x0000_s2054" type="#_x0000_t202" style="position:absolute;left:0;text-align:left;margin-left:467.35pt;margin-top:1.45pt;width:93.6pt;height:14.4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" o:allowoverlap="f" filled="f" stroked="f">
              <v:textbox inset="0,0,0,0">
                <w:txbxContent>
                  <w:p w:rsidR="00161FC4" w:rsidRDefault="00161FC4">
                    <w:pPr>
                      <w:jc w:val="right"/>
                      <w:rPr>
                        <w:sz w:val="20"/>
                      </w:rPr>
                    </w:pPr>
                    <w:r>
                      <w:rPr>
                        <w:sz w:val="20"/>
                      </w:rPr>
                      <w:t>DIO</w:t>
                    </w:r>
                  </w:p>
                </w:txbxContent>
              </v:textbox>
              <w10:wrap anchorx="page"/>
              <w10:anchorlock/>
            </v:shape>
          </w:pict>
        </mc:Fallback>
      </mc:AlternateContent>
    </w:r>
    <w:r>
      <w:t xml:space="preserve">Page </w:t>
    </w:r>
    <w:r>
      <w:fldChar w:fldCharType="begin"/>
    </w:r>
    <w:r>
      <w:instrText xml:space="preserve"> PAGE  \* MERGEFORMAT </w:instrText>
    </w:r>
    <w:r>
      <w:fldChar w:fldCharType="separate"/>
    </w:r>
    <w:r w:rsidR="00D00D18">
      <w:rPr>
        <w:noProof/>
      </w:rPr>
      <w:t>22</w:t>
    </w:r>
    <w:r>
      <w:fldChar w:fldCharType="end"/>
    </w:r>
    <w:r>
      <w:t xml:space="preserve"> of </w:t>
    </w:r>
    <w:fldSimple w:instr=" NUMPAGES  \* MERGEFORMAT ">
      <w:r w:rsidR="00D00D18">
        <w:rPr>
          <w:noProof/>
        </w:rPr>
        <w:t>43</w:t>
      </w:r>
    </w:fldSimple>
    <w:r>
      <w:t xml:space="preserve"> pages</w:t>
    </w:r>
  </w:p>
  <w:p w:rsidR="00161FC4" w:rsidRDefault="00161FC4">
    <w:pPr>
      <w:pStyle w:val="Footer"/>
      <w:tabs>
        <w:tab w:val="clear" w:pos="4320"/>
        <w:tab w:val="clear" w:pos="8640"/>
        <w:tab w:val="center" w:pos="0"/>
        <w:tab w:val="center" w:pos="5112"/>
      </w:tabs>
    </w:pPr>
    <w:r>
      <w:rPr>
        <w:noProof/>
      </w:rPr>
      <mc:AlternateContent>
        <mc:Choice Requires="wps">
          <w:drawing>
            <wp:anchor distT="0" distB="0" distL="114300" distR="114300" simplePos="0" relativeHeight="251663872" behindDoc="0" locked="1" layoutInCell="1" allowOverlap="0" wp14:anchorId="2875505E" wp14:editId="3798DECC">
              <wp:simplePos x="0" y="0"/>
              <wp:positionH relativeFrom="page">
                <wp:posOffset>5934710</wp:posOffset>
              </wp:positionH>
              <wp:positionV relativeFrom="paragraph">
                <wp:posOffset>18415</wp:posOffset>
              </wp:positionV>
              <wp:extent cx="1188720" cy="182880"/>
              <wp:effectExtent l="0" t="0" r="11430" b="7620"/>
              <wp:wrapNone/>
              <wp:docPr id="2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1FC4" w:rsidRDefault="00161FC4" w:rsidP="006915FB">
                          <w:pPr>
                            <w:jc w:val="right"/>
                            <w:rPr>
                              <w:sz w:val="20"/>
                            </w:rPr>
                          </w:pPr>
                          <w:r>
                            <w:rPr>
                              <w:sz w:val="20"/>
                            </w:rPr>
                            <w:t>DIO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75505E" id="_x0000_s2055" type="#_x0000_t202" style="position:absolute;margin-left:467.3pt;margin-top:1.45pt;width:93.6pt;height:14.4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" o:allowoverlap="f" filled="f" stroked="f">
              <v:textbox inset="0,0,0,0">
                <w:txbxContent>
                  <w:p w:rsidR="00161FC4" w:rsidRDefault="00161FC4" w:rsidP="006915FB">
                    <w:pPr>
                      <w:jc w:val="right"/>
                      <w:rPr>
                        <w:sz w:val="20"/>
                      </w:rPr>
                    </w:pPr>
                    <w:r>
                      <w:rPr>
                        <w:sz w:val="20"/>
                      </w:rPr>
                      <w:t>DIO</w:t>
                    </w:r>
                  </w:p>
                </w:txbxContent>
              </v:textbox>
              <w10:wrap anchorx="page"/>
              <w10:anchorlock/>
            </v:shape>
          </w:pict>
        </mc:Fallback>
      </mc:AlternateContent>
    </w:r>
    <w:r>
      <w:rPr>
        <w:noProof/>
      </w:rPr>
      <mc:AlternateContent>
        <mc:Choice Requires="wps">
          <w:drawing>
            <wp:anchor distT="0" distB="0" distL="114300" distR="114300" simplePos="0" relativeHeight="251661824" behindDoc="0" locked="1" layoutInCell="1" allowOverlap="0" wp14:anchorId="39B148A1" wp14:editId="613C1118">
              <wp:simplePos x="0" y="0"/>
              <wp:positionH relativeFrom="page">
                <wp:posOffset>801370</wp:posOffset>
              </wp:positionH>
              <wp:positionV relativeFrom="paragraph">
                <wp:posOffset>172720</wp:posOffset>
              </wp:positionV>
              <wp:extent cx="1143000" cy="182880"/>
              <wp:effectExtent l="10795" t="10795" r="8255" b="15875"/>
              <wp:wrapNone/>
              <wp:docPr id="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82880"/>
                      </a:xfrm>
                      <a:prstGeom prst="rect">
                        <a:avLst/>
                      </a:prstGeom>
                      <a:solidFill>
                        <a:srgbClr val="FFFFFF"/>
                      </a:solidFill>
                      <a:ln w="15875">
                        <a:solidFill>
                          <a:srgbClr val="000000"/>
                        </a:solidFill>
                        <a:miter lim="800000"/>
                        <a:headEnd/>
                        <a:tailEnd/>
                      </a:ln>
                    </wps:spPr>
                    <wps:txbx>
                      <w:txbxContent>
                        <w:p w:rsidR="00161FC4" w:rsidRDefault="00161FC4" w:rsidP="00403FAC">
                          <w:pPr>
                            <w:pStyle w:val="Heading2"/>
                            <w:tabs>
                              <w:tab w:val="right" w:pos="1620"/>
                            </w:tabs>
                          </w:pPr>
                          <w:r>
                            <w:t>Issue: A  02/09/2015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B148A1" id="Text Box 16" o:spid="_x0000_s2056" type="#_x0000_t202" style="position:absolute;margin-left:63.1pt;margin-top:13.6pt;width:90pt;height:14.4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" o:allowoverlap="f" strokeweight="1.25pt">
              <v:textbox inset="0,0,0,0">
                <w:txbxContent>
                  <w:p w:rsidR="00161FC4" w:rsidRDefault="00161FC4" w:rsidP="00403FAC">
                    <w:pPr>
                      <w:pStyle w:val="Heading2"/>
                      <w:tabs>
                        <w:tab w:val="right" w:pos="1620"/>
                      </w:tabs>
                    </w:pPr>
                    <w:r>
                      <w:t>Issue: A  02/09/2015</w:t>
                    </w:r>
                  </w:p>
                </w:txbxContent>
              </v:textbox>
              <w10:wrap anchorx="page"/>
              <w10:anchorlock/>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1FC4" w:rsidRDefault="00161FC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D3BE3" w:rsidRDefault="00CD3BE3">
      <w:r>
        <w:separator/>
      </w:r>
    </w:p>
  </w:footnote>
  <w:footnote w:type="continuationSeparator" w:id="0">
    <w:p w:rsidR="00CD3BE3" w:rsidRDefault="00CD3BE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1FC4" w:rsidRDefault="00161FC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1FC4" w:rsidRDefault="00161FC4">
    <w:pPr>
      <w:pStyle w:val="HdrLine1"/>
    </w:pPr>
    <w:r>
      <w:t>LEXUS</w:t>
    </w:r>
    <w:r>
      <w:tab/>
      <w:t>NX 200t</w:t>
    </w:r>
    <w:r>
      <w:tab/>
      <w:t xml:space="preserve">2015 - </w:t>
    </w:r>
    <w:r>
      <w:tab/>
      <w:t>TRAILER WIRE HARNESS</w:t>
    </w:r>
  </w:p>
  <w:p w:rsidR="00161FC4" w:rsidRDefault="00161FC4">
    <w:pPr>
      <w:pStyle w:val="HdrLine2"/>
    </w:pPr>
    <w:r>
      <w:rPr>
        <w:noProof/>
      </w:rPr>
      <mc:AlternateContent>
        <mc:Choice Requires="wps">
          <w:drawing>
            <wp:anchor distT="0" distB="0" distL="114300" distR="114300" simplePos="0" relativeHeight="251653632" behindDoc="0" locked="1" layoutInCell="1" allowOverlap="1" wp14:anchorId="5789C0B5" wp14:editId="5AB2C415">
              <wp:simplePos x="0" y="0"/>
              <wp:positionH relativeFrom="column">
                <wp:posOffset>0</wp:posOffset>
              </wp:positionH>
              <wp:positionV relativeFrom="paragraph">
                <wp:posOffset>199390</wp:posOffset>
              </wp:positionV>
              <wp:extent cx="6492240" cy="0"/>
              <wp:effectExtent l="19050" t="18415" r="22860" b="19685"/>
              <wp:wrapNone/>
              <wp:docPr id="9"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22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BA575D" id="Line 1"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7pt" to="511.2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" strokeweight="2.25pt">
              <w10:anchorlock/>
            </v:line>
          </w:pict>
        </mc:Fallback>
      </mc:AlternateContent>
    </w:r>
    <w:r>
      <w:t>Preparation</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1FC4" w:rsidRDefault="00161FC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1FC4" w:rsidRDefault="00161FC4">
    <w:pPr>
      <w:pStyle w:val="HdrLine1"/>
      <w:tabs>
        <w:tab w:val="clear" w:pos="2880"/>
        <w:tab w:val="clear" w:pos="10224"/>
        <w:tab w:val="center" w:pos="-2232"/>
        <w:tab w:val="center" w:pos="0"/>
        <w:tab w:val="right" w:pos="5112"/>
      </w:tabs>
      <w:ind w:left="-5112"/>
    </w:pPr>
    <w:r>
      <w:t>LEXUS</w:t>
    </w:r>
    <w:r>
      <w:tab/>
      <w:t>NX 200t</w:t>
    </w:r>
    <w:r>
      <w:tab/>
      <w:t xml:space="preserve">2015 - </w:t>
    </w:r>
    <w:r>
      <w:tab/>
      <w:t>TRAILER WIRE HARNESS</w:t>
    </w:r>
  </w:p>
  <w:p w:rsidR="00161FC4" w:rsidRDefault="00161FC4">
    <w:pPr>
      <w:pStyle w:val="HdrLine2"/>
      <w:ind w:left="-5112"/>
    </w:pPr>
    <w:r>
      <w:rPr>
        <w:noProof/>
      </w:rPr>
      <mc:AlternateContent>
        <mc:Choice Requires="wps">
          <w:drawing>
            <wp:anchor distT="0" distB="0" distL="114300" distR="114300" simplePos="0" relativeHeight="251655680" behindDoc="0" locked="1" layoutInCell="1" allowOverlap="1" wp14:anchorId="0435C951" wp14:editId="1E78DB4E">
              <wp:simplePos x="0" y="0"/>
              <wp:positionH relativeFrom="page">
                <wp:posOffset>640080</wp:posOffset>
              </wp:positionH>
              <wp:positionV relativeFrom="paragraph">
                <wp:posOffset>199390</wp:posOffset>
              </wp:positionV>
              <wp:extent cx="6492240" cy="0"/>
              <wp:effectExtent l="20955" t="18415" r="20955" b="19685"/>
              <wp:wrapNone/>
              <wp:docPr id="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22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CA1F68" id="Line 3" o:spid="_x0000_s1026" style="position:absolute;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0.4pt,15.7pt" to="561.6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PyBFAIAACk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" strokeweight="2.25pt">
              <w10:wrap anchorx="page"/>
              <w10:anchorlock/>
            </v:line>
          </w:pict>
        </mc:Fallback>
      </mc:AlternateContent>
    </w:r>
    <w:r>
      <w:t>Procedure</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1FC4" w:rsidRDefault="00161FC4">
    <w:pPr>
      <w:pStyle w:val="HdrLine1"/>
    </w:pPr>
    <w:r>
      <w:t>LEXUS</w:t>
    </w:r>
    <w:r>
      <w:tab/>
      <w:t>NX 200t</w:t>
    </w:r>
    <w:r>
      <w:tab/>
      <w:t xml:space="preserve">2015 - </w:t>
    </w:r>
    <w:r>
      <w:tab/>
      <w:t>TRAILER WIRE HARNESS</w:t>
    </w:r>
  </w:p>
  <w:p w:rsidR="00161FC4" w:rsidRDefault="00161FC4">
    <w:pPr>
      <w:pStyle w:val="HdrLine2"/>
    </w:pPr>
    <w:r>
      <w:rPr>
        <w:noProof/>
      </w:rPr>
      <mc:AlternateContent>
        <mc:Choice Requires="wps">
          <w:drawing>
            <wp:anchor distT="0" distB="0" distL="114300" distR="114300" simplePos="0" relativeHeight="251659776" behindDoc="0" locked="1" layoutInCell="1" allowOverlap="1" wp14:anchorId="4FFF4B77" wp14:editId="0FFF02D4">
              <wp:simplePos x="0" y="0"/>
              <wp:positionH relativeFrom="column">
                <wp:posOffset>3246120</wp:posOffset>
              </wp:positionH>
              <wp:positionV relativeFrom="page">
                <wp:posOffset>777240</wp:posOffset>
              </wp:positionV>
              <wp:extent cx="635" cy="8638540"/>
              <wp:effectExtent l="17145" t="15240" r="20320" b="23495"/>
              <wp:wrapNone/>
              <wp:docPr id="4"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8638540"/>
                      </a:xfrm>
                      <a:prstGeom prst="line">
                        <a:avLst/>
                      </a:prstGeom>
                      <a:noFill/>
                      <a:ln w="28575">
                        <a:solidFill>
                          <a:srgbClr val="00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23D23EA" id="Line 8"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255.6pt,61.2pt" to="255.65pt,74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" strokeweight="2.25pt">
              <v:stroke startarrowwidth="narrow" startarrowlength="short" endarrowwidth="narrow" endarrowlength="short"/>
              <w10:wrap anchory="page"/>
              <w10:anchorlock/>
            </v:line>
          </w:pict>
        </mc:Fallback>
      </mc:AlternateContent>
    </w:r>
    <w:r>
      <w:rPr>
        <w:noProof/>
      </w:rPr>
      <mc:AlternateContent>
        <mc:Choice Requires="wps">
          <w:drawing>
            <wp:anchor distT="0" distB="0" distL="114300" distR="114300" simplePos="0" relativeHeight="251656704" behindDoc="0" locked="1" layoutInCell="1" allowOverlap="1" wp14:anchorId="451C3663" wp14:editId="665F56B8">
              <wp:simplePos x="0" y="0"/>
              <wp:positionH relativeFrom="column">
                <wp:posOffset>-6350</wp:posOffset>
              </wp:positionH>
              <wp:positionV relativeFrom="paragraph">
                <wp:posOffset>199390</wp:posOffset>
              </wp:positionV>
              <wp:extent cx="6492240" cy="0"/>
              <wp:effectExtent l="22225" t="18415" r="19685" b="19685"/>
              <wp:wrapNone/>
              <wp:docPr id="3"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22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7B1347" id="Line 5"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pt,15.7pt" to="510.7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5TvFAIAACk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" strokeweight="2.25pt">
              <w10:anchorlock/>
            </v:line>
          </w:pict>
        </mc:Fallback>
      </mc:AlternateContent>
    </w:r>
    <w:r>
      <w:t xml:space="preserve">Checklist - these points </w:t>
    </w:r>
    <w:r>
      <w:rPr>
        <w:b/>
        <w:bCs w:val="0"/>
      </w:rPr>
      <w:t>MUST</w:t>
    </w:r>
    <w:r>
      <w:t xml:space="preserve"> be checked to ensure a quality installation.</w:t>
    </w:r>
  </w:p>
  <w:p w:rsidR="00161FC4" w:rsidRDefault="00161FC4">
    <w:pPr>
      <w:pStyle w:val="HdrLine3"/>
    </w:pPr>
    <w:r>
      <w:rPr>
        <w:noProof/>
      </w:rPr>
      <mc:AlternateContent>
        <mc:Choice Requires="wps">
          <w:drawing>
            <wp:anchor distT="0" distB="0" distL="114300" distR="114300" simplePos="0" relativeHeight="251657728" behindDoc="0" locked="0" layoutInCell="1" allowOverlap="1" wp14:anchorId="728EBA1E" wp14:editId="6886F29A">
              <wp:simplePos x="0" y="0"/>
              <wp:positionH relativeFrom="column">
                <wp:posOffset>3794760</wp:posOffset>
              </wp:positionH>
              <wp:positionV relativeFrom="paragraph">
                <wp:posOffset>261620</wp:posOffset>
              </wp:positionV>
              <wp:extent cx="2697480" cy="0"/>
              <wp:effectExtent l="13335" t="13970" r="13335" b="14605"/>
              <wp:wrapNone/>
              <wp:docPr id="2"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9748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399051" id="Line 6"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8.8pt,20.6pt" to="511.2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" strokeweight="1.5pt"/>
          </w:pict>
        </mc:Fallback>
      </mc:AlternateContent>
    </w:r>
    <w:r>
      <w:rPr>
        <w:noProof/>
      </w:rPr>
      <mc:AlternateContent>
        <mc:Choice Requires="wps">
          <w:drawing>
            <wp:anchor distT="0" distB="0" distL="114300" distR="114300" simplePos="0" relativeHeight="251658752" behindDoc="0" locked="0" layoutInCell="1" allowOverlap="1" wp14:anchorId="1C15F8C1" wp14:editId="11F4D2CB">
              <wp:simplePos x="0" y="0"/>
              <wp:positionH relativeFrom="column">
                <wp:posOffset>457200</wp:posOffset>
              </wp:positionH>
              <wp:positionV relativeFrom="paragraph">
                <wp:posOffset>261620</wp:posOffset>
              </wp:positionV>
              <wp:extent cx="2697480" cy="0"/>
              <wp:effectExtent l="9525" t="13970" r="17145" b="14605"/>
              <wp:wrapNone/>
              <wp:docPr id="1"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9748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C50C0B" id="Line 7"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20.6pt" to="248.4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" strokeweight="1.5pt"/>
          </w:pict>
        </mc:Fallback>
      </mc:AlternateContent>
    </w:r>
    <w:r>
      <w:tab/>
      <w:t>Check:</w:t>
    </w:r>
    <w:r>
      <w:tab/>
      <w:t>Look For:</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7A0D26"/>
    <w:multiLevelType w:val="multilevel"/>
    <w:tmpl w:val="326CE5BA"/>
    <w:lvl w:ilvl="0">
      <w:start w:val="1"/>
      <w:numFmt w:val="decimal"/>
      <w:pStyle w:val="Heading5"/>
      <w:lvlText w:val="%1."/>
      <w:lvlJc w:val="left"/>
      <w:pPr>
        <w:tabs>
          <w:tab w:val="num" w:pos="360"/>
        </w:tabs>
        <w:ind w:left="360" w:hanging="360"/>
      </w:pPr>
      <w:rPr>
        <w:rFonts w:hint="default"/>
      </w:rPr>
    </w:lvl>
    <w:lvl w:ilvl="1">
      <w:start w:val="1"/>
      <w:numFmt w:val="lowerLetter"/>
      <w:pStyle w:val="ProcLevel2"/>
      <w:lvlText w:val="(%2)"/>
      <w:lvlJc w:val="left"/>
      <w:pPr>
        <w:tabs>
          <w:tab w:val="num" w:pos="720"/>
        </w:tabs>
        <w:ind w:left="720" w:hanging="360"/>
      </w:pPr>
      <w:rPr>
        <w:rFonts w:hint="default"/>
      </w:rPr>
    </w:lvl>
    <w:lvl w:ilvl="2">
      <w:start w:val="1"/>
      <w:numFmt w:val="decimal"/>
      <w:pStyle w:val="ProcLevel3"/>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600"/>
        </w:tabs>
        <w:ind w:left="3240" w:hanging="360"/>
      </w:pPr>
      <w:rPr>
        <w:rFonts w:hint="default"/>
      </w:rPr>
    </w:lvl>
  </w:abstractNum>
  <w:abstractNum w:abstractNumId="1">
    <w:nsid w:val="1C1E6301"/>
    <w:multiLevelType w:val="hybridMultilevel"/>
    <w:tmpl w:val="EFA8CA4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21FB4489"/>
    <w:multiLevelType w:val="singleLevel"/>
    <w:tmpl w:val="C81A094E"/>
    <w:lvl w:ilvl="0">
      <w:numFmt w:val="bullet"/>
      <w:lvlText w:val=""/>
      <w:lvlJc w:val="left"/>
      <w:pPr>
        <w:tabs>
          <w:tab w:val="num" w:pos="3960"/>
        </w:tabs>
        <w:ind w:left="3960" w:hanging="360"/>
      </w:pPr>
      <w:rPr>
        <w:rFonts w:ascii="Wingdings" w:hAnsi="Wingdings" w:hint="default"/>
      </w:rPr>
    </w:lvl>
  </w:abstractNum>
  <w:abstractNum w:abstractNumId="3">
    <w:nsid w:val="2D5E3DAE"/>
    <w:multiLevelType w:val="hybridMultilevel"/>
    <w:tmpl w:val="04B4C2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4FB33F9B"/>
    <w:multiLevelType w:val="hybridMultilevel"/>
    <w:tmpl w:val="9DF08828"/>
    <w:lvl w:ilvl="0" w:tplc="04090001">
      <w:start w:val="1"/>
      <w:numFmt w:val="bullet"/>
      <w:lvlText w:val=""/>
      <w:lvlJc w:val="left"/>
      <w:pPr>
        <w:tabs>
          <w:tab w:val="num" w:pos="-4752"/>
        </w:tabs>
        <w:ind w:left="-4752" w:hanging="360"/>
      </w:pPr>
      <w:rPr>
        <w:rFonts w:ascii="Symbol" w:hAnsi="Symbol" w:hint="default"/>
      </w:rPr>
    </w:lvl>
    <w:lvl w:ilvl="1" w:tplc="04090003" w:tentative="1">
      <w:start w:val="1"/>
      <w:numFmt w:val="bullet"/>
      <w:lvlText w:val="o"/>
      <w:lvlJc w:val="left"/>
      <w:pPr>
        <w:tabs>
          <w:tab w:val="num" w:pos="-4032"/>
        </w:tabs>
        <w:ind w:left="-4032" w:hanging="360"/>
      </w:pPr>
      <w:rPr>
        <w:rFonts w:ascii="Courier New" w:hAnsi="Courier New" w:hint="default"/>
      </w:rPr>
    </w:lvl>
    <w:lvl w:ilvl="2" w:tplc="04090005" w:tentative="1">
      <w:start w:val="1"/>
      <w:numFmt w:val="bullet"/>
      <w:lvlText w:val=""/>
      <w:lvlJc w:val="left"/>
      <w:pPr>
        <w:tabs>
          <w:tab w:val="num" w:pos="-3312"/>
        </w:tabs>
        <w:ind w:left="-3312" w:hanging="360"/>
      </w:pPr>
      <w:rPr>
        <w:rFonts w:ascii="Wingdings" w:hAnsi="Wingdings" w:hint="default"/>
      </w:rPr>
    </w:lvl>
    <w:lvl w:ilvl="3" w:tplc="04090001" w:tentative="1">
      <w:start w:val="1"/>
      <w:numFmt w:val="bullet"/>
      <w:lvlText w:val=""/>
      <w:lvlJc w:val="left"/>
      <w:pPr>
        <w:tabs>
          <w:tab w:val="num" w:pos="-2592"/>
        </w:tabs>
        <w:ind w:left="-2592" w:hanging="360"/>
      </w:pPr>
      <w:rPr>
        <w:rFonts w:ascii="Symbol" w:hAnsi="Symbol" w:hint="default"/>
      </w:rPr>
    </w:lvl>
    <w:lvl w:ilvl="4" w:tplc="04090003" w:tentative="1">
      <w:start w:val="1"/>
      <w:numFmt w:val="bullet"/>
      <w:lvlText w:val="o"/>
      <w:lvlJc w:val="left"/>
      <w:pPr>
        <w:tabs>
          <w:tab w:val="num" w:pos="-1872"/>
        </w:tabs>
        <w:ind w:left="-1872" w:hanging="360"/>
      </w:pPr>
      <w:rPr>
        <w:rFonts w:ascii="Courier New" w:hAnsi="Courier New" w:hint="default"/>
      </w:rPr>
    </w:lvl>
    <w:lvl w:ilvl="5" w:tplc="04090005" w:tentative="1">
      <w:start w:val="1"/>
      <w:numFmt w:val="bullet"/>
      <w:lvlText w:val=""/>
      <w:lvlJc w:val="left"/>
      <w:pPr>
        <w:tabs>
          <w:tab w:val="num" w:pos="-1152"/>
        </w:tabs>
        <w:ind w:left="-1152" w:hanging="360"/>
      </w:pPr>
      <w:rPr>
        <w:rFonts w:ascii="Wingdings" w:hAnsi="Wingdings" w:hint="default"/>
      </w:rPr>
    </w:lvl>
    <w:lvl w:ilvl="6" w:tplc="04090001" w:tentative="1">
      <w:start w:val="1"/>
      <w:numFmt w:val="bullet"/>
      <w:lvlText w:val=""/>
      <w:lvlJc w:val="left"/>
      <w:pPr>
        <w:tabs>
          <w:tab w:val="num" w:pos="-432"/>
        </w:tabs>
        <w:ind w:left="-432" w:hanging="360"/>
      </w:pPr>
      <w:rPr>
        <w:rFonts w:ascii="Symbol" w:hAnsi="Symbol" w:hint="default"/>
      </w:rPr>
    </w:lvl>
    <w:lvl w:ilvl="7" w:tplc="04090003" w:tentative="1">
      <w:start w:val="1"/>
      <w:numFmt w:val="bullet"/>
      <w:lvlText w:val="o"/>
      <w:lvlJc w:val="left"/>
      <w:pPr>
        <w:tabs>
          <w:tab w:val="num" w:pos="288"/>
        </w:tabs>
        <w:ind w:left="288" w:hanging="360"/>
      </w:pPr>
      <w:rPr>
        <w:rFonts w:ascii="Courier New" w:hAnsi="Courier New" w:hint="default"/>
      </w:rPr>
    </w:lvl>
    <w:lvl w:ilvl="8" w:tplc="04090005" w:tentative="1">
      <w:start w:val="1"/>
      <w:numFmt w:val="bullet"/>
      <w:lvlText w:val=""/>
      <w:lvlJc w:val="left"/>
      <w:pPr>
        <w:tabs>
          <w:tab w:val="num" w:pos="1008"/>
        </w:tabs>
        <w:ind w:left="1008" w:hanging="360"/>
      </w:pPr>
      <w:rPr>
        <w:rFonts w:ascii="Wingdings" w:hAnsi="Wingdings" w:hint="default"/>
      </w:rPr>
    </w:lvl>
  </w:abstractNum>
  <w:abstractNum w:abstractNumId="5">
    <w:nsid w:val="773B5F29"/>
    <w:multiLevelType w:val="hybridMultilevel"/>
    <w:tmpl w:val="D8247F0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79F91CB5"/>
    <w:multiLevelType w:val="hybridMultilevel"/>
    <w:tmpl w:val="050CEA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5"/>
  </w:num>
  <w:num w:numId="2">
    <w:abstractNumId w:val="0"/>
  </w:num>
  <w:num w:numId="3">
    <w:abstractNumId w:val="1"/>
  </w:num>
  <w:num w:numId="4">
    <w:abstractNumId w:val="2"/>
  </w:num>
  <w:num w:numId="5">
    <w:abstractNumId w:val="0"/>
  </w:num>
  <w:num w:numId="6">
    <w:abstractNumId w:val="0"/>
  </w:num>
  <w:num w:numId="7">
    <w:abstractNumId w:val="4"/>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fullPage" w:percent="12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24A3"/>
    <w:rsid w:val="0000243D"/>
    <w:rsid w:val="00007876"/>
    <w:rsid w:val="00010C43"/>
    <w:rsid w:val="00015F84"/>
    <w:rsid w:val="00020AB6"/>
    <w:rsid w:val="00041573"/>
    <w:rsid w:val="00046DB2"/>
    <w:rsid w:val="00057332"/>
    <w:rsid w:val="0006613C"/>
    <w:rsid w:val="00070990"/>
    <w:rsid w:val="000772BD"/>
    <w:rsid w:val="00084024"/>
    <w:rsid w:val="00085FC0"/>
    <w:rsid w:val="000B1C81"/>
    <w:rsid w:val="000C144A"/>
    <w:rsid w:val="000C57D2"/>
    <w:rsid w:val="000D369E"/>
    <w:rsid w:val="000E5D01"/>
    <w:rsid w:val="000F38F7"/>
    <w:rsid w:val="000F774F"/>
    <w:rsid w:val="00107E98"/>
    <w:rsid w:val="001247B5"/>
    <w:rsid w:val="00125C34"/>
    <w:rsid w:val="0014290F"/>
    <w:rsid w:val="00146454"/>
    <w:rsid w:val="00160455"/>
    <w:rsid w:val="00161FC4"/>
    <w:rsid w:val="0016627B"/>
    <w:rsid w:val="00170958"/>
    <w:rsid w:val="00173E8E"/>
    <w:rsid w:val="001A000D"/>
    <w:rsid w:val="001A7B1F"/>
    <w:rsid w:val="001B30B1"/>
    <w:rsid w:val="001B3D21"/>
    <w:rsid w:val="001C392F"/>
    <w:rsid w:val="002030D0"/>
    <w:rsid w:val="00203B3C"/>
    <w:rsid w:val="00215A30"/>
    <w:rsid w:val="00230FBE"/>
    <w:rsid w:val="00234930"/>
    <w:rsid w:val="00244D32"/>
    <w:rsid w:val="00247A06"/>
    <w:rsid w:val="002516FF"/>
    <w:rsid w:val="00276911"/>
    <w:rsid w:val="002803AF"/>
    <w:rsid w:val="00292273"/>
    <w:rsid w:val="00294135"/>
    <w:rsid w:val="00296AEB"/>
    <w:rsid w:val="002B3CA1"/>
    <w:rsid w:val="002B3EF0"/>
    <w:rsid w:val="002B6E72"/>
    <w:rsid w:val="002C45E5"/>
    <w:rsid w:val="002D64E5"/>
    <w:rsid w:val="002E678E"/>
    <w:rsid w:val="002F06F8"/>
    <w:rsid w:val="00303E45"/>
    <w:rsid w:val="003175D4"/>
    <w:rsid w:val="00325259"/>
    <w:rsid w:val="00335E49"/>
    <w:rsid w:val="00341D15"/>
    <w:rsid w:val="003435F8"/>
    <w:rsid w:val="00346065"/>
    <w:rsid w:val="00354853"/>
    <w:rsid w:val="00355346"/>
    <w:rsid w:val="003609F8"/>
    <w:rsid w:val="00375247"/>
    <w:rsid w:val="00381AC5"/>
    <w:rsid w:val="00390AE5"/>
    <w:rsid w:val="00396A7B"/>
    <w:rsid w:val="003A0673"/>
    <w:rsid w:val="003C25BB"/>
    <w:rsid w:val="003C4520"/>
    <w:rsid w:val="003C5B2C"/>
    <w:rsid w:val="003D03C0"/>
    <w:rsid w:val="003E18B5"/>
    <w:rsid w:val="003E4F37"/>
    <w:rsid w:val="00403C0C"/>
    <w:rsid w:val="00403FAC"/>
    <w:rsid w:val="004044AC"/>
    <w:rsid w:val="00412A61"/>
    <w:rsid w:val="004363D1"/>
    <w:rsid w:val="00441B06"/>
    <w:rsid w:val="00454A9F"/>
    <w:rsid w:val="00480179"/>
    <w:rsid w:val="004843AB"/>
    <w:rsid w:val="004907E7"/>
    <w:rsid w:val="004A1EF7"/>
    <w:rsid w:val="004B59BC"/>
    <w:rsid w:val="004B5DF1"/>
    <w:rsid w:val="004D1165"/>
    <w:rsid w:val="004F292C"/>
    <w:rsid w:val="00513601"/>
    <w:rsid w:val="00534AF6"/>
    <w:rsid w:val="005354C3"/>
    <w:rsid w:val="00541118"/>
    <w:rsid w:val="00545804"/>
    <w:rsid w:val="00553006"/>
    <w:rsid w:val="0055316C"/>
    <w:rsid w:val="00555002"/>
    <w:rsid w:val="00585057"/>
    <w:rsid w:val="00591963"/>
    <w:rsid w:val="005B591A"/>
    <w:rsid w:val="005E0260"/>
    <w:rsid w:val="005E1165"/>
    <w:rsid w:val="005F24A3"/>
    <w:rsid w:val="00617B6B"/>
    <w:rsid w:val="00625DA7"/>
    <w:rsid w:val="00626668"/>
    <w:rsid w:val="006465C7"/>
    <w:rsid w:val="00655910"/>
    <w:rsid w:val="0065707E"/>
    <w:rsid w:val="00665687"/>
    <w:rsid w:val="00673704"/>
    <w:rsid w:val="00674548"/>
    <w:rsid w:val="006761B0"/>
    <w:rsid w:val="00676A65"/>
    <w:rsid w:val="00685679"/>
    <w:rsid w:val="006915FB"/>
    <w:rsid w:val="00694B73"/>
    <w:rsid w:val="00695E8D"/>
    <w:rsid w:val="006B791A"/>
    <w:rsid w:val="006C4ACA"/>
    <w:rsid w:val="006D0E4A"/>
    <w:rsid w:val="006D580A"/>
    <w:rsid w:val="006E0807"/>
    <w:rsid w:val="006F3CF8"/>
    <w:rsid w:val="00710654"/>
    <w:rsid w:val="00710CA2"/>
    <w:rsid w:val="00712FDE"/>
    <w:rsid w:val="00726923"/>
    <w:rsid w:val="0073266A"/>
    <w:rsid w:val="00754C55"/>
    <w:rsid w:val="00755720"/>
    <w:rsid w:val="00755AF8"/>
    <w:rsid w:val="007738CF"/>
    <w:rsid w:val="00781EDC"/>
    <w:rsid w:val="00782E84"/>
    <w:rsid w:val="00783D9B"/>
    <w:rsid w:val="00797C8F"/>
    <w:rsid w:val="007A33D6"/>
    <w:rsid w:val="007D0B03"/>
    <w:rsid w:val="007D4955"/>
    <w:rsid w:val="007E68D9"/>
    <w:rsid w:val="007E7BA7"/>
    <w:rsid w:val="007F7048"/>
    <w:rsid w:val="0080178F"/>
    <w:rsid w:val="00811A4A"/>
    <w:rsid w:val="00811ECE"/>
    <w:rsid w:val="00831BAC"/>
    <w:rsid w:val="00834EE8"/>
    <w:rsid w:val="00844D27"/>
    <w:rsid w:val="00853E9B"/>
    <w:rsid w:val="0085731F"/>
    <w:rsid w:val="00860E64"/>
    <w:rsid w:val="008644E5"/>
    <w:rsid w:val="008728CF"/>
    <w:rsid w:val="008957BE"/>
    <w:rsid w:val="00897438"/>
    <w:rsid w:val="008A00BA"/>
    <w:rsid w:val="008A1210"/>
    <w:rsid w:val="008A53BC"/>
    <w:rsid w:val="008D0486"/>
    <w:rsid w:val="008D4629"/>
    <w:rsid w:val="008F41CA"/>
    <w:rsid w:val="008F48AB"/>
    <w:rsid w:val="008F50EA"/>
    <w:rsid w:val="00915D8F"/>
    <w:rsid w:val="00925488"/>
    <w:rsid w:val="0093385F"/>
    <w:rsid w:val="00940BF1"/>
    <w:rsid w:val="00944BE6"/>
    <w:rsid w:val="00947A63"/>
    <w:rsid w:val="00974A4B"/>
    <w:rsid w:val="0098370C"/>
    <w:rsid w:val="009C3EA0"/>
    <w:rsid w:val="009D4A29"/>
    <w:rsid w:val="009D57E2"/>
    <w:rsid w:val="009E23A8"/>
    <w:rsid w:val="009F232C"/>
    <w:rsid w:val="00A05D72"/>
    <w:rsid w:val="00A25162"/>
    <w:rsid w:val="00A25DF9"/>
    <w:rsid w:val="00A314CE"/>
    <w:rsid w:val="00A44335"/>
    <w:rsid w:val="00A47904"/>
    <w:rsid w:val="00A51E66"/>
    <w:rsid w:val="00A53E2D"/>
    <w:rsid w:val="00A61342"/>
    <w:rsid w:val="00A728B7"/>
    <w:rsid w:val="00A810B9"/>
    <w:rsid w:val="00A96C6C"/>
    <w:rsid w:val="00AA6045"/>
    <w:rsid w:val="00AC6228"/>
    <w:rsid w:val="00AD09AD"/>
    <w:rsid w:val="00AE691C"/>
    <w:rsid w:val="00AE724E"/>
    <w:rsid w:val="00AF5359"/>
    <w:rsid w:val="00B0712E"/>
    <w:rsid w:val="00B257B1"/>
    <w:rsid w:val="00B30FE5"/>
    <w:rsid w:val="00B42FDC"/>
    <w:rsid w:val="00B460A8"/>
    <w:rsid w:val="00B57E98"/>
    <w:rsid w:val="00B73AEF"/>
    <w:rsid w:val="00B776DA"/>
    <w:rsid w:val="00B81499"/>
    <w:rsid w:val="00B863A7"/>
    <w:rsid w:val="00B9172B"/>
    <w:rsid w:val="00B9453E"/>
    <w:rsid w:val="00B9735E"/>
    <w:rsid w:val="00BA04E1"/>
    <w:rsid w:val="00BA25FE"/>
    <w:rsid w:val="00BB04EB"/>
    <w:rsid w:val="00BC03D2"/>
    <w:rsid w:val="00BC40C7"/>
    <w:rsid w:val="00BD1865"/>
    <w:rsid w:val="00BE00B5"/>
    <w:rsid w:val="00BE4138"/>
    <w:rsid w:val="00BF7D3D"/>
    <w:rsid w:val="00C11829"/>
    <w:rsid w:val="00C56535"/>
    <w:rsid w:val="00C66CB8"/>
    <w:rsid w:val="00C67557"/>
    <w:rsid w:val="00C7212F"/>
    <w:rsid w:val="00C74397"/>
    <w:rsid w:val="00C91536"/>
    <w:rsid w:val="00C91CB8"/>
    <w:rsid w:val="00C94512"/>
    <w:rsid w:val="00CA06E6"/>
    <w:rsid w:val="00CA21AE"/>
    <w:rsid w:val="00CA5DB2"/>
    <w:rsid w:val="00CB5045"/>
    <w:rsid w:val="00CB791E"/>
    <w:rsid w:val="00CC0E05"/>
    <w:rsid w:val="00CD3BE3"/>
    <w:rsid w:val="00CD6C8F"/>
    <w:rsid w:val="00CE3627"/>
    <w:rsid w:val="00CF0A1C"/>
    <w:rsid w:val="00CF4BCD"/>
    <w:rsid w:val="00D00D18"/>
    <w:rsid w:val="00D02178"/>
    <w:rsid w:val="00D17113"/>
    <w:rsid w:val="00D27024"/>
    <w:rsid w:val="00D30AE6"/>
    <w:rsid w:val="00D31835"/>
    <w:rsid w:val="00D3423D"/>
    <w:rsid w:val="00D425F1"/>
    <w:rsid w:val="00D65EFB"/>
    <w:rsid w:val="00D65F61"/>
    <w:rsid w:val="00D86CEA"/>
    <w:rsid w:val="00D904E9"/>
    <w:rsid w:val="00D92FAC"/>
    <w:rsid w:val="00D96C11"/>
    <w:rsid w:val="00DB6957"/>
    <w:rsid w:val="00DD2573"/>
    <w:rsid w:val="00DD32DF"/>
    <w:rsid w:val="00DD4F00"/>
    <w:rsid w:val="00DD651D"/>
    <w:rsid w:val="00DE2CCA"/>
    <w:rsid w:val="00DE327C"/>
    <w:rsid w:val="00DE62DF"/>
    <w:rsid w:val="00DF4E6C"/>
    <w:rsid w:val="00E07E34"/>
    <w:rsid w:val="00E20305"/>
    <w:rsid w:val="00E23999"/>
    <w:rsid w:val="00E24B44"/>
    <w:rsid w:val="00E31586"/>
    <w:rsid w:val="00E37B5F"/>
    <w:rsid w:val="00E37BC9"/>
    <w:rsid w:val="00E50C1A"/>
    <w:rsid w:val="00E5564B"/>
    <w:rsid w:val="00E57A85"/>
    <w:rsid w:val="00E722A1"/>
    <w:rsid w:val="00E73BE0"/>
    <w:rsid w:val="00E817A4"/>
    <w:rsid w:val="00EB0D52"/>
    <w:rsid w:val="00EC3ADC"/>
    <w:rsid w:val="00EC4871"/>
    <w:rsid w:val="00EE78BB"/>
    <w:rsid w:val="00EF20D8"/>
    <w:rsid w:val="00F01FC3"/>
    <w:rsid w:val="00F0261D"/>
    <w:rsid w:val="00F034EA"/>
    <w:rsid w:val="00F067A5"/>
    <w:rsid w:val="00F20E92"/>
    <w:rsid w:val="00F4327A"/>
    <w:rsid w:val="00F7174A"/>
    <w:rsid w:val="00F73000"/>
    <w:rsid w:val="00F76408"/>
    <w:rsid w:val="00F7742B"/>
    <w:rsid w:val="00F8006E"/>
    <w:rsid w:val="00FA6374"/>
    <w:rsid w:val="00FA71C0"/>
    <w:rsid w:val="00FD3872"/>
    <w:rsid w:val="00FD3DAF"/>
    <w:rsid w:val="00FE2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CE1329B7-52A4-404E-9373-F89AFCB716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qFormat/>
    <w:pPr>
      <w:keepNext/>
      <w:outlineLvl w:val="0"/>
    </w:pPr>
    <w:rPr>
      <w:b/>
      <w:szCs w:val="20"/>
    </w:rPr>
  </w:style>
  <w:style w:type="paragraph" w:styleId="Heading2">
    <w:name w:val="heading 2"/>
    <w:basedOn w:val="Normal"/>
    <w:next w:val="Normal"/>
    <w:qFormat/>
    <w:pPr>
      <w:keepNext/>
      <w:outlineLvl w:val="1"/>
    </w:pPr>
    <w:rPr>
      <w:b/>
      <w:sz w:val="20"/>
      <w:szCs w:val="20"/>
    </w:rPr>
  </w:style>
  <w:style w:type="paragraph" w:styleId="Heading3">
    <w:name w:val="heading 3"/>
    <w:basedOn w:val="Normal"/>
    <w:next w:val="Normal"/>
    <w:qFormat/>
    <w:pPr>
      <w:keepNext/>
      <w:spacing w:before="120" w:line="360" w:lineRule="auto"/>
      <w:outlineLvl w:val="2"/>
    </w:pPr>
    <w:rPr>
      <w:u w:val="single"/>
    </w:rPr>
  </w:style>
  <w:style w:type="paragraph" w:styleId="Heading4">
    <w:name w:val="heading 4"/>
    <w:basedOn w:val="Normal"/>
    <w:next w:val="Normal"/>
    <w:qFormat/>
    <w:pPr>
      <w:keepNext/>
      <w:outlineLvl w:val="3"/>
    </w:pPr>
    <w:rPr>
      <w:b/>
      <w:sz w:val="28"/>
      <w:szCs w:val="20"/>
    </w:rPr>
  </w:style>
  <w:style w:type="paragraph" w:styleId="Heading5">
    <w:name w:val="heading 5"/>
    <w:basedOn w:val="Normal"/>
    <w:next w:val="Normal"/>
    <w:qFormat/>
    <w:pPr>
      <w:keepNext/>
      <w:numPr>
        <w:numId w:val="2"/>
      </w:numPr>
      <w:spacing w:after="240"/>
      <w:outlineLvl w:val="4"/>
    </w:pPr>
    <w:rPr>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rPr>
      <w:sz w:val="20"/>
    </w:rPr>
  </w:style>
  <w:style w:type="paragraph" w:customStyle="1" w:styleId="ToolsRedTitle">
    <w:name w:val="ToolsRedTitle"/>
    <w:rPr>
      <w:b/>
      <w:bCs/>
      <w:color w:val="FF0000"/>
      <w:sz w:val="24"/>
    </w:rPr>
  </w:style>
  <w:style w:type="paragraph" w:customStyle="1" w:styleId="HdrLine2">
    <w:name w:val="HdrLine2"/>
    <w:basedOn w:val="Normal"/>
    <w:rPr>
      <w:bCs/>
    </w:rPr>
  </w:style>
  <w:style w:type="paragraph" w:customStyle="1" w:styleId="HdrLine1">
    <w:name w:val="HdrLine1"/>
    <w:pPr>
      <w:tabs>
        <w:tab w:val="center" w:pos="2880"/>
        <w:tab w:val="center" w:pos="5112"/>
        <w:tab w:val="right" w:pos="10224"/>
      </w:tabs>
    </w:pPr>
    <w:rPr>
      <w:b/>
      <w:sz w:val="28"/>
    </w:rPr>
  </w:style>
  <w:style w:type="paragraph" w:customStyle="1" w:styleId="ProcLevel1">
    <w:name w:val="ProcLevel1"/>
    <w:basedOn w:val="Heading5"/>
    <w:pPr>
      <w:spacing w:before="120" w:after="120" w:line="300" w:lineRule="auto"/>
    </w:pPr>
  </w:style>
  <w:style w:type="paragraph" w:customStyle="1" w:styleId="ProcLevel2">
    <w:name w:val="ProcLevel2"/>
    <w:basedOn w:val="Normal"/>
    <w:link w:val="ProcLevel2Char"/>
    <w:pPr>
      <w:numPr>
        <w:ilvl w:val="1"/>
        <w:numId w:val="2"/>
      </w:numPr>
      <w:spacing w:after="120" w:line="300" w:lineRule="auto"/>
    </w:pPr>
  </w:style>
  <w:style w:type="paragraph" w:customStyle="1" w:styleId="ProcLevel3">
    <w:name w:val="ProcLevel3"/>
    <w:basedOn w:val="Normal"/>
    <w:link w:val="ProcLevel3Char"/>
    <w:pPr>
      <w:numPr>
        <w:ilvl w:val="2"/>
        <w:numId w:val="2"/>
      </w:numPr>
      <w:spacing w:after="120" w:line="300" w:lineRule="auto"/>
    </w:pPr>
  </w:style>
  <w:style w:type="paragraph" w:customStyle="1" w:styleId="CheckList">
    <w:name w:val="CheckList"/>
    <w:basedOn w:val="Normal"/>
    <w:pPr>
      <w:spacing w:before="120" w:line="360" w:lineRule="auto"/>
      <w:ind w:left="720"/>
    </w:pPr>
  </w:style>
  <w:style w:type="paragraph" w:customStyle="1" w:styleId="CheckListTitle">
    <w:name w:val="CheckListTitle"/>
    <w:basedOn w:val="Normal"/>
    <w:link w:val="CheckListTitleChar"/>
    <w:pPr>
      <w:spacing w:before="120" w:line="360" w:lineRule="auto"/>
    </w:pPr>
    <w:rPr>
      <w:u w:val="single"/>
    </w:rPr>
  </w:style>
  <w:style w:type="paragraph" w:customStyle="1" w:styleId="PartNumber">
    <w:name w:val="PartNumber"/>
    <w:basedOn w:val="Heading4"/>
    <w:pPr>
      <w:tabs>
        <w:tab w:val="left" w:pos="1800"/>
      </w:tabs>
      <w:spacing w:after="240"/>
    </w:pPr>
  </w:style>
  <w:style w:type="paragraph" w:customStyle="1" w:styleId="PrepTitle">
    <w:name w:val="PrepTitle"/>
    <w:basedOn w:val="Normal"/>
    <w:pPr>
      <w:spacing w:before="60"/>
    </w:pPr>
    <w:rPr>
      <w:b/>
    </w:rPr>
  </w:style>
  <w:style w:type="paragraph" w:customStyle="1" w:styleId="HdrLine3">
    <w:name w:val="HdrLine3"/>
    <w:pPr>
      <w:tabs>
        <w:tab w:val="left" w:pos="720"/>
        <w:tab w:val="left" w:pos="5976"/>
        <w:tab w:val="right" w:pos="10224"/>
      </w:tabs>
      <w:spacing w:before="120"/>
      <w:ind w:right="-4594"/>
    </w:pPr>
    <w:rPr>
      <w:bCs/>
      <w:sz w:val="24"/>
    </w:rPr>
  </w:style>
  <w:style w:type="paragraph" w:customStyle="1" w:styleId="ToolsBlackTitle">
    <w:name w:val="ToolsBlackTitle"/>
    <w:rPr>
      <w:b/>
      <w:color w:val="000000"/>
      <w:sz w:val="24"/>
    </w:rPr>
  </w:style>
  <w:style w:type="paragraph" w:customStyle="1" w:styleId="ToolsBlueTitle">
    <w:name w:val="ToolsBlueTitle"/>
    <w:rPr>
      <w:b/>
      <w:color w:val="0000FF"/>
      <w:sz w:val="24"/>
    </w:rPr>
  </w:style>
  <w:style w:type="paragraph" w:customStyle="1" w:styleId="ToolsGreenTitle">
    <w:name w:val="ToolsGreenTitle"/>
    <w:basedOn w:val="Normal"/>
    <w:rPr>
      <w:b/>
      <w:color w:val="008000"/>
    </w:rPr>
  </w:style>
  <w:style w:type="paragraph" w:styleId="BalloonText">
    <w:name w:val="Balloon Text"/>
    <w:basedOn w:val="Normal"/>
    <w:link w:val="BalloonTextChar"/>
    <w:rsid w:val="00480179"/>
    <w:rPr>
      <w:rFonts w:ascii="Tahoma" w:hAnsi="Tahoma" w:cs="Tahoma"/>
      <w:sz w:val="16"/>
      <w:szCs w:val="16"/>
    </w:rPr>
  </w:style>
  <w:style w:type="paragraph" w:customStyle="1" w:styleId="TextCallout">
    <w:name w:val="TextCallout"/>
    <w:basedOn w:val="Normal"/>
    <w:pPr>
      <w:jc w:val="center"/>
    </w:pPr>
    <w:rPr>
      <w:sz w:val="18"/>
    </w:rPr>
  </w:style>
  <w:style w:type="paragraph" w:customStyle="1" w:styleId="Fig">
    <w:name w:val="Fig.#"/>
    <w:basedOn w:val="Normal"/>
    <w:rPr>
      <w:sz w:val="20"/>
    </w:rPr>
  </w:style>
  <w:style w:type="paragraph" w:customStyle="1" w:styleId="PrepText">
    <w:name w:val="PrepText"/>
    <w:basedOn w:val="Normal"/>
    <w:rPr>
      <w:sz w:val="20"/>
    </w:rPr>
  </w:style>
  <w:style w:type="paragraph" w:customStyle="1" w:styleId="ToolsRedtext">
    <w:name w:val="ToolsRedtext"/>
    <w:basedOn w:val="Normal"/>
    <w:rPr>
      <w:bCs/>
      <w:color w:val="FF0000"/>
      <w:sz w:val="20"/>
    </w:rPr>
  </w:style>
  <w:style w:type="paragraph" w:customStyle="1" w:styleId="ToolBlackText">
    <w:name w:val="ToolBlackText"/>
    <w:basedOn w:val="Normal"/>
    <w:rPr>
      <w:bCs/>
      <w:sz w:val="20"/>
    </w:rPr>
  </w:style>
  <w:style w:type="paragraph" w:customStyle="1" w:styleId="ToolBlueText">
    <w:name w:val="ToolBlueText"/>
    <w:basedOn w:val="Normal"/>
    <w:link w:val="ToolBlueTextChar"/>
    <w:rPr>
      <w:bCs/>
      <w:color w:val="0000FF"/>
      <w:sz w:val="20"/>
    </w:rPr>
  </w:style>
  <w:style w:type="paragraph" w:customStyle="1" w:styleId="ToolGreenText">
    <w:name w:val="ToolGreenText"/>
    <w:basedOn w:val="Normal"/>
    <w:rPr>
      <w:bCs/>
      <w:color w:val="008000"/>
      <w:sz w:val="20"/>
    </w:rPr>
  </w:style>
  <w:style w:type="character" w:customStyle="1" w:styleId="BalloonTextChar">
    <w:name w:val="Balloon Text Char"/>
    <w:link w:val="BalloonText"/>
    <w:rsid w:val="00480179"/>
    <w:rPr>
      <w:rFonts w:ascii="Tahoma" w:hAnsi="Tahoma" w:cs="Tahoma"/>
      <w:sz w:val="16"/>
      <w:szCs w:val="16"/>
    </w:rPr>
  </w:style>
  <w:style w:type="character" w:customStyle="1" w:styleId="ToolBlueTextChar">
    <w:name w:val="ToolBlueText Char"/>
    <w:basedOn w:val="DefaultParagraphFont"/>
    <w:link w:val="ToolBlueText"/>
    <w:rsid w:val="00303E45"/>
    <w:rPr>
      <w:bCs/>
      <w:color w:val="0000FF"/>
      <w:szCs w:val="24"/>
    </w:rPr>
  </w:style>
  <w:style w:type="character" w:customStyle="1" w:styleId="ProcLevel2Char">
    <w:name w:val="ProcLevel2 Char"/>
    <w:basedOn w:val="DefaultParagraphFont"/>
    <w:link w:val="ProcLevel2"/>
    <w:rsid w:val="00B73AEF"/>
    <w:rPr>
      <w:sz w:val="24"/>
      <w:szCs w:val="24"/>
    </w:rPr>
  </w:style>
  <w:style w:type="character" w:customStyle="1" w:styleId="ProcLevel3Char">
    <w:name w:val="ProcLevel3 Char"/>
    <w:basedOn w:val="DefaultParagraphFont"/>
    <w:link w:val="ProcLevel3"/>
    <w:rsid w:val="00782E84"/>
    <w:rPr>
      <w:sz w:val="24"/>
      <w:szCs w:val="24"/>
    </w:rPr>
  </w:style>
  <w:style w:type="character" w:customStyle="1" w:styleId="CheckListTitleChar">
    <w:name w:val="CheckListTitle Char"/>
    <w:basedOn w:val="DefaultParagraphFont"/>
    <w:link w:val="CheckListTitle"/>
    <w:rsid w:val="009C3EA0"/>
    <w:rPr>
      <w:sz w:val="24"/>
      <w:szCs w:val="24"/>
      <w:u w:val="single"/>
    </w:rPr>
  </w:style>
  <w:style w:type="paragraph" w:styleId="ListParagraph">
    <w:name w:val="List Paragraph"/>
    <w:basedOn w:val="Normal"/>
    <w:uiPriority w:val="34"/>
    <w:qFormat/>
    <w:rsid w:val="002E678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0486245">
      <w:bodyDiv w:val="1"/>
      <w:marLeft w:val="0"/>
      <w:marRight w:val="0"/>
      <w:marTop w:val="0"/>
      <w:marBottom w:val="0"/>
      <w:divBdr>
        <w:top w:val="none" w:sz="0" w:space="0" w:color="auto"/>
        <w:left w:val="none" w:sz="0" w:space="0" w:color="auto"/>
        <w:bottom w:val="none" w:sz="0" w:space="0" w:color="auto"/>
        <w:right w:val="none" w:sz="0" w:space="0" w:color="auto"/>
      </w:divBdr>
    </w:div>
    <w:div w:id="268900722">
      <w:bodyDiv w:val="1"/>
      <w:marLeft w:val="0"/>
      <w:marRight w:val="0"/>
      <w:marTop w:val="0"/>
      <w:marBottom w:val="0"/>
      <w:divBdr>
        <w:top w:val="none" w:sz="0" w:space="0" w:color="auto"/>
        <w:left w:val="none" w:sz="0" w:space="0" w:color="auto"/>
        <w:bottom w:val="none" w:sz="0" w:space="0" w:color="auto"/>
        <w:right w:val="none" w:sz="0" w:space="0" w:color="auto"/>
      </w:divBdr>
    </w:div>
    <w:div w:id="425930195">
      <w:bodyDiv w:val="1"/>
      <w:marLeft w:val="0"/>
      <w:marRight w:val="0"/>
      <w:marTop w:val="0"/>
      <w:marBottom w:val="0"/>
      <w:divBdr>
        <w:top w:val="none" w:sz="0" w:space="0" w:color="auto"/>
        <w:left w:val="none" w:sz="0" w:space="0" w:color="auto"/>
        <w:bottom w:val="none" w:sz="0" w:space="0" w:color="auto"/>
        <w:right w:val="none" w:sz="0" w:space="0" w:color="auto"/>
      </w:divBdr>
    </w:div>
    <w:div w:id="1234312713">
      <w:bodyDiv w:val="1"/>
      <w:marLeft w:val="0"/>
      <w:marRight w:val="0"/>
      <w:marTop w:val="0"/>
      <w:marBottom w:val="0"/>
      <w:divBdr>
        <w:top w:val="none" w:sz="0" w:space="0" w:color="auto"/>
        <w:left w:val="none" w:sz="0" w:space="0" w:color="auto"/>
        <w:bottom w:val="none" w:sz="0" w:space="0" w:color="auto"/>
        <w:right w:val="none" w:sz="0" w:space="0" w:color="auto"/>
      </w:divBdr>
    </w:div>
    <w:div w:id="1338120765">
      <w:bodyDiv w:val="1"/>
      <w:marLeft w:val="0"/>
      <w:marRight w:val="0"/>
      <w:marTop w:val="0"/>
      <w:marBottom w:val="0"/>
      <w:divBdr>
        <w:top w:val="none" w:sz="0" w:space="0" w:color="auto"/>
        <w:left w:val="none" w:sz="0" w:space="0" w:color="auto"/>
        <w:bottom w:val="none" w:sz="0" w:space="0" w:color="auto"/>
        <w:right w:val="none" w:sz="0" w:space="0" w:color="auto"/>
      </w:divBdr>
    </w:div>
    <w:div w:id="1557081498">
      <w:bodyDiv w:val="1"/>
      <w:marLeft w:val="0"/>
      <w:marRight w:val="0"/>
      <w:marTop w:val="0"/>
      <w:marBottom w:val="0"/>
      <w:divBdr>
        <w:top w:val="none" w:sz="0" w:space="0" w:color="auto"/>
        <w:left w:val="none" w:sz="0" w:space="0" w:color="auto"/>
        <w:bottom w:val="none" w:sz="0" w:space="0" w:color="auto"/>
        <w:right w:val="none" w:sz="0" w:space="0" w:color="auto"/>
      </w:divBdr>
    </w:div>
    <w:div w:id="20664876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3.jpg"/><Relationship Id="rId21" Type="http://schemas.openxmlformats.org/officeDocument/2006/relationships/image" Target="media/image9.jpeg"/><Relationship Id="rId42" Type="http://schemas.openxmlformats.org/officeDocument/2006/relationships/image" Target="media/image28.jpeg"/><Relationship Id="rId63" Type="http://schemas.openxmlformats.org/officeDocument/2006/relationships/image" Target="media/image44.jpeg"/><Relationship Id="rId84" Type="http://schemas.openxmlformats.org/officeDocument/2006/relationships/image" Target="media/image70.jpeg"/><Relationship Id="rId138" Type="http://schemas.openxmlformats.org/officeDocument/2006/relationships/image" Target="media/image102.jpg"/><Relationship Id="rId159" Type="http://schemas.openxmlformats.org/officeDocument/2006/relationships/image" Target="media/image145.jpeg"/><Relationship Id="rId170" Type="http://schemas.openxmlformats.org/officeDocument/2006/relationships/image" Target="media/image125.jpeg"/><Relationship Id="rId191" Type="http://schemas.openxmlformats.org/officeDocument/2006/relationships/image" Target="media/image144.jpeg"/><Relationship Id="rId205" Type="http://schemas.openxmlformats.org/officeDocument/2006/relationships/image" Target="media/image158.jpeg"/><Relationship Id="rId226" Type="http://schemas.openxmlformats.org/officeDocument/2006/relationships/image" Target="media/image175.jpeg"/><Relationship Id="rId107" Type="http://schemas.openxmlformats.org/officeDocument/2006/relationships/image" Target="media/image93.jpeg"/><Relationship Id="rId11" Type="http://schemas.openxmlformats.org/officeDocument/2006/relationships/header" Target="header3.xml"/><Relationship Id="rId32" Type="http://schemas.openxmlformats.org/officeDocument/2006/relationships/image" Target="media/image18.jpeg"/><Relationship Id="rId53" Type="http://schemas.openxmlformats.org/officeDocument/2006/relationships/image" Target="media/image35.jpeg"/><Relationship Id="rId74" Type="http://schemas.openxmlformats.org/officeDocument/2006/relationships/image" Target="media/image50.jpeg"/><Relationship Id="rId128" Type="http://schemas.openxmlformats.org/officeDocument/2006/relationships/image" Target="media/image91.jpeg"/><Relationship Id="rId149" Type="http://schemas.openxmlformats.org/officeDocument/2006/relationships/image" Target="media/image135.jpeg"/><Relationship Id="rId5" Type="http://schemas.openxmlformats.org/officeDocument/2006/relationships/footnotes" Target="footnotes.xml"/><Relationship Id="rId95" Type="http://schemas.openxmlformats.org/officeDocument/2006/relationships/image" Target="media/image65.jpg"/><Relationship Id="rId160" Type="http://schemas.openxmlformats.org/officeDocument/2006/relationships/image" Target="media/image120.jpg"/><Relationship Id="rId181" Type="http://schemas.openxmlformats.org/officeDocument/2006/relationships/image" Target="media/image134.jpeg"/><Relationship Id="rId216" Type="http://schemas.openxmlformats.org/officeDocument/2006/relationships/image" Target="media/image167.jpg"/><Relationship Id="rId237" Type="http://schemas.openxmlformats.org/officeDocument/2006/relationships/image" Target="media/image182.jpeg"/><Relationship Id="rId22" Type="http://schemas.openxmlformats.org/officeDocument/2006/relationships/image" Target="media/image10.jpeg"/><Relationship Id="rId43" Type="http://schemas.openxmlformats.org/officeDocument/2006/relationships/image" Target="media/image25.jpeg"/><Relationship Id="rId64" Type="http://schemas.openxmlformats.org/officeDocument/2006/relationships/image" Target="media/image45.jpeg"/><Relationship Id="rId118" Type="http://schemas.openxmlformats.org/officeDocument/2006/relationships/image" Target="media/image104.jpeg"/><Relationship Id="rId139" Type="http://schemas.openxmlformats.org/officeDocument/2006/relationships/image" Target="media/image103.jpeg"/><Relationship Id="rId85" Type="http://schemas.openxmlformats.org/officeDocument/2006/relationships/image" Target="media/image60.jpg"/><Relationship Id="rId150" Type="http://schemas.openxmlformats.org/officeDocument/2006/relationships/image" Target="media/image113.jpeg"/><Relationship Id="rId171" Type="http://schemas.openxmlformats.org/officeDocument/2006/relationships/image" Target="media/image157.jpeg"/><Relationship Id="rId192" Type="http://schemas.openxmlformats.org/officeDocument/2006/relationships/image" Target="media/image145.jpg"/><Relationship Id="rId206" Type="http://schemas.openxmlformats.org/officeDocument/2006/relationships/image" Target="media/image159.jpg"/><Relationship Id="rId227" Type="http://schemas.openxmlformats.org/officeDocument/2006/relationships/image" Target="media/image213.jpeg"/><Relationship Id="rId201" Type="http://schemas.openxmlformats.org/officeDocument/2006/relationships/image" Target="media/image154.jpeg"/><Relationship Id="rId222" Type="http://schemas.openxmlformats.org/officeDocument/2006/relationships/image" Target="media/image171.jpg"/><Relationship Id="rId12" Type="http://schemas.openxmlformats.org/officeDocument/2006/relationships/footer" Target="footer3.xml"/><Relationship Id="rId17" Type="http://schemas.openxmlformats.org/officeDocument/2006/relationships/image" Target="media/image5.jpeg"/><Relationship Id="rId33" Type="http://schemas.openxmlformats.org/officeDocument/2006/relationships/image" Target="media/image17.jpeg"/><Relationship Id="rId38" Type="http://schemas.openxmlformats.org/officeDocument/2006/relationships/image" Target="media/image24.jpeg"/><Relationship Id="rId59" Type="http://schemas.openxmlformats.org/officeDocument/2006/relationships/image" Target="media/image41.jpeg"/><Relationship Id="rId103" Type="http://schemas.openxmlformats.org/officeDocument/2006/relationships/image" Target="media/image71.jpeg"/><Relationship Id="rId108" Type="http://schemas.openxmlformats.org/officeDocument/2006/relationships/image" Target="media/image94.jpeg"/><Relationship Id="rId124" Type="http://schemas.openxmlformats.org/officeDocument/2006/relationships/image" Target="media/image87.jpeg"/><Relationship Id="rId129" Type="http://schemas.openxmlformats.org/officeDocument/2006/relationships/image" Target="media/image92.jpg"/><Relationship Id="rId54" Type="http://schemas.openxmlformats.org/officeDocument/2006/relationships/image" Target="media/image40.jpeg"/><Relationship Id="rId70" Type="http://schemas.openxmlformats.org/officeDocument/2006/relationships/image" Target="media/image56.jpeg"/><Relationship Id="rId75" Type="http://schemas.openxmlformats.org/officeDocument/2006/relationships/image" Target="media/image61.jpeg"/><Relationship Id="rId91" Type="http://schemas.openxmlformats.org/officeDocument/2006/relationships/image" Target="media/image63.jpg"/><Relationship Id="rId96" Type="http://schemas.openxmlformats.org/officeDocument/2006/relationships/image" Target="media/image82.jpeg"/><Relationship Id="rId140" Type="http://schemas.openxmlformats.org/officeDocument/2006/relationships/image" Target="media/image104.jpg"/><Relationship Id="rId145" Type="http://schemas.openxmlformats.org/officeDocument/2006/relationships/image" Target="media/image109.jpeg"/><Relationship Id="rId161" Type="http://schemas.openxmlformats.org/officeDocument/2006/relationships/image" Target="media/image147.jpeg"/><Relationship Id="rId166" Type="http://schemas.openxmlformats.org/officeDocument/2006/relationships/image" Target="media/image123.jpeg"/><Relationship Id="rId182" Type="http://schemas.openxmlformats.org/officeDocument/2006/relationships/image" Target="media/image135.jpg"/><Relationship Id="rId187" Type="http://schemas.openxmlformats.org/officeDocument/2006/relationships/image" Target="media/image140.jpeg"/><Relationship Id="rId217" Type="http://schemas.openxmlformats.org/officeDocument/2006/relationships/image" Target="media/image168.jpe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64.jpeg"/><Relationship Id="rId233" Type="http://schemas.openxmlformats.org/officeDocument/2006/relationships/image" Target="media/image219.jpeg"/><Relationship Id="rId238" Type="http://schemas.openxmlformats.org/officeDocument/2006/relationships/image" Target="media/image183.JPG"/><Relationship Id="rId23" Type="http://schemas.openxmlformats.org/officeDocument/2006/relationships/header" Target="header4.xml"/><Relationship Id="rId28" Type="http://schemas.openxmlformats.org/officeDocument/2006/relationships/image" Target="media/image100.jpeg"/><Relationship Id="rId49" Type="http://schemas.openxmlformats.org/officeDocument/2006/relationships/image" Target="media/image31.jpeg"/><Relationship Id="rId114" Type="http://schemas.openxmlformats.org/officeDocument/2006/relationships/image" Target="media/image81.jpeg"/><Relationship Id="rId119" Type="http://schemas.openxmlformats.org/officeDocument/2006/relationships/image" Target="media/image84.jpg"/><Relationship Id="rId44" Type="http://schemas.openxmlformats.org/officeDocument/2006/relationships/image" Target="media/image30.jpeg"/><Relationship Id="rId60" Type="http://schemas.openxmlformats.org/officeDocument/2006/relationships/image" Target="media/image46.jpeg"/><Relationship Id="rId65" Type="http://schemas.openxmlformats.org/officeDocument/2006/relationships/image" Target="media/image51.jpeg"/><Relationship Id="rId81" Type="http://schemas.openxmlformats.org/officeDocument/2006/relationships/image" Target="media/image57.jpeg"/><Relationship Id="rId86" Type="http://schemas.openxmlformats.org/officeDocument/2006/relationships/image" Target="media/image72.jpeg"/><Relationship Id="rId130" Type="http://schemas.openxmlformats.org/officeDocument/2006/relationships/image" Target="media/image95.jpeg"/><Relationship Id="rId135" Type="http://schemas.openxmlformats.org/officeDocument/2006/relationships/image" Target="media/image121.jpeg"/><Relationship Id="rId151" Type="http://schemas.openxmlformats.org/officeDocument/2006/relationships/image" Target="media/image137.jpeg"/><Relationship Id="rId156" Type="http://schemas.openxmlformats.org/officeDocument/2006/relationships/image" Target="media/image117.jpeg"/><Relationship Id="rId177" Type="http://schemas.openxmlformats.org/officeDocument/2006/relationships/image" Target="media/image130.jpeg"/><Relationship Id="rId198" Type="http://schemas.openxmlformats.org/officeDocument/2006/relationships/image" Target="media/image151.jpg"/><Relationship Id="rId172" Type="http://schemas.openxmlformats.org/officeDocument/2006/relationships/image" Target="media/image126.jpeg"/><Relationship Id="rId193" Type="http://schemas.openxmlformats.org/officeDocument/2006/relationships/image" Target="media/image146.jpeg"/><Relationship Id="rId202" Type="http://schemas.openxmlformats.org/officeDocument/2006/relationships/image" Target="media/image155.jpg"/><Relationship Id="rId207" Type="http://schemas.openxmlformats.org/officeDocument/2006/relationships/image" Target="media/image160.jpeg"/><Relationship Id="rId223" Type="http://schemas.openxmlformats.org/officeDocument/2006/relationships/image" Target="media/image172.jpeg"/><Relationship Id="rId228" Type="http://schemas.openxmlformats.org/officeDocument/2006/relationships/image" Target="media/image176.jp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1.jpeg"/><Relationship Id="rId109" Type="http://schemas.openxmlformats.org/officeDocument/2006/relationships/image" Target="media/image76.jp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37.jpeg"/><Relationship Id="rId76" Type="http://schemas.openxmlformats.org/officeDocument/2006/relationships/image" Target="media/image62.jpeg"/><Relationship Id="rId97" Type="http://schemas.openxmlformats.org/officeDocument/2006/relationships/image" Target="media/image66.jpg"/><Relationship Id="rId104" Type="http://schemas.openxmlformats.org/officeDocument/2006/relationships/image" Target="media/image90.jpeg"/><Relationship Id="rId120" Type="http://schemas.openxmlformats.org/officeDocument/2006/relationships/image" Target="media/image106.jpeg"/><Relationship Id="rId125" Type="http://schemas.openxmlformats.org/officeDocument/2006/relationships/image" Target="media/image88.jpg"/><Relationship Id="rId141" Type="http://schemas.openxmlformats.org/officeDocument/2006/relationships/image" Target="media/image105.jpeg"/><Relationship Id="rId146" Type="http://schemas.openxmlformats.org/officeDocument/2006/relationships/image" Target="media/image110.jpeg"/><Relationship Id="rId167" Type="http://schemas.openxmlformats.org/officeDocument/2006/relationships/image" Target="media/image153.jpeg"/><Relationship Id="rId188" Type="http://schemas.openxmlformats.org/officeDocument/2006/relationships/image" Target="media/image141.jpg"/><Relationship Id="rId7" Type="http://schemas.openxmlformats.org/officeDocument/2006/relationships/header" Target="header1.xml"/><Relationship Id="rId71" Type="http://schemas.openxmlformats.org/officeDocument/2006/relationships/image" Target="media/image48.jpg"/><Relationship Id="rId92" Type="http://schemas.openxmlformats.org/officeDocument/2006/relationships/image" Target="media/image78.jpeg"/><Relationship Id="rId162" Type="http://schemas.openxmlformats.org/officeDocument/2006/relationships/image" Target="media/image121.jpg"/><Relationship Id="rId183" Type="http://schemas.openxmlformats.org/officeDocument/2006/relationships/image" Target="media/image136.jpeg"/><Relationship Id="rId213" Type="http://schemas.openxmlformats.org/officeDocument/2006/relationships/image" Target="media/image199.jpeg"/><Relationship Id="rId218" Type="http://schemas.openxmlformats.org/officeDocument/2006/relationships/image" Target="media/image169.jpg"/><Relationship Id="rId234" Type="http://schemas.openxmlformats.org/officeDocument/2006/relationships/image" Target="media/image180.jpeg"/><Relationship Id="rId239" Type="http://schemas.openxmlformats.org/officeDocument/2006/relationships/header" Target="header5.xml"/><Relationship Id="rId2" Type="http://schemas.openxmlformats.org/officeDocument/2006/relationships/styles" Target="styles.xml"/><Relationship Id="rId29" Type="http://schemas.openxmlformats.org/officeDocument/2006/relationships/image" Target="media/image15.jpeg"/><Relationship Id="rId24" Type="http://schemas.openxmlformats.org/officeDocument/2006/relationships/image" Target="media/image11.jpeg"/><Relationship Id="rId40" Type="http://schemas.openxmlformats.org/officeDocument/2006/relationships/image" Target="media/image26.jpeg"/><Relationship Id="rId45" Type="http://schemas.openxmlformats.org/officeDocument/2006/relationships/image" Target="media/image27.jpeg"/><Relationship Id="rId66" Type="http://schemas.openxmlformats.org/officeDocument/2006/relationships/image" Target="media/image52.jpeg"/><Relationship Id="rId87" Type="http://schemas.openxmlformats.org/officeDocument/2006/relationships/image" Target="media/image61.jpg"/><Relationship Id="rId110" Type="http://schemas.openxmlformats.org/officeDocument/2006/relationships/image" Target="media/image96.jpeg"/><Relationship Id="rId115" Type="http://schemas.openxmlformats.org/officeDocument/2006/relationships/image" Target="media/image82.jpg"/><Relationship Id="rId131" Type="http://schemas.openxmlformats.org/officeDocument/2006/relationships/image" Target="media/image97.jpeg"/><Relationship Id="rId136" Type="http://schemas.openxmlformats.org/officeDocument/2006/relationships/image" Target="media/image100.jpg"/><Relationship Id="rId157" Type="http://schemas.openxmlformats.org/officeDocument/2006/relationships/image" Target="media/image143.jpeg"/><Relationship Id="rId178" Type="http://schemas.openxmlformats.org/officeDocument/2006/relationships/image" Target="media/image131.jpeg"/><Relationship Id="rId61" Type="http://schemas.openxmlformats.org/officeDocument/2006/relationships/image" Target="media/image43.jpeg"/><Relationship Id="rId82" Type="http://schemas.openxmlformats.org/officeDocument/2006/relationships/image" Target="media/image68.jpeg"/><Relationship Id="rId152" Type="http://schemas.openxmlformats.org/officeDocument/2006/relationships/image" Target="media/image114.jpg"/><Relationship Id="rId173" Type="http://schemas.openxmlformats.org/officeDocument/2006/relationships/image" Target="media/image159.jpeg"/><Relationship Id="rId194" Type="http://schemas.openxmlformats.org/officeDocument/2006/relationships/image" Target="media/image147.jpg"/><Relationship Id="rId199" Type="http://schemas.openxmlformats.org/officeDocument/2006/relationships/image" Target="media/image152.jpeg"/><Relationship Id="rId203" Type="http://schemas.openxmlformats.org/officeDocument/2006/relationships/image" Target="media/image156.jpeg"/><Relationship Id="rId208" Type="http://schemas.openxmlformats.org/officeDocument/2006/relationships/image" Target="media/image161.jpg"/><Relationship Id="rId229" Type="http://schemas.openxmlformats.org/officeDocument/2006/relationships/image" Target="media/image177.jpeg"/><Relationship Id="rId19" Type="http://schemas.openxmlformats.org/officeDocument/2006/relationships/image" Target="media/image7.jpeg"/><Relationship Id="rId224" Type="http://schemas.openxmlformats.org/officeDocument/2006/relationships/image" Target="media/image173.jpeg"/><Relationship Id="rId240" Type="http://schemas.openxmlformats.org/officeDocument/2006/relationships/fontTable" Target="fontTable.xml"/><Relationship Id="rId14" Type="http://schemas.openxmlformats.org/officeDocument/2006/relationships/image" Target="media/image2.jpeg"/><Relationship Id="rId30" Type="http://schemas.openxmlformats.org/officeDocument/2006/relationships/image" Target="media/image16.jpeg"/><Relationship Id="rId35" Type="http://schemas.openxmlformats.org/officeDocument/2006/relationships/image" Target="media/image18.jpg"/><Relationship Id="rId56" Type="http://schemas.openxmlformats.org/officeDocument/2006/relationships/image" Target="media/image42.jpeg"/><Relationship Id="rId77" Type="http://schemas.openxmlformats.org/officeDocument/2006/relationships/image" Target="media/image53.jpeg"/><Relationship Id="rId100" Type="http://schemas.openxmlformats.org/officeDocument/2006/relationships/image" Target="media/image86.jpeg"/><Relationship Id="rId105" Type="http://schemas.openxmlformats.org/officeDocument/2006/relationships/image" Target="media/image73.jpeg"/><Relationship Id="rId126" Type="http://schemas.openxmlformats.org/officeDocument/2006/relationships/image" Target="media/image112.jpeg"/><Relationship Id="rId147" Type="http://schemas.openxmlformats.org/officeDocument/2006/relationships/image" Target="media/image133.jpeg"/><Relationship Id="rId168" Type="http://schemas.openxmlformats.org/officeDocument/2006/relationships/image" Target="media/image124.jpeg"/><Relationship Id="rId8" Type="http://schemas.openxmlformats.org/officeDocument/2006/relationships/header" Target="header2.xml"/><Relationship Id="rId51" Type="http://schemas.openxmlformats.org/officeDocument/2006/relationships/image" Target="media/image33.jpeg"/><Relationship Id="rId72" Type="http://schemas.openxmlformats.org/officeDocument/2006/relationships/image" Target="media/image58.jpeg"/><Relationship Id="rId93" Type="http://schemas.openxmlformats.org/officeDocument/2006/relationships/image" Target="media/image64.jpg"/><Relationship Id="rId98" Type="http://schemas.openxmlformats.org/officeDocument/2006/relationships/image" Target="media/image84.jpeg"/><Relationship Id="rId121" Type="http://schemas.openxmlformats.org/officeDocument/2006/relationships/image" Target="media/image85.jpg"/><Relationship Id="rId142" Type="http://schemas.openxmlformats.org/officeDocument/2006/relationships/image" Target="media/image107.jpeg"/><Relationship Id="rId163" Type="http://schemas.openxmlformats.org/officeDocument/2006/relationships/image" Target="media/image149.jpeg"/><Relationship Id="rId184" Type="http://schemas.openxmlformats.org/officeDocument/2006/relationships/image" Target="media/image138.jpeg"/><Relationship Id="rId189" Type="http://schemas.openxmlformats.org/officeDocument/2006/relationships/image" Target="media/image142.jpeg"/><Relationship Id="rId219" Type="http://schemas.openxmlformats.org/officeDocument/2006/relationships/image" Target="media/image205.jpeg"/><Relationship Id="rId3" Type="http://schemas.openxmlformats.org/officeDocument/2006/relationships/settings" Target="settings.xml"/><Relationship Id="rId214" Type="http://schemas.openxmlformats.org/officeDocument/2006/relationships/image" Target="media/image166.jpeg"/><Relationship Id="rId230" Type="http://schemas.openxmlformats.org/officeDocument/2006/relationships/image" Target="media/image178.jpeg"/><Relationship Id="rId235" Type="http://schemas.openxmlformats.org/officeDocument/2006/relationships/image" Target="media/image221.jpeg"/><Relationship Id="rId25" Type="http://schemas.openxmlformats.org/officeDocument/2006/relationships/image" Target="media/image12.jpeg"/><Relationship Id="rId46" Type="http://schemas.openxmlformats.org/officeDocument/2006/relationships/image" Target="media/image32.jpeg"/><Relationship Id="rId67" Type="http://schemas.openxmlformats.org/officeDocument/2006/relationships/image" Target="media/image46.jpg"/><Relationship Id="rId116" Type="http://schemas.openxmlformats.org/officeDocument/2006/relationships/image" Target="media/image102.jpeg"/><Relationship Id="rId137" Type="http://schemas.openxmlformats.org/officeDocument/2006/relationships/image" Target="media/image101.jpeg"/><Relationship Id="rId158" Type="http://schemas.openxmlformats.org/officeDocument/2006/relationships/image" Target="media/image119.jpeg"/><Relationship Id="rId20" Type="http://schemas.openxmlformats.org/officeDocument/2006/relationships/image" Target="media/image8.jpeg"/><Relationship Id="rId41" Type="http://schemas.openxmlformats.org/officeDocument/2006/relationships/image" Target="media/image23.jpeg"/><Relationship Id="rId62" Type="http://schemas.openxmlformats.org/officeDocument/2006/relationships/image" Target="media/image48.jpeg"/><Relationship Id="rId83" Type="http://schemas.openxmlformats.org/officeDocument/2006/relationships/image" Target="media/image59.jpeg"/><Relationship Id="rId88" Type="http://schemas.openxmlformats.org/officeDocument/2006/relationships/image" Target="media/image74.jpeg"/><Relationship Id="rId111" Type="http://schemas.openxmlformats.org/officeDocument/2006/relationships/image" Target="media/image77.jpg"/><Relationship Id="rId132" Type="http://schemas.openxmlformats.org/officeDocument/2006/relationships/image" Target="media/image118.jpeg"/><Relationship Id="rId153" Type="http://schemas.openxmlformats.org/officeDocument/2006/relationships/image" Target="media/image115.jpeg"/><Relationship Id="rId174" Type="http://schemas.openxmlformats.org/officeDocument/2006/relationships/image" Target="media/image127.jpg"/><Relationship Id="rId179" Type="http://schemas.openxmlformats.org/officeDocument/2006/relationships/image" Target="media/image165.jpeg"/><Relationship Id="rId195" Type="http://schemas.openxmlformats.org/officeDocument/2006/relationships/image" Target="media/image148.jpeg"/><Relationship Id="rId209" Type="http://schemas.openxmlformats.org/officeDocument/2006/relationships/image" Target="media/image162.jpeg"/><Relationship Id="rId190" Type="http://schemas.openxmlformats.org/officeDocument/2006/relationships/image" Target="media/image143.jpg"/><Relationship Id="rId204" Type="http://schemas.openxmlformats.org/officeDocument/2006/relationships/image" Target="media/image157.jpg"/><Relationship Id="rId220" Type="http://schemas.openxmlformats.org/officeDocument/2006/relationships/image" Target="media/image170.jpg"/><Relationship Id="rId225" Type="http://schemas.openxmlformats.org/officeDocument/2006/relationships/image" Target="media/image174.jpeg"/><Relationship Id="rId241" Type="http://schemas.openxmlformats.org/officeDocument/2006/relationships/theme" Target="theme/theme1.xml"/><Relationship Id="rId15" Type="http://schemas.openxmlformats.org/officeDocument/2006/relationships/image" Target="media/image3.jpeg"/><Relationship Id="rId36" Type="http://schemas.openxmlformats.org/officeDocument/2006/relationships/image" Target="media/image22.jpeg"/><Relationship Id="rId57" Type="http://schemas.openxmlformats.org/officeDocument/2006/relationships/image" Target="media/image38.jpg"/><Relationship Id="rId106" Type="http://schemas.openxmlformats.org/officeDocument/2006/relationships/image" Target="media/image75.jpeg"/><Relationship Id="rId127" Type="http://schemas.openxmlformats.org/officeDocument/2006/relationships/image" Target="media/image89.jpg"/><Relationship Id="rId10" Type="http://schemas.openxmlformats.org/officeDocument/2006/relationships/footer" Target="footer2.xml"/><Relationship Id="rId31" Type="http://schemas.openxmlformats.org/officeDocument/2006/relationships/image" Target="media/image16.jpg"/><Relationship Id="rId52" Type="http://schemas.openxmlformats.org/officeDocument/2006/relationships/image" Target="media/image38.jpeg"/><Relationship Id="rId73" Type="http://schemas.openxmlformats.org/officeDocument/2006/relationships/image" Target="media/image49.jpeg"/><Relationship Id="rId78" Type="http://schemas.openxmlformats.org/officeDocument/2006/relationships/image" Target="media/image64.jpeg"/><Relationship Id="rId94" Type="http://schemas.openxmlformats.org/officeDocument/2006/relationships/image" Target="media/image80.jpeg"/><Relationship Id="rId99" Type="http://schemas.openxmlformats.org/officeDocument/2006/relationships/image" Target="media/image67.jpg"/><Relationship Id="rId101" Type="http://schemas.openxmlformats.org/officeDocument/2006/relationships/image" Target="media/image69.jpeg"/><Relationship Id="rId122" Type="http://schemas.openxmlformats.org/officeDocument/2006/relationships/image" Target="media/image108.jpeg"/><Relationship Id="rId143" Type="http://schemas.openxmlformats.org/officeDocument/2006/relationships/image" Target="media/image129.jpeg"/><Relationship Id="rId148" Type="http://schemas.openxmlformats.org/officeDocument/2006/relationships/image" Target="media/image111.jpg"/><Relationship Id="rId164" Type="http://schemas.openxmlformats.org/officeDocument/2006/relationships/image" Target="media/image122.jpeg"/><Relationship Id="rId169" Type="http://schemas.openxmlformats.org/officeDocument/2006/relationships/image" Target="media/image155.jpeg"/><Relationship Id="rId185" Type="http://schemas.openxmlformats.org/officeDocument/2006/relationships/image" Target="media/image171.jpeg"/><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image" Target="media/image132.jpg"/><Relationship Id="rId210" Type="http://schemas.openxmlformats.org/officeDocument/2006/relationships/image" Target="media/image163.jpeg"/><Relationship Id="rId215" Type="http://schemas.openxmlformats.org/officeDocument/2006/relationships/image" Target="media/image201.jpeg"/><Relationship Id="rId236" Type="http://schemas.openxmlformats.org/officeDocument/2006/relationships/image" Target="media/image181.jpg"/><Relationship Id="rId26" Type="http://schemas.openxmlformats.org/officeDocument/2006/relationships/image" Target="media/image13.jpeg"/><Relationship Id="rId231" Type="http://schemas.openxmlformats.org/officeDocument/2006/relationships/image" Target="media/image217.jpeg"/><Relationship Id="rId47" Type="http://schemas.openxmlformats.org/officeDocument/2006/relationships/image" Target="media/image29.jpeg"/><Relationship Id="rId68" Type="http://schemas.openxmlformats.org/officeDocument/2006/relationships/image" Target="media/image54.jpeg"/><Relationship Id="rId89" Type="http://schemas.openxmlformats.org/officeDocument/2006/relationships/image" Target="media/image62.jpg"/><Relationship Id="rId112" Type="http://schemas.openxmlformats.org/officeDocument/2006/relationships/image" Target="media/image79.jpeg"/><Relationship Id="rId133" Type="http://schemas.openxmlformats.org/officeDocument/2006/relationships/image" Target="media/image98.jpeg"/><Relationship Id="rId154" Type="http://schemas.openxmlformats.org/officeDocument/2006/relationships/image" Target="media/image116.jpeg"/><Relationship Id="rId175" Type="http://schemas.openxmlformats.org/officeDocument/2006/relationships/image" Target="media/image161.jpeg"/><Relationship Id="rId196" Type="http://schemas.openxmlformats.org/officeDocument/2006/relationships/image" Target="media/image149.jpg"/><Relationship Id="rId200" Type="http://schemas.openxmlformats.org/officeDocument/2006/relationships/image" Target="media/image153.jpg"/><Relationship Id="rId16" Type="http://schemas.openxmlformats.org/officeDocument/2006/relationships/image" Target="media/image4.jpeg"/><Relationship Id="rId221" Type="http://schemas.openxmlformats.org/officeDocument/2006/relationships/image" Target="media/image207.jpeg"/><Relationship Id="rId37" Type="http://schemas.openxmlformats.org/officeDocument/2006/relationships/image" Target="media/image19.jpg"/><Relationship Id="rId58" Type="http://schemas.openxmlformats.org/officeDocument/2006/relationships/image" Target="media/image39.jpeg"/><Relationship Id="rId79" Type="http://schemas.openxmlformats.org/officeDocument/2006/relationships/image" Target="media/image55.jpeg"/><Relationship Id="rId102" Type="http://schemas.openxmlformats.org/officeDocument/2006/relationships/image" Target="media/image88.jpeg"/><Relationship Id="rId123" Type="http://schemas.openxmlformats.org/officeDocument/2006/relationships/image" Target="media/image86.jpg"/><Relationship Id="rId144" Type="http://schemas.openxmlformats.org/officeDocument/2006/relationships/image" Target="media/image108.jpg"/><Relationship Id="rId90" Type="http://schemas.openxmlformats.org/officeDocument/2006/relationships/image" Target="media/image76.jpeg"/><Relationship Id="rId165" Type="http://schemas.openxmlformats.org/officeDocument/2006/relationships/image" Target="media/image151.jpeg"/><Relationship Id="rId186" Type="http://schemas.openxmlformats.org/officeDocument/2006/relationships/image" Target="media/image139.jpg"/><Relationship Id="rId211" Type="http://schemas.openxmlformats.org/officeDocument/2006/relationships/image" Target="media/image197.jpeg"/><Relationship Id="rId232" Type="http://schemas.openxmlformats.org/officeDocument/2006/relationships/image" Target="media/image179.jpeg"/><Relationship Id="rId27" Type="http://schemas.openxmlformats.org/officeDocument/2006/relationships/image" Target="media/image14.jpeg"/><Relationship Id="rId48" Type="http://schemas.openxmlformats.org/officeDocument/2006/relationships/image" Target="media/image34.jpeg"/><Relationship Id="rId69" Type="http://schemas.openxmlformats.org/officeDocument/2006/relationships/image" Target="media/image47.jpeg"/><Relationship Id="rId113" Type="http://schemas.openxmlformats.org/officeDocument/2006/relationships/image" Target="media/image80.jpg"/><Relationship Id="rId134" Type="http://schemas.openxmlformats.org/officeDocument/2006/relationships/image" Target="media/image99.jpeg"/><Relationship Id="rId80" Type="http://schemas.openxmlformats.org/officeDocument/2006/relationships/image" Target="media/image66.jpeg"/><Relationship Id="rId155" Type="http://schemas.openxmlformats.org/officeDocument/2006/relationships/image" Target="media/image141.jpeg"/><Relationship Id="rId176" Type="http://schemas.openxmlformats.org/officeDocument/2006/relationships/image" Target="media/image128.jpg"/><Relationship Id="rId197" Type="http://schemas.openxmlformats.org/officeDocument/2006/relationships/image" Target="media/image150.jpeg"/></Relationships>
</file>

<file path=word/_rels/settings.xml.rels><?xml version="1.0" encoding="UTF-8" standalone="yes"?>
<Relationships xmlns="http://schemas.openxmlformats.org/package/2006/relationships"><Relationship Id="rId1" Type="http://schemas.openxmlformats.org/officeDocument/2006/relationships/attachedTemplate" Target="file:///Z:\Develop\Accessory%20Development%20Templates\Instruction%20Template%20IssC.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Instruction Template IssC</Template>
  <TotalTime>997</TotalTime>
  <Pages>43</Pages>
  <Words>4035</Words>
  <Characters>19151</Characters>
  <Application>Microsoft Office Word</Application>
  <DocSecurity>0</DocSecurity>
  <Lines>1184</Lines>
  <Paragraphs>371</Paragraphs>
  <ScaleCrop>false</ScaleCrop>
  <HeadingPairs>
    <vt:vector size="2" baseType="variant">
      <vt:variant>
        <vt:lpstr>Title</vt:lpstr>
      </vt:variant>
      <vt:variant>
        <vt:i4>1</vt:i4>
      </vt:variant>
    </vt:vector>
  </HeadingPairs>
  <TitlesOfParts>
    <vt:vector size="1" baseType="lpstr">
      <vt:lpstr>Accessory Installation Instrucution Template - 2004</vt:lpstr>
    </vt:vector>
  </TitlesOfParts>
  <Company>Toyota Motor Sales, USA Inc.</Company>
  <LinksUpToDate>false</LinksUpToDate>
  <CharactersWithSpaces>22888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Accessory Installation Instrucution Template - 2004</dc:title>
  <dc:creator>sakaguj</dc:creator>
  <cp:keywords>PUBLIC</cp:keywords>
  <cp:lastModifiedBy>Steve Marston (TMS)</cp:lastModifiedBy>
  <cp:revision>53</cp:revision>
  <cp:lastPrinted>2015-02-18T22:30:00Z</cp:lastPrinted>
  <dcterms:created xsi:type="dcterms:W3CDTF">2015-02-09T23:47:00Z</dcterms:created>
  <dcterms:modified xsi:type="dcterms:W3CDTF">2015-02-20T19:56:00Z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93327e59-69f2-4179-8e2a-220e5d54bf1d</vt:lpwstr>
  </property>
  <property fmtid="{D5CDD505-2E9C-101B-9397-08002B2CF9AE}" pid="3" name="xClassification">
    <vt:lpwstr>PUBLIC</vt:lpwstr>
  </property>
  <property fmtid="{D5CDD505-2E9C-101B-9397-08002B2CF9AE}" pid="4" name="xVisual Markings">
    <vt:lpwstr>No Label</vt:lpwstr>
  </property>
</Properties>
</file>